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C08082" w14:textId="77777777" w:rsidR="008329DF" w:rsidRDefault="008329DF" w:rsidP="0015341B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 wp14:anchorId="528E30FD" wp14:editId="2BEE1FBB">
            <wp:simplePos x="0" y="0"/>
            <wp:positionH relativeFrom="column">
              <wp:posOffset>-925195</wp:posOffset>
            </wp:positionH>
            <wp:positionV relativeFrom="paragraph">
              <wp:posOffset>-899794</wp:posOffset>
            </wp:positionV>
            <wp:extent cx="7593467" cy="10745712"/>
            <wp:effectExtent l="0" t="0" r="127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467" cy="10745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EE014" w14:textId="77777777" w:rsidR="008329DF" w:rsidRDefault="008329D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36B74BD6" w14:textId="77777777" w:rsidR="0015341B" w:rsidRPr="000F6F59" w:rsidRDefault="009B29CC" w:rsidP="0015341B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D</w:t>
      </w:r>
      <w:r w:rsidR="0015341B">
        <w:rPr>
          <w:b/>
          <w:bCs/>
          <w:sz w:val="28"/>
          <w:szCs w:val="28"/>
        </w:rPr>
        <w:t>e stelling van Pythagoras en het bouwen van een schuur</w:t>
      </w:r>
    </w:p>
    <w:p w14:paraId="30E53226" w14:textId="77777777" w:rsidR="0015341B" w:rsidRDefault="0015341B" w:rsidP="0015341B"/>
    <w:p w14:paraId="63C1BABD" w14:textId="77777777" w:rsidR="0015341B" w:rsidRPr="00A923EC" w:rsidRDefault="0015341B" w:rsidP="0015341B">
      <w:r w:rsidRPr="00A923EC">
        <w:t xml:space="preserve">Deze opgaven horen bij de video </w:t>
      </w:r>
      <w:r>
        <w:rPr>
          <w:i/>
          <w:iCs/>
        </w:rPr>
        <w:t xml:space="preserve">De stelling van Pythagoras en het bouwen van een schuur </w:t>
      </w:r>
      <w:r w:rsidRPr="00A923EC">
        <w:t xml:space="preserve">van de videoserie </w:t>
      </w:r>
      <w:r w:rsidRPr="00A923EC">
        <w:rPr>
          <w:i/>
          <w:iCs/>
        </w:rPr>
        <w:t>Succesformules in beeld</w:t>
      </w:r>
      <w:r>
        <w:t xml:space="preserve"> </w:t>
      </w:r>
      <w:r w:rsidRPr="00A923EC">
        <w:t>van Platform Wiskunde Nederland.</w:t>
      </w:r>
    </w:p>
    <w:p w14:paraId="1A25C3D2" w14:textId="77777777" w:rsidR="0015341B" w:rsidRDefault="0015341B" w:rsidP="0015341B">
      <w:pPr>
        <w:rPr>
          <w:b/>
          <w:bCs/>
        </w:rPr>
      </w:pPr>
    </w:p>
    <w:p w14:paraId="35D61CFE" w14:textId="77777777" w:rsidR="0015341B" w:rsidRPr="00EC4516" w:rsidRDefault="0015341B" w:rsidP="0015341B">
      <w:pPr>
        <w:rPr>
          <w:b/>
          <w:bCs/>
        </w:rPr>
      </w:pPr>
      <w:r>
        <w:rPr>
          <w:b/>
          <w:bCs/>
        </w:rPr>
        <w:t>Opgave</w:t>
      </w:r>
      <w:r w:rsidR="00CA0159">
        <w:rPr>
          <w:b/>
          <w:bCs/>
        </w:rPr>
        <w:t xml:space="preserve"> 1</w:t>
      </w:r>
    </w:p>
    <w:p w14:paraId="7222FD9C" w14:textId="77777777" w:rsidR="009A288B" w:rsidRDefault="0015341B" w:rsidP="0015341B">
      <w:r>
        <w:t xml:space="preserve">In de </w:t>
      </w:r>
      <w:r w:rsidR="00CA0159">
        <w:t xml:space="preserve">video bouwde Christiaan een schuur van 4 bij 2,5 meter. Om de muren van de schuur in een rechte hoek te laten staan, maakte hij een driehoek met behulp van een touwtje. Met de stelling van Pythagoras </w:t>
      </w:r>
      <w:r w:rsidR="009A288B">
        <w:t xml:space="preserve">bepaalde </w:t>
      </w:r>
      <w:r w:rsidR="00935214">
        <w:t xml:space="preserve">hij </w:t>
      </w:r>
      <w:r w:rsidR="009A288B">
        <w:t xml:space="preserve">wat de lengte van het touwtje moest zijn, </w:t>
      </w:r>
      <w:r w:rsidR="00935214">
        <w:t xml:space="preserve">oftewel </w:t>
      </w:r>
      <w:r w:rsidR="009A288B">
        <w:t>de lange zijde van de driehoek</w:t>
      </w:r>
      <w:r w:rsidR="00935214">
        <w:t>. Hij kwam daarbij uit op</w:t>
      </w:r>
      <w:r w:rsidR="009A288B">
        <w:t xml:space="preserve"> 4,7 m</w:t>
      </w:r>
      <w:r w:rsidR="00935214">
        <w:t>e</w:t>
      </w:r>
      <w:r w:rsidR="009A288B">
        <w:t>ter.</w:t>
      </w:r>
    </w:p>
    <w:p w14:paraId="4368327F" w14:textId="77777777" w:rsidR="00CA0159" w:rsidRDefault="00392E07" w:rsidP="0015341B">
      <w:r>
        <w:rPr>
          <w:noProof/>
        </w:rPr>
        <w:drawing>
          <wp:anchor distT="0" distB="0" distL="114300" distR="114300" simplePos="0" relativeHeight="251658240" behindDoc="1" locked="0" layoutInCell="1" allowOverlap="1" wp14:anchorId="20A2FE4B" wp14:editId="28025884">
            <wp:simplePos x="0" y="0"/>
            <wp:positionH relativeFrom="column">
              <wp:posOffset>2868620</wp:posOffset>
            </wp:positionH>
            <wp:positionV relativeFrom="paragraph">
              <wp:posOffset>335510</wp:posOffset>
            </wp:positionV>
            <wp:extent cx="2898775" cy="1322070"/>
            <wp:effectExtent l="0" t="0" r="0" b="0"/>
            <wp:wrapTight wrapText="bothSides">
              <wp:wrapPolygon edited="0">
                <wp:start x="0" y="0"/>
                <wp:lineTo x="0" y="21372"/>
                <wp:lineTo x="21482" y="21372"/>
                <wp:lineTo x="21482" y="0"/>
                <wp:lineTo x="0" y="0"/>
              </wp:wrapPolygon>
            </wp:wrapTight>
            <wp:docPr id="1" name="Afbeelding 1" descr="Afbeelding met tekst, gras, persoon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tekst, gras, persoon, buiten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775" cy="132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6107A" w14:textId="77777777" w:rsidR="0015341B" w:rsidRDefault="00392E07" w:rsidP="0015341B">
      <w:r>
        <w:rPr>
          <w:noProof/>
        </w:rPr>
        <w:drawing>
          <wp:anchor distT="0" distB="0" distL="114300" distR="114300" simplePos="0" relativeHeight="251660288" behindDoc="1" locked="0" layoutInCell="1" allowOverlap="1" wp14:anchorId="7D0A8E8D" wp14:editId="190BA5D2">
            <wp:simplePos x="0" y="0"/>
            <wp:positionH relativeFrom="column">
              <wp:posOffset>2864336</wp:posOffset>
            </wp:positionH>
            <wp:positionV relativeFrom="paragraph">
              <wp:posOffset>1536700</wp:posOffset>
            </wp:positionV>
            <wp:extent cx="1966595" cy="1254760"/>
            <wp:effectExtent l="0" t="0" r="1905" b="2540"/>
            <wp:wrapTight wrapText="bothSides">
              <wp:wrapPolygon edited="0">
                <wp:start x="0" y="0"/>
                <wp:lineTo x="0" y="21425"/>
                <wp:lineTo x="21481" y="21425"/>
                <wp:lineTo x="21481" y="0"/>
                <wp:lineTo x="0" y="0"/>
              </wp:wrapPolygon>
            </wp:wrapTight>
            <wp:docPr id="3" name="Afbeelding 3" descr="Afbeelding met gras, buiten, sta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gras, buiten, staand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595" cy="12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59264" behindDoc="1" locked="0" layoutInCell="1" allowOverlap="1" wp14:anchorId="6EE520A9" wp14:editId="6722D626">
            <wp:simplePos x="0" y="0"/>
            <wp:positionH relativeFrom="column">
              <wp:posOffset>-5080</wp:posOffset>
            </wp:positionH>
            <wp:positionV relativeFrom="paragraph">
              <wp:posOffset>98087</wp:posOffset>
            </wp:positionV>
            <wp:extent cx="2768409" cy="2140085"/>
            <wp:effectExtent l="0" t="0" r="635" b="0"/>
            <wp:wrapTight wrapText="bothSides">
              <wp:wrapPolygon edited="0">
                <wp:start x="0" y="0"/>
                <wp:lineTo x="0" y="21408"/>
                <wp:lineTo x="21506" y="21408"/>
                <wp:lineTo x="21506" y="0"/>
                <wp:lineTo x="0" y="0"/>
              </wp:wrapPolygon>
            </wp:wrapTight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409" cy="214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92BFBB" w14:textId="77777777" w:rsidR="0015341B" w:rsidRDefault="0015341B" w:rsidP="0015341B"/>
    <w:p w14:paraId="6DD2579A" w14:textId="77777777" w:rsidR="0015341B" w:rsidRDefault="0015341B" w:rsidP="0015341B"/>
    <w:p w14:paraId="397793A6" w14:textId="77777777" w:rsidR="005C3AA1" w:rsidRDefault="005C3AA1"/>
    <w:p w14:paraId="3B6825F1" w14:textId="77777777" w:rsidR="00392E07" w:rsidRDefault="00392E07"/>
    <w:p w14:paraId="258451D7" w14:textId="77777777" w:rsidR="00392E07" w:rsidRDefault="00392E07"/>
    <w:p w14:paraId="60445CED" w14:textId="77777777" w:rsidR="00392E07" w:rsidRDefault="00392E07"/>
    <w:p w14:paraId="39ADD64D" w14:textId="77777777" w:rsidR="00392E07" w:rsidRDefault="00392E07"/>
    <w:p w14:paraId="5D031885" w14:textId="77777777" w:rsidR="009A288B" w:rsidRDefault="00A73F47">
      <w:r>
        <w:br/>
      </w:r>
      <w:r w:rsidR="00CA0159">
        <w:t>Christiaan wil nu een wat kleinere schuur bouwen, van 3 bij 1,5 meter.</w:t>
      </w:r>
      <w:r>
        <w:t xml:space="preserve"> Vul de onderstaande tabel in</w:t>
      </w:r>
      <w:r w:rsidR="005027F5">
        <w:t>.</w:t>
      </w:r>
      <w:r>
        <w:t xml:space="preserve"> </w:t>
      </w:r>
      <w:r w:rsidR="005027F5">
        <w:t>Hoe lang moet Christiaan zijn touwtje maken om een rechte hoek te krijgen?</w:t>
      </w:r>
    </w:p>
    <w:p w14:paraId="5AD08A45" w14:textId="77777777" w:rsidR="00A73F47" w:rsidRDefault="00A73F47"/>
    <w:p w14:paraId="0D555EBF" w14:textId="77777777" w:rsidR="00A73F47" w:rsidRDefault="00A73F47" w:rsidP="00A73F47"/>
    <w:p w14:paraId="1F208B86" w14:textId="77777777" w:rsidR="00A73F47" w:rsidRDefault="00A73F47" w:rsidP="00A73F47">
      <w:pPr>
        <w:ind w:firstLine="708"/>
      </w:pPr>
      <w:r w:rsidRPr="0026513E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E7E593B" wp14:editId="1031F5B7">
                <wp:simplePos x="0" y="0"/>
                <wp:positionH relativeFrom="column">
                  <wp:posOffset>1025579</wp:posOffset>
                </wp:positionH>
                <wp:positionV relativeFrom="paragraph">
                  <wp:posOffset>6350</wp:posOffset>
                </wp:positionV>
                <wp:extent cx="0" cy="1400175"/>
                <wp:effectExtent l="0" t="0" r="12700" b="9525"/>
                <wp:wrapNone/>
                <wp:docPr id="11" name="Rechte verbindingslij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001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58CC98" id="Rechte verbindingslijn 11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.75pt,.5pt" to="80.75pt,110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" strokecolor="#4472c4 [3204]" strokeweight=".5pt">
                <v:stroke joinstyle="miter"/>
              </v:line>
            </w:pict>
          </mc:Fallback>
        </mc:AlternateContent>
      </w:r>
      <w:r w:rsidRPr="0026513E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7AC39AE" wp14:editId="552DBDFF">
                <wp:simplePos x="0" y="0"/>
                <wp:positionH relativeFrom="column">
                  <wp:posOffset>248069</wp:posOffset>
                </wp:positionH>
                <wp:positionV relativeFrom="paragraph">
                  <wp:posOffset>220737</wp:posOffset>
                </wp:positionV>
                <wp:extent cx="1702340" cy="0"/>
                <wp:effectExtent l="0" t="0" r="12700" b="12700"/>
                <wp:wrapNone/>
                <wp:docPr id="12" name="Rechte verbindingslijn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23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2E77E7" id="Rechte verbindingslijn 12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5pt,17.4pt" to="153.6pt,17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" strokecolor="#4472c4 [3204]" strokeweight=".5pt">
                <v:stroke joinstyle="miter"/>
              </v:line>
            </w:pict>
          </mc:Fallback>
        </mc:AlternateContent>
      </w:r>
      <w:r w:rsidRPr="0026513E">
        <w:rPr>
          <w:b/>
          <w:bCs/>
        </w:rPr>
        <w:t>zijde</w:t>
      </w:r>
      <w:r>
        <w:tab/>
      </w:r>
      <w:r>
        <w:tab/>
      </w:r>
      <w:r w:rsidRPr="0026513E">
        <w:rPr>
          <w:b/>
          <w:bCs/>
        </w:rPr>
        <w:t>kwadraat</w:t>
      </w:r>
    </w:p>
    <w:p w14:paraId="3E9547C1" w14:textId="77777777" w:rsidR="00A73F47" w:rsidRDefault="00A73F47" w:rsidP="00A73F47"/>
    <w:p w14:paraId="7FEE9A2A" w14:textId="77777777" w:rsidR="00A73F47" w:rsidRDefault="00A73F47" w:rsidP="00A73F47">
      <w:r w:rsidRPr="0026513E">
        <w:rPr>
          <w:b/>
          <w:bCs/>
        </w:rPr>
        <w:t>kort</w:t>
      </w:r>
      <w:r>
        <w:t xml:space="preserve">        </w:t>
      </w:r>
    </w:p>
    <w:p w14:paraId="7F9D4267" w14:textId="77777777" w:rsidR="00A73F47" w:rsidRDefault="00A73F47" w:rsidP="00A73F47"/>
    <w:p w14:paraId="4F096114" w14:textId="77777777" w:rsidR="00A73F47" w:rsidRPr="0026513E" w:rsidRDefault="00A73F47" w:rsidP="00A73F47">
      <w:pPr>
        <w:rPr>
          <w:b/>
          <w:bCs/>
        </w:rPr>
      </w:pPr>
      <w:r w:rsidRPr="0026513E">
        <w:rPr>
          <w:b/>
          <w:bCs/>
        </w:rPr>
        <w:t>kort</w:t>
      </w:r>
      <w:r w:rsidR="007B3A27">
        <w:rPr>
          <w:b/>
          <w:bCs/>
        </w:rPr>
        <w:tab/>
      </w:r>
      <w:r w:rsidR="007B3A27">
        <w:rPr>
          <w:b/>
          <w:bCs/>
        </w:rPr>
        <w:tab/>
      </w:r>
      <w:r w:rsidR="007B3A27">
        <w:rPr>
          <w:b/>
          <w:bCs/>
        </w:rPr>
        <w:tab/>
      </w:r>
      <w:r w:rsidR="007B3A27">
        <w:rPr>
          <w:b/>
          <w:bCs/>
        </w:rPr>
        <w:tab/>
        <w:t xml:space="preserve">      </w:t>
      </w:r>
    </w:p>
    <w:p w14:paraId="35DE1941" w14:textId="77777777" w:rsidR="007B3A27" w:rsidRDefault="007B3A27" w:rsidP="007B3A27">
      <w:pPr>
        <w:ind w:left="283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DECE28" wp14:editId="3C97AB4C">
                <wp:simplePos x="0" y="0"/>
                <wp:positionH relativeFrom="column">
                  <wp:posOffset>1300198</wp:posOffset>
                </wp:positionH>
                <wp:positionV relativeFrom="paragraph">
                  <wp:posOffset>66273</wp:posOffset>
                </wp:positionV>
                <wp:extent cx="651598" cy="0"/>
                <wp:effectExtent l="0" t="0" r="8890" b="12700"/>
                <wp:wrapNone/>
                <wp:docPr id="17" name="Rechte verbindingslij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9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11AF70C" id="Rechte verbindingslijn 17" o:spid="_x0000_s1026" style="position:absolute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2.4pt,5.2pt" to="153.7pt,5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" strokecolor="#4472c4 [3204]" strokeweight=".5pt">
                <v:stroke joinstyle="miter"/>
              </v:line>
            </w:pict>
          </mc:Fallback>
        </mc:AlternateContent>
      </w:r>
      <w:r w:rsidR="00A73F4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93697D" wp14:editId="2F42A2F3">
                <wp:simplePos x="0" y="0"/>
                <wp:positionH relativeFrom="column">
                  <wp:posOffset>775493</wp:posOffset>
                </wp:positionH>
                <wp:positionV relativeFrom="paragraph">
                  <wp:posOffset>399415</wp:posOffset>
                </wp:positionV>
                <wp:extent cx="460537" cy="0"/>
                <wp:effectExtent l="0" t="50800" r="0" b="76200"/>
                <wp:wrapNone/>
                <wp:docPr id="13" name="Rechte verbindingslijn met pij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0537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64BEFA4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13" o:spid="_x0000_s1026" type="#_x0000_t32" style="position:absolute;margin-left:61.05pt;margin-top:31.45pt;width:36.25pt;height:0;flip:x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</w:rPr>
        <w:t xml:space="preserve">      +</w:t>
      </w:r>
    </w:p>
    <w:p w14:paraId="247B960D" w14:textId="77777777" w:rsidR="00A73F47" w:rsidRPr="009A288B" w:rsidRDefault="00A73F47" w:rsidP="007B3A27">
      <w:r w:rsidRPr="0026513E">
        <w:rPr>
          <w:b/>
          <w:bCs/>
        </w:rPr>
        <w:t>lang</w:t>
      </w:r>
      <w:r>
        <w:tab/>
        <w:t xml:space="preserve">   </w:t>
      </w:r>
      <w:r>
        <w:tab/>
        <w:t xml:space="preserve">      </w:t>
      </w:r>
      <w:r w:rsidRPr="0026513E">
        <w:rPr>
          <w:b/>
          <w:bCs/>
          <w:sz w:val="28"/>
          <w:szCs w:val="28"/>
        </w:rPr>
        <w:sym w:font="Symbol" w:char="F0D6"/>
      </w:r>
    </w:p>
    <w:p w14:paraId="3438367B" w14:textId="77777777" w:rsidR="009A288B" w:rsidRDefault="00A73F47">
      <w:r>
        <w:rPr>
          <w:b/>
          <w:bCs/>
        </w:rPr>
        <w:br w:type="column"/>
      </w:r>
      <w:r w:rsidR="009A288B">
        <w:rPr>
          <w:b/>
          <w:bCs/>
        </w:rPr>
        <w:lastRenderedPageBreak/>
        <w:t>Opgave 2</w:t>
      </w:r>
      <w:r w:rsidR="009A288B">
        <w:br/>
      </w:r>
      <w:r w:rsidR="004B7E39">
        <w:t>Christiaan heeft een touwtje van 8 meter</w:t>
      </w:r>
      <w:r w:rsidR="009A288B">
        <w:t>.</w:t>
      </w:r>
      <w:r w:rsidR="004B7E39">
        <w:t xml:space="preserve"> Hij wil weten wat de grootst mogelijke schuur die hij kan uitmeten hiermee, als één van de zijden 5 meter is.</w:t>
      </w:r>
    </w:p>
    <w:p w14:paraId="6B8EEAA4" w14:textId="77777777" w:rsidR="009A288B" w:rsidRDefault="0026513E">
      <w:r>
        <w:t xml:space="preserve">Vul de </w:t>
      </w:r>
      <w:r w:rsidR="00A73F47">
        <w:t>onderstaande tabel in</w:t>
      </w:r>
      <w:r w:rsidR="005027F5">
        <w:t>.</w:t>
      </w:r>
      <w:r w:rsidR="00A73F47">
        <w:t xml:space="preserve"> W</w:t>
      </w:r>
      <w:r w:rsidR="005027F5">
        <w:t>at wordt de lengte van de andere zijde van de schuur? Geef je antwoord in één decimaal.</w:t>
      </w:r>
    </w:p>
    <w:p w14:paraId="64CC8D3D" w14:textId="77777777" w:rsidR="007B3A27" w:rsidRDefault="007B3A27" w:rsidP="007B3A27"/>
    <w:p w14:paraId="16533A26" w14:textId="77777777" w:rsidR="007B3A27" w:rsidRDefault="007B3A27" w:rsidP="007B3A27">
      <w:pPr>
        <w:ind w:firstLine="708"/>
      </w:pPr>
      <w:r w:rsidRPr="0026513E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A720325" wp14:editId="72EF6520">
                <wp:simplePos x="0" y="0"/>
                <wp:positionH relativeFrom="column">
                  <wp:posOffset>1025579</wp:posOffset>
                </wp:positionH>
                <wp:positionV relativeFrom="paragraph">
                  <wp:posOffset>6350</wp:posOffset>
                </wp:positionV>
                <wp:extent cx="0" cy="1400175"/>
                <wp:effectExtent l="0" t="0" r="12700" b="9525"/>
                <wp:wrapNone/>
                <wp:docPr id="18" name="Rechte verbindingslijn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001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7CC48D" id="Rechte verbindingslijn 18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.75pt,.5pt" to="80.75pt,110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" strokecolor="#4472c4 [3204]" strokeweight=".5pt">
                <v:stroke joinstyle="miter"/>
              </v:line>
            </w:pict>
          </mc:Fallback>
        </mc:AlternateContent>
      </w:r>
      <w:r w:rsidRPr="0026513E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5076FCA" wp14:editId="69587943">
                <wp:simplePos x="0" y="0"/>
                <wp:positionH relativeFrom="column">
                  <wp:posOffset>248069</wp:posOffset>
                </wp:positionH>
                <wp:positionV relativeFrom="paragraph">
                  <wp:posOffset>220737</wp:posOffset>
                </wp:positionV>
                <wp:extent cx="1702340" cy="0"/>
                <wp:effectExtent l="0" t="0" r="12700" b="12700"/>
                <wp:wrapNone/>
                <wp:docPr id="19" name="Rechte verbindingslij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23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54C906" id="Rechte verbindingslijn 19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5pt,17.4pt" to="153.6pt,17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" strokecolor="#4472c4 [3204]" strokeweight=".5pt">
                <v:stroke joinstyle="miter"/>
              </v:line>
            </w:pict>
          </mc:Fallback>
        </mc:AlternateContent>
      </w:r>
      <w:r w:rsidRPr="0026513E">
        <w:rPr>
          <w:b/>
          <w:bCs/>
        </w:rPr>
        <w:t>zijde</w:t>
      </w:r>
      <w:r>
        <w:tab/>
      </w:r>
      <w:r>
        <w:tab/>
      </w:r>
      <w:r w:rsidRPr="0026513E">
        <w:rPr>
          <w:b/>
          <w:bCs/>
        </w:rPr>
        <w:t>kwadraat</w:t>
      </w:r>
    </w:p>
    <w:p w14:paraId="11EA873E" w14:textId="77777777" w:rsidR="007B3A27" w:rsidRDefault="007B3A27" w:rsidP="007B3A27"/>
    <w:p w14:paraId="6D531B47" w14:textId="77777777" w:rsidR="007B3A27" w:rsidRDefault="007B3A27" w:rsidP="007B3A27">
      <w:r w:rsidRPr="0026513E">
        <w:rPr>
          <w:b/>
          <w:bCs/>
        </w:rPr>
        <w:t>kort</w:t>
      </w:r>
      <w:r>
        <w:t xml:space="preserve">        5</w:t>
      </w:r>
    </w:p>
    <w:p w14:paraId="284A771E" w14:textId="77777777" w:rsidR="007B3A27" w:rsidRDefault="007B3A27" w:rsidP="007B3A27"/>
    <w:p w14:paraId="4BC88B58" w14:textId="77777777" w:rsidR="007B3A27" w:rsidRPr="0026513E" w:rsidRDefault="007B3A27" w:rsidP="007B3A27">
      <w:pPr>
        <w:rPr>
          <w:b/>
          <w:bCs/>
        </w:rPr>
      </w:pPr>
      <w:r w:rsidRPr="0026513E">
        <w:rPr>
          <w:b/>
          <w:bCs/>
        </w:rPr>
        <w:t>kort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</w:t>
      </w:r>
    </w:p>
    <w:p w14:paraId="679699D0" w14:textId="77777777" w:rsidR="007B3A27" w:rsidRDefault="007B3A27" w:rsidP="007B3A27">
      <w:pPr>
        <w:ind w:left="283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30FA3A" wp14:editId="2BFC325A">
                <wp:simplePos x="0" y="0"/>
                <wp:positionH relativeFrom="column">
                  <wp:posOffset>1300198</wp:posOffset>
                </wp:positionH>
                <wp:positionV relativeFrom="paragraph">
                  <wp:posOffset>68404</wp:posOffset>
                </wp:positionV>
                <wp:extent cx="651598" cy="0"/>
                <wp:effectExtent l="0" t="0" r="8890" b="12700"/>
                <wp:wrapNone/>
                <wp:docPr id="20" name="Rechte verbindingslij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9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4BB21F5" id="Rechte verbindingslijn 20" o:spid="_x0000_s1026" style="position:absolute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2.4pt,5.4pt" to="153.7pt,5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" strokecolor="#4472c4 [3204]" strokeweight=".5pt">
                <v:stroke joinstyle="miter"/>
              </v:line>
            </w:pict>
          </mc:Fallback>
        </mc:AlternateContent>
      </w:r>
      <w:r>
        <w:rPr>
          <w:b/>
          <w:bCs/>
        </w:rPr>
        <w:t xml:space="preserve">      +</w:t>
      </w:r>
    </w:p>
    <w:p w14:paraId="1797C184" w14:textId="77777777" w:rsidR="007B3A27" w:rsidRPr="009A288B" w:rsidRDefault="007B3A27" w:rsidP="007B3A27">
      <w:r w:rsidRPr="0026513E">
        <w:rPr>
          <w:b/>
          <w:bCs/>
        </w:rPr>
        <w:t>lang</w:t>
      </w:r>
      <w:r>
        <w:tab/>
        <w:t xml:space="preserve">   8</w:t>
      </w:r>
      <w:r>
        <w:tab/>
        <w:t xml:space="preserve">      </w:t>
      </w:r>
      <w:r w:rsidRPr="0026513E">
        <w:rPr>
          <w:b/>
          <w:bCs/>
          <w:sz w:val="28"/>
          <w:szCs w:val="28"/>
        </w:rPr>
        <w:sym w:font="Symbol" w:char="F0D6"/>
      </w:r>
    </w:p>
    <w:p w14:paraId="33E7AF95" w14:textId="77777777" w:rsidR="00424797" w:rsidRDefault="00424797" w:rsidP="007B3A27">
      <w:pPr>
        <w:rPr>
          <w:b/>
          <w:bCs/>
          <w:sz w:val="28"/>
          <w:szCs w:val="28"/>
        </w:rPr>
      </w:pPr>
    </w:p>
    <w:p w14:paraId="5A47BDAB" w14:textId="77777777" w:rsidR="00424797" w:rsidRDefault="00424797">
      <w:pPr>
        <w:rPr>
          <w:b/>
          <w:bCs/>
          <w:sz w:val="28"/>
          <w:szCs w:val="28"/>
        </w:rPr>
      </w:pPr>
    </w:p>
    <w:p w14:paraId="0D444176" w14:textId="77777777" w:rsidR="00424797" w:rsidRDefault="00424797">
      <w:pPr>
        <w:rPr>
          <w:b/>
          <w:bCs/>
        </w:rPr>
      </w:pPr>
      <w:r>
        <w:rPr>
          <w:b/>
          <w:bCs/>
          <w:sz w:val="28"/>
          <w:szCs w:val="28"/>
        </w:rPr>
        <w:br w:type="column"/>
      </w:r>
      <w:r>
        <w:rPr>
          <w:b/>
          <w:bCs/>
        </w:rPr>
        <w:lastRenderedPageBreak/>
        <w:t>Uitwerkingen</w:t>
      </w:r>
    </w:p>
    <w:p w14:paraId="0E8FF468" w14:textId="77777777" w:rsidR="00424797" w:rsidRDefault="00424797">
      <w:pPr>
        <w:rPr>
          <w:b/>
          <w:bCs/>
        </w:rPr>
      </w:pPr>
    </w:p>
    <w:p w14:paraId="439FF786" w14:textId="77777777" w:rsidR="00424797" w:rsidRPr="005027F5" w:rsidRDefault="00424797" w:rsidP="00424797">
      <w:pPr>
        <w:rPr>
          <w:b/>
          <w:bCs/>
        </w:rPr>
      </w:pPr>
      <w:r>
        <w:rPr>
          <w:b/>
          <w:bCs/>
        </w:rPr>
        <w:t>Opgave 1</w:t>
      </w:r>
    </w:p>
    <w:p w14:paraId="6AE79CEE" w14:textId="77777777" w:rsidR="007B3A27" w:rsidRDefault="007B3A27" w:rsidP="007B3A27"/>
    <w:p w14:paraId="527C3AB7" w14:textId="77777777" w:rsidR="007B3A27" w:rsidRDefault="007B3A27" w:rsidP="007B3A27">
      <w:pPr>
        <w:ind w:firstLine="708"/>
      </w:pPr>
      <w:r w:rsidRPr="0026513E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52471C8" wp14:editId="622DA9EB">
                <wp:simplePos x="0" y="0"/>
                <wp:positionH relativeFrom="column">
                  <wp:posOffset>1025579</wp:posOffset>
                </wp:positionH>
                <wp:positionV relativeFrom="paragraph">
                  <wp:posOffset>6350</wp:posOffset>
                </wp:positionV>
                <wp:extent cx="0" cy="1400175"/>
                <wp:effectExtent l="0" t="0" r="12700" b="9525"/>
                <wp:wrapNone/>
                <wp:docPr id="22" name="Rechte verbindingslijn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001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300C2D" id="Rechte verbindingslijn 22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.75pt,.5pt" to="80.75pt,110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" strokecolor="#4472c4 [3204]" strokeweight=".5pt">
                <v:stroke joinstyle="miter"/>
              </v:line>
            </w:pict>
          </mc:Fallback>
        </mc:AlternateContent>
      </w:r>
      <w:r w:rsidRPr="0026513E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CDC9948" wp14:editId="05F10AC5">
                <wp:simplePos x="0" y="0"/>
                <wp:positionH relativeFrom="column">
                  <wp:posOffset>248069</wp:posOffset>
                </wp:positionH>
                <wp:positionV relativeFrom="paragraph">
                  <wp:posOffset>220737</wp:posOffset>
                </wp:positionV>
                <wp:extent cx="1702340" cy="0"/>
                <wp:effectExtent l="0" t="0" r="12700" b="12700"/>
                <wp:wrapNone/>
                <wp:docPr id="23" name="Rechte verbindingslij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23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2C6096" id="Rechte verbindingslijn 23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5pt,17.4pt" to="153.6pt,17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" strokecolor="#4472c4 [3204]" strokeweight=".5pt">
                <v:stroke joinstyle="miter"/>
              </v:line>
            </w:pict>
          </mc:Fallback>
        </mc:AlternateContent>
      </w:r>
      <w:r w:rsidRPr="0026513E">
        <w:rPr>
          <w:b/>
          <w:bCs/>
        </w:rPr>
        <w:t>zijde</w:t>
      </w:r>
      <w:r>
        <w:tab/>
      </w:r>
      <w:r>
        <w:tab/>
      </w:r>
      <w:r w:rsidRPr="0026513E">
        <w:rPr>
          <w:b/>
          <w:bCs/>
        </w:rPr>
        <w:t>kwadraat</w:t>
      </w:r>
    </w:p>
    <w:p w14:paraId="02E559D2" w14:textId="77777777" w:rsidR="007B3A27" w:rsidRDefault="007B3A27" w:rsidP="007B3A27"/>
    <w:p w14:paraId="33B390E0" w14:textId="77777777" w:rsidR="007B3A27" w:rsidRDefault="007B3A27" w:rsidP="007B3A27">
      <w:r w:rsidRPr="0026513E">
        <w:rPr>
          <w:b/>
          <w:bCs/>
        </w:rPr>
        <w:t>kort</w:t>
      </w:r>
      <w:r>
        <w:t xml:space="preserve">        3</w:t>
      </w:r>
      <w:r>
        <w:tab/>
      </w:r>
      <w:r>
        <w:tab/>
        <w:t xml:space="preserve">     9</w:t>
      </w:r>
    </w:p>
    <w:p w14:paraId="0AC9B513" w14:textId="77777777" w:rsidR="007B3A27" w:rsidRDefault="007B3A27" w:rsidP="007B3A27"/>
    <w:p w14:paraId="77346042" w14:textId="77777777" w:rsidR="007B3A27" w:rsidRPr="0026513E" w:rsidRDefault="007B3A27" w:rsidP="007B3A27">
      <w:pPr>
        <w:rPr>
          <w:b/>
          <w:bCs/>
        </w:rPr>
      </w:pPr>
      <w:r w:rsidRPr="0026513E">
        <w:rPr>
          <w:b/>
          <w:bCs/>
        </w:rPr>
        <w:t>kort</w:t>
      </w:r>
      <w:r>
        <w:rPr>
          <w:b/>
          <w:bCs/>
        </w:rPr>
        <w:tab/>
        <w:t xml:space="preserve"> </w:t>
      </w:r>
      <w:r w:rsidRPr="007B3A27">
        <w:t>1,5</w:t>
      </w:r>
      <w:r>
        <w:rPr>
          <w:b/>
          <w:bCs/>
        </w:rPr>
        <w:tab/>
      </w:r>
      <w:r>
        <w:rPr>
          <w:b/>
          <w:bCs/>
        </w:rPr>
        <w:tab/>
        <w:t xml:space="preserve">   </w:t>
      </w:r>
      <w:r w:rsidRPr="007B3A27">
        <w:t>2,25</w:t>
      </w:r>
      <w:r>
        <w:rPr>
          <w:b/>
          <w:bCs/>
        </w:rPr>
        <w:tab/>
        <w:t xml:space="preserve">      </w:t>
      </w:r>
    </w:p>
    <w:p w14:paraId="2F5DB352" w14:textId="77777777" w:rsidR="007B3A27" w:rsidRDefault="007B3A27" w:rsidP="007B3A27">
      <w:pPr>
        <w:ind w:left="283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B36D01B" wp14:editId="50DA598C">
                <wp:simplePos x="0" y="0"/>
                <wp:positionH relativeFrom="column">
                  <wp:posOffset>1300198</wp:posOffset>
                </wp:positionH>
                <wp:positionV relativeFrom="paragraph">
                  <wp:posOffset>66273</wp:posOffset>
                </wp:positionV>
                <wp:extent cx="651598" cy="0"/>
                <wp:effectExtent l="0" t="0" r="8890" b="12700"/>
                <wp:wrapNone/>
                <wp:docPr id="24" name="Rechte verbindingslijn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9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B1A7E5D" id="Rechte verbindingslijn 24" o:spid="_x0000_s1026" style="position:absolute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2.4pt,5.2pt" to="153.7pt,5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&#13;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3AA4379" wp14:editId="15EB5D37">
                <wp:simplePos x="0" y="0"/>
                <wp:positionH relativeFrom="column">
                  <wp:posOffset>775493</wp:posOffset>
                </wp:positionH>
                <wp:positionV relativeFrom="paragraph">
                  <wp:posOffset>399415</wp:posOffset>
                </wp:positionV>
                <wp:extent cx="460537" cy="0"/>
                <wp:effectExtent l="0" t="50800" r="0" b="76200"/>
                <wp:wrapNone/>
                <wp:docPr id="25" name="Rechte verbindingslijn met pij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0537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E1A0BA" id="Rechte verbindingslijn met pijl 25" o:spid="_x0000_s1026" type="#_x0000_t32" style="position:absolute;margin-left:61.05pt;margin-top:31.45pt;width:36.25pt;height:0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bCs/>
        </w:rPr>
        <w:t xml:space="preserve">      +</w:t>
      </w:r>
    </w:p>
    <w:p w14:paraId="38B527A2" w14:textId="77777777" w:rsidR="007B3A27" w:rsidRPr="009A288B" w:rsidRDefault="007B3A27" w:rsidP="007B3A27">
      <w:r w:rsidRPr="0026513E">
        <w:rPr>
          <w:b/>
          <w:bCs/>
        </w:rPr>
        <w:t>lang</w:t>
      </w:r>
      <w:r>
        <w:tab/>
        <w:t xml:space="preserve"> </w:t>
      </w:r>
      <w:r w:rsidR="005027F5">
        <w:t>3,4</w:t>
      </w:r>
      <w:r>
        <w:tab/>
        <w:t xml:space="preserve">      </w:t>
      </w:r>
      <w:r w:rsidRPr="0026513E">
        <w:rPr>
          <w:b/>
          <w:bCs/>
          <w:sz w:val="28"/>
          <w:szCs w:val="28"/>
        </w:rPr>
        <w:sym w:font="Symbol" w:char="F0D6"/>
      </w:r>
      <w:r>
        <w:rPr>
          <w:b/>
          <w:bCs/>
          <w:sz w:val="28"/>
          <w:szCs w:val="28"/>
        </w:rPr>
        <w:tab/>
        <w:t xml:space="preserve">  </w:t>
      </w:r>
      <w:r w:rsidRPr="007B3A27">
        <w:t>11,25</w:t>
      </w:r>
    </w:p>
    <w:p w14:paraId="18BE3956" w14:textId="77777777" w:rsidR="007B3A27" w:rsidRDefault="007B3A27">
      <w:pPr>
        <w:rPr>
          <w:b/>
          <w:bCs/>
        </w:rPr>
      </w:pPr>
    </w:p>
    <w:p w14:paraId="54AA56A8" w14:textId="77777777" w:rsidR="007B3A27" w:rsidRDefault="007B3A27">
      <w:pPr>
        <w:rPr>
          <w:b/>
          <w:bCs/>
        </w:rPr>
      </w:pPr>
    </w:p>
    <w:p w14:paraId="25CB50A3" w14:textId="77777777" w:rsidR="005027F5" w:rsidRPr="005027F5" w:rsidRDefault="005027F5">
      <w:r>
        <w:t>Het touwtje moet 3,4 meter lang zijn.</w:t>
      </w:r>
    </w:p>
    <w:p w14:paraId="03E13C62" w14:textId="77777777" w:rsidR="00CE691B" w:rsidRDefault="00CE691B">
      <w:pPr>
        <w:rPr>
          <w:b/>
          <w:bCs/>
        </w:rPr>
      </w:pPr>
    </w:p>
    <w:p w14:paraId="72D633CC" w14:textId="77777777" w:rsidR="007B3A27" w:rsidRDefault="007B3A27">
      <w:pPr>
        <w:rPr>
          <w:b/>
          <w:bCs/>
        </w:rPr>
      </w:pPr>
    </w:p>
    <w:p w14:paraId="1E8DFBCB" w14:textId="77777777" w:rsidR="00424797" w:rsidRDefault="00424797">
      <w:pPr>
        <w:rPr>
          <w:b/>
          <w:bCs/>
        </w:rPr>
      </w:pPr>
      <w:r>
        <w:rPr>
          <w:b/>
          <w:bCs/>
        </w:rPr>
        <w:t>Opgave 2</w:t>
      </w:r>
    </w:p>
    <w:p w14:paraId="480156C3" w14:textId="77777777" w:rsidR="005027F5" w:rsidRDefault="005027F5"/>
    <w:p w14:paraId="766A63A2" w14:textId="77777777" w:rsidR="005027F5" w:rsidRDefault="005027F5" w:rsidP="005027F5">
      <w:pPr>
        <w:ind w:firstLine="708"/>
      </w:pPr>
      <w:r w:rsidRPr="0026513E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163BBCF" wp14:editId="6A28A9D8">
                <wp:simplePos x="0" y="0"/>
                <wp:positionH relativeFrom="column">
                  <wp:posOffset>1025579</wp:posOffset>
                </wp:positionH>
                <wp:positionV relativeFrom="paragraph">
                  <wp:posOffset>6350</wp:posOffset>
                </wp:positionV>
                <wp:extent cx="0" cy="1400175"/>
                <wp:effectExtent l="0" t="0" r="12700" b="9525"/>
                <wp:wrapNone/>
                <wp:docPr id="26" name="Rechte verbindingslijn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001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845F01" id="Rechte verbindingslijn 26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.75pt,.5pt" to="80.75pt,110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" strokecolor="#4472c4 [3204]" strokeweight=".5pt">
                <v:stroke joinstyle="miter"/>
              </v:line>
            </w:pict>
          </mc:Fallback>
        </mc:AlternateContent>
      </w:r>
      <w:r w:rsidRPr="0026513E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508C5C5" wp14:editId="2C97F700">
                <wp:simplePos x="0" y="0"/>
                <wp:positionH relativeFrom="column">
                  <wp:posOffset>248069</wp:posOffset>
                </wp:positionH>
                <wp:positionV relativeFrom="paragraph">
                  <wp:posOffset>220737</wp:posOffset>
                </wp:positionV>
                <wp:extent cx="1702340" cy="0"/>
                <wp:effectExtent l="0" t="0" r="12700" b="12700"/>
                <wp:wrapNone/>
                <wp:docPr id="27" name="Rechte verbindingslij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23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FAD0CB" id="Rechte verbindingslijn 27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5pt,17.4pt" to="153.6pt,17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" strokecolor="#4472c4 [3204]" strokeweight=".5pt">
                <v:stroke joinstyle="miter"/>
              </v:line>
            </w:pict>
          </mc:Fallback>
        </mc:AlternateContent>
      </w:r>
      <w:r w:rsidRPr="0026513E">
        <w:rPr>
          <w:b/>
          <w:bCs/>
        </w:rPr>
        <w:t>zijde</w:t>
      </w:r>
      <w:r>
        <w:tab/>
      </w:r>
      <w:r>
        <w:tab/>
      </w:r>
      <w:r w:rsidRPr="0026513E">
        <w:rPr>
          <w:b/>
          <w:bCs/>
        </w:rPr>
        <w:t>kwadraat</w:t>
      </w:r>
    </w:p>
    <w:p w14:paraId="6A7D3429" w14:textId="77777777" w:rsidR="005027F5" w:rsidRDefault="005027F5" w:rsidP="005027F5"/>
    <w:p w14:paraId="604701E7" w14:textId="77777777" w:rsidR="005027F5" w:rsidRDefault="005027F5" w:rsidP="005027F5">
      <w:r w:rsidRPr="0026513E">
        <w:rPr>
          <w:b/>
          <w:bCs/>
        </w:rPr>
        <w:t>kort</w:t>
      </w:r>
      <w:r>
        <w:t xml:space="preserve">        5</w:t>
      </w:r>
      <w:r>
        <w:tab/>
      </w:r>
      <w:r>
        <w:tab/>
        <w:t xml:space="preserve">     25</w:t>
      </w:r>
    </w:p>
    <w:p w14:paraId="1F20E22C" w14:textId="77777777" w:rsidR="005027F5" w:rsidRDefault="005027F5" w:rsidP="005027F5"/>
    <w:p w14:paraId="4B917100" w14:textId="77777777" w:rsidR="005027F5" w:rsidRPr="0026513E" w:rsidRDefault="005027F5" w:rsidP="005027F5">
      <w:pPr>
        <w:rPr>
          <w:b/>
          <w:bCs/>
        </w:rPr>
      </w:pPr>
      <w:r w:rsidRPr="0026513E">
        <w:rPr>
          <w:b/>
          <w:bCs/>
        </w:rPr>
        <w:t>kort</w:t>
      </w:r>
      <w:r>
        <w:rPr>
          <w:b/>
          <w:bCs/>
        </w:rPr>
        <w:tab/>
        <w:t xml:space="preserve">  </w:t>
      </w:r>
      <w:r w:rsidRPr="005027F5">
        <w:t>6,2</w:t>
      </w:r>
      <w:r>
        <w:rPr>
          <w:b/>
          <w:bCs/>
        </w:rPr>
        <w:tab/>
      </w:r>
      <w:r>
        <w:rPr>
          <w:b/>
          <w:bCs/>
        </w:rPr>
        <w:tab/>
        <w:t xml:space="preserve">    </w:t>
      </w:r>
      <w:r w:rsidRPr="005027F5">
        <w:t xml:space="preserve"> 39</w:t>
      </w:r>
      <w:r w:rsidRPr="005027F5">
        <w:tab/>
      </w:r>
      <w:r>
        <w:rPr>
          <w:b/>
          <w:bCs/>
        </w:rPr>
        <w:t xml:space="preserve">      </w:t>
      </w:r>
    </w:p>
    <w:p w14:paraId="25A8DDA0" w14:textId="77777777" w:rsidR="005027F5" w:rsidRDefault="005027F5" w:rsidP="005027F5">
      <w:pPr>
        <w:ind w:left="283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CEB8C12" wp14:editId="53697CE8">
                <wp:simplePos x="0" y="0"/>
                <wp:positionH relativeFrom="column">
                  <wp:posOffset>1300198</wp:posOffset>
                </wp:positionH>
                <wp:positionV relativeFrom="paragraph">
                  <wp:posOffset>66273</wp:posOffset>
                </wp:positionV>
                <wp:extent cx="651598" cy="0"/>
                <wp:effectExtent l="0" t="0" r="8890" b="12700"/>
                <wp:wrapNone/>
                <wp:docPr id="28" name="Rechte verbindingslijn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9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46FBAD1" id="Rechte verbindingslijn 28" o:spid="_x0000_s1026" style="position:absolute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2.4pt,5.2pt" to="153.7pt,5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" strokecolor="#4472c4 [3204]" strokeweight=".5pt">
                <v:stroke joinstyle="miter"/>
              </v:line>
            </w:pict>
          </mc:Fallback>
        </mc:AlternateContent>
      </w:r>
      <w:r>
        <w:rPr>
          <w:b/>
          <w:bCs/>
        </w:rPr>
        <w:t xml:space="preserve">      +</w:t>
      </w:r>
    </w:p>
    <w:p w14:paraId="5A4B07AF" w14:textId="77777777" w:rsidR="005027F5" w:rsidRPr="009A288B" w:rsidRDefault="005027F5" w:rsidP="005027F5">
      <w:r w:rsidRPr="0026513E">
        <w:rPr>
          <w:b/>
          <w:bCs/>
        </w:rPr>
        <w:t>lang</w:t>
      </w:r>
      <w:r>
        <w:tab/>
        <w:t xml:space="preserve">   8</w:t>
      </w:r>
      <w:r>
        <w:tab/>
        <w:t xml:space="preserve">      </w:t>
      </w:r>
      <w:r w:rsidRPr="0026513E">
        <w:rPr>
          <w:b/>
          <w:bCs/>
          <w:sz w:val="28"/>
          <w:szCs w:val="28"/>
        </w:rPr>
        <w:sym w:font="Symbol" w:char="F0D6"/>
      </w:r>
      <w:r>
        <w:rPr>
          <w:b/>
          <w:bCs/>
          <w:sz w:val="28"/>
          <w:szCs w:val="28"/>
        </w:rPr>
        <w:tab/>
        <w:t xml:space="preserve">    </w:t>
      </w:r>
      <w:r>
        <w:t>64</w:t>
      </w:r>
    </w:p>
    <w:p w14:paraId="0B72A622" w14:textId="77777777" w:rsidR="005027F5" w:rsidRDefault="005027F5" w:rsidP="005027F5">
      <w:pPr>
        <w:rPr>
          <w:b/>
          <w:bCs/>
        </w:rPr>
      </w:pPr>
    </w:p>
    <w:p w14:paraId="485C2CDC" w14:textId="77777777" w:rsidR="005027F5" w:rsidRDefault="005027F5" w:rsidP="005027F5">
      <w:pPr>
        <w:rPr>
          <w:b/>
          <w:bCs/>
        </w:rPr>
      </w:pPr>
    </w:p>
    <w:p w14:paraId="1331CAD7" w14:textId="77777777" w:rsidR="0082071E" w:rsidRDefault="005027F5" w:rsidP="005027F5">
      <w:r>
        <w:t>De andere zijde van de schuur wordt 6,2 meter.</w:t>
      </w:r>
    </w:p>
    <w:p w14:paraId="4D6FBC0E" w14:textId="1E5FDDD4" w:rsidR="005027F5" w:rsidRPr="009A288B" w:rsidRDefault="005027F5"/>
    <w:sectPr w:rsidR="005027F5" w:rsidRPr="009A288B" w:rsidSect="009B264A">
      <w:headerReference w:type="default" r:id="rId10"/>
      <w:footerReference w:type="even" r:id="rId11"/>
      <w:footerReference w:type="default" r:id="rId12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93AA8C" w14:textId="77777777" w:rsidR="00FE439E" w:rsidRDefault="00FE439E" w:rsidP="00423435">
      <w:r>
        <w:separator/>
      </w:r>
    </w:p>
  </w:endnote>
  <w:endnote w:type="continuationSeparator" w:id="0">
    <w:p w14:paraId="5298B6F5" w14:textId="77777777" w:rsidR="00FE439E" w:rsidRDefault="00FE439E" w:rsidP="004234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inanummer"/>
      </w:rPr>
      <w:id w:val="733436458"/>
      <w:docPartObj>
        <w:docPartGallery w:val="Page Numbers (Bottom of Page)"/>
        <w:docPartUnique/>
      </w:docPartObj>
    </w:sdtPr>
    <w:sdtContent>
      <w:p w14:paraId="7E7D0AB1" w14:textId="77777777" w:rsidR="00423435" w:rsidRDefault="00423435" w:rsidP="00473DE0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14:paraId="1E1027D5" w14:textId="77777777" w:rsidR="00423435" w:rsidRDefault="00423435" w:rsidP="00423435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inanummer"/>
      </w:rPr>
      <w:id w:val="2035066328"/>
      <w:docPartObj>
        <w:docPartGallery w:val="Page Numbers (Bottom of Page)"/>
        <w:docPartUnique/>
      </w:docPartObj>
    </w:sdtPr>
    <w:sdtContent>
      <w:p w14:paraId="3B369DE3" w14:textId="77777777" w:rsidR="00423435" w:rsidRDefault="00423435" w:rsidP="003E653A">
        <w:pPr>
          <w:pStyle w:val="Voettekst"/>
          <w:framePr w:wrap="none" w:vAnchor="text" w:hAnchor="page" w:x="11449" w:y="-836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14:paraId="3953D03A" w14:textId="77777777" w:rsidR="00423435" w:rsidRDefault="00133D9E" w:rsidP="00133D9E">
    <w:pPr>
      <w:pStyle w:val="Voettekst"/>
      <w:ind w:right="360"/>
    </w:pPr>
    <w:r>
      <w:rPr>
        <w:noProof/>
      </w:rPr>
      <w:drawing>
        <wp:anchor distT="0" distB="0" distL="114300" distR="114300" simplePos="0" relativeHeight="251659264" behindDoc="1" locked="0" layoutInCell="1" allowOverlap="1" wp14:anchorId="101AFD3B" wp14:editId="76716E23">
          <wp:simplePos x="0" y="0"/>
          <wp:positionH relativeFrom="column">
            <wp:posOffset>-925195</wp:posOffset>
          </wp:positionH>
          <wp:positionV relativeFrom="paragraph">
            <wp:posOffset>-708388</wp:posOffset>
          </wp:positionV>
          <wp:extent cx="7570092" cy="1806575"/>
          <wp:effectExtent l="0" t="0" r="0" b="0"/>
          <wp:wrapNone/>
          <wp:docPr id="5" name="Afbeelding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Afbeelding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0092" cy="1806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12F220" w14:textId="77777777" w:rsidR="00FE439E" w:rsidRDefault="00FE439E" w:rsidP="00423435">
      <w:r>
        <w:separator/>
      </w:r>
    </w:p>
  </w:footnote>
  <w:footnote w:type="continuationSeparator" w:id="0">
    <w:p w14:paraId="1DFCA97B" w14:textId="77777777" w:rsidR="00FE439E" w:rsidRDefault="00FE439E" w:rsidP="004234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BBDAF" w14:textId="77777777" w:rsidR="00133D9E" w:rsidRDefault="00133D9E">
    <w:pPr>
      <w:pStyle w:val="Koptekst"/>
    </w:pPr>
    <w:r>
      <w:rPr>
        <w:noProof/>
      </w:rPr>
      <w:drawing>
        <wp:anchor distT="0" distB="0" distL="114300" distR="114300" simplePos="0" relativeHeight="251658240" behindDoc="1" locked="0" layoutInCell="1" allowOverlap="1" wp14:anchorId="48572C90" wp14:editId="5355729E">
          <wp:simplePos x="0" y="0"/>
          <wp:positionH relativeFrom="column">
            <wp:posOffset>-143636</wp:posOffset>
          </wp:positionH>
          <wp:positionV relativeFrom="paragraph">
            <wp:posOffset>-253365</wp:posOffset>
          </wp:positionV>
          <wp:extent cx="922866" cy="463064"/>
          <wp:effectExtent l="0" t="0" r="0" b="0"/>
          <wp:wrapNone/>
          <wp:docPr id="4" name="Afbeelding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Afbeelding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2866" cy="46306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653A"/>
    <w:rsid w:val="000030F8"/>
    <w:rsid w:val="00060D5F"/>
    <w:rsid w:val="00133D9E"/>
    <w:rsid w:val="00144A73"/>
    <w:rsid w:val="0015341B"/>
    <w:rsid w:val="0022379B"/>
    <w:rsid w:val="0026513E"/>
    <w:rsid w:val="00384E20"/>
    <w:rsid w:val="00392E07"/>
    <w:rsid w:val="003E653A"/>
    <w:rsid w:val="00423435"/>
    <w:rsid w:val="00424797"/>
    <w:rsid w:val="004B3734"/>
    <w:rsid w:val="004B7E39"/>
    <w:rsid w:val="005027F5"/>
    <w:rsid w:val="005C3AA1"/>
    <w:rsid w:val="005E65E5"/>
    <w:rsid w:val="00621334"/>
    <w:rsid w:val="006850B7"/>
    <w:rsid w:val="0075454E"/>
    <w:rsid w:val="007B3A27"/>
    <w:rsid w:val="0082071E"/>
    <w:rsid w:val="008329DF"/>
    <w:rsid w:val="0085642D"/>
    <w:rsid w:val="00935214"/>
    <w:rsid w:val="009A288B"/>
    <w:rsid w:val="009B264A"/>
    <w:rsid w:val="009B29CC"/>
    <w:rsid w:val="00A73F47"/>
    <w:rsid w:val="00AD35D8"/>
    <w:rsid w:val="00C40C86"/>
    <w:rsid w:val="00C55BB8"/>
    <w:rsid w:val="00CA0159"/>
    <w:rsid w:val="00CE691B"/>
    <w:rsid w:val="00D95464"/>
    <w:rsid w:val="00DD44FF"/>
    <w:rsid w:val="00EA7872"/>
    <w:rsid w:val="00F00964"/>
    <w:rsid w:val="00FE4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424BA4E"/>
  <w15:chartTrackingRefBased/>
  <w15:docId w15:val="{D0572B26-F552-8347-BD8E-85E723160C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15341B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Tekstvantijdelijkeaanduiding">
    <w:name w:val="Placeholder Text"/>
    <w:basedOn w:val="Standaardalinea-lettertype"/>
    <w:uiPriority w:val="99"/>
    <w:semiHidden/>
    <w:rsid w:val="0026513E"/>
    <w:rPr>
      <w:color w:val="808080"/>
    </w:rPr>
  </w:style>
  <w:style w:type="paragraph" w:styleId="Voettekst">
    <w:name w:val="footer"/>
    <w:basedOn w:val="Standaard"/>
    <w:link w:val="VoettekstChar"/>
    <w:uiPriority w:val="99"/>
    <w:unhideWhenUsed/>
    <w:rsid w:val="00423435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423435"/>
  </w:style>
  <w:style w:type="character" w:styleId="Paginanummer">
    <w:name w:val="page number"/>
    <w:basedOn w:val="Standaardalinea-lettertype"/>
    <w:uiPriority w:val="99"/>
    <w:semiHidden/>
    <w:unhideWhenUsed/>
    <w:rsid w:val="00423435"/>
  </w:style>
  <w:style w:type="paragraph" w:styleId="Koptekst">
    <w:name w:val="header"/>
    <w:basedOn w:val="Standaard"/>
    <w:link w:val="KoptekstChar"/>
    <w:uiPriority w:val="99"/>
    <w:unhideWhenUsed/>
    <w:rsid w:val="00133D9E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133D9E"/>
  </w:style>
  <w:style w:type="paragraph" w:styleId="Geenafstand">
    <w:name w:val="No Spacing"/>
    <w:link w:val="GeenafstandChar"/>
    <w:uiPriority w:val="1"/>
    <w:qFormat/>
    <w:rsid w:val="008329DF"/>
    <w:rPr>
      <w:rFonts w:eastAsiaTheme="minorEastAsia"/>
      <w:sz w:val="22"/>
      <w:szCs w:val="22"/>
      <w:lang w:val="en-US" w:eastAsia="zh-CN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8329DF"/>
    <w:rPr>
      <w:rFonts w:eastAsiaTheme="minorEastAsia"/>
      <w:sz w:val="22"/>
      <w:szCs w:val="22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WijnandH.Florijn/POCOLOGO/Klanten/NVvW/Lesmateriaal/StellingvanPhytagoras/De%20stelling%20van%20Pythagoras%20en%20het%20bouwen%20van%20een%20schuur.dotx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De stelling van Pythagoras en het bouwen van een schuur.dotx</Template>
  <TotalTime>0</TotalTime>
  <Pages>4</Pages>
  <Words>235</Words>
  <Characters>1296</Characters>
  <Application>Microsoft Office Word</Application>
  <DocSecurity>0</DocSecurity>
  <Lines>10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wijnand florijn</dc:creator>
  <cp:keywords/>
  <dc:description/>
  <cp:lastModifiedBy>Wijnand Florijn</cp:lastModifiedBy>
  <cp:revision>2</cp:revision>
  <dcterms:created xsi:type="dcterms:W3CDTF">2023-03-08T08:35:00Z</dcterms:created>
  <dcterms:modified xsi:type="dcterms:W3CDTF">2023-03-08T08:35:00Z</dcterms:modified>
</cp:coreProperties>
</file>