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12FF6" w14:textId="77777777" w:rsidR="009D01E6" w:rsidRDefault="009D01E6" w:rsidP="009D01E6">
      <w:pPr>
        <w:rPr>
          <w:b/>
          <w:color w:val="000000"/>
          <w:lang w:val="nl-NL"/>
        </w:rPr>
      </w:pPr>
    </w:p>
    <w:p w14:paraId="5DA9DF2F" w14:textId="77777777" w:rsidR="009D01E6" w:rsidRDefault="0049309B" w:rsidP="009D01E6">
      <w:pPr>
        <w:rPr>
          <w:b/>
          <w:color w:val="000000"/>
          <w:lang w:val="nl-NL"/>
        </w:rPr>
      </w:pPr>
      <w:r>
        <w:rPr>
          <w:noProof/>
        </w:rPr>
        <w:pict w14:anchorId="7E295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0.5pt;margin-top:4.45pt;width:509.25pt;height:153pt;z-index:-251630080" wrapcoords="7317 0 7158 212 6903 1271 6903 1694 6776 2965 6744 4553 7985 5082 10816 5082 10816 8471 6871 8471 2481 9424 2481 10165 2290 11859 2259 13235 3786 13553 9384 13553 9384 14082 10371 15247 10816 15247 10816 16941 541 17047 159 17153 159 18635 -64 21600 127 21812 1654 21812 21123 21812 21314 21812 21664 20859 21664 19165 21600 17682 17305 17047 10816 16941 10784 15247 10434 13553 19373 13235 19373 9424 14570 8471 10816 8471 10816 5082 13520 5082 14888 4553 14920 1376 14601 1059 13043 0 7317 0">
            <v:shadow on="t" opacity="52429f"/>
            <v:textpath style="font-family:&quot;Arial Black&quot;;font-style:italic;v-text-kern:t" trim="t" fitpath="t" string="Statistics&#10;as a bridge between&#10;Mathematics and Science"/>
            <w10:wrap type="tight"/>
          </v:shape>
        </w:pict>
      </w:r>
    </w:p>
    <w:p w14:paraId="58E400CA" w14:textId="77777777" w:rsidR="009D01E6" w:rsidRDefault="009D01E6" w:rsidP="009D01E6">
      <w:pPr>
        <w:rPr>
          <w:b/>
          <w:color w:val="000000"/>
          <w:lang w:val="nl-NL"/>
        </w:rPr>
      </w:pPr>
    </w:p>
    <w:p w14:paraId="3DFF22BE" w14:textId="77777777" w:rsidR="009D01E6" w:rsidRDefault="009D01E6" w:rsidP="009D01E6">
      <w:pPr>
        <w:rPr>
          <w:b/>
          <w:color w:val="000000"/>
          <w:lang w:val="nl-NL"/>
        </w:rPr>
      </w:pPr>
    </w:p>
    <w:p w14:paraId="7FE4B94C" w14:textId="77777777" w:rsidR="009D01E6" w:rsidRDefault="009D01E6" w:rsidP="009D01E6">
      <w:pPr>
        <w:rPr>
          <w:b/>
          <w:color w:val="000000"/>
          <w:lang w:val="nl-NL"/>
        </w:rPr>
      </w:pPr>
    </w:p>
    <w:p w14:paraId="04A5967E" w14:textId="77777777" w:rsidR="009D01E6" w:rsidRDefault="009D01E6" w:rsidP="009D01E6">
      <w:pPr>
        <w:rPr>
          <w:b/>
          <w:color w:val="000000"/>
          <w:lang w:val="nl-NL"/>
        </w:rPr>
      </w:pPr>
      <w:r>
        <w:rPr>
          <w:noProof/>
          <w:lang w:val="nl-NL" w:eastAsia="nl-NL"/>
        </w:rPr>
        <w:drawing>
          <wp:anchor distT="0" distB="0" distL="114300" distR="114300" simplePos="0" relativeHeight="251629056" behindDoc="0" locked="0" layoutInCell="1" allowOverlap="1" wp14:anchorId="133E6A43" wp14:editId="5C7F3BEB">
            <wp:simplePos x="0" y="0"/>
            <wp:positionH relativeFrom="column">
              <wp:posOffset>194310</wp:posOffset>
            </wp:positionH>
            <wp:positionV relativeFrom="paragraph">
              <wp:posOffset>2037080</wp:posOffset>
            </wp:positionV>
            <wp:extent cx="5215890" cy="2472690"/>
            <wp:effectExtent l="3810" t="2540" r="0" b="1270"/>
            <wp:wrapTight wrapText="bothSides">
              <wp:wrapPolygon edited="0">
                <wp:start x="118" y="422"/>
                <wp:lineTo x="118" y="21090"/>
                <wp:lineTo x="21400" y="21090"/>
                <wp:lineTo x="21400" y="422"/>
                <wp:lineTo x="118" y="422"/>
              </wp:wrapPolygon>
            </wp:wrapTight>
            <wp:docPr id="69"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5F8B193E" w14:textId="77777777" w:rsidR="009D01E6" w:rsidRDefault="009D01E6" w:rsidP="009D01E6">
      <w:pPr>
        <w:rPr>
          <w:b/>
          <w:color w:val="000000"/>
          <w:lang w:val="nl-NL"/>
        </w:rPr>
      </w:pPr>
    </w:p>
    <w:p w14:paraId="76544593" w14:textId="77777777" w:rsidR="009D01E6" w:rsidRDefault="009D01E6" w:rsidP="009D01E6">
      <w:pPr>
        <w:rPr>
          <w:b/>
          <w:color w:val="000000"/>
          <w:lang w:val="nl-NL"/>
        </w:rPr>
      </w:pPr>
    </w:p>
    <w:p w14:paraId="19FE0161" w14:textId="77777777" w:rsidR="009D01E6" w:rsidRDefault="009D01E6" w:rsidP="009D01E6">
      <w:pPr>
        <w:rPr>
          <w:b/>
          <w:color w:val="000000"/>
          <w:lang w:val="nl-NL"/>
        </w:rPr>
      </w:pPr>
    </w:p>
    <w:p w14:paraId="4087AC26" w14:textId="77777777" w:rsidR="009D01E6" w:rsidRDefault="009D01E6" w:rsidP="009D01E6">
      <w:pPr>
        <w:rPr>
          <w:b/>
          <w:color w:val="000000"/>
          <w:lang w:val="nl-NL"/>
        </w:rPr>
      </w:pPr>
    </w:p>
    <w:p w14:paraId="2FE3F357" w14:textId="77777777" w:rsidR="009D01E6" w:rsidRDefault="009D01E6" w:rsidP="009D01E6">
      <w:pPr>
        <w:rPr>
          <w:b/>
          <w:color w:val="000000"/>
          <w:lang w:val="nl-NL"/>
        </w:rPr>
      </w:pPr>
    </w:p>
    <w:p w14:paraId="29158456" w14:textId="77777777" w:rsidR="009D01E6" w:rsidRPr="00DA4156" w:rsidRDefault="009D01E6" w:rsidP="00D21693">
      <w:pPr>
        <w:rPr>
          <w:color w:val="000000"/>
        </w:rPr>
      </w:pPr>
    </w:p>
    <w:p w14:paraId="1A171ED0" w14:textId="296173E5" w:rsidR="00D71234" w:rsidRPr="00587420" w:rsidRDefault="009D01E6" w:rsidP="00D21693">
      <w:pPr>
        <w:rPr>
          <w:rFonts w:ascii="ArialMT" w:hAnsi="ArialMT" w:cs="ArialMT"/>
          <w:color w:val="000000"/>
          <w:sz w:val="20"/>
          <w:szCs w:val="20"/>
        </w:rPr>
      </w:pPr>
      <w:r w:rsidRPr="00A05974">
        <w:rPr>
          <w:rFonts w:ascii="ArialMT" w:hAnsi="ArialMT" w:cs="ArialMT"/>
          <w:color w:val="000000"/>
          <w:sz w:val="20"/>
          <w:szCs w:val="20"/>
          <w:lang w:val="en-GB"/>
        </w:rPr>
        <w:t xml:space="preserve">The module has been developed within the framework of the doctoral research of Adri </w:t>
      </w:r>
      <w:proofErr w:type="spellStart"/>
      <w:r w:rsidRPr="00A05974">
        <w:rPr>
          <w:rFonts w:ascii="ArialMT" w:hAnsi="ArialMT" w:cs="ArialMT"/>
          <w:color w:val="000000"/>
          <w:sz w:val="20"/>
          <w:szCs w:val="20"/>
          <w:lang w:val="en-GB"/>
        </w:rPr>
        <w:t>Dierdorp</w:t>
      </w:r>
      <w:proofErr w:type="spellEnd"/>
      <w:r w:rsidR="00D21693">
        <w:rPr>
          <w:rFonts w:ascii="ArialMT" w:hAnsi="ArialMT" w:cs="ArialMT"/>
          <w:color w:val="000000"/>
          <w:sz w:val="20"/>
          <w:szCs w:val="20"/>
          <w:lang w:val="en-GB"/>
        </w:rPr>
        <w:t xml:space="preserve"> </w:t>
      </w:r>
      <w:r w:rsidR="00D71234" w:rsidRPr="00587420">
        <w:rPr>
          <w:rFonts w:ascii="ArialMT" w:hAnsi="ArialMT" w:cs="ArialMT"/>
          <w:color w:val="000000"/>
          <w:sz w:val="20"/>
          <w:szCs w:val="20"/>
        </w:rPr>
        <w:t xml:space="preserve">under the guidance of </w:t>
      </w:r>
    </w:p>
    <w:p w14:paraId="0405DF31" w14:textId="1733B9F8" w:rsidR="00D71234" w:rsidRDefault="00D21693" w:rsidP="00D71234">
      <w:pPr>
        <w:autoSpaceDE w:val="0"/>
        <w:autoSpaceDN w:val="0"/>
        <w:adjustRightInd w:val="0"/>
        <w:rPr>
          <w:rFonts w:ascii="ArialMT" w:hAnsi="ArialMT" w:cs="ArialMT"/>
          <w:color w:val="000000"/>
          <w:sz w:val="20"/>
          <w:szCs w:val="20"/>
          <w:lang w:val="nl-NL"/>
        </w:rPr>
      </w:pPr>
      <w:r>
        <w:rPr>
          <w:noProof/>
          <w:lang w:val="nl-NL" w:eastAsia="nl-NL"/>
        </w:rPr>
        <w:drawing>
          <wp:anchor distT="0" distB="0" distL="114300" distR="114300" simplePos="0" relativeHeight="251685376" behindDoc="0" locked="0" layoutInCell="1" allowOverlap="1" wp14:anchorId="69D85AA3" wp14:editId="2B7E8CB9">
            <wp:simplePos x="0" y="0"/>
            <wp:positionH relativeFrom="column">
              <wp:posOffset>4562475</wp:posOffset>
            </wp:positionH>
            <wp:positionV relativeFrom="paragraph">
              <wp:posOffset>11430</wp:posOffset>
            </wp:positionV>
            <wp:extent cx="543560" cy="533400"/>
            <wp:effectExtent l="0" t="0" r="8890" b="0"/>
            <wp:wrapNone/>
            <wp:docPr id="68" name="Picture 5"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234" w:rsidRPr="00EE4EA0">
        <w:rPr>
          <w:rFonts w:ascii="ArialMT" w:hAnsi="ArialMT" w:cs="ArialMT"/>
          <w:color w:val="000000"/>
          <w:sz w:val="20"/>
          <w:szCs w:val="20"/>
          <w:lang w:val="nl-NL"/>
        </w:rPr>
        <w:t xml:space="preserve">dr. </w:t>
      </w:r>
      <w:r w:rsidR="00D71234">
        <w:rPr>
          <w:rFonts w:ascii="ArialMT" w:hAnsi="ArialMT" w:cs="ArialMT"/>
          <w:color w:val="000000"/>
          <w:sz w:val="20"/>
          <w:szCs w:val="20"/>
          <w:lang w:val="nl-NL"/>
        </w:rPr>
        <w:t>A. Bakker</w:t>
      </w:r>
    </w:p>
    <w:p w14:paraId="7050152B" w14:textId="77777777" w:rsidR="00D71234" w:rsidRDefault="00D71234" w:rsidP="00D71234">
      <w:pPr>
        <w:autoSpaceDE w:val="0"/>
        <w:autoSpaceDN w:val="0"/>
        <w:adjustRightInd w:val="0"/>
        <w:rPr>
          <w:rFonts w:ascii="ArialMT" w:hAnsi="ArialMT" w:cs="ArialMT"/>
          <w:color w:val="000000"/>
          <w:sz w:val="20"/>
          <w:szCs w:val="20"/>
          <w:lang w:val="nl-NL"/>
        </w:rPr>
      </w:pPr>
      <w:r>
        <w:rPr>
          <w:rFonts w:ascii="ArialMT" w:hAnsi="ArialMT" w:cs="ArialMT"/>
          <w:color w:val="000000"/>
          <w:sz w:val="20"/>
          <w:szCs w:val="20"/>
          <w:lang w:val="nl-NL"/>
        </w:rPr>
        <w:t>Prof. dr. J.A. van Maanen</w:t>
      </w:r>
    </w:p>
    <w:p w14:paraId="4B48FF91" w14:textId="77777777" w:rsidR="00D71234" w:rsidRPr="00374C8F" w:rsidRDefault="00D71234" w:rsidP="00D71234">
      <w:pPr>
        <w:autoSpaceDE w:val="0"/>
        <w:autoSpaceDN w:val="0"/>
        <w:adjustRightInd w:val="0"/>
        <w:rPr>
          <w:rFonts w:ascii="ArialMT" w:hAnsi="ArialMT" w:cs="ArialMT"/>
          <w:color w:val="000000"/>
          <w:sz w:val="20"/>
          <w:szCs w:val="20"/>
        </w:rPr>
      </w:pPr>
      <w:r>
        <w:rPr>
          <w:rFonts w:ascii="ArialMT" w:hAnsi="ArialMT" w:cs="ArialMT"/>
          <w:color w:val="000000"/>
          <w:sz w:val="20"/>
          <w:szCs w:val="20"/>
          <w:lang w:val="nl-NL"/>
        </w:rPr>
        <w:t xml:space="preserve">Prof. dr. </w:t>
      </w:r>
      <w:r w:rsidRPr="00374C8F">
        <w:rPr>
          <w:rFonts w:ascii="ArialMT" w:hAnsi="ArialMT" w:cs="ArialMT"/>
          <w:color w:val="000000"/>
          <w:sz w:val="20"/>
          <w:szCs w:val="20"/>
        </w:rPr>
        <w:t>H.M.C. Eijkelhof</w:t>
      </w:r>
    </w:p>
    <w:p w14:paraId="615F24E4" w14:textId="77777777" w:rsidR="00D71234" w:rsidRPr="00A05974" w:rsidRDefault="00D71234" w:rsidP="009D01E6">
      <w:pPr>
        <w:rPr>
          <w:rFonts w:ascii="ArialMT" w:hAnsi="ArialMT" w:cs="ArialMT"/>
          <w:color w:val="000000"/>
          <w:sz w:val="20"/>
          <w:szCs w:val="20"/>
          <w:lang w:val="en-GB"/>
        </w:rPr>
      </w:pPr>
    </w:p>
    <w:p w14:paraId="1D124649" w14:textId="77777777" w:rsidR="009D01E6" w:rsidRPr="00A05974" w:rsidRDefault="009D01E6" w:rsidP="009D01E6">
      <w:pPr>
        <w:rPr>
          <w:rFonts w:ascii="ArialMT" w:hAnsi="ArialMT" w:cs="ArialMT"/>
          <w:color w:val="000000"/>
          <w:sz w:val="20"/>
          <w:szCs w:val="20"/>
          <w:lang w:val="en-GB"/>
        </w:rPr>
      </w:pPr>
      <w:r w:rsidRPr="00A05974">
        <w:rPr>
          <w:rFonts w:ascii="ArialMT" w:hAnsi="ArialMT" w:cs="ArialMT"/>
          <w:color w:val="000000"/>
          <w:sz w:val="20"/>
          <w:szCs w:val="20"/>
          <w:lang w:val="en-GB"/>
        </w:rPr>
        <w:t>Freudenthal Institute for Science and Mathematics Education, Utrecht University.</w:t>
      </w:r>
    </w:p>
    <w:p w14:paraId="611F1AD6" w14:textId="77777777" w:rsidR="009D01E6" w:rsidRPr="00A05974" w:rsidRDefault="009D01E6" w:rsidP="009D01E6">
      <w:pPr>
        <w:rPr>
          <w:rFonts w:ascii="ArialMT" w:hAnsi="ArialMT" w:cs="ArialMT"/>
          <w:color w:val="000000"/>
          <w:sz w:val="20"/>
          <w:szCs w:val="20"/>
          <w:lang w:val="en-GB"/>
        </w:rPr>
      </w:pPr>
    </w:p>
    <w:p w14:paraId="179BD5A6" w14:textId="77777777" w:rsidR="009D01E6" w:rsidRPr="00587420" w:rsidRDefault="009D01E6" w:rsidP="009D01E6">
      <w:pPr>
        <w:autoSpaceDE w:val="0"/>
        <w:autoSpaceDN w:val="0"/>
        <w:adjustRightInd w:val="0"/>
        <w:rPr>
          <w:rFonts w:ascii="ArialMT" w:hAnsi="ArialMT" w:cs="ArialMT"/>
          <w:sz w:val="20"/>
          <w:szCs w:val="20"/>
        </w:rPr>
      </w:pPr>
      <w:r w:rsidRPr="00587420">
        <w:rPr>
          <w:rFonts w:ascii="ArialMT" w:hAnsi="ArialMT" w:cs="ArialMT"/>
          <w:sz w:val="20"/>
          <w:szCs w:val="20"/>
        </w:rPr>
        <w:t>The copyright of this module belongs to the Freudenthal Institut</w:t>
      </w:r>
      <w:r>
        <w:rPr>
          <w:rFonts w:ascii="ArialMT" w:hAnsi="ArialMT" w:cs="ArialMT"/>
          <w:sz w:val="20"/>
          <w:szCs w:val="20"/>
        </w:rPr>
        <w:t>e for Science and Mathematics education</w:t>
      </w:r>
      <w:r w:rsidRPr="00587420">
        <w:rPr>
          <w:rFonts w:ascii="ArialMT" w:hAnsi="ArialMT" w:cs="ArialMT"/>
          <w:sz w:val="20"/>
          <w:szCs w:val="20"/>
        </w:rPr>
        <w:t xml:space="preserve">. </w:t>
      </w:r>
      <w:r>
        <w:rPr>
          <w:rFonts w:ascii="ArialMT" w:hAnsi="ArialMT" w:cs="ArialMT"/>
          <w:sz w:val="20"/>
          <w:szCs w:val="20"/>
        </w:rPr>
        <w:t>The materials in this module may be used for educational purposes.</w:t>
      </w:r>
      <w:r w:rsidRPr="00587420">
        <w:rPr>
          <w:rFonts w:ascii="ArialMT" w:hAnsi="ArialMT" w:cs="ArialMT"/>
          <w:sz w:val="20"/>
          <w:szCs w:val="20"/>
        </w:rPr>
        <w:br/>
      </w:r>
      <w:r>
        <w:rPr>
          <w:rFonts w:ascii="ArialMT" w:hAnsi="ArialMT" w:cs="ArialMT"/>
          <w:sz w:val="20"/>
          <w:szCs w:val="20"/>
        </w:rPr>
        <w:t>It is not allowed to use this material for commercial purposes</w:t>
      </w:r>
      <w:r w:rsidRPr="00587420">
        <w:rPr>
          <w:rFonts w:ascii="ArialMT" w:hAnsi="ArialMT" w:cs="ArialMT"/>
          <w:sz w:val="20"/>
          <w:szCs w:val="20"/>
        </w:rPr>
        <w:t xml:space="preserve">. </w:t>
      </w:r>
      <w:r>
        <w:rPr>
          <w:rFonts w:ascii="ArialMT" w:hAnsi="ArialMT" w:cs="ArialMT"/>
          <w:sz w:val="20"/>
          <w:szCs w:val="20"/>
        </w:rPr>
        <w:t xml:space="preserve">In developing the module the authors have used material made by third parties. </w:t>
      </w:r>
      <w:r w:rsidRPr="00587420">
        <w:rPr>
          <w:rFonts w:ascii="ArialMT" w:hAnsi="ArialMT" w:cs="ArialMT"/>
          <w:sz w:val="20"/>
          <w:szCs w:val="20"/>
        </w:rPr>
        <w:t>In those cases the authors have mentioned the sources as much as possible.</w:t>
      </w:r>
    </w:p>
    <w:p w14:paraId="505FFC46" w14:textId="77777777" w:rsidR="009D01E6" w:rsidRDefault="009D01E6" w:rsidP="009D01E6">
      <w:pPr>
        <w:autoSpaceDE w:val="0"/>
        <w:autoSpaceDN w:val="0"/>
        <w:adjustRightInd w:val="0"/>
        <w:rPr>
          <w:rFonts w:ascii="ArialMT" w:hAnsi="ArialMT" w:cs="ArialMT"/>
          <w:sz w:val="20"/>
          <w:szCs w:val="20"/>
        </w:rPr>
      </w:pPr>
      <w:r w:rsidRPr="00377AFE">
        <w:rPr>
          <w:rFonts w:ascii="ArialMT" w:hAnsi="ArialMT" w:cs="ArialMT"/>
          <w:sz w:val="20"/>
          <w:szCs w:val="20"/>
        </w:rPr>
        <w:t>In retrieving and complying with the rights of texts, illustrations, etc., we have tried to be as accurate as possible. If in spite of this people or authorities think they can assert their rights to parts of the text or illustrations in a module, let them please contact</w:t>
      </w:r>
      <w:r>
        <w:rPr>
          <w:rFonts w:ascii="ArialMT" w:hAnsi="ArialMT" w:cs="ArialMT"/>
          <w:sz w:val="20"/>
          <w:szCs w:val="20"/>
        </w:rPr>
        <w:t xml:space="preserve"> </w:t>
      </w:r>
      <w:r w:rsidRPr="00377AFE">
        <w:rPr>
          <w:rFonts w:ascii="ArialMT" w:hAnsi="ArialMT" w:cs="ArialMT"/>
          <w:sz w:val="20"/>
          <w:szCs w:val="20"/>
        </w:rPr>
        <w:t xml:space="preserve">Adri </w:t>
      </w:r>
      <w:proofErr w:type="spellStart"/>
      <w:r w:rsidRPr="00377AFE">
        <w:rPr>
          <w:rFonts w:ascii="ArialMT" w:hAnsi="ArialMT" w:cs="ArialMT"/>
          <w:sz w:val="20"/>
          <w:szCs w:val="20"/>
        </w:rPr>
        <w:t>Dierdorp</w:t>
      </w:r>
      <w:proofErr w:type="spellEnd"/>
      <w:r w:rsidRPr="00377AFE">
        <w:rPr>
          <w:rFonts w:ascii="ArialMT" w:hAnsi="ArialMT" w:cs="ArialMT"/>
          <w:sz w:val="20"/>
          <w:szCs w:val="20"/>
        </w:rPr>
        <w:t xml:space="preserve">. </w:t>
      </w:r>
    </w:p>
    <w:p w14:paraId="49F097C8" w14:textId="77777777" w:rsidR="009D01E6" w:rsidRPr="00A05974" w:rsidRDefault="009D01E6" w:rsidP="009D01E6">
      <w:pPr>
        <w:autoSpaceDE w:val="0"/>
        <w:autoSpaceDN w:val="0"/>
        <w:adjustRightInd w:val="0"/>
        <w:rPr>
          <w:rFonts w:ascii="ArialMT" w:hAnsi="ArialMT" w:cs="ArialMT"/>
          <w:sz w:val="20"/>
          <w:szCs w:val="20"/>
          <w:lang w:val="en-GB"/>
        </w:rPr>
      </w:pPr>
    </w:p>
    <w:p w14:paraId="2DFBBEE1" w14:textId="77777777" w:rsidR="009D01E6" w:rsidRPr="00A05974" w:rsidRDefault="009D01E6" w:rsidP="009D01E6">
      <w:pPr>
        <w:autoSpaceDE w:val="0"/>
        <w:autoSpaceDN w:val="0"/>
        <w:adjustRightInd w:val="0"/>
        <w:rPr>
          <w:rFonts w:ascii="ArialMT" w:hAnsi="ArialMT" w:cs="ArialMT"/>
          <w:sz w:val="20"/>
          <w:szCs w:val="20"/>
          <w:lang w:val="en-GB"/>
        </w:rPr>
      </w:pPr>
    </w:p>
    <w:p w14:paraId="2DD694CE" w14:textId="77777777" w:rsidR="009D01E6" w:rsidRPr="00A05974" w:rsidRDefault="009D01E6" w:rsidP="009D01E6">
      <w:pPr>
        <w:autoSpaceDE w:val="0"/>
        <w:autoSpaceDN w:val="0"/>
        <w:adjustRightInd w:val="0"/>
        <w:rPr>
          <w:rFonts w:ascii="ArialMT" w:hAnsi="ArialMT" w:cs="ArialMT"/>
          <w:sz w:val="20"/>
          <w:szCs w:val="20"/>
          <w:lang w:val="en-GB"/>
        </w:rPr>
      </w:pPr>
    </w:p>
    <w:p w14:paraId="31AB4D9A" w14:textId="30E964EF" w:rsidR="009D01E6" w:rsidRPr="00A05974" w:rsidRDefault="009D01E6" w:rsidP="009D01E6">
      <w:pPr>
        <w:autoSpaceDE w:val="0"/>
        <w:autoSpaceDN w:val="0"/>
        <w:adjustRightInd w:val="0"/>
        <w:rPr>
          <w:b/>
          <w:sz w:val="28"/>
          <w:szCs w:val="28"/>
          <w:lang w:val="en-GB"/>
        </w:rPr>
      </w:pPr>
      <w:r w:rsidRPr="00A05974">
        <w:rPr>
          <w:rFonts w:ascii="ArialMT" w:hAnsi="ArialMT" w:cs="ArialMT"/>
          <w:sz w:val="20"/>
          <w:szCs w:val="20"/>
          <w:lang w:val="en-GB"/>
        </w:rPr>
        <w:br w:type="page"/>
      </w:r>
      <w:r>
        <w:rPr>
          <w:b/>
          <w:sz w:val="28"/>
          <w:szCs w:val="28"/>
          <w:lang w:val="en-GB"/>
        </w:rPr>
        <w:lastRenderedPageBreak/>
        <w:t>Table of contents</w:t>
      </w:r>
    </w:p>
    <w:p w14:paraId="13CCDFE5" w14:textId="77777777" w:rsidR="009D01E6" w:rsidRPr="00A05974" w:rsidRDefault="009D01E6" w:rsidP="009D01E6">
      <w:pPr>
        <w:autoSpaceDE w:val="0"/>
        <w:autoSpaceDN w:val="0"/>
        <w:adjustRightInd w:val="0"/>
        <w:rPr>
          <w:color w:val="000000"/>
          <w:sz w:val="28"/>
          <w:szCs w:val="28"/>
          <w:lang w:val="en-GB"/>
        </w:rPr>
      </w:pPr>
    </w:p>
    <w:p w14:paraId="23C117C0" w14:textId="77777777" w:rsidR="00A76530" w:rsidRDefault="00A76530" w:rsidP="00A76530"/>
    <w:p w14:paraId="41B8F2DF" w14:textId="2941D9D3" w:rsidR="00A95212" w:rsidRDefault="00506690" w:rsidP="00A95212">
      <w:pPr>
        <w:autoSpaceDE w:val="0"/>
        <w:autoSpaceDN w:val="0"/>
        <w:adjustRightInd w:val="0"/>
      </w:pPr>
      <w:r>
        <w:t xml:space="preserve">Part </w:t>
      </w:r>
      <w:r w:rsidR="00A95212">
        <w:t>1. The sports physiologist and statistics</w:t>
      </w:r>
    </w:p>
    <w:p w14:paraId="6F4A31D8" w14:textId="75FDDE0F" w:rsidR="00A95212" w:rsidRDefault="00A95212" w:rsidP="00506690">
      <w:pPr>
        <w:pStyle w:val="ListParagraph"/>
        <w:numPr>
          <w:ilvl w:val="1"/>
          <w:numId w:val="9"/>
        </w:numPr>
        <w:autoSpaceDE w:val="0"/>
        <w:autoSpaceDN w:val="0"/>
        <w:adjustRightInd w:val="0"/>
      </w:pPr>
      <w:r>
        <w:t>Measuring a client’s condition</w:t>
      </w:r>
    </w:p>
    <w:p w14:paraId="0C672DB3" w14:textId="0C4763BC" w:rsidR="00A95212" w:rsidRDefault="00A95212" w:rsidP="00506690">
      <w:pPr>
        <w:pStyle w:val="ListParagraph"/>
        <w:numPr>
          <w:ilvl w:val="1"/>
          <w:numId w:val="9"/>
        </w:numPr>
        <w:autoSpaceDE w:val="0"/>
        <w:autoSpaceDN w:val="0"/>
        <w:adjustRightInd w:val="0"/>
      </w:pPr>
      <w:r>
        <w:t>Scatter plots</w:t>
      </w:r>
    </w:p>
    <w:p w14:paraId="6D50D3D0" w14:textId="5E4E3C2E" w:rsidR="00A95212" w:rsidRDefault="00506690" w:rsidP="00A95212">
      <w:pPr>
        <w:autoSpaceDE w:val="0"/>
        <w:autoSpaceDN w:val="0"/>
        <w:adjustRightInd w:val="0"/>
      </w:pPr>
      <w:r>
        <w:t xml:space="preserve">Part </w:t>
      </w:r>
      <w:r w:rsidR="00A95212">
        <w:t>2. The role of statistics in improving one's condition</w:t>
      </w:r>
    </w:p>
    <w:p w14:paraId="50DABDB6" w14:textId="3F863880" w:rsidR="00A95212" w:rsidRDefault="00A95212" w:rsidP="00506690">
      <w:pPr>
        <w:pStyle w:val="ListParagraph"/>
        <w:numPr>
          <w:ilvl w:val="1"/>
          <w:numId w:val="10"/>
        </w:numPr>
        <w:autoSpaceDE w:val="0"/>
        <w:autoSpaceDN w:val="0"/>
        <w:adjustRightInd w:val="0"/>
      </w:pPr>
      <w:r>
        <w:t>Heart rate and condition</w:t>
      </w:r>
    </w:p>
    <w:p w14:paraId="1B0BA3C3" w14:textId="77777777" w:rsidR="00506690" w:rsidRDefault="00A95212" w:rsidP="00506690">
      <w:pPr>
        <w:pStyle w:val="ListParagraph"/>
        <w:numPr>
          <w:ilvl w:val="1"/>
          <w:numId w:val="10"/>
        </w:numPr>
        <w:autoSpaceDE w:val="0"/>
        <w:autoSpaceDN w:val="0"/>
        <w:adjustRightInd w:val="0"/>
      </w:pPr>
      <w:r>
        <w:t>Threshold point</w:t>
      </w:r>
    </w:p>
    <w:p w14:paraId="6836413A" w14:textId="28962B09" w:rsidR="009D01E6" w:rsidRPr="00B8096E" w:rsidRDefault="00A95212" w:rsidP="00506690">
      <w:pPr>
        <w:pStyle w:val="ListParagraph"/>
        <w:numPr>
          <w:ilvl w:val="1"/>
          <w:numId w:val="10"/>
        </w:numPr>
        <w:autoSpaceDE w:val="0"/>
        <w:autoSpaceDN w:val="0"/>
        <w:adjustRightInd w:val="0"/>
      </w:pPr>
      <w:r>
        <w:t>General equations and variation</w:t>
      </w:r>
    </w:p>
    <w:p w14:paraId="04714463" w14:textId="77777777" w:rsidR="009D01E6" w:rsidRPr="00A05974" w:rsidRDefault="009D01E6" w:rsidP="009D01E6">
      <w:pPr>
        <w:rPr>
          <w:b/>
          <w:bCs/>
          <w:lang w:val="en-GB"/>
        </w:rPr>
      </w:pPr>
    </w:p>
    <w:p w14:paraId="0859362D" w14:textId="77777777" w:rsidR="009D01E6" w:rsidRPr="00A05974" w:rsidRDefault="009D01E6" w:rsidP="009D01E6">
      <w:pPr>
        <w:autoSpaceDE w:val="0"/>
        <w:autoSpaceDN w:val="0"/>
        <w:adjustRightInd w:val="0"/>
        <w:rPr>
          <w:b/>
          <w:bCs/>
          <w:sz w:val="28"/>
          <w:szCs w:val="28"/>
          <w:lang w:val="en-GB"/>
        </w:rPr>
      </w:pPr>
    </w:p>
    <w:p w14:paraId="61801644" w14:textId="77777777" w:rsidR="009D01E6" w:rsidRPr="00A05974" w:rsidRDefault="009D01E6" w:rsidP="00506690">
      <w:pPr>
        <w:rPr>
          <w:lang w:val="en-GB"/>
        </w:rPr>
      </w:pPr>
      <w:r w:rsidRPr="00506690">
        <w:rPr>
          <w:b/>
        </w:rPr>
        <w:t>Preface</w:t>
      </w:r>
    </w:p>
    <w:p w14:paraId="54965429" w14:textId="4EF8163F" w:rsidR="009D01E6" w:rsidRPr="00962F19" w:rsidRDefault="009D01E6" w:rsidP="009D01E6">
      <w:pPr>
        <w:autoSpaceDE w:val="0"/>
        <w:autoSpaceDN w:val="0"/>
        <w:adjustRightInd w:val="0"/>
        <w:rPr>
          <w:b/>
        </w:rPr>
      </w:pPr>
      <w:r>
        <w:t xml:space="preserve">At school, but certainly in most university studies, </w:t>
      </w:r>
      <w:r w:rsidR="00B8096E">
        <w:t>students</w:t>
      </w:r>
      <w:r>
        <w:t xml:space="preserve"> regularly have to do a survey or study. It will often be useful if </w:t>
      </w:r>
      <w:r w:rsidR="00B8096E">
        <w:t>they</w:t>
      </w:r>
      <w:r>
        <w:t xml:space="preserve"> can show a relation between two properties (variables). In this module </w:t>
      </w:r>
      <w:r w:rsidR="00B8096E">
        <w:t>students</w:t>
      </w:r>
      <w:r>
        <w:t xml:space="preserve"> will learn how to do this and how to represent such a relation mathematically and calculate how strong a correlation is. In many professions people perform statistical tasks that use the statistical techniques from this module to solve science problems. </w:t>
      </w:r>
      <w:r w:rsidR="00B8096E">
        <w:t>This module</w:t>
      </w:r>
      <w:r w:rsidRPr="00462DF4">
        <w:t xml:space="preserve"> introduces </w:t>
      </w:r>
      <w:r w:rsidR="00B8096E">
        <w:t>students</w:t>
      </w:r>
      <w:r>
        <w:t xml:space="preserve"> to statistical techniques that are sometimes used by sports physiologists</w:t>
      </w:r>
      <w:r w:rsidRPr="00462DF4">
        <w:t xml:space="preserve"> </w:t>
      </w:r>
      <w:r>
        <w:t xml:space="preserve">in </w:t>
      </w:r>
      <w:r w:rsidRPr="00462DF4">
        <w:t xml:space="preserve">improving </w:t>
      </w:r>
      <w:r>
        <w:t>a client’s condition</w:t>
      </w:r>
      <w:r w:rsidRPr="00462DF4">
        <w:t xml:space="preserve">. </w:t>
      </w:r>
    </w:p>
    <w:p w14:paraId="262778B2" w14:textId="77777777" w:rsidR="009D01E6" w:rsidRPr="00462DF4" w:rsidRDefault="009D01E6" w:rsidP="009D01E6">
      <w:pPr>
        <w:autoSpaceDE w:val="0"/>
        <w:autoSpaceDN w:val="0"/>
        <w:adjustRightInd w:val="0"/>
        <w:rPr>
          <w:b/>
          <w:bCs/>
        </w:rPr>
      </w:pPr>
    </w:p>
    <w:p w14:paraId="534E094C" w14:textId="77777777" w:rsidR="009D01E6" w:rsidRPr="00462DF4" w:rsidRDefault="009D01E6" w:rsidP="009D01E6">
      <w:pPr>
        <w:autoSpaceDE w:val="0"/>
        <w:autoSpaceDN w:val="0"/>
        <w:adjustRightInd w:val="0"/>
        <w:rPr>
          <w:b/>
          <w:bCs/>
        </w:rPr>
      </w:pPr>
      <w:r w:rsidRPr="00462DF4">
        <w:rPr>
          <w:b/>
          <w:bCs/>
        </w:rPr>
        <w:t>Connection to school</w:t>
      </w:r>
      <w:r>
        <w:rPr>
          <w:b/>
          <w:bCs/>
        </w:rPr>
        <w:t xml:space="preserve"> subjects</w:t>
      </w:r>
    </w:p>
    <w:p w14:paraId="73C79122" w14:textId="7D9B83E5" w:rsidR="009D01E6" w:rsidRPr="00462DF4" w:rsidRDefault="009D01E6" w:rsidP="009D01E6">
      <w:pPr>
        <w:autoSpaceDE w:val="0"/>
        <w:autoSpaceDN w:val="0"/>
        <w:adjustRightInd w:val="0"/>
      </w:pPr>
      <w:r w:rsidRPr="00462DF4">
        <w:t xml:space="preserve">What connection does this have </w:t>
      </w:r>
      <w:r>
        <w:t xml:space="preserve">what </w:t>
      </w:r>
      <w:r w:rsidR="00506690">
        <w:t>students</w:t>
      </w:r>
      <w:r>
        <w:t xml:space="preserve"> have learned in school so far</w:t>
      </w:r>
      <w:r w:rsidRPr="00462DF4">
        <w:t xml:space="preserve">? This module is interdisciplinary </w:t>
      </w:r>
      <w:r>
        <w:t xml:space="preserve">in character. </w:t>
      </w:r>
      <w:r w:rsidRPr="00462DF4">
        <w:t xml:space="preserve">In this module we </w:t>
      </w:r>
      <w:r>
        <w:t xml:space="preserve">will </w:t>
      </w:r>
      <w:r w:rsidRPr="00462DF4">
        <w:t xml:space="preserve">use the theory </w:t>
      </w:r>
      <w:r w:rsidR="00506690">
        <w:t>students</w:t>
      </w:r>
      <w:r w:rsidRPr="00462DF4">
        <w:t xml:space="preserve"> have learned in </w:t>
      </w:r>
      <w:r w:rsidR="00506690">
        <w:t>their</w:t>
      </w:r>
      <w:r w:rsidRPr="00462DF4">
        <w:t xml:space="preserve"> mathematics, biology, geography and </w:t>
      </w:r>
      <w:r>
        <w:t>ph</w:t>
      </w:r>
      <w:r w:rsidRPr="00462DF4">
        <w:t xml:space="preserve">ysics </w:t>
      </w:r>
      <w:r>
        <w:t>lessons</w:t>
      </w:r>
      <w:r w:rsidRPr="00462DF4">
        <w:t xml:space="preserve">, and expand on it. </w:t>
      </w:r>
    </w:p>
    <w:p w14:paraId="4A17AE1A" w14:textId="77777777" w:rsidR="009D01E6" w:rsidRPr="00462DF4" w:rsidRDefault="009D01E6" w:rsidP="009D01E6">
      <w:pPr>
        <w:rPr>
          <w:b/>
          <w:color w:val="000000"/>
        </w:rPr>
      </w:pPr>
    </w:p>
    <w:p w14:paraId="62EA0789" w14:textId="77777777" w:rsidR="009D01E6" w:rsidRPr="00462DF4" w:rsidRDefault="009D01E6" w:rsidP="009D01E6">
      <w:pPr>
        <w:rPr>
          <w:color w:val="000000"/>
        </w:rPr>
      </w:pPr>
    </w:p>
    <w:p w14:paraId="4730027D" w14:textId="4834B649" w:rsidR="009D01E6" w:rsidRDefault="00506690" w:rsidP="009D01E6">
      <w:pPr>
        <w:autoSpaceDE w:val="0"/>
        <w:autoSpaceDN w:val="0"/>
        <w:adjustRightInd w:val="0"/>
        <w:rPr>
          <w:color w:val="000000"/>
        </w:rPr>
      </w:pPr>
      <w:r w:rsidRPr="00506690">
        <w:rPr>
          <w:b/>
          <w:color w:val="000000"/>
        </w:rPr>
        <w:t>Planning</w:t>
      </w:r>
    </w:p>
    <w:p w14:paraId="777BFA0D" w14:textId="77777777" w:rsidR="00506690" w:rsidRDefault="00506690" w:rsidP="009D01E6">
      <w:pPr>
        <w:autoSpaceDE w:val="0"/>
        <w:autoSpaceDN w:val="0"/>
        <w:adjustRightInd w:val="0"/>
        <w:rPr>
          <w:color w:val="000000"/>
        </w:rPr>
      </w:pPr>
      <w:r>
        <w:rPr>
          <w:color w:val="000000"/>
        </w:rPr>
        <w:t xml:space="preserve">Depending on the time available and/or level of your students, you may choose to have students only work on Part 1. This is doable in one lesson (60 minutes). </w:t>
      </w:r>
    </w:p>
    <w:p w14:paraId="17DC4895" w14:textId="66D13078" w:rsidR="009D01E6" w:rsidRDefault="00506690" w:rsidP="009D01E6">
      <w:pPr>
        <w:autoSpaceDE w:val="0"/>
        <w:autoSpaceDN w:val="0"/>
        <w:adjustRightInd w:val="0"/>
        <w:rPr>
          <w:color w:val="000000"/>
        </w:rPr>
      </w:pPr>
      <w:r>
        <w:rPr>
          <w:color w:val="000000"/>
        </w:rPr>
        <w:t>For some students it might be a ch</w:t>
      </w:r>
      <w:r w:rsidR="0049309B">
        <w:rPr>
          <w:color w:val="000000"/>
        </w:rPr>
        <w:t>allenge also to work on Part 2.</w:t>
      </w:r>
    </w:p>
    <w:p w14:paraId="023D558C" w14:textId="77777777" w:rsidR="0049309B" w:rsidRDefault="0049309B" w:rsidP="009D01E6">
      <w:pPr>
        <w:autoSpaceDE w:val="0"/>
        <w:autoSpaceDN w:val="0"/>
        <w:adjustRightInd w:val="0"/>
        <w:rPr>
          <w:color w:val="000000"/>
        </w:rPr>
      </w:pPr>
    </w:p>
    <w:p w14:paraId="06078932" w14:textId="77777777" w:rsidR="0049309B" w:rsidRDefault="0049309B" w:rsidP="009D01E6">
      <w:pPr>
        <w:autoSpaceDE w:val="0"/>
        <w:autoSpaceDN w:val="0"/>
        <w:adjustRightInd w:val="0"/>
        <w:rPr>
          <w:color w:val="000000"/>
        </w:rPr>
      </w:pPr>
      <w:bookmarkStart w:id="0" w:name="_GoBack"/>
      <w:bookmarkEnd w:id="0"/>
    </w:p>
    <w:p w14:paraId="78D9476E" w14:textId="77777777" w:rsidR="009D01E6" w:rsidRPr="00A05974" w:rsidRDefault="009D01E6" w:rsidP="009D01E6">
      <w:pPr>
        <w:rPr>
          <w:color w:val="000000"/>
          <w:lang w:val="en-GB"/>
        </w:rPr>
      </w:pPr>
      <w:r>
        <w:rPr>
          <w:lang w:val="en-GB"/>
        </w:rPr>
        <w:t xml:space="preserve"> </w:t>
      </w:r>
    </w:p>
    <w:p w14:paraId="429635DB" w14:textId="77777777" w:rsidR="009D01E6" w:rsidRPr="00A05974" w:rsidRDefault="009D01E6" w:rsidP="009D01E6">
      <w:pPr>
        <w:rPr>
          <w:color w:val="000000"/>
          <w:lang w:val="en-GB"/>
        </w:rPr>
      </w:pPr>
    </w:p>
    <w:p w14:paraId="179CE5CF" w14:textId="2F15F795" w:rsidR="009D01E6" w:rsidRPr="00A05974" w:rsidRDefault="009D01E6" w:rsidP="00EE3EE5">
      <w:pPr>
        <w:pStyle w:val="Heading1"/>
        <w:rPr>
          <w:lang w:val="en-GB"/>
        </w:rPr>
      </w:pPr>
      <w:r w:rsidRPr="00A05974">
        <w:rPr>
          <w:lang w:val="en-GB"/>
        </w:rPr>
        <w:br w:type="page"/>
      </w:r>
      <w:r w:rsidR="00506690">
        <w:rPr>
          <w:lang w:val="en-GB"/>
        </w:rPr>
        <w:lastRenderedPageBreak/>
        <w:t xml:space="preserve">Part </w:t>
      </w:r>
      <w:r w:rsidRPr="00A05974">
        <w:rPr>
          <w:lang w:val="en-GB"/>
        </w:rPr>
        <w:t>1</w:t>
      </w:r>
      <w:r w:rsidR="00506690">
        <w:rPr>
          <w:lang w:val="en-GB"/>
        </w:rPr>
        <w:t>.</w:t>
      </w:r>
      <w:r w:rsidRPr="00A05974">
        <w:rPr>
          <w:lang w:val="en-GB"/>
        </w:rPr>
        <w:t xml:space="preserve"> </w:t>
      </w:r>
      <w:r>
        <w:rPr>
          <w:lang w:val="en-GB"/>
        </w:rPr>
        <w:t xml:space="preserve">The sports </w:t>
      </w:r>
      <w:r w:rsidRPr="00EE3EE5">
        <w:t>physiologist</w:t>
      </w:r>
      <w:r>
        <w:rPr>
          <w:lang w:val="en-GB"/>
        </w:rPr>
        <w:t xml:space="preserve"> and statistics</w:t>
      </w:r>
    </w:p>
    <w:p w14:paraId="62C3F7D2" w14:textId="04D1E27F" w:rsidR="009D01E6" w:rsidRPr="00A05974" w:rsidRDefault="009D01E6" w:rsidP="003B7843">
      <w:pPr>
        <w:pStyle w:val="Heading2"/>
        <w:rPr>
          <w:lang w:val="en-GB"/>
        </w:rPr>
      </w:pPr>
      <w:r>
        <w:rPr>
          <w:noProof/>
          <w:lang w:val="nl-NL" w:eastAsia="nl-NL"/>
        </w:rPr>
        <w:drawing>
          <wp:anchor distT="0" distB="0" distL="114300" distR="114300" simplePos="0" relativeHeight="251630080" behindDoc="0" locked="0" layoutInCell="1" allowOverlap="1" wp14:anchorId="48477823" wp14:editId="78D8C023">
            <wp:simplePos x="0" y="0"/>
            <wp:positionH relativeFrom="column">
              <wp:posOffset>3455035</wp:posOffset>
            </wp:positionH>
            <wp:positionV relativeFrom="paragraph">
              <wp:posOffset>103505</wp:posOffset>
            </wp:positionV>
            <wp:extent cx="2145665" cy="2066925"/>
            <wp:effectExtent l="0" t="0" r="0" b="0"/>
            <wp:wrapSquare wrapText="bothSides"/>
            <wp:docPr id="66" name="Picture 7" descr="fysio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ysio3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66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974">
        <w:rPr>
          <w:lang w:val="en-GB"/>
        </w:rPr>
        <w:t xml:space="preserve">1.1 </w:t>
      </w:r>
      <w:r>
        <w:rPr>
          <w:lang w:val="en-GB"/>
        </w:rPr>
        <w:t xml:space="preserve">Measuring a client’s condition </w:t>
      </w:r>
    </w:p>
    <w:p w14:paraId="13072F60" w14:textId="77777777" w:rsidR="009D01E6" w:rsidRPr="00A05974" w:rsidRDefault="009D01E6" w:rsidP="009D01E6">
      <w:pPr>
        <w:rPr>
          <w:color w:val="000000"/>
          <w:lang w:val="en-GB"/>
        </w:rPr>
      </w:pPr>
    </w:p>
    <w:p w14:paraId="15B12190" w14:textId="77777777" w:rsidR="009D01E6" w:rsidRPr="00A05974" w:rsidRDefault="009D01E6" w:rsidP="009D01E6">
      <w:pPr>
        <w:jc w:val="both"/>
        <w:rPr>
          <w:lang w:val="en-GB"/>
        </w:rPr>
      </w:pPr>
      <w:r>
        <w:rPr>
          <w:color w:val="000000"/>
          <w:lang w:val="en-GB"/>
        </w:rPr>
        <w:t>In this chapter you will learn a technique that is regularly used by sports physiologists in supporting clients to improve their condition. Statistics often plays an invisible role in such techniques</w:t>
      </w:r>
      <w:r w:rsidRPr="00A05974">
        <w:rPr>
          <w:color w:val="000000"/>
          <w:lang w:val="en-GB"/>
        </w:rPr>
        <w:t xml:space="preserve">. </w:t>
      </w:r>
      <w:r>
        <w:rPr>
          <w:color w:val="000000"/>
          <w:lang w:val="en-GB"/>
        </w:rPr>
        <w:t>Sports physiologists, as well as sports instructors and physiotherapists, regularly make use of ready-made charts for their advice, which means that the statistical foundation is not immediately apparent to the client</w:t>
      </w:r>
      <w:r w:rsidRPr="00A05974">
        <w:rPr>
          <w:lang w:val="en-GB"/>
        </w:rPr>
        <w:t>.</w:t>
      </w:r>
      <w:r>
        <w:rPr>
          <w:lang w:val="en-GB"/>
        </w:rPr>
        <w:t xml:space="preserve"> The statistical component does become clear when a client wants individualised advice, since that requires more advanced statistical techniques</w:t>
      </w:r>
      <w:r w:rsidRPr="00A05974">
        <w:rPr>
          <w:lang w:val="en-GB"/>
        </w:rPr>
        <w:t xml:space="preserve">. </w:t>
      </w:r>
    </w:p>
    <w:p w14:paraId="476140D1" w14:textId="77777777" w:rsidR="009D01E6" w:rsidRPr="00A05974" w:rsidRDefault="009D01E6" w:rsidP="009D01E6">
      <w:pPr>
        <w:jc w:val="both"/>
        <w:rPr>
          <w:lang w:val="en-GB"/>
        </w:rPr>
      </w:pPr>
    </w:p>
    <w:p w14:paraId="790071E8" w14:textId="5AE950E2" w:rsidR="009D01E6" w:rsidRPr="00A05974" w:rsidRDefault="00EE3EE5" w:rsidP="009D01E6">
      <w:pPr>
        <w:jc w:val="both"/>
        <w:rPr>
          <w:lang w:val="en-GB" w:eastAsia="nl-NL"/>
        </w:rPr>
      </w:pPr>
      <w:r>
        <w:rPr>
          <w:lang w:val="en-GB"/>
        </w:rPr>
        <w:t>In t</w:t>
      </w:r>
      <w:r w:rsidR="009D01E6">
        <w:rPr>
          <w:lang w:val="en-GB"/>
        </w:rPr>
        <w:t>ask</w:t>
      </w:r>
      <w:r>
        <w:rPr>
          <w:lang w:val="en-GB"/>
        </w:rPr>
        <w:t>,</w:t>
      </w:r>
      <w:r w:rsidR="009D01E6">
        <w:rPr>
          <w:lang w:val="en-GB"/>
        </w:rPr>
        <w:t xml:space="preserve"> the heart rate is important. During physical activity your heartbeat increases. This happens less quickly in people who are fit than in people who are out of shape. In people who are fit the heart rate recovers faster after exertion. This chapter looks at the use of a statistical technique and knowledge about heart rate to be able to improve sportspeople’s physical condition</w:t>
      </w:r>
      <w:r w:rsidR="009D01E6" w:rsidRPr="00A05974">
        <w:rPr>
          <w:lang w:val="en-GB" w:eastAsia="nl-NL"/>
        </w:rPr>
        <w:t>.</w:t>
      </w:r>
    </w:p>
    <w:p w14:paraId="211EC546" w14:textId="77777777" w:rsidR="009D01E6" w:rsidRPr="00A05974" w:rsidRDefault="009D01E6" w:rsidP="009D01E6">
      <w:pPr>
        <w:jc w:val="both"/>
        <w:rPr>
          <w:lang w:val="en-GB" w:eastAsia="nl-NL"/>
        </w:rPr>
      </w:pPr>
    </w:p>
    <w:p w14:paraId="3482C8CD" w14:textId="77777777" w:rsidR="009D01E6" w:rsidRPr="00A05974" w:rsidRDefault="009D01E6" w:rsidP="009D01E6">
      <w:pPr>
        <w:jc w:val="both"/>
        <w:rPr>
          <w:lang w:val="en-GB" w:eastAsia="nl-NL"/>
        </w:rPr>
      </w:pPr>
    </w:p>
    <w:p w14:paraId="185E270F" w14:textId="77777777" w:rsidR="009D01E6" w:rsidRPr="00A05974" w:rsidRDefault="009D01E6" w:rsidP="00220AEF">
      <w:pPr>
        <w:ind w:firstLine="720"/>
        <w:jc w:val="both"/>
        <w:rPr>
          <w:u w:val="single"/>
          <w:lang w:val="en-GB" w:eastAsia="nl-NL"/>
        </w:rPr>
      </w:pPr>
      <w:r>
        <w:rPr>
          <w:u w:val="single"/>
          <w:lang w:val="en-GB" w:eastAsia="nl-NL"/>
        </w:rPr>
        <w:t>Task</w:t>
      </w:r>
      <w:r w:rsidRPr="00A05974">
        <w:rPr>
          <w:u w:val="single"/>
          <w:lang w:val="en-GB" w:eastAsia="nl-NL"/>
        </w:rPr>
        <w:t xml:space="preserve"> 1.</w:t>
      </w:r>
    </w:p>
    <w:p w14:paraId="6F0D21F8" w14:textId="77777777" w:rsidR="009D01E6" w:rsidRPr="00A05974" w:rsidRDefault="009D01E6" w:rsidP="009D01E6">
      <w:pPr>
        <w:ind w:left="720"/>
        <w:jc w:val="both"/>
        <w:rPr>
          <w:lang w:val="en-GB" w:eastAsia="nl-NL"/>
        </w:rPr>
      </w:pPr>
      <w:r>
        <w:rPr>
          <w:lang w:val="en-GB" w:eastAsia="nl-NL"/>
        </w:rPr>
        <w:t>Consider how a sports physiologist could support a client in improving his or her condition and why it can be useful to measure your heart rate for that</w:t>
      </w:r>
      <w:r w:rsidRPr="00A05974">
        <w:rPr>
          <w:lang w:val="en-GB" w:eastAsia="nl-NL"/>
        </w:rPr>
        <w:t>.</w:t>
      </w:r>
    </w:p>
    <w:p w14:paraId="65DD17C9" w14:textId="77777777" w:rsidR="009D01E6" w:rsidRPr="00A05974" w:rsidRDefault="009D01E6" w:rsidP="009D01E6">
      <w:pPr>
        <w:ind w:left="720"/>
        <w:jc w:val="both"/>
        <w:rPr>
          <w:lang w:val="en-GB" w:eastAsia="nl-NL"/>
        </w:rPr>
      </w:pPr>
    </w:p>
    <w:tbl>
      <w:tblPr>
        <w:tblStyle w:val="TableGrid"/>
        <w:tblW w:w="0" w:type="auto"/>
        <w:tblInd w:w="828" w:type="dxa"/>
        <w:tblLook w:val="04A0" w:firstRow="1" w:lastRow="0" w:firstColumn="1" w:lastColumn="0" w:noHBand="0" w:noVBand="1"/>
      </w:tblPr>
      <w:tblGrid>
        <w:gridCol w:w="7612"/>
      </w:tblGrid>
      <w:tr w:rsidR="00220AEF" w14:paraId="694D7C36" w14:textId="77777777" w:rsidTr="00220AEF">
        <w:trPr>
          <w:trHeight w:val="4214"/>
        </w:trPr>
        <w:tc>
          <w:tcPr>
            <w:tcW w:w="7612" w:type="dxa"/>
          </w:tcPr>
          <w:p w14:paraId="29D847F6" w14:textId="77777777" w:rsidR="00220AEF" w:rsidRDefault="00220AEF" w:rsidP="009D01E6">
            <w:pPr>
              <w:jc w:val="both"/>
              <w:rPr>
                <w:lang w:val="en-GB" w:eastAsia="nl-NL"/>
              </w:rPr>
            </w:pPr>
          </w:p>
        </w:tc>
      </w:tr>
    </w:tbl>
    <w:p w14:paraId="6DE65B0D" w14:textId="26CE5192" w:rsidR="009D01E6" w:rsidRPr="00A05974" w:rsidRDefault="009D01E6" w:rsidP="009D01E6">
      <w:pPr>
        <w:jc w:val="both"/>
        <w:rPr>
          <w:lang w:val="en-GB" w:eastAsia="nl-NL"/>
        </w:rPr>
      </w:pPr>
    </w:p>
    <w:p w14:paraId="393FE42E" w14:textId="77777777" w:rsidR="009D01E6" w:rsidRPr="00A05974" w:rsidRDefault="009D01E6" w:rsidP="009D01E6">
      <w:pPr>
        <w:jc w:val="both"/>
        <w:rPr>
          <w:lang w:val="en-GB" w:eastAsia="nl-NL"/>
        </w:rPr>
      </w:pPr>
    </w:p>
    <w:p w14:paraId="63218643" w14:textId="77777777" w:rsidR="009D01E6" w:rsidRPr="00A05974" w:rsidRDefault="009D01E6" w:rsidP="009D01E6">
      <w:pPr>
        <w:jc w:val="both"/>
        <w:rPr>
          <w:lang w:val="en-GB" w:eastAsia="nl-NL"/>
        </w:rPr>
      </w:pPr>
    </w:p>
    <w:p w14:paraId="1828921B" w14:textId="77777777" w:rsidR="009D01E6" w:rsidRPr="00A05974" w:rsidRDefault="009D01E6" w:rsidP="009D01E6">
      <w:pPr>
        <w:jc w:val="both"/>
        <w:rPr>
          <w:lang w:val="en-GB" w:eastAsia="nl-NL"/>
        </w:rPr>
      </w:pPr>
    </w:p>
    <w:p w14:paraId="6779E083" w14:textId="77777777" w:rsidR="009D01E6" w:rsidRPr="00A05974" w:rsidRDefault="009D01E6" w:rsidP="009D01E6">
      <w:pPr>
        <w:jc w:val="both"/>
        <w:rPr>
          <w:lang w:val="en-GB" w:eastAsia="nl-NL"/>
        </w:rPr>
      </w:pPr>
    </w:p>
    <w:p w14:paraId="6080BE41" w14:textId="140F193F" w:rsidR="009D01E6" w:rsidRPr="00D36634" w:rsidRDefault="009D01E6" w:rsidP="009D01E6">
      <w:pPr>
        <w:autoSpaceDE w:val="0"/>
        <w:autoSpaceDN w:val="0"/>
        <w:adjustRightInd w:val="0"/>
        <w:jc w:val="both"/>
        <w:rPr>
          <w:lang w:val="en-GB" w:eastAsia="nl-NL"/>
        </w:rPr>
      </w:pPr>
      <w:r w:rsidRPr="00D36634">
        <w:rPr>
          <w:lang w:val="en-GB" w:eastAsia="nl-NL"/>
        </w:rPr>
        <w:lastRenderedPageBreak/>
        <w:t xml:space="preserve">To be able to help someone to improve their condition, a sports physiologist must first know how good or bad </w:t>
      </w:r>
      <w:r>
        <w:rPr>
          <w:lang w:val="en-GB" w:eastAsia="nl-NL"/>
        </w:rPr>
        <w:t>that</w:t>
      </w:r>
      <w:r w:rsidRPr="00D36634">
        <w:rPr>
          <w:lang w:val="en-GB" w:eastAsia="nl-NL"/>
        </w:rPr>
        <w:t xml:space="preserve"> person’s physical condition is. Once he knows that, he can measure it again at</w:t>
      </w:r>
      <w:r w:rsidR="00EE3EE5">
        <w:rPr>
          <w:lang w:val="en-GB" w:eastAsia="nl-NL"/>
        </w:rPr>
        <w:t xml:space="preserve"> the end of a training program</w:t>
      </w:r>
      <w:r w:rsidRPr="00D36634">
        <w:rPr>
          <w:lang w:val="en-GB" w:eastAsia="nl-NL"/>
        </w:rPr>
        <w:t xml:space="preserve"> and establish whether there has been an improvement. </w:t>
      </w:r>
    </w:p>
    <w:p w14:paraId="460FA4CC" w14:textId="77777777" w:rsidR="009D01E6" w:rsidRPr="00A05974" w:rsidRDefault="009D01E6" w:rsidP="009D01E6">
      <w:pPr>
        <w:autoSpaceDE w:val="0"/>
        <w:autoSpaceDN w:val="0"/>
        <w:adjustRightInd w:val="0"/>
        <w:jc w:val="both"/>
        <w:rPr>
          <w:lang w:val="en-GB" w:eastAsia="nl-NL"/>
        </w:rPr>
      </w:pPr>
      <w:r>
        <w:rPr>
          <w:lang w:val="en-GB" w:eastAsia="nl-NL"/>
        </w:rPr>
        <w:t xml:space="preserve">Although nowadays much more advanced methods are available to sports physiologists, we will first look at a simple measuring test, since it is one we can perform in class ourselves. An experiment now follows to show how a </w:t>
      </w:r>
      <w:r w:rsidRPr="00A84F89">
        <w:rPr>
          <w:lang w:val="en-GB" w:eastAsia="nl-NL"/>
        </w:rPr>
        <w:t>sports physiologist</w:t>
      </w:r>
      <w:r>
        <w:rPr>
          <w:lang w:val="en-GB" w:eastAsia="nl-NL"/>
        </w:rPr>
        <w:t xml:space="preserve"> can establish a client’s condition. For this measurement, researchers have developed predictive tests with the aid of statistics. The </w:t>
      </w:r>
      <w:proofErr w:type="spellStart"/>
      <w:r w:rsidRPr="00D36634">
        <w:rPr>
          <w:lang w:val="en-GB" w:eastAsia="nl-NL"/>
        </w:rPr>
        <w:t>Ruffier</w:t>
      </w:r>
      <w:proofErr w:type="spellEnd"/>
      <w:r w:rsidRPr="00D36634">
        <w:rPr>
          <w:lang w:val="en-GB" w:eastAsia="nl-NL"/>
        </w:rPr>
        <w:t>-Dickson</w:t>
      </w:r>
      <w:r>
        <w:rPr>
          <w:lang w:val="en-GB" w:eastAsia="nl-NL"/>
        </w:rPr>
        <w:t xml:space="preserve"> </w:t>
      </w:r>
      <w:r w:rsidRPr="00D36634">
        <w:rPr>
          <w:lang w:val="en-GB" w:eastAsia="nl-NL"/>
        </w:rPr>
        <w:t xml:space="preserve">test is </w:t>
      </w:r>
      <w:r>
        <w:rPr>
          <w:lang w:val="en-GB" w:eastAsia="nl-NL"/>
        </w:rPr>
        <w:t>one such</w:t>
      </w:r>
      <w:r w:rsidRPr="00D36634">
        <w:rPr>
          <w:lang w:val="en-GB" w:eastAsia="nl-NL"/>
        </w:rPr>
        <w:t xml:space="preserve"> test</w:t>
      </w:r>
      <w:r>
        <w:rPr>
          <w:lang w:val="en-GB" w:eastAsia="nl-NL"/>
        </w:rPr>
        <w:t>, which uses heart rate measurement</w:t>
      </w:r>
      <w:r w:rsidRPr="00D36634">
        <w:rPr>
          <w:lang w:val="en-GB" w:eastAsia="nl-NL"/>
        </w:rPr>
        <w:t>.</w:t>
      </w:r>
    </w:p>
    <w:p w14:paraId="6131F023" w14:textId="77777777" w:rsidR="009D01E6" w:rsidRPr="00A05974" w:rsidRDefault="009D01E6" w:rsidP="009D01E6">
      <w:pPr>
        <w:jc w:val="both"/>
        <w:rPr>
          <w:lang w:val="en-GB" w:eastAsia="nl-NL"/>
        </w:rPr>
      </w:pPr>
    </w:p>
    <w:p w14:paraId="53D65A3C" w14:textId="77777777" w:rsidR="009D01E6" w:rsidRPr="00A05974" w:rsidRDefault="009D01E6" w:rsidP="00B91321">
      <w:pPr>
        <w:rPr>
          <w:lang w:val="en-GB"/>
        </w:rPr>
      </w:pPr>
      <w:r w:rsidRPr="00A05974">
        <w:rPr>
          <w:b/>
          <w:u w:val="single"/>
          <w:lang w:val="en-GB"/>
        </w:rPr>
        <w:t xml:space="preserve">Practicum A: </w:t>
      </w:r>
      <w:r>
        <w:rPr>
          <w:b/>
          <w:u w:val="single"/>
          <w:lang w:val="en-GB"/>
        </w:rPr>
        <w:t>Measuring condition</w:t>
      </w:r>
    </w:p>
    <w:p w14:paraId="6150A2BC" w14:textId="77777777" w:rsidR="009D01E6" w:rsidRPr="00A05974" w:rsidRDefault="009D01E6" w:rsidP="00B91321">
      <w:pPr>
        <w:ind w:left="540"/>
        <w:rPr>
          <w:lang w:val="en-GB"/>
        </w:rPr>
      </w:pPr>
    </w:p>
    <w:p w14:paraId="6D7FF88F" w14:textId="77777777" w:rsidR="009D01E6" w:rsidRPr="00A05974" w:rsidRDefault="009D01E6" w:rsidP="00B91321">
      <w:pPr>
        <w:ind w:firstLine="720"/>
        <w:rPr>
          <w:u w:val="single"/>
          <w:lang w:val="en-GB"/>
        </w:rPr>
      </w:pPr>
      <w:r>
        <w:rPr>
          <w:u w:val="single"/>
          <w:lang w:val="en-GB"/>
        </w:rPr>
        <w:t>Task</w:t>
      </w:r>
      <w:r w:rsidRPr="00A05974">
        <w:rPr>
          <w:u w:val="single"/>
          <w:lang w:val="en-GB"/>
        </w:rPr>
        <w:t xml:space="preserve"> 2a</w:t>
      </w:r>
    </w:p>
    <w:p w14:paraId="616F863A" w14:textId="77777777" w:rsidR="009D01E6" w:rsidRPr="00A05974" w:rsidRDefault="009D01E6" w:rsidP="00B91321">
      <w:pPr>
        <w:ind w:left="720"/>
        <w:rPr>
          <w:lang w:val="en-GB"/>
        </w:rPr>
      </w:pPr>
      <w:r>
        <w:rPr>
          <w:lang w:val="en-GB"/>
        </w:rPr>
        <w:t xml:space="preserve">Below are the instructions of the </w:t>
      </w:r>
      <w:proofErr w:type="spellStart"/>
      <w:r w:rsidRPr="00A05974">
        <w:rPr>
          <w:lang w:val="en-GB"/>
        </w:rPr>
        <w:t>Ruffier</w:t>
      </w:r>
      <w:proofErr w:type="spellEnd"/>
      <w:r w:rsidRPr="00A05974">
        <w:rPr>
          <w:lang w:val="en-GB"/>
        </w:rPr>
        <w:t>-Dickson</w:t>
      </w:r>
      <w:r>
        <w:rPr>
          <w:lang w:val="en-GB"/>
        </w:rPr>
        <w:t xml:space="preserve"> </w:t>
      </w:r>
      <w:r w:rsidRPr="00A05974">
        <w:rPr>
          <w:lang w:val="en-GB"/>
        </w:rPr>
        <w:t xml:space="preserve">test. </w:t>
      </w:r>
      <w:r>
        <w:rPr>
          <w:lang w:val="en-GB"/>
        </w:rPr>
        <w:t xml:space="preserve">Read them first, answer a few question and then collect your date in Task </w:t>
      </w:r>
      <w:r w:rsidRPr="00A05974">
        <w:rPr>
          <w:lang w:val="en-GB"/>
        </w:rPr>
        <w:t>2.</w:t>
      </w:r>
    </w:p>
    <w:p w14:paraId="0E7D37B7" w14:textId="77777777" w:rsidR="009D01E6" w:rsidRPr="00A05974" w:rsidRDefault="009D01E6" w:rsidP="00B91321">
      <w:pPr>
        <w:rPr>
          <w:lang w:val="en-GB"/>
        </w:rPr>
      </w:pPr>
    </w:p>
    <w:p w14:paraId="74CF1662" w14:textId="77777777" w:rsidR="009D01E6" w:rsidRPr="00A05974" w:rsidRDefault="009D01E6" w:rsidP="00B91321">
      <w:pPr>
        <w:ind w:left="720"/>
        <w:rPr>
          <w:lang w:val="en-GB"/>
        </w:rPr>
      </w:pPr>
      <w:r>
        <w:rPr>
          <w:lang w:val="en-GB"/>
        </w:rPr>
        <w:t>Form a group of test subjects</w:t>
      </w:r>
      <w:r w:rsidRPr="00A05974">
        <w:rPr>
          <w:lang w:val="en-GB"/>
        </w:rPr>
        <w:t xml:space="preserve">. </w:t>
      </w:r>
      <w:r>
        <w:rPr>
          <w:lang w:val="en-GB"/>
        </w:rPr>
        <w:t>You will measure the heart rate of each member of the group a number of times later on; instructions are given below. First read all the instructions</w:t>
      </w:r>
      <w:r w:rsidRPr="00A05974">
        <w:rPr>
          <w:lang w:val="en-GB"/>
        </w:rPr>
        <w:t>!</w:t>
      </w:r>
    </w:p>
    <w:p w14:paraId="479AA291" w14:textId="77777777" w:rsidR="009D01E6" w:rsidRPr="00A05974" w:rsidRDefault="009D01E6" w:rsidP="00B91321">
      <w:pPr>
        <w:ind w:left="720"/>
        <w:jc w:val="both"/>
        <w:rPr>
          <w:lang w:val="en-GB"/>
        </w:rPr>
      </w:pPr>
      <w:r>
        <w:rPr>
          <w:lang w:val="en-GB"/>
        </w:rPr>
        <w:t xml:space="preserve">Heart rate is measured at the wrist. Always use your middle finger </w:t>
      </w:r>
      <w:r w:rsidRPr="00A05974">
        <w:rPr>
          <w:lang w:val="en-GB"/>
        </w:rPr>
        <w:t>(</w:t>
      </w:r>
      <w:r>
        <w:rPr>
          <w:lang w:val="en-GB"/>
        </w:rPr>
        <w:t>possibly together with your forefinger</w:t>
      </w:r>
      <w:r w:rsidRPr="00A05974">
        <w:rPr>
          <w:lang w:val="en-GB"/>
        </w:rPr>
        <w:t xml:space="preserve">). </w:t>
      </w:r>
      <w:r>
        <w:rPr>
          <w:lang w:val="en-GB"/>
        </w:rPr>
        <w:t>The artery is on the side of the thumb. If you find it easier, you can also determine heart rate in a different spot, like for instance the carotid artery</w:t>
      </w:r>
      <w:r w:rsidRPr="00A05974">
        <w:rPr>
          <w:lang w:val="en-GB"/>
        </w:rPr>
        <w:t xml:space="preserve">. </w:t>
      </w:r>
    </w:p>
    <w:p w14:paraId="125B5CFC" w14:textId="1F4A1777" w:rsidR="009D01E6" w:rsidRPr="00A05974" w:rsidRDefault="009D01E6" w:rsidP="00B91321">
      <w:pPr>
        <w:ind w:left="540" w:firstLine="180"/>
        <w:rPr>
          <w:lang w:val="en-GB"/>
        </w:rPr>
      </w:pPr>
      <w:r>
        <w:rPr>
          <w:noProof/>
          <w:lang w:val="nl-NL" w:eastAsia="nl-NL"/>
        </w:rPr>
        <w:drawing>
          <wp:inline distT="0" distB="0" distL="0" distR="0" wp14:anchorId="21E565F9" wp14:editId="324EF175">
            <wp:extent cx="1921510" cy="1262380"/>
            <wp:effectExtent l="0" t="0" r="2540" b="0"/>
            <wp:docPr id="64" name="Picture 6" descr="po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1510" cy="1262380"/>
                    </a:xfrm>
                    <a:prstGeom prst="rect">
                      <a:avLst/>
                    </a:prstGeom>
                    <a:noFill/>
                    <a:ln>
                      <a:noFill/>
                    </a:ln>
                  </pic:spPr>
                </pic:pic>
              </a:graphicData>
            </a:graphic>
          </wp:inline>
        </w:drawing>
      </w:r>
      <w:r w:rsidR="00B91321">
        <w:rPr>
          <w:noProof/>
          <w:lang w:val="nl-NL" w:eastAsia="nl-NL"/>
        </w:rPr>
        <mc:AlternateContent>
          <mc:Choice Requires="wps">
            <w:drawing>
              <wp:inline distT="0" distB="0" distL="0" distR="0" wp14:anchorId="7872FEAD" wp14:editId="7C06D105">
                <wp:extent cx="3240405" cy="2766060"/>
                <wp:effectExtent l="0" t="0" r="17145" b="15240"/>
                <wp:docPr id="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766060"/>
                        </a:xfrm>
                        <a:prstGeom prst="rect">
                          <a:avLst/>
                        </a:prstGeom>
                        <a:solidFill>
                          <a:srgbClr val="FFFFFF"/>
                        </a:solidFill>
                        <a:ln w="9525">
                          <a:solidFill>
                            <a:srgbClr val="000000"/>
                          </a:solidFill>
                          <a:miter lim="800000"/>
                          <a:headEnd/>
                          <a:tailEnd/>
                        </a:ln>
                      </wps:spPr>
                      <wps:txbx>
                        <w:txbxContent>
                          <w:p w14:paraId="71CFF40C" w14:textId="77777777" w:rsidR="00B91321" w:rsidRPr="00374C8F" w:rsidRDefault="00B91321" w:rsidP="00B91321">
                            <w:r w:rsidRPr="00374C8F">
                              <w:rPr>
                                <w:sz w:val="20"/>
                                <w:szCs w:val="20"/>
                              </w:rPr>
                              <w:t xml:space="preserve">A sports physiologist, sports instructor or physiotherapist will normally use a measuring instrument to establish heart rate. </w:t>
                            </w:r>
                            <w:r w:rsidRPr="00374C8F">
                              <w:br/>
                            </w:r>
                            <w:r>
                              <w:rPr>
                                <w:noProof/>
                                <w:lang w:val="nl-NL" w:eastAsia="nl-NL"/>
                              </w:rPr>
                              <w:drawing>
                                <wp:inline distT="0" distB="0" distL="0" distR="0" wp14:anchorId="51D25DC1" wp14:editId="0E63A1FD">
                                  <wp:extent cx="2755900" cy="2463800"/>
                                  <wp:effectExtent l="0" t="0" r="1270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2463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255.15pt;height:2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ULQIAAFI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">
                <v:textbox>
                  <w:txbxContent>
                    <w:p w14:paraId="71CFF40C" w14:textId="77777777" w:rsidR="00B91321" w:rsidRPr="00374C8F" w:rsidRDefault="00B91321" w:rsidP="00B91321">
                      <w:r w:rsidRPr="00374C8F">
                        <w:rPr>
                          <w:sz w:val="20"/>
                          <w:szCs w:val="20"/>
                        </w:rPr>
                        <w:t xml:space="preserve">A sports physiologist, sports instructor or physiotherapist will normally use a measuring instrument to establish heart rate. </w:t>
                      </w:r>
                      <w:r w:rsidRPr="00374C8F">
                        <w:br/>
                      </w:r>
                      <w:r>
                        <w:rPr>
                          <w:noProof/>
                          <w:lang w:val="nl-NL" w:eastAsia="nl-NL"/>
                        </w:rPr>
                        <w:drawing>
                          <wp:inline distT="0" distB="0" distL="0" distR="0" wp14:anchorId="51D25DC1" wp14:editId="0E63A1FD">
                            <wp:extent cx="2755900" cy="2463800"/>
                            <wp:effectExtent l="0" t="0" r="1270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2463800"/>
                                    </a:xfrm>
                                    <a:prstGeom prst="rect">
                                      <a:avLst/>
                                    </a:prstGeom>
                                    <a:noFill/>
                                    <a:ln>
                                      <a:noFill/>
                                    </a:ln>
                                  </pic:spPr>
                                </pic:pic>
                              </a:graphicData>
                            </a:graphic>
                          </wp:inline>
                        </w:drawing>
                      </w:r>
                    </w:p>
                  </w:txbxContent>
                </v:textbox>
                <w10:anchorlock/>
              </v:shape>
            </w:pict>
          </mc:Fallback>
        </mc:AlternateContent>
      </w:r>
    </w:p>
    <w:p w14:paraId="560AEDE3" w14:textId="77777777" w:rsidR="009D01E6" w:rsidRPr="00A05974" w:rsidRDefault="009D01E6" w:rsidP="009D01E6">
      <w:pPr>
        <w:ind w:left="540"/>
        <w:rPr>
          <w:lang w:val="en-GB"/>
        </w:rPr>
      </w:pPr>
    </w:p>
    <w:p w14:paraId="7C54FC19" w14:textId="588BDEA1" w:rsidR="009D01E6" w:rsidRPr="00A05974" w:rsidRDefault="009D01E6" w:rsidP="009D01E6">
      <w:pPr>
        <w:ind w:left="540"/>
        <w:rPr>
          <w:lang w:val="en-GB"/>
        </w:rPr>
      </w:pPr>
    </w:p>
    <w:p w14:paraId="635834BB" w14:textId="77777777" w:rsidR="009D01E6" w:rsidRDefault="009D01E6" w:rsidP="009D01E6">
      <w:pPr>
        <w:ind w:left="540"/>
        <w:rPr>
          <w:lang w:val="en-GB"/>
        </w:rPr>
      </w:pPr>
    </w:p>
    <w:p w14:paraId="14D00557" w14:textId="02EAC20F" w:rsidR="009D01E6" w:rsidRPr="00A05974" w:rsidRDefault="009D01E6" w:rsidP="00220AEF">
      <w:pPr>
        <w:rPr>
          <w:u w:val="single"/>
          <w:lang w:val="en-GB"/>
        </w:rPr>
      </w:pPr>
      <w:proofErr w:type="spellStart"/>
      <w:r w:rsidRPr="00A05974">
        <w:rPr>
          <w:u w:val="single"/>
          <w:lang w:val="en-GB"/>
        </w:rPr>
        <w:lastRenderedPageBreak/>
        <w:t>Instructie</w:t>
      </w:r>
      <w:proofErr w:type="spellEnd"/>
      <w:r w:rsidRPr="00A05974">
        <w:rPr>
          <w:u w:val="single"/>
          <w:lang w:val="en-GB"/>
        </w:rPr>
        <w:t xml:space="preserve"> </w:t>
      </w:r>
      <w:proofErr w:type="spellStart"/>
      <w:r w:rsidRPr="00A05974">
        <w:rPr>
          <w:u w:val="single"/>
          <w:lang w:val="en-GB"/>
        </w:rPr>
        <w:t>Ruffier</w:t>
      </w:r>
      <w:proofErr w:type="spellEnd"/>
      <w:r w:rsidRPr="00A05974">
        <w:rPr>
          <w:u w:val="single"/>
          <w:lang w:val="en-GB"/>
        </w:rPr>
        <w:t>-Dickson-test</w:t>
      </w:r>
    </w:p>
    <w:p w14:paraId="0B6995CD" w14:textId="77777777" w:rsidR="009D01E6" w:rsidRPr="00A05974" w:rsidRDefault="009D01E6" w:rsidP="009D01E6">
      <w:pPr>
        <w:ind w:left="540"/>
        <w:rPr>
          <w:lang w:val="en-GB"/>
        </w:rPr>
      </w:pPr>
    </w:p>
    <w:p w14:paraId="6CA49FFA" w14:textId="77777777" w:rsidR="009D01E6" w:rsidRPr="00A05974" w:rsidRDefault="009D01E6" w:rsidP="00B91321">
      <w:pPr>
        <w:numPr>
          <w:ilvl w:val="0"/>
          <w:numId w:val="5"/>
        </w:numPr>
        <w:tabs>
          <w:tab w:val="clear" w:pos="360"/>
        </w:tabs>
        <w:rPr>
          <w:lang w:val="en-GB"/>
        </w:rPr>
      </w:pPr>
      <w:r w:rsidRPr="00A05974">
        <w:rPr>
          <w:lang w:val="en-GB"/>
        </w:rPr>
        <w:t>L</w:t>
      </w:r>
      <w:r>
        <w:rPr>
          <w:lang w:val="en-GB"/>
        </w:rPr>
        <w:t>e</w:t>
      </w:r>
      <w:r w:rsidRPr="00A05974">
        <w:rPr>
          <w:lang w:val="en-GB"/>
        </w:rPr>
        <w:t xml:space="preserve">t </w:t>
      </w:r>
      <w:r>
        <w:rPr>
          <w:lang w:val="en-GB"/>
        </w:rPr>
        <w:t>th</w:t>
      </w:r>
      <w:r w:rsidRPr="00A05974">
        <w:rPr>
          <w:lang w:val="en-GB"/>
        </w:rPr>
        <w:t xml:space="preserve">e </w:t>
      </w:r>
      <w:r>
        <w:rPr>
          <w:lang w:val="en-GB"/>
        </w:rPr>
        <w:t xml:space="preserve">test </w:t>
      </w:r>
      <w:r w:rsidRPr="00C56983">
        <w:rPr>
          <w:lang w:val="en-GB"/>
        </w:rPr>
        <w:t xml:space="preserve">subject (client) </w:t>
      </w:r>
      <w:r>
        <w:rPr>
          <w:lang w:val="en-GB"/>
        </w:rPr>
        <w:t>sit quietly for about a minute before you start the measurement</w:t>
      </w:r>
      <w:r w:rsidRPr="00A05974">
        <w:rPr>
          <w:lang w:val="en-GB"/>
        </w:rPr>
        <w:t xml:space="preserve">. </w:t>
      </w:r>
    </w:p>
    <w:p w14:paraId="029A371B" w14:textId="77777777" w:rsidR="009D01E6" w:rsidRPr="00A05974" w:rsidRDefault="009D01E6" w:rsidP="00B91321">
      <w:pPr>
        <w:numPr>
          <w:ilvl w:val="0"/>
          <w:numId w:val="5"/>
        </w:numPr>
        <w:tabs>
          <w:tab w:val="clear" w:pos="360"/>
        </w:tabs>
        <w:rPr>
          <w:lang w:val="en-GB"/>
        </w:rPr>
      </w:pPr>
      <w:r>
        <w:rPr>
          <w:lang w:val="en-GB"/>
        </w:rPr>
        <w:t xml:space="preserve">Determine the subject’s heart rate, which we will call </w:t>
      </w:r>
      <w:r>
        <w:t xml:space="preserve">resting heart rate </w:t>
      </w:r>
      <w:r w:rsidRPr="00A05974">
        <w:rPr>
          <w:i/>
          <w:lang w:val="en-GB"/>
        </w:rPr>
        <w:t>H1</w:t>
      </w:r>
      <w:r w:rsidRPr="00A05974">
        <w:rPr>
          <w:lang w:val="en-GB"/>
        </w:rPr>
        <w:t>. L</w:t>
      </w:r>
      <w:r>
        <w:rPr>
          <w:lang w:val="en-GB"/>
        </w:rPr>
        <w:t>e</w:t>
      </w:r>
      <w:r w:rsidRPr="00A05974">
        <w:rPr>
          <w:lang w:val="en-GB"/>
        </w:rPr>
        <w:t xml:space="preserve">t </w:t>
      </w:r>
      <w:r>
        <w:rPr>
          <w:lang w:val="en-GB"/>
        </w:rPr>
        <w:t xml:space="preserve">someone else in the group determine the value of </w:t>
      </w:r>
      <w:r w:rsidRPr="00A05974">
        <w:rPr>
          <w:i/>
          <w:lang w:val="en-GB"/>
        </w:rPr>
        <w:t>H1</w:t>
      </w:r>
      <w:r w:rsidRPr="00A05974">
        <w:rPr>
          <w:lang w:val="en-GB"/>
        </w:rPr>
        <w:t xml:space="preserve">, </w:t>
      </w:r>
      <w:r>
        <w:rPr>
          <w:lang w:val="en-GB"/>
        </w:rPr>
        <w:t>so the subject does not have to keep an eye on the time</w:t>
      </w:r>
      <w:r w:rsidRPr="00A05974">
        <w:rPr>
          <w:lang w:val="en-GB"/>
        </w:rPr>
        <w:t>.</w:t>
      </w:r>
    </w:p>
    <w:p w14:paraId="7140AEE4" w14:textId="77777777" w:rsidR="009D01E6" w:rsidRPr="00A05974" w:rsidRDefault="009D01E6" w:rsidP="00B91321">
      <w:pPr>
        <w:numPr>
          <w:ilvl w:val="0"/>
          <w:numId w:val="5"/>
        </w:numPr>
        <w:tabs>
          <w:tab w:val="clear" w:pos="360"/>
        </w:tabs>
        <w:rPr>
          <w:lang w:val="en-GB"/>
        </w:rPr>
      </w:pPr>
      <w:r>
        <w:rPr>
          <w:lang w:val="en-GB"/>
        </w:rPr>
        <w:t>Next, the test subject will make thirty deep knee bends in 45 seconds, keeping the back straight and feet flat on the ground. Touch the ground with your fingertips each time</w:t>
      </w:r>
      <w:r w:rsidRPr="00A05974">
        <w:rPr>
          <w:lang w:val="en-GB"/>
        </w:rPr>
        <w:t xml:space="preserve">. </w:t>
      </w:r>
    </w:p>
    <w:p w14:paraId="598267DA" w14:textId="77777777" w:rsidR="009D01E6" w:rsidRPr="00A05974" w:rsidRDefault="009D01E6" w:rsidP="00B91321">
      <w:pPr>
        <w:numPr>
          <w:ilvl w:val="0"/>
          <w:numId w:val="5"/>
        </w:numPr>
        <w:tabs>
          <w:tab w:val="clear" w:pos="360"/>
        </w:tabs>
        <w:jc w:val="both"/>
        <w:rPr>
          <w:lang w:val="en-GB"/>
        </w:rPr>
      </w:pPr>
      <w:r>
        <w:rPr>
          <w:lang w:val="en-GB"/>
        </w:rPr>
        <w:t>Immediately after the knee bends, count the number of heartbeats in 15 seconds and convert it to heartbeats in one minute</w:t>
      </w:r>
      <w:r w:rsidRPr="00A05974">
        <w:rPr>
          <w:lang w:val="en-GB"/>
        </w:rPr>
        <w:t xml:space="preserve"> (</w:t>
      </w:r>
      <w:r w:rsidRPr="00A05974">
        <w:rPr>
          <w:i/>
          <w:lang w:val="en-GB"/>
        </w:rPr>
        <w:t>H2</w:t>
      </w:r>
      <w:r w:rsidRPr="00A05974">
        <w:rPr>
          <w:lang w:val="en-GB"/>
        </w:rPr>
        <w:t xml:space="preserve">). </w:t>
      </w:r>
    </w:p>
    <w:p w14:paraId="7AD6ECE2" w14:textId="77777777" w:rsidR="009D01E6" w:rsidRPr="00A05974" w:rsidRDefault="009D01E6" w:rsidP="00B91321">
      <w:pPr>
        <w:numPr>
          <w:ilvl w:val="0"/>
          <w:numId w:val="5"/>
        </w:numPr>
        <w:tabs>
          <w:tab w:val="clear" w:pos="360"/>
        </w:tabs>
        <w:jc w:val="both"/>
        <w:rPr>
          <w:lang w:val="en-GB"/>
        </w:rPr>
      </w:pPr>
      <w:r>
        <w:rPr>
          <w:lang w:val="en-GB"/>
        </w:rPr>
        <w:t xml:space="preserve">One minute after measuring </w:t>
      </w:r>
      <w:r w:rsidRPr="00A05974">
        <w:rPr>
          <w:i/>
          <w:lang w:val="en-GB"/>
        </w:rPr>
        <w:t>H2,</w:t>
      </w:r>
      <w:r w:rsidRPr="00A05974">
        <w:rPr>
          <w:lang w:val="en-GB"/>
        </w:rPr>
        <w:t xml:space="preserve"> </w:t>
      </w:r>
      <w:r>
        <w:rPr>
          <w:lang w:val="en-GB"/>
        </w:rPr>
        <w:t xml:space="preserve">count the number of heartbeats in 15 seconds again and convert it to heartbeats in one minute as well </w:t>
      </w:r>
      <w:r w:rsidRPr="00A05974">
        <w:rPr>
          <w:lang w:val="en-GB"/>
        </w:rPr>
        <w:t>(</w:t>
      </w:r>
      <w:r w:rsidRPr="00A05974">
        <w:rPr>
          <w:i/>
          <w:lang w:val="en-GB"/>
        </w:rPr>
        <w:t>H3</w:t>
      </w:r>
      <w:r w:rsidRPr="00A05974">
        <w:rPr>
          <w:lang w:val="en-GB"/>
        </w:rPr>
        <w:t xml:space="preserve">). </w:t>
      </w:r>
    </w:p>
    <w:p w14:paraId="38401E6A" w14:textId="77777777" w:rsidR="00220AEF" w:rsidRDefault="00220AEF" w:rsidP="00220AEF">
      <w:pPr>
        <w:jc w:val="both"/>
        <w:rPr>
          <w:lang w:val="en-GB"/>
        </w:rPr>
      </w:pPr>
    </w:p>
    <w:p w14:paraId="23F74989" w14:textId="77777777" w:rsidR="009D01E6" w:rsidRPr="00A05974" w:rsidRDefault="009D01E6" w:rsidP="00B91321">
      <w:pPr>
        <w:ind w:firstLine="720"/>
        <w:jc w:val="both"/>
        <w:rPr>
          <w:u w:val="single"/>
          <w:lang w:val="en-GB"/>
        </w:rPr>
      </w:pPr>
      <w:r>
        <w:rPr>
          <w:u w:val="single"/>
          <w:lang w:val="en-GB"/>
        </w:rPr>
        <w:t>Task</w:t>
      </w:r>
      <w:r w:rsidRPr="00A05974">
        <w:rPr>
          <w:u w:val="single"/>
          <w:lang w:val="en-GB"/>
        </w:rPr>
        <w:t xml:space="preserve"> 2b</w:t>
      </w:r>
    </w:p>
    <w:p w14:paraId="60CCCB42" w14:textId="77777777" w:rsidR="009D01E6" w:rsidRDefault="009D01E6" w:rsidP="00B91321">
      <w:pPr>
        <w:ind w:left="720"/>
        <w:jc w:val="both"/>
        <w:rPr>
          <w:lang w:val="en-GB"/>
        </w:rPr>
      </w:pPr>
      <w:r>
        <w:rPr>
          <w:lang w:val="en-GB"/>
        </w:rPr>
        <w:t>Write down a number of points of interest that you should pay attention to as a sports physiologist</w:t>
      </w:r>
      <w:r w:rsidRPr="00A05974">
        <w:rPr>
          <w:lang w:val="en-GB"/>
        </w:rPr>
        <w:t xml:space="preserve"> </w:t>
      </w:r>
      <w:r>
        <w:rPr>
          <w:lang w:val="en-GB"/>
        </w:rPr>
        <w:t>when collecting data with this test</w:t>
      </w:r>
      <w:r w:rsidRPr="00A05974">
        <w:rPr>
          <w:lang w:val="en-GB"/>
        </w:rPr>
        <w:t>.</w:t>
      </w:r>
    </w:p>
    <w:p w14:paraId="5950CC0B" w14:textId="77777777" w:rsidR="00220AEF" w:rsidRPr="00A05974" w:rsidRDefault="00220AEF" w:rsidP="009D01E6">
      <w:pPr>
        <w:ind w:left="720"/>
        <w:jc w:val="both"/>
        <w:rPr>
          <w:lang w:val="en-GB"/>
        </w:rPr>
      </w:pPr>
    </w:p>
    <w:tbl>
      <w:tblPr>
        <w:tblStyle w:val="TableGrid"/>
        <w:tblW w:w="0" w:type="auto"/>
        <w:tblInd w:w="828" w:type="dxa"/>
        <w:tblLook w:val="04A0" w:firstRow="1" w:lastRow="0" w:firstColumn="1" w:lastColumn="0" w:noHBand="0" w:noVBand="1"/>
      </w:tblPr>
      <w:tblGrid>
        <w:gridCol w:w="7612"/>
      </w:tblGrid>
      <w:tr w:rsidR="00220AEF" w14:paraId="681A703D" w14:textId="77777777" w:rsidTr="00220AEF">
        <w:trPr>
          <w:trHeight w:val="3014"/>
        </w:trPr>
        <w:tc>
          <w:tcPr>
            <w:tcW w:w="7612" w:type="dxa"/>
          </w:tcPr>
          <w:p w14:paraId="480AF9B5" w14:textId="77777777" w:rsidR="00220AEF" w:rsidRDefault="00220AEF" w:rsidP="00220AEF">
            <w:pPr>
              <w:jc w:val="both"/>
              <w:rPr>
                <w:lang w:val="en-GB"/>
              </w:rPr>
            </w:pPr>
          </w:p>
        </w:tc>
      </w:tr>
    </w:tbl>
    <w:p w14:paraId="2B9E8F8D" w14:textId="250134B6" w:rsidR="009D01E6" w:rsidRPr="00A05974" w:rsidRDefault="009D01E6" w:rsidP="00220AEF">
      <w:pPr>
        <w:jc w:val="both"/>
        <w:rPr>
          <w:lang w:val="en-GB"/>
        </w:rPr>
      </w:pPr>
    </w:p>
    <w:p w14:paraId="651E442E" w14:textId="77777777" w:rsidR="009D01E6" w:rsidRDefault="009D01E6" w:rsidP="00B91321">
      <w:pPr>
        <w:jc w:val="both"/>
        <w:rPr>
          <w:lang w:val="en-GB"/>
        </w:rPr>
      </w:pPr>
      <w:r w:rsidRPr="003337FB">
        <w:rPr>
          <w:lang w:val="en-GB"/>
        </w:rPr>
        <w:t xml:space="preserve">When a sports physiologist knows </w:t>
      </w:r>
      <w:r w:rsidRPr="003337FB">
        <w:rPr>
          <w:i/>
          <w:lang w:val="en-GB"/>
        </w:rPr>
        <w:t>H1, H2</w:t>
      </w:r>
      <w:r w:rsidRPr="003337FB">
        <w:rPr>
          <w:lang w:val="en-GB"/>
        </w:rPr>
        <w:t xml:space="preserve"> and </w:t>
      </w:r>
      <w:r w:rsidRPr="003337FB">
        <w:rPr>
          <w:i/>
          <w:lang w:val="en-GB"/>
        </w:rPr>
        <w:t>H3</w:t>
      </w:r>
      <w:r w:rsidRPr="003337FB">
        <w:rPr>
          <w:lang w:val="en-GB"/>
        </w:rPr>
        <w:t xml:space="preserve"> in beats per minute, </w:t>
      </w:r>
      <w:r>
        <w:rPr>
          <w:lang w:val="en-GB"/>
        </w:rPr>
        <w:t>he can make a prediction about your level of physical fitness</w:t>
      </w:r>
      <w:r w:rsidRPr="003337FB">
        <w:rPr>
          <w:lang w:val="en-GB"/>
        </w:rPr>
        <w:t>.</w:t>
      </w:r>
    </w:p>
    <w:p w14:paraId="552A82F5" w14:textId="77777777" w:rsidR="009D01E6" w:rsidRPr="003337FB" w:rsidRDefault="009D01E6" w:rsidP="009D01E6">
      <w:pPr>
        <w:jc w:val="both"/>
        <w:rPr>
          <w:lang w:val="en-GB"/>
        </w:rPr>
      </w:pPr>
    </w:p>
    <w:p w14:paraId="2A4C653B" w14:textId="77777777" w:rsidR="00B91321" w:rsidRDefault="009D01E6" w:rsidP="00B91321">
      <w:pPr>
        <w:ind w:firstLine="720"/>
        <w:jc w:val="both"/>
        <w:rPr>
          <w:u w:val="single"/>
          <w:lang w:val="en-GB"/>
        </w:rPr>
      </w:pPr>
      <w:r>
        <w:rPr>
          <w:u w:val="single"/>
          <w:lang w:val="en-GB"/>
        </w:rPr>
        <w:t>Task</w:t>
      </w:r>
      <w:r w:rsidRPr="003337FB">
        <w:rPr>
          <w:u w:val="single"/>
          <w:lang w:val="en-GB"/>
        </w:rPr>
        <w:t xml:space="preserve"> 2c</w:t>
      </w:r>
    </w:p>
    <w:p w14:paraId="2CABB9B2" w14:textId="77777777" w:rsidR="00B91321" w:rsidRDefault="009D01E6" w:rsidP="00B91321">
      <w:pPr>
        <w:ind w:firstLine="720"/>
        <w:jc w:val="both"/>
        <w:rPr>
          <w:lang w:val="en-GB"/>
        </w:rPr>
      </w:pPr>
      <w:r w:rsidRPr="003337FB">
        <w:rPr>
          <w:lang w:val="en-GB"/>
        </w:rPr>
        <w:t>Ho</w:t>
      </w:r>
      <w:r>
        <w:rPr>
          <w:lang w:val="en-GB"/>
        </w:rPr>
        <w:t>w might a</w:t>
      </w:r>
      <w:r w:rsidRPr="003337FB">
        <w:rPr>
          <w:lang w:val="en-GB"/>
        </w:rPr>
        <w:t xml:space="preserve"> sports physiologist</w:t>
      </w:r>
      <w:r>
        <w:rPr>
          <w:lang w:val="en-GB"/>
        </w:rPr>
        <w:t xml:space="preserve"> be able to use</w:t>
      </w:r>
      <w:r w:rsidRPr="003337FB">
        <w:rPr>
          <w:lang w:val="en-GB"/>
        </w:rPr>
        <w:t xml:space="preserve"> </w:t>
      </w:r>
      <w:r w:rsidRPr="003337FB">
        <w:rPr>
          <w:i/>
          <w:lang w:val="en-GB"/>
        </w:rPr>
        <w:t>H1</w:t>
      </w:r>
      <w:r w:rsidRPr="003337FB">
        <w:rPr>
          <w:lang w:val="en-GB"/>
        </w:rPr>
        <w:t xml:space="preserve">, </w:t>
      </w:r>
      <w:r w:rsidRPr="003337FB">
        <w:rPr>
          <w:i/>
          <w:lang w:val="en-GB"/>
        </w:rPr>
        <w:t>H2</w:t>
      </w:r>
      <w:r w:rsidRPr="003337FB">
        <w:rPr>
          <w:lang w:val="en-GB"/>
        </w:rPr>
        <w:t xml:space="preserve"> </w:t>
      </w:r>
      <w:r>
        <w:rPr>
          <w:lang w:val="en-GB"/>
        </w:rPr>
        <w:t>and</w:t>
      </w:r>
      <w:r w:rsidRPr="003337FB">
        <w:rPr>
          <w:lang w:val="en-GB"/>
        </w:rPr>
        <w:t xml:space="preserve"> </w:t>
      </w:r>
      <w:r w:rsidRPr="003337FB">
        <w:rPr>
          <w:i/>
          <w:lang w:val="en-GB"/>
        </w:rPr>
        <w:t>H3</w:t>
      </w:r>
      <w:r w:rsidRPr="003337FB">
        <w:rPr>
          <w:lang w:val="en-GB"/>
        </w:rPr>
        <w:t xml:space="preserve"> </w:t>
      </w:r>
      <w:r w:rsidR="00B91321">
        <w:rPr>
          <w:lang w:val="en-GB"/>
        </w:rPr>
        <w:t>to predict your</w:t>
      </w:r>
    </w:p>
    <w:p w14:paraId="192A2CA4" w14:textId="52FFB61B" w:rsidR="009D01E6" w:rsidRPr="00B91321" w:rsidRDefault="009D01E6" w:rsidP="00B91321">
      <w:pPr>
        <w:ind w:firstLine="720"/>
        <w:jc w:val="both"/>
        <w:rPr>
          <w:u w:val="single"/>
          <w:lang w:val="en-GB"/>
        </w:rPr>
      </w:pPr>
      <w:r>
        <w:rPr>
          <w:lang w:val="en-GB"/>
        </w:rPr>
        <w:t>level of physical fitness</w:t>
      </w:r>
      <w:r w:rsidRPr="003337FB">
        <w:rPr>
          <w:lang w:val="en-GB"/>
        </w:rPr>
        <w:t>?</w:t>
      </w:r>
    </w:p>
    <w:p w14:paraId="0BB0B3D1" w14:textId="77777777" w:rsidR="00220AEF" w:rsidRPr="003337FB" w:rsidRDefault="00220AEF" w:rsidP="009D01E6">
      <w:pPr>
        <w:ind w:left="540"/>
        <w:jc w:val="both"/>
        <w:rPr>
          <w:lang w:val="en-GB"/>
        </w:rPr>
      </w:pPr>
    </w:p>
    <w:tbl>
      <w:tblPr>
        <w:tblStyle w:val="TableGrid"/>
        <w:tblW w:w="0" w:type="auto"/>
        <w:tblInd w:w="828" w:type="dxa"/>
        <w:tblLook w:val="04A0" w:firstRow="1" w:lastRow="0" w:firstColumn="1" w:lastColumn="0" w:noHBand="0" w:noVBand="1"/>
      </w:tblPr>
      <w:tblGrid>
        <w:gridCol w:w="7612"/>
      </w:tblGrid>
      <w:tr w:rsidR="00220AEF" w14:paraId="277740E4" w14:textId="77777777" w:rsidTr="00220AEF">
        <w:trPr>
          <w:trHeight w:val="3422"/>
        </w:trPr>
        <w:tc>
          <w:tcPr>
            <w:tcW w:w="7612" w:type="dxa"/>
          </w:tcPr>
          <w:p w14:paraId="3D2DF75B" w14:textId="77777777" w:rsidR="00220AEF" w:rsidRDefault="00220AEF" w:rsidP="00220AEF">
            <w:pPr>
              <w:jc w:val="both"/>
              <w:rPr>
                <w:lang w:val="en-GB"/>
              </w:rPr>
            </w:pPr>
          </w:p>
        </w:tc>
      </w:tr>
    </w:tbl>
    <w:p w14:paraId="01FF3CC4" w14:textId="42991C1D" w:rsidR="009D01E6" w:rsidRPr="003337FB" w:rsidRDefault="009D01E6" w:rsidP="00220AEF">
      <w:pPr>
        <w:jc w:val="both"/>
        <w:rPr>
          <w:lang w:val="en-GB"/>
        </w:rPr>
      </w:pPr>
    </w:p>
    <w:p w14:paraId="2BE2AEC1" w14:textId="77777777" w:rsidR="009D01E6" w:rsidRPr="003337FB" w:rsidRDefault="009D01E6" w:rsidP="00B91321">
      <w:pPr>
        <w:ind w:firstLine="720"/>
        <w:rPr>
          <w:u w:val="single"/>
          <w:lang w:val="en-GB"/>
        </w:rPr>
      </w:pPr>
      <w:r>
        <w:rPr>
          <w:u w:val="single"/>
          <w:lang w:val="en-GB"/>
        </w:rPr>
        <w:t>Task</w:t>
      </w:r>
      <w:r w:rsidRPr="003337FB">
        <w:rPr>
          <w:u w:val="single"/>
          <w:lang w:val="en-GB"/>
        </w:rPr>
        <w:t xml:space="preserve"> 2d</w:t>
      </w:r>
    </w:p>
    <w:p w14:paraId="3256DB36" w14:textId="77777777" w:rsidR="009D01E6" w:rsidRDefault="009D01E6" w:rsidP="00B91321">
      <w:pPr>
        <w:ind w:left="720"/>
      </w:pPr>
      <w:r>
        <w:rPr>
          <w:lang w:val="en-GB"/>
        </w:rPr>
        <w:t xml:space="preserve">If </w:t>
      </w:r>
      <w:r w:rsidRPr="00B91321">
        <w:t xml:space="preserve">you were to repeat the </w:t>
      </w:r>
      <w:proofErr w:type="spellStart"/>
      <w:r w:rsidRPr="00B91321">
        <w:t>Ruffier</w:t>
      </w:r>
      <w:proofErr w:type="spellEnd"/>
      <w:r w:rsidRPr="00B91321">
        <w:t>-Dickson test for each member of your group, would you expect to find the same values for H1, H2 and H3 each time? Explain your answer! Also indicate how a sports physiologist might deal with this.</w:t>
      </w:r>
    </w:p>
    <w:p w14:paraId="5ECAF86F" w14:textId="77777777" w:rsidR="00B91321" w:rsidRPr="00B91321" w:rsidRDefault="00B91321" w:rsidP="00B91321">
      <w:pPr>
        <w:ind w:left="720"/>
      </w:pPr>
    </w:p>
    <w:tbl>
      <w:tblPr>
        <w:tblStyle w:val="TableGrid"/>
        <w:tblW w:w="0" w:type="auto"/>
        <w:tblInd w:w="828" w:type="dxa"/>
        <w:tblLook w:val="04A0" w:firstRow="1" w:lastRow="0" w:firstColumn="1" w:lastColumn="0" w:noHBand="0" w:noVBand="1"/>
      </w:tblPr>
      <w:tblGrid>
        <w:gridCol w:w="7612"/>
      </w:tblGrid>
      <w:tr w:rsidR="00B91321" w14:paraId="5BCCE71C" w14:textId="77777777" w:rsidTr="00B91321">
        <w:trPr>
          <w:trHeight w:val="3734"/>
        </w:trPr>
        <w:tc>
          <w:tcPr>
            <w:tcW w:w="7612" w:type="dxa"/>
          </w:tcPr>
          <w:p w14:paraId="60DEBB86" w14:textId="77777777" w:rsidR="00B91321" w:rsidRDefault="00B91321" w:rsidP="00B91321"/>
        </w:tc>
      </w:tr>
    </w:tbl>
    <w:p w14:paraId="492469D4" w14:textId="36FA1ED9" w:rsidR="009D01E6" w:rsidRPr="00B91321" w:rsidRDefault="009D01E6" w:rsidP="00B91321"/>
    <w:p w14:paraId="04B017CF" w14:textId="77777777" w:rsidR="009D01E6" w:rsidRPr="00B91321" w:rsidRDefault="009D01E6" w:rsidP="00B91321"/>
    <w:p w14:paraId="728E176B" w14:textId="77777777" w:rsidR="009D01E6" w:rsidRPr="00B91321" w:rsidRDefault="009D01E6" w:rsidP="00B91321">
      <w:pPr>
        <w:ind w:firstLine="720"/>
        <w:rPr>
          <w:u w:val="single"/>
        </w:rPr>
      </w:pPr>
      <w:r w:rsidRPr="00B91321">
        <w:rPr>
          <w:u w:val="single"/>
        </w:rPr>
        <w:t>Task 2e</w:t>
      </w:r>
    </w:p>
    <w:p w14:paraId="50255F0D" w14:textId="77777777" w:rsidR="009D01E6" w:rsidRPr="00B91321" w:rsidRDefault="009D01E6" w:rsidP="00B91321">
      <w:pPr>
        <w:ind w:left="720"/>
      </w:pPr>
      <w:r w:rsidRPr="00B91321">
        <w:t>Perform the experiment for each member of your group and collect the data in the table in Appendix  B. Complete the table with data from other students in your class.</w:t>
      </w:r>
    </w:p>
    <w:p w14:paraId="44BC673D" w14:textId="77777777" w:rsidR="009D01E6" w:rsidRPr="00B91321" w:rsidRDefault="009D01E6" w:rsidP="00B91321"/>
    <w:p w14:paraId="0AD1701F" w14:textId="77777777" w:rsidR="009D01E6" w:rsidRPr="00A05974" w:rsidRDefault="009D01E6" w:rsidP="009D01E6">
      <w:pPr>
        <w:ind w:left="540"/>
        <w:rPr>
          <w:lang w:val="en-GB"/>
        </w:rPr>
      </w:pPr>
    </w:p>
    <w:p w14:paraId="1FC70A63" w14:textId="77777777" w:rsidR="009D01E6" w:rsidRPr="00A05974" w:rsidRDefault="009D01E6" w:rsidP="009D01E6">
      <w:pPr>
        <w:jc w:val="both"/>
        <w:rPr>
          <w:lang w:val="en-GB"/>
        </w:rPr>
      </w:pPr>
      <w:r>
        <w:rPr>
          <w:lang w:val="en-GB"/>
        </w:rPr>
        <w:t>When</w:t>
      </w:r>
      <w:r w:rsidRPr="00A05974">
        <w:rPr>
          <w:lang w:val="en-GB"/>
        </w:rPr>
        <w:t xml:space="preserve"> </w:t>
      </w:r>
      <w:r w:rsidRPr="00A05974">
        <w:rPr>
          <w:i/>
          <w:lang w:val="en-GB"/>
        </w:rPr>
        <w:t>H1, H2</w:t>
      </w:r>
      <w:r w:rsidRPr="00A05974">
        <w:rPr>
          <w:lang w:val="en-GB"/>
        </w:rPr>
        <w:t xml:space="preserve"> </w:t>
      </w:r>
      <w:r>
        <w:rPr>
          <w:lang w:val="en-GB"/>
        </w:rPr>
        <w:t>and</w:t>
      </w:r>
      <w:r w:rsidRPr="00A05974">
        <w:rPr>
          <w:lang w:val="en-GB"/>
        </w:rPr>
        <w:t xml:space="preserve"> </w:t>
      </w:r>
      <w:r w:rsidRPr="00A05974">
        <w:rPr>
          <w:i/>
          <w:lang w:val="en-GB"/>
        </w:rPr>
        <w:t>H3</w:t>
      </w:r>
      <w:r w:rsidRPr="00A05974">
        <w:rPr>
          <w:lang w:val="en-GB"/>
        </w:rPr>
        <w:t xml:space="preserve"> </w:t>
      </w:r>
      <w:r>
        <w:rPr>
          <w:lang w:val="en-GB"/>
        </w:rPr>
        <w:t>are expressed in beats per minute</w:t>
      </w:r>
      <w:r w:rsidRPr="00A05974">
        <w:rPr>
          <w:lang w:val="en-GB"/>
        </w:rPr>
        <w:t>,</w:t>
      </w:r>
      <w:r w:rsidRPr="003B3BEA">
        <w:rPr>
          <w:lang w:val="en-GB"/>
        </w:rPr>
        <w:t xml:space="preserve"> </w:t>
      </w:r>
      <w:r w:rsidRPr="003337FB">
        <w:rPr>
          <w:lang w:val="en-GB"/>
        </w:rPr>
        <w:t>sports physiologist</w:t>
      </w:r>
      <w:r>
        <w:rPr>
          <w:lang w:val="en-GB"/>
        </w:rPr>
        <w:t xml:space="preserve">s may also use an equation to calculate an indication for a client’s physical condition, for example the </w:t>
      </w:r>
      <w:proofErr w:type="spellStart"/>
      <w:r>
        <w:rPr>
          <w:lang w:val="en-GB"/>
        </w:rPr>
        <w:t>Ruffier</w:t>
      </w:r>
      <w:proofErr w:type="spellEnd"/>
      <w:r>
        <w:rPr>
          <w:lang w:val="en-GB"/>
        </w:rPr>
        <w:t xml:space="preserve">-Dickson index. This is often abbreviated as </w:t>
      </w:r>
      <w:r w:rsidRPr="00A05974">
        <w:rPr>
          <w:i/>
          <w:lang w:val="en-GB"/>
        </w:rPr>
        <w:t>I.R.D</w:t>
      </w:r>
      <w:r>
        <w:rPr>
          <w:i/>
          <w:lang w:val="en-GB"/>
        </w:rPr>
        <w:t>.</w:t>
      </w:r>
      <w:r>
        <w:rPr>
          <w:lang w:val="en-GB"/>
        </w:rPr>
        <w:t>, and can be calculated as follows</w:t>
      </w:r>
      <w:r w:rsidRPr="00A05974">
        <w:rPr>
          <w:lang w:val="en-GB"/>
        </w:rPr>
        <w:t>:</w:t>
      </w:r>
    </w:p>
    <w:p w14:paraId="31E6497D" w14:textId="77777777" w:rsidR="009D01E6" w:rsidRPr="00A05974" w:rsidRDefault="009D01E6" w:rsidP="009D01E6">
      <w:pPr>
        <w:ind w:left="540"/>
        <w:rPr>
          <w:lang w:val="en-GB"/>
        </w:rPr>
      </w:pPr>
    </w:p>
    <w:p w14:paraId="6A9E0BDC" w14:textId="77777777" w:rsidR="009D01E6" w:rsidRPr="00A05974" w:rsidRDefault="009D01E6" w:rsidP="009D01E6">
      <w:pPr>
        <w:rPr>
          <w:lang w:val="en-GB"/>
        </w:rPr>
      </w:pPr>
      <w:r>
        <w:rPr>
          <w:noProof/>
          <w:lang w:val="nl-NL" w:eastAsia="nl-NL"/>
        </w:rPr>
        <mc:AlternateContent>
          <mc:Choice Requires="wps">
            <w:drawing>
              <wp:anchor distT="0" distB="0" distL="114300" distR="114300" simplePos="0" relativeHeight="251632128" behindDoc="0" locked="0" layoutInCell="1" allowOverlap="1" wp14:anchorId="2CF5810C" wp14:editId="6164659A">
                <wp:simplePos x="0" y="0"/>
                <wp:positionH relativeFrom="column">
                  <wp:posOffset>2619375</wp:posOffset>
                </wp:positionH>
                <wp:positionV relativeFrom="paragraph">
                  <wp:posOffset>28575</wp:posOffset>
                </wp:positionV>
                <wp:extent cx="2974975" cy="1366520"/>
                <wp:effectExtent l="6350" t="6350" r="3175" b="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136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11"/>
                            </w:tblGrid>
                            <w:tr w:rsidR="00A76530" w:rsidRPr="00F72535" w14:paraId="60A94823" w14:textId="77777777">
                              <w:tc>
                                <w:tcPr>
                                  <w:tcW w:w="2376" w:type="dxa"/>
                                </w:tcPr>
                                <w:p w14:paraId="22500A88" w14:textId="77777777" w:rsidR="00A76530" w:rsidRPr="00F72535" w:rsidRDefault="00A76530" w:rsidP="009D01E6">
                                  <w:pPr>
                                    <w:rPr>
                                      <w:b/>
                                      <w:lang w:val="nl-NL"/>
                                    </w:rPr>
                                  </w:pPr>
                                  <w:r w:rsidRPr="003656B1">
                                    <w:rPr>
                                      <w:b/>
                                      <w:i/>
                                      <w:lang w:val="nl-NL"/>
                                    </w:rPr>
                                    <w:t>I.R.D.</w:t>
                                  </w:r>
                                  <w:r>
                                    <w:rPr>
                                      <w:b/>
                                      <w:lang w:val="nl-NL"/>
                                    </w:rPr>
                                    <w:t xml:space="preserve"> </w:t>
                                  </w:r>
                                  <w:proofErr w:type="spellStart"/>
                                  <w:r>
                                    <w:rPr>
                                      <w:b/>
                                      <w:lang w:val="nl-NL"/>
                                    </w:rPr>
                                    <w:t>measurement</w:t>
                                  </w:r>
                                  <w:proofErr w:type="spellEnd"/>
                                </w:p>
                              </w:tc>
                              <w:tc>
                                <w:tcPr>
                                  <w:tcW w:w="1511" w:type="dxa"/>
                                </w:tcPr>
                                <w:p w14:paraId="73B0CCAF" w14:textId="77777777" w:rsidR="00A76530" w:rsidRPr="00F72535" w:rsidRDefault="00A76530">
                                  <w:pPr>
                                    <w:rPr>
                                      <w:b/>
                                      <w:lang w:val="nl-NL"/>
                                    </w:rPr>
                                  </w:pPr>
                                  <w:proofErr w:type="spellStart"/>
                                  <w:r>
                                    <w:rPr>
                                      <w:b/>
                                      <w:lang w:val="nl-NL"/>
                                    </w:rPr>
                                    <w:t>condition</w:t>
                                  </w:r>
                                  <w:proofErr w:type="spellEnd"/>
                                </w:p>
                              </w:tc>
                            </w:tr>
                            <w:tr w:rsidR="00A76530" w:rsidRPr="00F72535" w14:paraId="2189C57A" w14:textId="77777777">
                              <w:tc>
                                <w:tcPr>
                                  <w:tcW w:w="2376" w:type="dxa"/>
                                </w:tcPr>
                                <w:p w14:paraId="59415C93" w14:textId="77777777" w:rsidR="00A76530" w:rsidRPr="00F72535" w:rsidRDefault="00A76530">
                                  <w:pPr>
                                    <w:rPr>
                                      <w:lang w:val="nl-NL"/>
                                    </w:rPr>
                                  </w:pPr>
                                  <w:r w:rsidRPr="003656B1">
                                    <w:rPr>
                                      <w:i/>
                                      <w:lang w:val="nl-NL"/>
                                    </w:rPr>
                                    <w:t>I.R.D</w:t>
                                  </w:r>
                                  <w:r>
                                    <w:rPr>
                                      <w:lang w:val="nl-NL"/>
                                    </w:rPr>
                                    <w:t>.= 0</w:t>
                                  </w:r>
                                </w:p>
                              </w:tc>
                              <w:tc>
                                <w:tcPr>
                                  <w:tcW w:w="1511" w:type="dxa"/>
                                </w:tcPr>
                                <w:p w14:paraId="3B8968E4" w14:textId="77777777" w:rsidR="00A76530" w:rsidRPr="00F72535" w:rsidRDefault="00A76530">
                                  <w:pPr>
                                    <w:rPr>
                                      <w:lang w:val="nl-NL"/>
                                    </w:rPr>
                                  </w:pPr>
                                  <w:r>
                                    <w:rPr>
                                      <w:lang w:val="nl-NL"/>
                                    </w:rPr>
                                    <w:t>excellent</w:t>
                                  </w:r>
                                </w:p>
                              </w:tc>
                            </w:tr>
                            <w:tr w:rsidR="00A76530" w:rsidRPr="00F72535" w14:paraId="1E16BF7A" w14:textId="77777777">
                              <w:tc>
                                <w:tcPr>
                                  <w:tcW w:w="2376" w:type="dxa"/>
                                </w:tcPr>
                                <w:p w14:paraId="3D699A35" w14:textId="77777777" w:rsidR="00A76530" w:rsidRPr="00F72535" w:rsidRDefault="00A76530" w:rsidP="009D01E6">
                                  <w:pPr>
                                    <w:rPr>
                                      <w:lang w:val="nl-NL"/>
                                    </w:rPr>
                                  </w:pPr>
                                  <w:r w:rsidRPr="003863D3">
                                    <w:rPr>
                                      <w:position w:val="-6"/>
                                      <w:lang w:val="nl-NL"/>
                                    </w:rPr>
                                    <w:object w:dxaOrig="1359" w:dyaOrig="279" w14:anchorId="485D2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15.75pt" o:ole="">
                                        <v:imagedata r:id="rId14" o:title=""/>
                                      </v:shape>
                                      <o:OLEObject Type="Embed" ProgID="Equation.3" ShapeID="_x0000_i1026" DrawAspect="Content" ObjectID="_1537356209" r:id="rId15"/>
                                    </w:object>
                                  </w:r>
                                </w:p>
                              </w:tc>
                              <w:tc>
                                <w:tcPr>
                                  <w:tcW w:w="1511" w:type="dxa"/>
                                </w:tcPr>
                                <w:p w14:paraId="174DC8A2" w14:textId="77777777" w:rsidR="00A76530" w:rsidRPr="00F72535" w:rsidRDefault="00A76530">
                                  <w:pPr>
                                    <w:rPr>
                                      <w:lang w:val="nl-NL"/>
                                    </w:rPr>
                                  </w:pPr>
                                  <w:proofErr w:type="spellStart"/>
                                  <w:r>
                                    <w:rPr>
                                      <w:lang w:val="nl-NL"/>
                                    </w:rPr>
                                    <w:t>very</w:t>
                                  </w:r>
                                  <w:proofErr w:type="spellEnd"/>
                                  <w:r>
                                    <w:rPr>
                                      <w:lang w:val="nl-NL"/>
                                    </w:rPr>
                                    <w:t xml:space="preserve"> </w:t>
                                  </w:r>
                                  <w:proofErr w:type="spellStart"/>
                                  <w:r>
                                    <w:rPr>
                                      <w:lang w:val="nl-NL"/>
                                    </w:rPr>
                                    <w:t>good</w:t>
                                  </w:r>
                                  <w:proofErr w:type="spellEnd"/>
                                </w:p>
                              </w:tc>
                            </w:tr>
                            <w:tr w:rsidR="00A76530" w:rsidRPr="00F72535" w14:paraId="59A1E61E" w14:textId="77777777">
                              <w:tc>
                                <w:tcPr>
                                  <w:tcW w:w="2376" w:type="dxa"/>
                                </w:tcPr>
                                <w:p w14:paraId="69BC6FE1" w14:textId="77777777" w:rsidR="00A76530" w:rsidRPr="00F72535" w:rsidRDefault="00A76530">
                                  <w:pPr>
                                    <w:rPr>
                                      <w:lang w:val="nl-NL"/>
                                    </w:rPr>
                                  </w:pPr>
                                  <w:r w:rsidRPr="003863D3">
                                    <w:rPr>
                                      <w:position w:val="-6"/>
                                      <w:lang w:val="nl-NL"/>
                                    </w:rPr>
                                    <w:object w:dxaOrig="1359" w:dyaOrig="279" w14:anchorId="39A13913">
                                      <v:shape id="_x0000_i1028" type="#_x0000_t75" style="width:66.75pt;height:15.75pt" o:ole="">
                                        <v:imagedata r:id="rId16" o:title=""/>
                                      </v:shape>
                                      <o:OLEObject Type="Embed" ProgID="Equation.3" ShapeID="_x0000_i1028" DrawAspect="Content" ObjectID="_1537356210" r:id="rId17"/>
                                    </w:object>
                                  </w:r>
                                </w:p>
                              </w:tc>
                              <w:tc>
                                <w:tcPr>
                                  <w:tcW w:w="1511" w:type="dxa"/>
                                </w:tcPr>
                                <w:p w14:paraId="7D1CEC4B" w14:textId="77777777" w:rsidR="00A76530" w:rsidRPr="00F72535" w:rsidRDefault="00A76530" w:rsidP="009D01E6">
                                  <w:pPr>
                                    <w:rPr>
                                      <w:lang w:val="nl-NL"/>
                                    </w:rPr>
                                  </w:pPr>
                                  <w:proofErr w:type="spellStart"/>
                                  <w:r w:rsidRPr="00F72535">
                                    <w:rPr>
                                      <w:lang w:val="nl-NL"/>
                                    </w:rPr>
                                    <w:t>go</w:t>
                                  </w:r>
                                  <w:r>
                                    <w:rPr>
                                      <w:lang w:val="nl-NL"/>
                                    </w:rPr>
                                    <w:t>o</w:t>
                                  </w:r>
                                  <w:r w:rsidRPr="00F72535">
                                    <w:rPr>
                                      <w:lang w:val="nl-NL"/>
                                    </w:rPr>
                                    <w:t>d</w:t>
                                  </w:r>
                                  <w:proofErr w:type="spellEnd"/>
                                </w:p>
                              </w:tc>
                            </w:tr>
                            <w:tr w:rsidR="00A76530" w:rsidRPr="00F72535" w14:paraId="3A5F886D" w14:textId="77777777">
                              <w:tc>
                                <w:tcPr>
                                  <w:tcW w:w="2376" w:type="dxa"/>
                                </w:tcPr>
                                <w:p w14:paraId="3305E3E4" w14:textId="77777777" w:rsidR="00A76530" w:rsidRPr="00F72535" w:rsidRDefault="00A76530">
                                  <w:pPr>
                                    <w:rPr>
                                      <w:lang w:val="nl-NL"/>
                                    </w:rPr>
                                  </w:pPr>
                                  <w:r w:rsidRPr="003863D3">
                                    <w:rPr>
                                      <w:position w:val="-6"/>
                                      <w:lang w:val="nl-NL"/>
                                    </w:rPr>
                                    <w:object w:dxaOrig="1359" w:dyaOrig="279" w14:anchorId="791758E7">
                                      <v:shape id="_x0000_i1030" type="#_x0000_t75" style="width:66.75pt;height:15.75pt" o:ole="">
                                        <v:imagedata r:id="rId18" o:title=""/>
                                      </v:shape>
                                      <o:OLEObject Type="Embed" ProgID="Equation.3" ShapeID="_x0000_i1030" DrawAspect="Content" ObjectID="_1537356211" r:id="rId19"/>
                                    </w:object>
                                  </w:r>
                                </w:p>
                              </w:tc>
                              <w:tc>
                                <w:tcPr>
                                  <w:tcW w:w="1511" w:type="dxa"/>
                                </w:tcPr>
                                <w:p w14:paraId="04047740" w14:textId="77777777" w:rsidR="00A76530" w:rsidRPr="00F72535" w:rsidRDefault="00A76530">
                                  <w:pPr>
                                    <w:rPr>
                                      <w:lang w:val="nl-NL"/>
                                    </w:rPr>
                                  </w:pPr>
                                  <w:proofErr w:type="spellStart"/>
                                  <w:r>
                                    <w:rPr>
                                      <w:lang w:val="nl-NL"/>
                                    </w:rPr>
                                    <w:t>weak</w:t>
                                  </w:r>
                                  <w:proofErr w:type="spellEnd"/>
                                </w:p>
                              </w:tc>
                            </w:tr>
                            <w:tr w:rsidR="00A76530" w:rsidRPr="00F72535" w14:paraId="018D6F9D" w14:textId="77777777">
                              <w:tc>
                                <w:tcPr>
                                  <w:tcW w:w="2376" w:type="dxa"/>
                                </w:tcPr>
                                <w:p w14:paraId="7E017D95" w14:textId="77777777" w:rsidR="00A76530" w:rsidRPr="00F72535" w:rsidRDefault="00A76530" w:rsidP="009D01E6">
                                  <w:pPr>
                                    <w:rPr>
                                      <w:lang w:val="nl-NL"/>
                                    </w:rPr>
                                  </w:pPr>
                                  <w:r w:rsidRPr="003863D3">
                                    <w:rPr>
                                      <w:position w:val="-6"/>
                                      <w:lang w:val="nl-NL"/>
                                    </w:rPr>
                                    <w:object w:dxaOrig="999" w:dyaOrig="279" w14:anchorId="0FBA8F4E">
                                      <v:shape id="_x0000_i1032" type="#_x0000_t75" style="width:51.75pt;height:15.75pt" o:ole="">
                                        <v:imagedata r:id="rId20" o:title=""/>
                                      </v:shape>
                                      <o:OLEObject Type="Embed" ProgID="Equation.3" ShapeID="_x0000_i1032" DrawAspect="Content" ObjectID="_1537356212" r:id="rId21"/>
                                    </w:object>
                                  </w:r>
                                </w:p>
                              </w:tc>
                              <w:tc>
                                <w:tcPr>
                                  <w:tcW w:w="1511" w:type="dxa"/>
                                </w:tcPr>
                                <w:p w14:paraId="1A3BC1FB" w14:textId="77777777" w:rsidR="00A76530" w:rsidRPr="00F72535" w:rsidRDefault="00A76530">
                                  <w:pPr>
                                    <w:rPr>
                                      <w:lang w:val="nl-NL"/>
                                    </w:rPr>
                                  </w:pPr>
                                  <w:r>
                                    <w:rPr>
                                      <w:lang w:val="nl-NL"/>
                                    </w:rPr>
                                    <w:t>bad</w:t>
                                  </w:r>
                                </w:p>
                              </w:tc>
                            </w:tr>
                          </w:tbl>
                          <w:p w14:paraId="29FF7AB5" w14:textId="77777777" w:rsidR="00A76530" w:rsidRDefault="00A76530" w:rsidP="009D01E6">
                            <w:pPr>
                              <w:rPr>
                                <w:lang w:val="nl-N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206.25pt;margin-top:2.25pt;width:234.25pt;height:107.6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" stroked="f">
                <v:textbox style="mso-fit-shape-to-text:t">
                  <w:txbxContent>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11"/>
                      </w:tblGrid>
                      <w:tr w:rsidR="00A76530" w:rsidRPr="00F72535" w14:paraId="60A94823" w14:textId="77777777">
                        <w:tc>
                          <w:tcPr>
                            <w:tcW w:w="2376" w:type="dxa"/>
                          </w:tcPr>
                          <w:p w14:paraId="22500A88" w14:textId="77777777" w:rsidR="00A76530" w:rsidRPr="00F72535" w:rsidRDefault="00A76530" w:rsidP="009D01E6">
                            <w:pPr>
                              <w:rPr>
                                <w:b/>
                                <w:lang w:val="nl-NL"/>
                              </w:rPr>
                            </w:pPr>
                            <w:r w:rsidRPr="003656B1">
                              <w:rPr>
                                <w:b/>
                                <w:i/>
                                <w:lang w:val="nl-NL"/>
                              </w:rPr>
                              <w:t>I.R.D.</w:t>
                            </w:r>
                            <w:r>
                              <w:rPr>
                                <w:b/>
                                <w:lang w:val="nl-NL"/>
                              </w:rPr>
                              <w:t xml:space="preserve"> </w:t>
                            </w:r>
                            <w:proofErr w:type="spellStart"/>
                            <w:r>
                              <w:rPr>
                                <w:b/>
                                <w:lang w:val="nl-NL"/>
                              </w:rPr>
                              <w:t>measurement</w:t>
                            </w:r>
                            <w:proofErr w:type="spellEnd"/>
                          </w:p>
                        </w:tc>
                        <w:tc>
                          <w:tcPr>
                            <w:tcW w:w="1511" w:type="dxa"/>
                          </w:tcPr>
                          <w:p w14:paraId="73B0CCAF" w14:textId="77777777" w:rsidR="00A76530" w:rsidRPr="00F72535" w:rsidRDefault="00A76530">
                            <w:pPr>
                              <w:rPr>
                                <w:b/>
                                <w:lang w:val="nl-NL"/>
                              </w:rPr>
                            </w:pPr>
                            <w:proofErr w:type="spellStart"/>
                            <w:r>
                              <w:rPr>
                                <w:b/>
                                <w:lang w:val="nl-NL"/>
                              </w:rPr>
                              <w:t>condition</w:t>
                            </w:r>
                            <w:proofErr w:type="spellEnd"/>
                          </w:p>
                        </w:tc>
                      </w:tr>
                      <w:tr w:rsidR="00A76530" w:rsidRPr="00F72535" w14:paraId="2189C57A" w14:textId="77777777">
                        <w:tc>
                          <w:tcPr>
                            <w:tcW w:w="2376" w:type="dxa"/>
                          </w:tcPr>
                          <w:p w14:paraId="59415C93" w14:textId="77777777" w:rsidR="00A76530" w:rsidRPr="00F72535" w:rsidRDefault="00A76530">
                            <w:pPr>
                              <w:rPr>
                                <w:lang w:val="nl-NL"/>
                              </w:rPr>
                            </w:pPr>
                            <w:r w:rsidRPr="003656B1">
                              <w:rPr>
                                <w:i/>
                                <w:lang w:val="nl-NL"/>
                              </w:rPr>
                              <w:t>I.R.D</w:t>
                            </w:r>
                            <w:r>
                              <w:rPr>
                                <w:lang w:val="nl-NL"/>
                              </w:rPr>
                              <w:t>.= 0</w:t>
                            </w:r>
                          </w:p>
                        </w:tc>
                        <w:tc>
                          <w:tcPr>
                            <w:tcW w:w="1511" w:type="dxa"/>
                          </w:tcPr>
                          <w:p w14:paraId="3B8968E4" w14:textId="77777777" w:rsidR="00A76530" w:rsidRPr="00F72535" w:rsidRDefault="00A76530">
                            <w:pPr>
                              <w:rPr>
                                <w:lang w:val="nl-NL"/>
                              </w:rPr>
                            </w:pPr>
                            <w:r>
                              <w:rPr>
                                <w:lang w:val="nl-NL"/>
                              </w:rPr>
                              <w:t>excellent</w:t>
                            </w:r>
                          </w:p>
                        </w:tc>
                      </w:tr>
                      <w:tr w:rsidR="00A76530" w:rsidRPr="00F72535" w14:paraId="1E16BF7A" w14:textId="77777777">
                        <w:tc>
                          <w:tcPr>
                            <w:tcW w:w="2376" w:type="dxa"/>
                          </w:tcPr>
                          <w:p w14:paraId="3D699A35" w14:textId="77777777" w:rsidR="00A76530" w:rsidRPr="00F72535" w:rsidRDefault="00A76530" w:rsidP="009D01E6">
                            <w:pPr>
                              <w:rPr>
                                <w:lang w:val="nl-NL"/>
                              </w:rPr>
                            </w:pPr>
                            <w:r w:rsidRPr="003863D3">
                              <w:rPr>
                                <w:position w:val="-6"/>
                                <w:lang w:val="nl-NL"/>
                              </w:rPr>
                              <w:object w:dxaOrig="1359" w:dyaOrig="279" w14:anchorId="485D2D57">
                                <v:shape id="_x0000_i1026" type="#_x0000_t75" style="width:66.75pt;height:15.75pt" o:ole="">
                                  <v:imagedata r:id="rId14" o:title=""/>
                                </v:shape>
                                <o:OLEObject Type="Embed" ProgID="Equation.3" ShapeID="_x0000_i1026" DrawAspect="Content" ObjectID="_1537356209" r:id="rId22"/>
                              </w:object>
                            </w:r>
                          </w:p>
                        </w:tc>
                        <w:tc>
                          <w:tcPr>
                            <w:tcW w:w="1511" w:type="dxa"/>
                          </w:tcPr>
                          <w:p w14:paraId="174DC8A2" w14:textId="77777777" w:rsidR="00A76530" w:rsidRPr="00F72535" w:rsidRDefault="00A76530">
                            <w:pPr>
                              <w:rPr>
                                <w:lang w:val="nl-NL"/>
                              </w:rPr>
                            </w:pPr>
                            <w:proofErr w:type="spellStart"/>
                            <w:r>
                              <w:rPr>
                                <w:lang w:val="nl-NL"/>
                              </w:rPr>
                              <w:t>very</w:t>
                            </w:r>
                            <w:proofErr w:type="spellEnd"/>
                            <w:r>
                              <w:rPr>
                                <w:lang w:val="nl-NL"/>
                              </w:rPr>
                              <w:t xml:space="preserve"> </w:t>
                            </w:r>
                            <w:proofErr w:type="spellStart"/>
                            <w:r>
                              <w:rPr>
                                <w:lang w:val="nl-NL"/>
                              </w:rPr>
                              <w:t>good</w:t>
                            </w:r>
                            <w:proofErr w:type="spellEnd"/>
                          </w:p>
                        </w:tc>
                      </w:tr>
                      <w:tr w:rsidR="00A76530" w:rsidRPr="00F72535" w14:paraId="59A1E61E" w14:textId="77777777">
                        <w:tc>
                          <w:tcPr>
                            <w:tcW w:w="2376" w:type="dxa"/>
                          </w:tcPr>
                          <w:p w14:paraId="69BC6FE1" w14:textId="77777777" w:rsidR="00A76530" w:rsidRPr="00F72535" w:rsidRDefault="00A76530">
                            <w:pPr>
                              <w:rPr>
                                <w:lang w:val="nl-NL"/>
                              </w:rPr>
                            </w:pPr>
                            <w:r w:rsidRPr="003863D3">
                              <w:rPr>
                                <w:position w:val="-6"/>
                                <w:lang w:val="nl-NL"/>
                              </w:rPr>
                              <w:object w:dxaOrig="1359" w:dyaOrig="279" w14:anchorId="39A13913">
                                <v:shape id="_x0000_i1028" type="#_x0000_t75" style="width:66.75pt;height:15.75pt" o:ole="">
                                  <v:imagedata r:id="rId16" o:title=""/>
                                </v:shape>
                                <o:OLEObject Type="Embed" ProgID="Equation.3" ShapeID="_x0000_i1028" DrawAspect="Content" ObjectID="_1537356210" r:id="rId23"/>
                              </w:object>
                            </w:r>
                          </w:p>
                        </w:tc>
                        <w:tc>
                          <w:tcPr>
                            <w:tcW w:w="1511" w:type="dxa"/>
                          </w:tcPr>
                          <w:p w14:paraId="7D1CEC4B" w14:textId="77777777" w:rsidR="00A76530" w:rsidRPr="00F72535" w:rsidRDefault="00A76530" w:rsidP="009D01E6">
                            <w:pPr>
                              <w:rPr>
                                <w:lang w:val="nl-NL"/>
                              </w:rPr>
                            </w:pPr>
                            <w:proofErr w:type="spellStart"/>
                            <w:r w:rsidRPr="00F72535">
                              <w:rPr>
                                <w:lang w:val="nl-NL"/>
                              </w:rPr>
                              <w:t>go</w:t>
                            </w:r>
                            <w:r>
                              <w:rPr>
                                <w:lang w:val="nl-NL"/>
                              </w:rPr>
                              <w:t>o</w:t>
                            </w:r>
                            <w:r w:rsidRPr="00F72535">
                              <w:rPr>
                                <w:lang w:val="nl-NL"/>
                              </w:rPr>
                              <w:t>d</w:t>
                            </w:r>
                            <w:proofErr w:type="spellEnd"/>
                          </w:p>
                        </w:tc>
                      </w:tr>
                      <w:tr w:rsidR="00A76530" w:rsidRPr="00F72535" w14:paraId="3A5F886D" w14:textId="77777777">
                        <w:tc>
                          <w:tcPr>
                            <w:tcW w:w="2376" w:type="dxa"/>
                          </w:tcPr>
                          <w:p w14:paraId="3305E3E4" w14:textId="77777777" w:rsidR="00A76530" w:rsidRPr="00F72535" w:rsidRDefault="00A76530">
                            <w:pPr>
                              <w:rPr>
                                <w:lang w:val="nl-NL"/>
                              </w:rPr>
                            </w:pPr>
                            <w:r w:rsidRPr="003863D3">
                              <w:rPr>
                                <w:position w:val="-6"/>
                                <w:lang w:val="nl-NL"/>
                              </w:rPr>
                              <w:object w:dxaOrig="1359" w:dyaOrig="279" w14:anchorId="791758E7">
                                <v:shape id="_x0000_i1030" type="#_x0000_t75" style="width:66.75pt;height:15.75pt" o:ole="">
                                  <v:imagedata r:id="rId18" o:title=""/>
                                </v:shape>
                                <o:OLEObject Type="Embed" ProgID="Equation.3" ShapeID="_x0000_i1030" DrawAspect="Content" ObjectID="_1537356211" r:id="rId24"/>
                              </w:object>
                            </w:r>
                          </w:p>
                        </w:tc>
                        <w:tc>
                          <w:tcPr>
                            <w:tcW w:w="1511" w:type="dxa"/>
                          </w:tcPr>
                          <w:p w14:paraId="04047740" w14:textId="77777777" w:rsidR="00A76530" w:rsidRPr="00F72535" w:rsidRDefault="00A76530">
                            <w:pPr>
                              <w:rPr>
                                <w:lang w:val="nl-NL"/>
                              </w:rPr>
                            </w:pPr>
                            <w:proofErr w:type="spellStart"/>
                            <w:r>
                              <w:rPr>
                                <w:lang w:val="nl-NL"/>
                              </w:rPr>
                              <w:t>weak</w:t>
                            </w:r>
                            <w:proofErr w:type="spellEnd"/>
                          </w:p>
                        </w:tc>
                      </w:tr>
                      <w:tr w:rsidR="00A76530" w:rsidRPr="00F72535" w14:paraId="018D6F9D" w14:textId="77777777">
                        <w:tc>
                          <w:tcPr>
                            <w:tcW w:w="2376" w:type="dxa"/>
                          </w:tcPr>
                          <w:p w14:paraId="7E017D95" w14:textId="77777777" w:rsidR="00A76530" w:rsidRPr="00F72535" w:rsidRDefault="00A76530" w:rsidP="009D01E6">
                            <w:pPr>
                              <w:rPr>
                                <w:lang w:val="nl-NL"/>
                              </w:rPr>
                            </w:pPr>
                            <w:r w:rsidRPr="003863D3">
                              <w:rPr>
                                <w:position w:val="-6"/>
                                <w:lang w:val="nl-NL"/>
                              </w:rPr>
                              <w:object w:dxaOrig="999" w:dyaOrig="279" w14:anchorId="0FBA8F4E">
                                <v:shape id="_x0000_i1032" type="#_x0000_t75" style="width:51.75pt;height:15.75pt" o:ole="">
                                  <v:imagedata r:id="rId20" o:title=""/>
                                </v:shape>
                                <o:OLEObject Type="Embed" ProgID="Equation.3" ShapeID="_x0000_i1032" DrawAspect="Content" ObjectID="_1537356212" r:id="rId25"/>
                              </w:object>
                            </w:r>
                          </w:p>
                        </w:tc>
                        <w:tc>
                          <w:tcPr>
                            <w:tcW w:w="1511" w:type="dxa"/>
                          </w:tcPr>
                          <w:p w14:paraId="1A3BC1FB" w14:textId="77777777" w:rsidR="00A76530" w:rsidRPr="00F72535" w:rsidRDefault="00A76530">
                            <w:pPr>
                              <w:rPr>
                                <w:lang w:val="nl-NL"/>
                              </w:rPr>
                            </w:pPr>
                            <w:r>
                              <w:rPr>
                                <w:lang w:val="nl-NL"/>
                              </w:rPr>
                              <w:t>bad</w:t>
                            </w:r>
                          </w:p>
                        </w:tc>
                      </w:tr>
                    </w:tbl>
                    <w:p w14:paraId="29FF7AB5" w14:textId="77777777" w:rsidR="00A76530" w:rsidRDefault="00A76530" w:rsidP="009D01E6">
                      <w:pPr>
                        <w:rPr>
                          <w:lang w:val="nl-NL"/>
                        </w:rPr>
                      </w:pPr>
                    </w:p>
                  </w:txbxContent>
                </v:textbox>
              </v:shape>
            </w:pict>
          </mc:Fallback>
        </mc:AlternateContent>
      </w:r>
      <w:r w:rsidRPr="00A05974">
        <w:rPr>
          <w:position w:val="-24"/>
          <w:lang w:val="en-GB"/>
        </w:rPr>
        <w:object w:dxaOrig="3140" w:dyaOrig="620" w14:anchorId="639AA048">
          <v:shape id="_x0000_i1033" type="#_x0000_t75" style="width:159.75pt;height:30.75pt" o:ole="">
            <v:imagedata r:id="rId26" o:title=""/>
          </v:shape>
          <o:OLEObject Type="Embed" ProgID="Equation.DSMT4" ShapeID="_x0000_i1033" DrawAspect="Content" ObjectID="_1537356208" r:id="rId27"/>
        </w:object>
      </w:r>
    </w:p>
    <w:p w14:paraId="4C39F3C1" w14:textId="77777777" w:rsidR="009D01E6" w:rsidRPr="00A05974" w:rsidRDefault="009D01E6" w:rsidP="009D01E6">
      <w:pPr>
        <w:ind w:left="540"/>
        <w:rPr>
          <w:lang w:val="en-GB"/>
        </w:rPr>
      </w:pPr>
    </w:p>
    <w:p w14:paraId="6648FE1D" w14:textId="77777777" w:rsidR="009D01E6" w:rsidRPr="00A05974" w:rsidRDefault="009D01E6" w:rsidP="009D01E6">
      <w:pPr>
        <w:rPr>
          <w:lang w:val="en-GB"/>
        </w:rPr>
      </w:pPr>
      <w:r>
        <w:rPr>
          <w:lang w:val="en-GB"/>
        </w:rPr>
        <w:t>Indicator for the level of fitness</w:t>
      </w:r>
      <w:r w:rsidRPr="00A05974">
        <w:rPr>
          <w:lang w:val="en-GB"/>
        </w:rPr>
        <w:t>:</w:t>
      </w:r>
      <w:r w:rsidRPr="00A05974">
        <w:rPr>
          <w:lang w:val="en-GB"/>
        </w:rPr>
        <w:br/>
        <w:t xml:space="preserve">               </w:t>
      </w:r>
      <w:r w:rsidRPr="00A05974">
        <w:rPr>
          <w:lang w:val="en-GB"/>
        </w:rPr>
        <w:tab/>
        <w:t xml:space="preserve">   </w:t>
      </w:r>
    </w:p>
    <w:p w14:paraId="194997EC" w14:textId="77777777" w:rsidR="009D01E6" w:rsidRPr="00A05974" w:rsidRDefault="009D01E6" w:rsidP="009D01E6">
      <w:pPr>
        <w:ind w:left="540"/>
        <w:rPr>
          <w:lang w:val="en-GB"/>
        </w:rPr>
      </w:pPr>
      <w:r w:rsidRPr="00A05974">
        <w:rPr>
          <w:lang w:val="en-GB"/>
        </w:rPr>
        <w:tab/>
      </w:r>
      <w:r w:rsidRPr="00A05974">
        <w:rPr>
          <w:lang w:val="en-GB"/>
        </w:rPr>
        <w:tab/>
      </w:r>
    </w:p>
    <w:p w14:paraId="3755F61A" w14:textId="77777777" w:rsidR="009D01E6" w:rsidRPr="00A05974" w:rsidRDefault="009D01E6" w:rsidP="009D01E6">
      <w:pPr>
        <w:ind w:left="540"/>
        <w:rPr>
          <w:lang w:val="en-GB"/>
        </w:rPr>
      </w:pPr>
    </w:p>
    <w:p w14:paraId="77CF1437" w14:textId="77777777" w:rsidR="009D01E6" w:rsidRPr="00057201" w:rsidRDefault="009D01E6" w:rsidP="009D01E6">
      <w:pPr>
        <w:ind w:left="720"/>
        <w:rPr>
          <w:u w:val="single"/>
          <w:lang w:val="en-GB"/>
        </w:rPr>
      </w:pPr>
      <w:r>
        <w:rPr>
          <w:u w:val="single"/>
          <w:lang w:val="en-GB"/>
        </w:rPr>
        <w:t>Task</w:t>
      </w:r>
      <w:r w:rsidRPr="00057201">
        <w:rPr>
          <w:u w:val="single"/>
          <w:lang w:val="en-GB"/>
        </w:rPr>
        <w:t xml:space="preserve"> 2f</w:t>
      </w:r>
    </w:p>
    <w:p w14:paraId="5E477AD7" w14:textId="77777777" w:rsidR="009D01E6" w:rsidRPr="00057201" w:rsidRDefault="009D01E6" w:rsidP="009D01E6">
      <w:pPr>
        <w:ind w:left="720"/>
        <w:rPr>
          <w:lang w:val="en-GB"/>
        </w:rPr>
      </w:pPr>
      <w:r w:rsidRPr="00057201">
        <w:rPr>
          <w:lang w:val="en-GB"/>
        </w:rPr>
        <w:t xml:space="preserve">How much does this equation agree with what you wrote down in </w:t>
      </w:r>
      <w:r>
        <w:rPr>
          <w:lang w:val="en-GB"/>
        </w:rPr>
        <w:t>Task</w:t>
      </w:r>
      <w:r w:rsidRPr="00057201">
        <w:rPr>
          <w:lang w:val="en-GB"/>
        </w:rPr>
        <w:t xml:space="preserve"> 2b?</w:t>
      </w:r>
    </w:p>
    <w:p w14:paraId="7740637E" w14:textId="77777777" w:rsidR="009D01E6" w:rsidRPr="00057201" w:rsidRDefault="009D01E6" w:rsidP="009D01E6">
      <w:pPr>
        <w:ind w:left="540"/>
        <w:rPr>
          <w:u w:val="single"/>
          <w:lang w:val="en-GB"/>
        </w:rPr>
      </w:pPr>
    </w:p>
    <w:p w14:paraId="7C35CD5C"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3088" behindDoc="0" locked="0" layoutInCell="1" allowOverlap="1" wp14:anchorId="3E03D41B" wp14:editId="33ECE381">
                <wp:simplePos x="0" y="0"/>
                <wp:positionH relativeFrom="column">
                  <wp:posOffset>502285</wp:posOffset>
                </wp:positionH>
                <wp:positionV relativeFrom="paragraph">
                  <wp:posOffset>134620</wp:posOffset>
                </wp:positionV>
                <wp:extent cx="4789805" cy="0"/>
                <wp:effectExtent l="6985" t="12700" r="29210" b="25400"/>
                <wp:wrapNone/>
                <wp:docPr id="5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5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Gd5b&#10;ehQCAAAqBAAADgAAAAAAAAAAAAAAAAAsAgAAZHJzL2Uyb0RvYy54bWxQSwECLQAUAAYACAAAACEA&#10;C/3FtN0AAAAIAQAADwAAAAAAAAAAAAAAAABsBAAAZHJzL2Rvd25yZXYueG1sUEsFBgAAAAAEAAQA&#10;8wAAAHYFAAAAAA==&#10;"/>
            </w:pict>
          </mc:Fallback>
        </mc:AlternateContent>
      </w:r>
    </w:p>
    <w:p w14:paraId="3714348A" w14:textId="77777777" w:rsidR="009D01E6" w:rsidRPr="00A05974" w:rsidRDefault="009D01E6" w:rsidP="009D01E6">
      <w:pPr>
        <w:ind w:left="540"/>
        <w:rPr>
          <w:u w:val="single"/>
          <w:lang w:val="en-GB"/>
        </w:rPr>
      </w:pPr>
    </w:p>
    <w:p w14:paraId="1D305E3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4112" behindDoc="0" locked="0" layoutInCell="1" allowOverlap="1" wp14:anchorId="21E0A195" wp14:editId="41A3A32D">
                <wp:simplePos x="0" y="0"/>
                <wp:positionH relativeFrom="column">
                  <wp:posOffset>502285</wp:posOffset>
                </wp:positionH>
                <wp:positionV relativeFrom="paragraph">
                  <wp:posOffset>36830</wp:posOffset>
                </wp:positionV>
                <wp:extent cx="4789805" cy="0"/>
                <wp:effectExtent l="6985" t="11430" r="29210" b="26670"/>
                <wp:wrapNone/>
                <wp:docPr id="5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5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"/>
            </w:pict>
          </mc:Fallback>
        </mc:AlternateContent>
      </w:r>
    </w:p>
    <w:p w14:paraId="639A18EC"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5136" behindDoc="0" locked="0" layoutInCell="1" allowOverlap="1" wp14:anchorId="3DB7CB37" wp14:editId="4EFBDCF7">
                <wp:simplePos x="0" y="0"/>
                <wp:positionH relativeFrom="column">
                  <wp:posOffset>502285</wp:posOffset>
                </wp:positionH>
                <wp:positionV relativeFrom="paragraph">
                  <wp:posOffset>113665</wp:posOffset>
                </wp:positionV>
                <wp:extent cx="4789805" cy="0"/>
                <wp:effectExtent l="6985" t="9525" r="29210" b="28575"/>
                <wp:wrapNone/>
                <wp:docPr id="5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5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"/>
            </w:pict>
          </mc:Fallback>
        </mc:AlternateContent>
      </w:r>
    </w:p>
    <w:p w14:paraId="29BB0C7F" w14:textId="77777777" w:rsidR="009D01E6" w:rsidRPr="00A05974" w:rsidRDefault="009D01E6" w:rsidP="009D01E6">
      <w:pPr>
        <w:ind w:left="540"/>
        <w:rPr>
          <w:u w:val="single"/>
          <w:lang w:val="en-GB"/>
        </w:rPr>
      </w:pPr>
    </w:p>
    <w:p w14:paraId="25049127" w14:textId="77777777" w:rsidR="00B91321" w:rsidRDefault="00B91321">
      <w:pPr>
        <w:rPr>
          <w:u w:val="single"/>
          <w:lang w:val="en-GB"/>
        </w:rPr>
      </w:pPr>
      <w:r>
        <w:rPr>
          <w:u w:val="single"/>
          <w:lang w:val="en-GB"/>
        </w:rPr>
        <w:br w:type="page"/>
      </w:r>
    </w:p>
    <w:p w14:paraId="07DB3A28" w14:textId="2BA99D4E" w:rsidR="009D01E6" w:rsidRPr="00A05974" w:rsidRDefault="009D01E6" w:rsidP="009D01E6">
      <w:pPr>
        <w:ind w:left="720"/>
        <w:rPr>
          <w:u w:val="single"/>
          <w:lang w:val="en-GB"/>
        </w:rPr>
      </w:pPr>
      <w:r>
        <w:rPr>
          <w:u w:val="single"/>
          <w:lang w:val="en-GB"/>
        </w:rPr>
        <w:lastRenderedPageBreak/>
        <w:t>Task</w:t>
      </w:r>
      <w:r w:rsidRPr="00A05974">
        <w:rPr>
          <w:u w:val="single"/>
          <w:lang w:val="en-GB"/>
        </w:rPr>
        <w:t xml:space="preserve"> 2g</w:t>
      </w:r>
    </w:p>
    <w:p w14:paraId="0052D818" w14:textId="77777777" w:rsidR="009D01E6" w:rsidRPr="00A05974" w:rsidRDefault="009D01E6" w:rsidP="009D01E6">
      <w:pPr>
        <w:ind w:left="720"/>
        <w:rPr>
          <w:lang w:val="en-GB"/>
        </w:rPr>
      </w:pPr>
      <w:r w:rsidRPr="00A05974">
        <w:rPr>
          <w:lang w:val="en-GB"/>
        </w:rPr>
        <w:t>W</w:t>
      </w:r>
      <w:r>
        <w:rPr>
          <w:lang w:val="en-GB"/>
        </w:rPr>
        <w:t>hich datum is the most important in the index equation</w:t>
      </w:r>
      <w:r w:rsidRPr="00A05974">
        <w:rPr>
          <w:lang w:val="en-GB"/>
        </w:rPr>
        <w:t>?</w:t>
      </w:r>
    </w:p>
    <w:p w14:paraId="0538AFBE" w14:textId="77777777" w:rsidR="009D01E6" w:rsidRPr="00A05974" w:rsidRDefault="009D01E6" w:rsidP="009D01E6">
      <w:pPr>
        <w:ind w:left="720"/>
        <w:rPr>
          <w:lang w:val="en-GB"/>
        </w:rPr>
      </w:pPr>
      <w:r>
        <w:rPr>
          <w:lang w:val="en-GB"/>
        </w:rPr>
        <w:t>Is there something in the equation that makes this apparent</w:t>
      </w:r>
      <w:r w:rsidRPr="00A05974">
        <w:rPr>
          <w:lang w:val="en-GB"/>
        </w:rPr>
        <w:t>?</w:t>
      </w:r>
    </w:p>
    <w:p w14:paraId="6ABAC724" w14:textId="77777777" w:rsidR="009D01E6" w:rsidRPr="00A05974" w:rsidRDefault="009D01E6" w:rsidP="009D01E6">
      <w:pPr>
        <w:ind w:left="540"/>
        <w:rPr>
          <w:lang w:val="en-GB"/>
        </w:rPr>
      </w:pPr>
    </w:p>
    <w:p w14:paraId="1A76A45B"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3152" behindDoc="0" locked="0" layoutInCell="1" allowOverlap="1" wp14:anchorId="2F58BD5C" wp14:editId="7A652CCA">
                <wp:simplePos x="0" y="0"/>
                <wp:positionH relativeFrom="column">
                  <wp:posOffset>502285</wp:posOffset>
                </wp:positionH>
                <wp:positionV relativeFrom="paragraph">
                  <wp:posOffset>57785</wp:posOffset>
                </wp:positionV>
                <wp:extent cx="4789805" cy="0"/>
                <wp:effectExtent l="6985" t="13970" r="29210" b="24130"/>
                <wp:wrapNone/>
                <wp:docPr id="5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mm3B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x9mm3BQC&#10;AAAqBAAADgAAAAAAAAAAAAAAAAAsAgAAZHJzL2Uyb0RvYy54bWxQSwECLQAUAAYACAAAACEAomjS&#10;r9oAAAAGAQAADwAAAAAAAAAAAAAAAABsBAAAZHJzL2Rvd25yZXYueG1sUEsFBgAAAAAEAAQA8wAA&#10;AHMFAAAAAA==&#10;"/>
            </w:pict>
          </mc:Fallback>
        </mc:AlternateContent>
      </w:r>
    </w:p>
    <w:p w14:paraId="548BF672"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4176" behindDoc="0" locked="0" layoutInCell="1" allowOverlap="1" wp14:anchorId="16742E55" wp14:editId="02222A8E">
                <wp:simplePos x="0" y="0"/>
                <wp:positionH relativeFrom="column">
                  <wp:posOffset>502285</wp:posOffset>
                </wp:positionH>
                <wp:positionV relativeFrom="paragraph">
                  <wp:posOffset>134620</wp:posOffset>
                </wp:positionV>
                <wp:extent cx="4789805" cy="0"/>
                <wp:effectExtent l="6985" t="12065" r="29210" b="26035"/>
                <wp:wrapNone/>
                <wp:docPr id="5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Vmex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1mVm&#10;exQCAAAqBAAADgAAAAAAAAAAAAAAAAAsAgAAZHJzL2Uyb0RvYy54bWxQSwECLQAUAAYACAAAACEA&#10;C/3FtN0AAAAIAQAADwAAAAAAAAAAAAAAAABsBAAAZHJzL2Rvd25yZXYueG1sUEsFBgAAAAAEAAQA&#10;8wAAAHYFAAAAAA==&#10;"/>
            </w:pict>
          </mc:Fallback>
        </mc:AlternateContent>
      </w:r>
    </w:p>
    <w:p w14:paraId="187A66E2" w14:textId="77777777" w:rsidR="009D01E6" w:rsidRPr="00A05974" w:rsidRDefault="009D01E6" w:rsidP="009D01E6">
      <w:pPr>
        <w:ind w:left="540"/>
        <w:rPr>
          <w:u w:val="single"/>
          <w:lang w:val="en-GB"/>
        </w:rPr>
      </w:pPr>
    </w:p>
    <w:p w14:paraId="2AC99C0F"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5200" behindDoc="0" locked="0" layoutInCell="1" allowOverlap="1" wp14:anchorId="73C73B7C" wp14:editId="3D420334">
                <wp:simplePos x="0" y="0"/>
                <wp:positionH relativeFrom="column">
                  <wp:posOffset>502285</wp:posOffset>
                </wp:positionH>
                <wp:positionV relativeFrom="paragraph">
                  <wp:posOffset>36830</wp:posOffset>
                </wp:positionV>
                <wp:extent cx="4789805" cy="0"/>
                <wp:effectExtent l="6985" t="10795" r="29210" b="27305"/>
                <wp:wrapNone/>
                <wp:docPr id="5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"/>
            </w:pict>
          </mc:Fallback>
        </mc:AlternateContent>
      </w:r>
    </w:p>
    <w:p w14:paraId="1374A885" w14:textId="77777777" w:rsidR="009D01E6" w:rsidRPr="00A05974" w:rsidRDefault="009D01E6" w:rsidP="009D01E6">
      <w:pPr>
        <w:ind w:left="540"/>
        <w:rPr>
          <w:u w:val="single"/>
          <w:lang w:val="en-GB"/>
        </w:rPr>
      </w:pPr>
    </w:p>
    <w:p w14:paraId="7D71AB36" w14:textId="77777777" w:rsidR="009D01E6" w:rsidRPr="00A05974" w:rsidRDefault="009D01E6" w:rsidP="009D01E6">
      <w:pPr>
        <w:ind w:left="720"/>
        <w:jc w:val="both"/>
        <w:rPr>
          <w:u w:val="single"/>
          <w:lang w:val="en-GB"/>
        </w:rPr>
      </w:pPr>
      <w:r>
        <w:rPr>
          <w:u w:val="single"/>
          <w:lang w:val="en-GB"/>
        </w:rPr>
        <w:t>Task</w:t>
      </w:r>
      <w:r w:rsidRPr="00A05974">
        <w:rPr>
          <w:u w:val="single"/>
          <w:lang w:val="en-GB"/>
        </w:rPr>
        <w:t xml:space="preserve"> 2h</w:t>
      </w:r>
    </w:p>
    <w:p w14:paraId="0CC23FF7" w14:textId="77777777" w:rsidR="009D01E6" w:rsidRPr="00A05974" w:rsidRDefault="009D01E6" w:rsidP="009D01E6">
      <w:pPr>
        <w:ind w:left="720"/>
        <w:jc w:val="both"/>
        <w:rPr>
          <w:lang w:val="en-GB"/>
        </w:rPr>
      </w:pPr>
      <w:r>
        <w:rPr>
          <w:lang w:val="en-GB"/>
        </w:rPr>
        <w:t xml:space="preserve">Do the </w:t>
      </w:r>
      <w:r w:rsidRPr="00A05974">
        <w:rPr>
          <w:i/>
          <w:lang w:val="en-GB"/>
        </w:rPr>
        <w:t>I.R.D</w:t>
      </w:r>
      <w:r w:rsidRPr="00A05974">
        <w:rPr>
          <w:lang w:val="en-GB"/>
        </w:rPr>
        <w:t>.-</w:t>
      </w:r>
      <w:r>
        <w:rPr>
          <w:lang w:val="en-GB"/>
        </w:rPr>
        <w:t>values that have been measured agree with the sporting qualities of the test subjects</w:t>
      </w:r>
      <w:r w:rsidRPr="00A05974">
        <w:rPr>
          <w:lang w:val="en-GB"/>
        </w:rPr>
        <w:t xml:space="preserve">? </w:t>
      </w:r>
      <w:r>
        <w:rPr>
          <w:lang w:val="en-GB"/>
        </w:rPr>
        <w:t>For example, do your fellow students who play a lot of sports have a low</w:t>
      </w:r>
      <w:r w:rsidRPr="00A05974">
        <w:rPr>
          <w:lang w:val="en-GB"/>
        </w:rPr>
        <w:t xml:space="preserve"> </w:t>
      </w:r>
      <w:r w:rsidRPr="00A05974">
        <w:rPr>
          <w:i/>
          <w:lang w:val="en-GB"/>
        </w:rPr>
        <w:t>I.R.D</w:t>
      </w:r>
      <w:r w:rsidRPr="00A05974">
        <w:rPr>
          <w:lang w:val="en-GB"/>
        </w:rPr>
        <w:t xml:space="preserve">.?  </w:t>
      </w:r>
    </w:p>
    <w:p w14:paraId="131C9843" w14:textId="77777777" w:rsidR="009D01E6" w:rsidRPr="00A05974" w:rsidRDefault="009D01E6" w:rsidP="009D01E6">
      <w:pPr>
        <w:ind w:left="540"/>
        <w:rPr>
          <w:u w:val="single"/>
          <w:lang w:val="en-GB"/>
        </w:rPr>
      </w:pPr>
    </w:p>
    <w:p w14:paraId="4B09F84A"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6224" behindDoc="0" locked="0" layoutInCell="1" allowOverlap="1" wp14:anchorId="2881B5BD" wp14:editId="1325D0F4">
                <wp:simplePos x="0" y="0"/>
                <wp:positionH relativeFrom="column">
                  <wp:posOffset>502285</wp:posOffset>
                </wp:positionH>
                <wp:positionV relativeFrom="paragraph">
                  <wp:posOffset>57785</wp:posOffset>
                </wp:positionV>
                <wp:extent cx="4789805" cy="0"/>
                <wp:effectExtent l="6985" t="13970" r="29210" b="24130"/>
                <wp:wrapNone/>
                <wp:docPr id="5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vmDxQ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ABvmDxQC&#10;AAAqBAAADgAAAAAAAAAAAAAAAAAsAgAAZHJzL2Uyb0RvYy54bWxQSwECLQAUAAYACAAAACEAomjS&#10;r9oAAAAGAQAADwAAAAAAAAAAAAAAAABsBAAAZHJzL2Rvd25yZXYueG1sUEsFBgAAAAAEAAQA8wAA&#10;AHMFAAAAAA==&#10;"/>
            </w:pict>
          </mc:Fallback>
        </mc:AlternateContent>
      </w:r>
    </w:p>
    <w:p w14:paraId="58870054"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7248" behindDoc="0" locked="0" layoutInCell="1" allowOverlap="1" wp14:anchorId="2CCDEA72" wp14:editId="72A7EE07">
                <wp:simplePos x="0" y="0"/>
                <wp:positionH relativeFrom="column">
                  <wp:posOffset>502285</wp:posOffset>
                </wp:positionH>
                <wp:positionV relativeFrom="paragraph">
                  <wp:posOffset>134620</wp:posOffset>
                </wp:positionV>
                <wp:extent cx="4789805" cy="0"/>
                <wp:effectExtent l="6985" t="12065" r="29210" b="26035"/>
                <wp:wrapNone/>
                <wp:docPr id="5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SmNRQ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aySm&#10;NRQCAAAqBAAADgAAAAAAAAAAAAAAAAAsAgAAZHJzL2Uyb0RvYy54bWxQSwECLQAUAAYACAAAACEA&#10;C/3FtN0AAAAIAQAADwAAAAAAAAAAAAAAAABsBAAAZHJzL2Rvd25yZXYueG1sUEsFBgAAAAAEAAQA&#10;8wAAAHYFAAAAAA==&#10;"/>
            </w:pict>
          </mc:Fallback>
        </mc:AlternateContent>
      </w:r>
    </w:p>
    <w:p w14:paraId="4E24815D" w14:textId="77777777" w:rsidR="009D01E6" w:rsidRPr="00A05974" w:rsidRDefault="009D01E6" w:rsidP="009D01E6">
      <w:pPr>
        <w:ind w:left="540"/>
        <w:rPr>
          <w:u w:val="single"/>
          <w:lang w:val="en-GB"/>
        </w:rPr>
      </w:pPr>
    </w:p>
    <w:p w14:paraId="6983A75F"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8272" behindDoc="0" locked="0" layoutInCell="1" allowOverlap="1" wp14:anchorId="2F6381D9" wp14:editId="17792CB0">
                <wp:simplePos x="0" y="0"/>
                <wp:positionH relativeFrom="column">
                  <wp:posOffset>502285</wp:posOffset>
                </wp:positionH>
                <wp:positionV relativeFrom="paragraph">
                  <wp:posOffset>36830</wp:posOffset>
                </wp:positionV>
                <wp:extent cx="4789805" cy="0"/>
                <wp:effectExtent l="6985" t="10795" r="29210" b="27305"/>
                <wp:wrapNone/>
                <wp:docPr id="4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2z2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"/>
            </w:pict>
          </mc:Fallback>
        </mc:AlternateContent>
      </w:r>
    </w:p>
    <w:p w14:paraId="7AB8D88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39296" behindDoc="0" locked="0" layoutInCell="1" allowOverlap="1" wp14:anchorId="1EB42106" wp14:editId="7F63A8C9">
                <wp:simplePos x="0" y="0"/>
                <wp:positionH relativeFrom="column">
                  <wp:posOffset>502285</wp:posOffset>
                </wp:positionH>
                <wp:positionV relativeFrom="paragraph">
                  <wp:posOffset>113665</wp:posOffset>
                </wp:positionV>
                <wp:extent cx="4789805" cy="0"/>
                <wp:effectExtent l="6985" t="8890" r="29210" b="29210"/>
                <wp:wrapNone/>
                <wp:docPr id="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Lz4B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"/>
            </w:pict>
          </mc:Fallback>
        </mc:AlternateContent>
      </w:r>
    </w:p>
    <w:p w14:paraId="2056A368" w14:textId="77777777" w:rsidR="009D01E6" w:rsidRPr="00A05974" w:rsidRDefault="009D01E6" w:rsidP="009D01E6">
      <w:pPr>
        <w:ind w:firstLine="720"/>
        <w:rPr>
          <w:u w:val="single"/>
          <w:lang w:val="en-GB"/>
        </w:rPr>
      </w:pPr>
      <w:r>
        <w:rPr>
          <w:u w:val="single"/>
          <w:lang w:val="en-GB"/>
        </w:rPr>
        <w:t>Task</w:t>
      </w:r>
      <w:r w:rsidRPr="00A05974">
        <w:rPr>
          <w:u w:val="single"/>
          <w:lang w:val="en-GB"/>
        </w:rPr>
        <w:t xml:space="preserve"> 2i</w:t>
      </w:r>
    </w:p>
    <w:p w14:paraId="36C79ED4" w14:textId="77777777" w:rsidR="009D01E6" w:rsidRPr="00A05974" w:rsidRDefault="009D01E6" w:rsidP="009D01E6">
      <w:pPr>
        <w:ind w:left="720"/>
        <w:jc w:val="both"/>
        <w:rPr>
          <w:lang w:val="en-GB"/>
        </w:rPr>
      </w:pPr>
      <w:r>
        <w:rPr>
          <w:lang w:val="en-GB"/>
        </w:rPr>
        <w:t>Do you expect a relation between</w:t>
      </w:r>
      <w:r w:rsidRPr="00A05974">
        <w:rPr>
          <w:lang w:val="en-GB"/>
        </w:rPr>
        <w:t xml:space="preserve"> </w:t>
      </w:r>
      <w:r w:rsidRPr="00A05974">
        <w:rPr>
          <w:i/>
          <w:lang w:val="en-GB"/>
        </w:rPr>
        <w:t>H1</w:t>
      </w:r>
      <w:r w:rsidRPr="00A05974">
        <w:rPr>
          <w:lang w:val="en-GB"/>
        </w:rPr>
        <w:t xml:space="preserve"> </w:t>
      </w:r>
      <w:r>
        <w:rPr>
          <w:lang w:val="en-GB"/>
        </w:rPr>
        <w:t>and</w:t>
      </w:r>
      <w:r w:rsidRPr="00A05974">
        <w:rPr>
          <w:lang w:val="en-GB"/>
        </w:rPr>
        <w:t xml:space="preserve"> </w:t>
      </w:r>
      <w:r w:rsidRPr="00A05974">
        <w:rPr>
          <w:i/>
          <w:lang w:val="en-GB"/>
        </w:rPr>
        <w:t xml:space="preserve">H2 </w:t>
      </w:r>
      <w:r>
        <w:rPr>
          <w:lang w:val="en-GB"/>
        </w:rPr>
        <w:t>and if so</w:t>
      </w:r>
      <w:r w:rsidRPr="00A05974">
        <w:rPr>
          <w:lang w:val="en-GB"/>
        </w:rPr>
        <w:t xml:space="preserve">, </w:t>
      </w:r>
      <w:r>
        <w:rPr>
          <w:lang w:val="en-GB"/>
        </w:rPr>
        <w:t>how will it look</w:t>
      </w:r>
      <w:r w:rsidRPr="00A05974">
        <w:rPr>
          <w:lang w:val="en-GB"/>
        </w:rPr>
        <w:t>?</w:t>
      </w:r>
    </w:p>
    <w:p w14:paraId="232500E3" w14:textId="77777777" w:rsidR="009D01E6" w:rsidRPr="00A05974" w:rsidRDefault="009D01E6" w:rsidP="009D01E6">
      <w:pPr>
        <w:ind w:left="540"/>
        <w:rPr>
          <w:u w:val="single"/>
          <w:lang w:val="en-GB"/>
        </w:rPr>
      </w:pPr>
    </w:p>
    <w:p w14:paraId="5D9FBE15"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0560" behindDoc="0" locked="0" layoutInCell="1" allowOverlap="1" wp14:anchorId="2D4F1D68" wp14:editId="4F27F852">
                <wp:simplePos x="0" y="0"/>
                <wp:positionH relativeFrom="column">
                  <wp:posOffset>502285</wp:posOffset>
                </wp:positionH>
                <wp:positionV relativeFrom="paragraph">
                  <wp:posOffset>57785</wp:posOffset>
                </wp:positionV>
                <wp:extent cx="4789805" cy="0"/>
                <wp:effectExtent l="6985" t="19050" r="29210" b="19050"/>
                <wp:wrapNone/>
                <wp:docPr id="4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3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MKBf7hQC&#10;AAAqBAAADgAAAAAAAAAAAAAAAAAsAgAAZHJzL2Uyb0RvYy54bWxQSwECLQAUAAYACAAAACEAomjS&#10;r9oAAAAGAQAADwAAAAAAAAAAAAAAAABsBAAAZHJzL2Rvd25yZXYueG1sUEsFBgAAAAAEAAQA8wAA&#10;AHMFAAAAAA==&#10;"/>
            </w:pict>
          </mc:Fallback>
        </mc:AlternateContent>
      </w:r>
    </w:p>
    <w:p w14:paraId="544C1F9E"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1584" behindDoc="0" locked="0" layoutInCell="1" allowOverlap="1" wp14:anchorId="4B6E3DF3" wp14:editId="5F4B7D26">
                <wp:simplePos x="0" y="0"/>
                <wp:positionH relativeFrom="column">
                  <wp:posOffset>502285</wp:posOffset>
                </wp:positionH>
                <wp:positionV relativeFrom="paragraph">
                  <wp:posOffset>134620</wp:posOffset>
                </wp:positionV>
                <wp:extent cx="4789805" cy="0"/>
                <wp:effectExtent l="6985" t="17145" r="29210" b="20955"/>
                <wp:wrapNone/>
                <wp:docPr id="4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3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"/>
            </w:pict>
          </mc:Fallback>
        </mc:AlternateContent>
      </w:r>
    </w:p>
    <w:p w14:paraId="0765D122" w14:textId="77777777" w:rsidR="009D01E6" w:rsidRPr="00A05974" w:rsidRDefault="009D01E6" w:rsidP="009D01E6">
      <w:pPr>
        <w:ind w:left="540"/>
        <w:rPr>
          <w:u w:val="single"/>
          <w:lang w:val="en-GB"/>
        </w:rPr>
      </w:pPr>
    </w:p>
    <w:p w14:paraId="6814CBEF" w14:textId="1C382B12"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2608" behindDoc="0" locked="0" layoutInCell="1" allowOverlap="1" wp14:anchorId="6E0D0DE4" wp14:editId="71B2CD4E">
                <wp:simplePos x="0" y="0"/>
                <wp:positionH relativeFrom="column">
                  <wp:posOffset>502285</wp:posOffset>
                </wp:positionH>
                <wp:positionV relativeFrom="paragraph">
                  <wp:posOffset>36830</wp:posOffset>
                </wp:positionV>
                <wp:extent cx="4789805" cy="0"/>
                <wp:effectExtent l="6985" t="15875" r="29210" b="22225"/>
                <wp:wrapNone/>
                <wp:docPr id="4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GJ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"/>
            </w:pict>
          </mc:Fallback>
        </mc:AlternateContent>
      </w:r>
    </w:p>
    <w:p w14:paraId="0D8A447A" w14:textId="31D92024" w:rsidR="003B7843" w:rsidRDefault="003B7843" w:rsidP="009D01E6">
      <w:pPr>
        <w:pStyle w:val="NoSpacing"/>
        <w:rPr>
          <w:rStyle w:val="Emphasis"/>
          <w:sz w:val="28"/>
          <w:szCs w:val="28"/>
        </w:rPr>
      </w:pPr>
      <w:r>
        <w:rPr>
          <w:noProof/>
          <w:u w:val="single"/>
          <w:lang w:val="nl-NL" w:eastAsia="nl-NL"/>
        </w:rPr>
        <mc:AlternateContent>
          <mc:Choice Requires="wps">
            <w:drawing>
              <wp:anchor distT="0" distB="0" distL="114300" distR="114300" simplePos="0" relativeHeight="251684352" behindDoc="0" locked="0" layoutInCell="1" allowOverlap="1" wp14:anchorId="14EA84B4" wp14:editId="50C09B46">
                <wp:simplePos x="0" y="0"/>
                <wp:positionH relativeFrom="column">
                  <wp:posOffset>502285</wp:posOffset>
                </wp:positionH>
                <wp:positionV relativeFrom="paragraph">
                  <wp:posOffset>147320</wp:posOffset>
                </wp:positionV>
                <wp:extent cx="4789805" cy="0"/>
                <wp:effectExtent l="0" t="0" r="10795" b="19050"/>
                <wp:wrapNone/>
                <wp:docPr id="6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1.6pt" to="416.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11FQ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"/>
            </w:pict>
          </mc:Fallback>
        </mc:AlternateContent>
      </w:r>
    </w:p>
    <w:p w14:paraId="0C71B69E" w14:textId="77777777" w:rsidR="003B7843" w:rsidRDefault="003B7843" w:rsidP="009D01E6">
      <w:pPr>
        <w:pStyle w:val="NoSpacing"/>
        <w:rPr>
          <w:rStyle w:val="Emphasis"/>
          <w:sz w:val="28"/>
          <w:szCs w:val="28"/>
        </w:rPr>
      </w:pPr>
    </w:p>
    <w:p w14:paraId="553A2928" w14:textId="77777777" w:rsidR="00B91321" w:rsidRDefault="00B91321">
      <w:pPr>
        <w:rPr>
          <w:rStyle w:val="Emphasis"/>
          <w:sz w:val="28"/>
          <w:szCs w:val="28"/>
        </w:rPr>
      </w:pPr>
      <w:r>
        <w:rPr>
          <w:rStyle w:val="Emphasis"/>
          <w:sz w:val="28"/>
          <w:szCs w:val="28"/>
        </w:rPr>
        <w:br w:type="page"/>
      </w:r>
    </w:p>
    <w:p w14:paraId="00E06DB7" w14:textId="4CFDA14F" w:rsidR="009D01E6" w:rsidRPr="00F4466C" w:rsidRDefault="00E56FC4" w:rsidP="00E56FC4">
      <w:pPr>
        <w:pStyle w:val="Heading2"/>
        <w:rPr>
          <w:rStyle w:val="Emphasis"/>
          <w:sz w:val="28"/>
          <w:szCs w:val="28"/>
        </w:rPr>
      </w:pPr>
      <w:r w:rsidRPr="00A05974">
        <w:rPr>
          <w:lang w:val="en-GB"/>
        </w:rPr>
        <w:lastRenderedPageBreak/>
        <w:t>1.</w:t>
      </w:r>
      <w:r>
        <w:rPr>
          <w:lang w:val="en-GB"/>
        </w:rPr>
        <w:t>2</w:t>
      </w:r>
      <w:r w:rsidRPr="00A05974">
        <w:rPr>
          <w:lang w:val="en-GB"/>
        </w:rPr>
        <w:t xml:space="preserve"> </w:t>
      </w:r>
      <w:r w:rsidR="009D01E6" w:rsidRPr="00E56FC4">
        <w:t>Scatter plots</w:t>
      </w:r>
      <w:r w:rsidR="009D01E6" w:rsidRPr="00F4466C">
        <w:rPr>
          <w:rStyle w:val="Emphasis"/>
          <w:sz w:val="28"/>
          <w:szCs w:val="28"/>
        </w:rPr>
        <w:t xml:space="preserve"> </w:t>
      </w:r>
    </w:p>
    <w:p w14:paraId="3CDDA972" w14:textId="77777777" w:rsidR="009D01E6" w:rsidRPr="00A05974" w:rsidRDefault="009D01E6" w:rsidP="009D01E6">
      <w:pPr>
        <w:jc w:val="both"/>
        <w:rPr>
          <w:lang w:val="en-GB"/>
        </w:rPr>
      </w:pPr>
    </w:p>
    <w:p w14:paraId="1EBA5B73" w14:textId="77777777" w:rsidR="009D01E6" w:rsidRPr="00A05974" w:rsidRDefault="009D01E6" w:rsidP="009D01E6">
      <w:pPr>
        <w:jc w:val="both"/>
        <w:rPr>
          <w:lang w:val="en-GB"/>
        </w:rPr>
      </w:pPr>
      <w:r>
        <w:rPr>
          <w:lang w:val="en-GB"/>
        </w:rPr>
        <w:t>To get more insight into a possible relation between</w:t>
      </w:r>
      <w:r w:rsidRPr="00A05974">
        <w:rPr>
          <w:lang w:val="en-GB"/>
        </w:rPr>
        <w:t xml:space="preserve"> </w:t>
      </w:r>
      <w:r w:rsidRPr="00A05974">
        <w:rPr>
          <w:i/>
          <w:lang w:val="en-GB"/>
        </w:rPr>
        <w:t>H1</w:t>
      </w:r>
      <w:r w:rsidRPr="00A05974">
        <w:rPr>
          <w:lang w:val="en-GB"/>
        </w:rPr>
        <w:t xml:space="preserve"> </w:t>
      </w:r>
      <w:r>
        <w:rPr>
          <w:lang w:val="en-GB"/>
        </w:rPr>
        <w:t>and</w:t>
      </w:r>
      <w:r w:rsidRPr="00A05974">
        <w:rPr>
          <w:lang w:val="en-GB"/>
        </w:rPr>
        <w:t xml:space="preserve"> </w:t>
      </w:r>
      <w:r w:rsidRPr="00A05974">
        <w:rPr>
          <w:i/>
          <w:lang w:val="en-GB"/>
        </w:rPr>
        <w:t>H2</w:t>
      </w:r>
      <w:r w:rsidRPr="00A05974">
        <w:rPr>
          <w:lang w:val="en-GB"/>
        </w:rPr>
        <w:t xml:space="preserve">, </w:t>
      </w:r>
      <w:r>
        <w:rPr>
          <w:lang w:val="en-GB"/>
        </w:rPr>
        <w:t>we can use a graph</w:t>
      </w:r>
      <w:r w:rsidRPr="00A05974">
        <w:rPr>
          <w:lang w:val="en-GB"/>
        </w:rPr>
        <w:t>.</w:t>
      </w:r>
      <w:r>
        <w:rPr>
          <w:lang w:val="en-GB"/>
        </w:rPr>
        <w:t xml:space="preserve"> The graphs we use in statistics to prove this kind of relation are called</w:t>
      </w:r>
      <w:r w:rsidRPr="00A05974">
        <w:rPr>
          <w:lang w:val="en-GB"/>
        </w:rPr>
        <w:t xml:space="preserve"> </w:t>
      </w:r>
      <w:r>
        <w:rPr>
          <w:rFonts w:cs="ArialMT"/>
          <w:color w:val="000000"/>
          <w:lang w:val="en-GB"/>
        </w:rPr>
        <w:t xml:space="preserve">scatter </w:t>
      </w:r>
      <w:r w:rsidRPr="00764286">
        <w:rPr>
          <w:rFonts w:cs="ArialMT"/>
          <w:color w:val="000000"/>
          <w:lang w:val="en-GB"/>
        </w:rPr>
        <w:t>plots</w:t>
      </w:r>
      <w:r w:rsidRPr="00764286">
        <w:rPr>
          <w:lang w:val="en-GB"/>
        </w:rPr>
        <w:t>.</w:t>
      </w:r>
    </w:p>
    <w:p w14:paraId="6E531255" w14:textId="77777777" w:rsidR="009D01E6" w:rsidRPr="00A05974" w:rsidRDefault="009D01E6" w:rsidP="009D01E6">
      <w:pPr>
        <w:jc w:val="both"/>
        <w:rPr>
          <w:lang w:val="en-GB"/>
        </w:rPr>
      </w:pPr>
    </w:p>
    <w:p w14:paraId="03F332A1" w14:textId="77777777" w:rsidR="009D01E6" w:rsidRPr="00A05974" w:rsidRDefault="009D01E6" w:rsidP="009D01E6">
      <w:pPr>
        <w:ind w:firstLine="720"/>
        <w:jc w:val="both"/>
        <w:rPr>
          <w:u w:val="single"/>
          <w:lang w:val="en-GB"/>
        </w:rPr>
      </w:pPr>
      <w:r>
        <w:rPr>
          <w:u w:val="single"/>
          <w:lang w:val="en-GB"/>
        </w:rPr>
        <w:t>Task</w:t>
      </w:r>
      <w:r w:rsidRPr="00A05974">
        <w:rPr>
          <w:u w:val="single"/>
          <w:lang w:val="en-GB"/>
        </w:rPr>
        <w:t xml:space="preserve"> 2h</w:t>
      </w:r>
    </w:p>
    <w:p w14:paraId="23EA05C2" w14:textId="77777777" w:rsidR="009D01E6" w:rsidRPr="00A05974" w:rsidRDefault="009D01E6" w:rsidP="009D01E6">
      <w:pPr>
        <w:ind w:left="720"/>
        <w:jc w:val="both"/>
        <w:rPr>
          <w:lang w:val="en-GB"/>
        </w:rPr>
      </w:pPr>
      <w:r w:rsidRPr="00A05974">
        <w:rPr>
          <w:lang w:val="en-GB"/>
        </w:rPr>
        <w:t>Ma</w:t>
      </w:r>
      <w:r>
        <w:rPr>
          <w:lang w:val="en-GB"/>
        </w:rPr>
        <w:t xml:space="preserve">ke a graph of all data from all test subjects, setting </w:t>
      </w:r>
      <w:r w:rsidRPr="00A05974">
        <w:rPr>
          <w:i/>
          <w:lang w:val="en-GB"/>
        </w:rPr>
        <w:t>H1</w:t>
      </w:r>
      <w:r w:rsidRPr="00A05974">
        <w:rPr>
          <w:lang w:val="en-GB"/>
        </w:rPr>
        <w:t xml:space="preserve"> </w:t>
      </w:r>
      <w:r>
        <w:rPr>
          <w:lang w:val="en-GB"/>
        </w:rPr>
        <w:t>on the horizontal axis and</w:t>
      </w:r>
      <w:r w:rsidRPr="00A05974">
        <w:rPr>
          <w:lang w:val="en-GB"/>
        </w:rPr>
        <w:t xml:space="preserve"> </w:t>
      </w:r>
      <w:r w:rsidRPr="00A05974">
        <w:rPr>
          <w:i/>
          <w:lang w:val="en-GB"/>
        </w:rPr>
        <w:t>H2</w:t>
      </w:r>
      <w:r w:rsidRPr="00A05974">
        <w:rPr>
          <w:lang w:val="en-GB"/>
        </w:rPr>
        <w:t xml:space="preserve"> o</w:t>
      </w:r>
      <w:r>
        <w:rPr>
          <w:lang w:val="en-GB"/>
        </w:rPr>
        <w:t>n the vertical axis</w:t>
      </w:r>
      <w:r w:rsidRPr="00A05974">
        <w:rPr>
          <w:lang w:val="en-GB"/>
        </w:rPr>
        <w:t xml:space="preserve">. </w:t>
      </w:r>
      <w:r>
        <w:rPr>
          <w:lang w:val="en-GB"/>
        </w:rPr>
        <w:t>So, you draw the point</w:t>
      </w:r>
      <w:r w:rsidRPr="00A05974">
        <w:rPr>
          <w:lang w:val="en-GB"/>
        </w:rPr>
        <w:t xml:space="preserve"> (</w:t>
      </w:r>
      <w:r w:rsidRPr="00A05974">
        <w:rPr>
          <w:i/>
          <w:lang w:val="en-GB"/>
        </w:rPr>
        <w:t>H1, H2</w:t>
      </w:r>
      <w:r w:rsidRPr="00A05974">
        <w:rPr>
          <w:lang w:val="en-GB"/>
        </w:rPr>
        <w:t>)</w:t>
      </w:r>
      <w:r>
        <w:rPr>
          <w:lang w:val="en-GB"/>
        </w:rPr>
        <w:t xml:space="preserve"> for every person</w:t>
      </w:r>
      <w:r w:rsidRPr="00A05974">
        <w:rPr>
          <w:lang w:val="en-GB"/>
        </w:rPr>
        <w:t xml:space="preserve">. </w:t>
      </w:r>
    </w:p>
    <w:p w14:paraId="63EBB0F3" w14:textId="77777777" w:rsidR="009D01E6" w:rsidRPr="00A05974" w:rsidRDefault="009D01E6" w:rsidP="009D01E6">
      <w:pPr>
        <w:ind w:left="540"/>
        <w:jc w:val="both"/>
        <w:rPr>
          <w:lang w:val="en-GB"/>
        </w:rPr>
      </w:pPr>
    </w:p>
    <w:p w14:paraId="63F0536F" w14:textId="77777777" w:rsidR="009D01E6" w:rsidRPr="00A05974" w:rsidRDefault="009D01E6" w:rsidP="009D01E6">
      <w:pPr>
        <w:ind w:left="540"/>
        <w:jc w:val="both"/>
        <w:rPr>
          <w:u w:val="single"/>
          <w:lang w:val="en-GB"/>
        </w:rPr>
      </w:pPr>
      <w:r>
        <w:rPr>
          <w:noProof/>
          <w:lang w:val="nl-NL" w:eastAsia="nl-NL"/>
        </w:rPr>
        <w:drawing>
          <wp:inline distT="0" distB="0" distL="0" distR="0" wp14:anchorId="396AD8A7" wp14:editId="53065F06">
            <wp:extent cx="5295900" cy="5219700"/>
            <wp:effectExtent l="0" t="0" r="12700" b="12700"/>
            <wp:docPr id="3" name="Picture 3" descr="grafi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ek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5219700"/>
                    </a:xfrm>
                    <a:prstGeom prst="rect">
                      <a:avLst/>
                    </a:prstGeom>
                    <a:noFill/>
                    <a:ln>
                      <a:noFill/>
                    </a:ln>
                  </pic:spPr>
                </pic:pic>
              </a:graphicData>
            </a:graphic>
          </wp:inline>
        </w:drawing>
      </w:r>
    </w:p>
    <w:p w14:paraId="15BDBE84" w14:textId="77777777" w:rsidR="009D01E6" w:rsidRPr="00A05974" w:rsidRDefault="009D01E6" w:rsidP="009D01E6">
      <w:pPr>
        <w:ind w:left="540"/>
        <w:rPr>
          <w:lang w:val="en-GB"/>
        </w:rPr>
      </w:pPr>
    </w:p>
    <w:p w14:paraId="2B4284BA" w14:textId="77777777" w:rsidR="009D01E6" w:rsidRPr="00A05974" w:rsidRDefault="009D01E6" w:rsidP="009D01E6">
      <w:pPr>
        <w:ind w:left="540"/>
        <w:rPr>
          <w:lang w:val="en-GB"/>
        </w:rPr>
      </w:pPr>
      <w:r>
        <w:rPr>
          <w:lang w:val="en-GB"/>
        </w:rPr>
        <w:t xml:space="preserve">Can you see a relation in the graph between the resting heart rate </w:t>
      </w:r>
      <w:r w:rsidRPr="00A05974">
        <w:rPr>
          <w:lang w:val="en-GB"/>
        </w:rPr>
        <w:t>(</w:t>
      </w:r>
      <w:r w:rsidRPr="00A05974">
        <w:rPr>
          <w:i/>
          <w:lang w:val="en-GB"/>
        </w:rPr>
        <w:t>H1</w:t>
      </w:r>
      <w:r w:rsidRPr="00A05974">
        <w:rPr>
          <w:lang w:val="en-GB"/>
        </w:rPr>
        <w:t xml:space="preserve">) </w:t>
      </w:r>
      <w:r>
        <w:rPr>
          <w:lang w:val="en-GB"/>
        </w:rPr>
        <w:t>and the active heart rate</w:t>
      </w:r>
      <w:r w:rsidRPr="00A05974">
        <w:rPr>
          <w:lang w:val="en-GB"/>
        </w:rPr>
        <w:t xml:space="preserve"> (</w:t>
      </w:r>
      <w:r w:rsidRPr="00A05974">
        <w:rPr>
          <w:i/>
          <w:lang w:val="en-GB"/>
        </w:rPr>
        <w:t>H2</w:t>
      </w:r>
      <w:r w:rsidRPr="00A05974">
        <w:rPr>
          <w:lang w:val="en-GB"/>
        </w:rPr>
        <w:t xml:space="preserve">)? </w:t>
      </w:r>
      <w:r>
        <w:rPr>
          <w:lang w:val="en-GB"/>
        </w:rPr>
        <w:t>If so, how would you describe this relation</w:t>
      </w:r>
      <w:r w:rsidRPr="00A05974">
        <w:rPr>
          <w:lang w:val="en-GB"/>
        </w:rPr>
        <w:t>?</w:t>
      </w:r>
    </w:p>
    <w:p w14:paraId="31EAA4F2" w14:textId="77777777" w:rsidR="009D01E6" w:rsidRPr="00A05974" w:rsidRDefault="009D01E6" w:rsidP="009D01E6">
      <w:pPr>
        <w:ind w:left="540"/>
        <w:rPr>
          <w:lang w:val="en-GB"/>
        </w:rPr>
      </w:pPr>
    </w:p>
    <w:p w14:paraId="11C6956F" w14:textId="77777777" w:rsidR="009D01E6" w:rsidRPr="00A05974" w:rsidRDefault="009D01E6" w:rsidP="009D01E6">
      <w:pPr>
        <w:pBdr>
          <w:top w:val="single" w:sz="12" w:space="1" w:color="auto"/>
          <w:bottom w:val="single" w:sz="12" w:space="1" w:color="auto"/>
        </w:pBdr>
        <w:ind w:left="540"/>
        <w:rPr>
          <w:lang w:val="en-GB"/>
        </w:rPr>
      </w:pPr>
    </w:p>
    <w:p w14:paraId="0A5F7BAD" w14:textId="24D48B36" w:rsidR="009D01E6" w:rsidRPr="00A05974" w:rsidRDefault="009D01E6" w:rsidP="00E56FC4">
      <w:pPr>
        <w:pStyle w:val="Heading1"/>
        <w:rPr>
          <w:lang w:val="en-GB" w:eastAsia="nl-NL"/>
        </w:rPr>
      </w:pPr>
      <w:r w:rsidRPr="00A05974">
        <w:rPr>
          <w:lang w:val="en-GB" w:eastAsia="nl-NL"/>
        </w:rPr>
        <w:br w:type="page"/>
      </w:r>
      <w:r w:rsidR="00506690">
        <w:rPr>
          <w:lang w:val="en-GB" w:eastAsia="nl-NL"/>
        </w:rPr>
        <w:lastRenderedPageBreak/>
        <w:t xml:space="preserve">Part </w:t>
      </w:r>
      <w:r w:rsidR="00E56FC4">
        <w:rPr>
          <w:lang w:val="en-GB" w:eastAsia="nl-NL"/>
        </w:rPr>
        <w:t>2</w:t>
      </w:r>
      <w:r w:rsidR="00506690">
        <w:rPr>
          <w:lang w:val="en-GB" w:eastAsia="nl-NL"/>
        </w:rPr>
        <w:t>.</w:t>
      </w:r>
      <w:r w:rsidRPr="00A05974">
        <w:rPr>
          <w:lang w:val="en-GB" w:eastAsia="nl-NL"/>
        </w:rPr>
        <w:t xml:space="preserve"> </w:t>
      </w:r>
      <w:r>
        <w:rPr>
          <w:lang w:val="en-GB" w:eastAsia="nl-NL"/>
        </w:rPr>
        <w:t>The role of statistics in improving one’s condition</w:t>
      </w:r>
    </w:p>
    <w:p w14:paraId="0C183FBE" w14:textId="77777777" w:rsidR="009D01E6" w:rsidRPr="00A05974" w:rsidRDefault="009D01E6" w:rsidP="009D01E6">
      <w:pPr>
        <w:tabs>
          <w:tab w:val="left" w:pos="567"/>
        </w:tabs>
        <w:jc w:val="both"/>
        <w:rPr>
          <w:lang w:val="en-GB" w:eastAsia="nl-NL"/>
        </w:rPr>
      </w:pPr>
    </w:p>
    <w:p w14:paraId="19520FBA" w14:textId="7F4ECA74" w:rsidR="009D01E6" w:rsidRPr="00A05974" w:rsidRDefault="00E56FC4" w:rsidP="00E56FC4">
      <w:pPr>
        <w:pStyle w:val="Heading2"/>
        <w:rPr>
          <w:lang w:val="en-GB" w:eastAsia="nl-NL"/>
        </w:rPr>
      </w:pPr>
      <w:r>
        <w:rPr>
          <w:lang w:val="en-GB" w:eastAsia="nl-NL"/>
        </w:rPr>
        <w:t xml:space="preserve">2.1 </w:t>
      </w:r>
      <w:r w:rsidR="009D01E6">
        <w:rPr>
          <w:lang w:val="en-GB" w:eastAsia="nl-NL"/>
        </w:rPr>
        <w:t>Heart rate and condition</w:t>
      </w:r>
    </w:p>
    <w:p w14:paraId="7C3212C8" w14:textId="77777777" w:rsidR="009D01E6" w:rsidRPr="00A05974" w:rsidRDefault="009D01E6" w:rsidP="009D01E6">
      <w:pPr>
        <w:tabs>
          <w:tab w:val="left" w:pos="567"/>
        </w:tabs>
        <w:jc w:val="both"/>
        <w:rPr>
          <w:lang w:val="en-GB" w:eastAsia="nl-NL"/>
        </w:rPr>
      </w:pPr>
    </w:p>
    <w:p w14:paraId="2807760C" w14:textId="77777777" w:rsidR="009D01E6" w:rsidRPr="00A05974" w:rsidRDefault="009D01E6" w:rsidP="009D01E6">
      <w:pPr>
        <w:tabs>
          <w:tab w:val="left" w:pos="567"/>
        </w:tabs>
        <w:jc w:val="both"/>
        <w:rPr>
          <w:lang w:val="en-GB"/>
        </w:rPr>
      </w:pPr>
      <w:r>
        <w:rPr>
          <w:lang w:val="en-GB" w:eastAsia="nl-NL"/>
        </w:rPr>
        <w:t xml:space="preserve">In determining a measure for condition, the </w:t>
      </w:r>
      <w:r w:rsidRPr="00ED5FBA">
        <w:rPr>
          <w:lang w:val="en-GB" w:eastAsia="nl-NL"/>
        </w:rPr>
        <w:t>sports physiologist is i</w:t>
      </w:r>
      <w:r>
        <w:rPr>
          <w:lang w:val="en-GB" w:eastAsia="nl-NL"/>
        </w:rPr>
        <w:t>nterested  not just in the duration, but also in physical exertion</w:t>
      </w:r>
      <w:r w:rsidRPr="00A05974">
        <w:rPr>
          <w:lang w:val="en-GB" w:eastAsia="nl-NL"/>
        </w:rPr>
        <w:t xml:space="preserve">. </w:t>
      </w:r>
      <w:r>
        <w:rPr>
          <w:lang w:val="en-GB" w:eastAsia="nl-NL"/>
        </w:rPr>
        <w:t>However, the level of exertion is harder to determine</w:t>
      </w:r>
      <w:r w:rsidRPr="00A05974">
        <w:rPr>
          <w:lang w:val="en-GB" w:eastAsia="nl-NL"/>
        </w:rPr>
        <w:t>.</w:t>
      </w:r>
      <w:r>
        <w:rPr>
          <w:lang w:val="en-GB" w:eastAsia="nl-NL"/>
        </w:rPr>
        <w:t xml:space="preserve"> It can be measured for instance with a heart rate monitor. It has been scientifically proven that at a higher level of exertion the heart rate will be higher also</w:t>
      </w:r>
      <w:r w:rsidRPr="00A05974">
        <w:rPr>
          <w:lang w:val="en-GB"/>
        </w:rPr>
        <w:t xml:space="preserve">. </w:t>
      </w:r>
      <w:r>
        <w:rPr>
          <w:lang w:val="en-GB"/>
        </w:rPr>
        <w:t xml:space="preserve">You measured the heart rate by hand or with a simple meter in </w:t>
      </w:r>
      <w:r w:rsidRPr="00A05974">
        <w:rPr>
          <w:lang w:val="en-GB"/>
        </w:rPr>
        <w:t>practicum A</w:t>
      </w:r>
      <w:r>
        <w:rPr>
          <w:lang w:val="en-GB"/>
        </w:rPr>
        <w:t>. The</w:t>
      </w:r>
      <w:r w:rsidRPr="00A05974">
        <w:rPr>
          <w:lang w:val="en-GB"/>
        </w:rPr>
        <w:t xml:space="preserve"> </w:t>
      </w:r>
      <w:r w:rsidRPr="00ED5FBA">
        <w:rPr>
          <w:lang w:val="en-GB"/>
        </w:rPr>
        <w:t xml:space="preserve">sports physiologist </w:t>
      </w:r>
      <w:r>
        <w:rPr>
          <w:lang w:val="en-GB"/>
        </w:rPr>
        <w:t xml:space="preserve">has access to much more advanced </w:t>
      </w:r>
      <w:r w:rsidRPr="00ED5FBA">
        <w:rPr>
          <w:lang w:val="en-GB"/>
        </w:rPr>
        <w:t>ins</w:t>
      </w:r>
      <w:r>
        <w:rPr>
          <w:lang w:val="en-GB"/>
        </w:rPr>
        <w:t>truments</w:t>
      </w:r>
      <w:r w:rsidRPr="00ED5FBA">
        <w:rPr>
          <w:lang w:val="en-GB"/>
        </w:rPr>
        <w:t xml:space="preserve"> </w:t>
      </w:r>
      <w:r>
        <w:rPr>
          <w:lang w:val="en-GB"/>
        </w:rPr>
        <w:t>such as an electrocardiogram or lung function machine</w:t>
      </w:r>
      <w:r w:rsidRPr="00A05974">
        <w:rPr>
          <w:lang w:val="en-GB"/>
        </w:rPr>
        <w:t xml:space="preserve">. </w:t>
      </w:r>
    </w:p>
    <w:p w14:paraId="414879B5" w14:textId="77777777" w:rsidR="009D01E6" w:rsidRPr="00A05974" w:rsidRDefault="009D01E6" w:rsidP="009D01E6">
      <w:pPr>
        <w:tabs>
          <w:tab w:val="left" w:pos="567"/>
        </w:tabs>
        <w:jc w:val="both"/>
        <w:rPr>
          <w:lang w:val="en-GB"/>
        </w:rPr>
      </w:pPr>
    </w:p>
    <w:p w14:paraId="1471FC4F" w14:textId="77777777" w:rsidR="009D01E6" w:rsidRPr="00A05974" w:rsidRDefault="009D01E6" w:rsidP="009D01E6">
      <w:pPr>
        <w:tabs>
          <w:tab w:val="left" w:pos="567"/>
        </w:tabs>
        <w:jc w:val="center"/>
        <w:rPr>
          <w:lang w:val="en-GB"/>
        </w:rPr>
      </w:pPr>
      <w:r>
        <w:rPr>
          <w:noProof/>
          <w:lang w:val="nl-NL" w:eastAsia="nl-NL"/>
        </w:rPr>
        <w:drawing>
          <wp:inline distT="0" distB="0" distL="0" distR="0" wp14:anchorId="367859A6" wp14:editId="79E3D6BE">
            <wp:extent cx="2603500" cy="2133600"/>
            <wp:effectExtent l="0" t="0" r="12700" b="0"/>
            <wp:docPr id="4" name="Picture 4" descr="met_loopb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_loopband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3500" cy="2133600"/>
                    </a:xfrm>
                    <a:prstGeom prst="rect">
                      <a:avLst/>
                    </a:prstGeom>
                    <a:noFill/>
                    <a:ln>
                      <a:noFill/>
                    </a:ln>
                  </pic:spPr>
                </pic:pic>
              </a:graphicData>
            </a:graphic>
          </wp:inline>
        </w:drawing>
      </w:r>
    </w:p>
    <w:p w14:paraId="73E91739" w14:textId="77777777" w:rsidR="009D01E6" w:rsidRPr="00A05974" w:rsidRDefault="009D01E6" w:rsidP="009D01E6">
      <w:pPr>
        <w:tabs>
          <w:tab w:val="left" w:pos="567"/>
        </w:tabs>
        <w:jc w:val="both"/>
        <w:rPr>
          <w:lang w:val="en-GB"/>
        </w:rPr>
      </w:pPr>
    </w:p>
    <w:p w14:paraId="502CCC35" w14:textId="77777777" w:rsidR="009D01E6" w:rsidRPr="00A05974" w:rsidRDefault="009D01E6" w:rsidP="009D01E6">
      <w:pPr>
        <w:jc w:val="both"/>
        <w:rPr>
          <w:color w:val="000000"/>
          <w:lang w:val="en-GB" w:eastAsia="nl-NL"/>
        </w:rPr>
      </w:pPr>
      <w:r>
        <w:rPr>
          <w:lang w:val="en-GB"/>
        </w:rPr>
        <w:t>The level of physical exertion varies from low during sleep to a maximum during heavy physical Task</w:t>
      </w:r>
      <w:r w:rsidRPr="00A05974">
        <w:rPr>
          <w:lang w:val="en-GB"/>
        </w:rPr>
        <w:t xml:space="preserve">. </w:t>
      </w:r>
      <w:r>
        <w:rPr>
          <w:lang w:val="en-GB"/>
        </w:rPr>
        <w:t>Different intensities during training will affect your condition differently</w:t>
      </w:r>
      <w:r w:rsidRPr="00A05974">
        <w:rPr>
          <w:lang w:val="en-GB"/>
        </w:rPr>
        <w:t xml:space="preserve">. </w:t>
      </w:r>
      <w:r>
        <w:rPr>
          <w:lang w:val="en-GB"/>
        </w:rPr>
        <w:t>While playing sports your muscles produce waste products that are removed by the body</w:t>
      </w:r>
      <w:r w:rsidRPr="00A05974">
        <w:rPr>
          <w:color w:val="000000"/>
          <w:lang w:val="en-GB" w:eastAsia="nl-NL"/>
        </w:rPr>
        <w:t xml:space="preserve">. </w:t>
      </w:r>
      <w:r>
        <w:rPr>
          <w:color w:val="000000"/>
          <w:lang w:val="en-GB" w:eastAsia="nl-NL"/>
        </w:rPr>
        <w:t>If more waste products are made than removed, your muscles will become more acidic, and you will suffer from cramp or stitches</w:t>
      </w:r>
      <w:r w:rsidRPr="00A05974">
        <w:rPr>
          <w:color w:val="000000"/>
          <w:lang w:val="en-GB" w:eastAsia="nl-NL"/>
        </w:rPr>
        <w:t xml:space="preserve">. </w:t>
      </w:r>
      <w:r>
        <w:rPr>
          <w:color w:val="000000"/>
          <w:lang w:val="en-GB" w:eastAsia="nl-NL"/>
        </w:rPr>
        <w:t>This will happen later in someone with a relatively low heart rate than in someone with a relatively high heart rate. Training over a longer period can help to lower your heart rate slightly</w:t>
      </w:r>
      <w:r w:rsidRPr="00A05974">
        <w:rPr>
          <w:color w:val="000000"/>
          <w:lang w:val="en-GB" w:eastAsia="nl-NL"/>
        </w:rPr>
        <w:t>.</w:t>
      </w:r>
    </w:p>
    <w:p w14:paraId="61A2F9AC" w14:textId="77777777" w:rsidR="009D01E6" w:rsidRPr="00A05974" w:rsidRDefault="009D01E6" w:rsidP="009D01E6">
      <w:pPr>
        <w:jc w:val="both"/>
        <w:rPr>
          <w:color w:val="000000"/>
          <w:lang w:val="en-GB" w:eastAsia="nl-NL"/>
        </w:rPr>
      </w:pPr>
    </w:p>
    <w:p w14:paraId="44513551" w14:textId="77777777" w:rsidR="009D01E6" w:rsidRPr="00A05974" w:rsidRDefault="009D01E6" w:rsidP="009D01E6">
      <w:pPr>
        <w:jc w:val="center"/>
        <w:rPr>
          <w:color w:val="000000"/>
          <w:lang w:val="en-GB" w:eastAsia="nl-NL"/>
        </w:rPr>
      </w:pPr>
      <w:r>
        <w:rPr>
          <w:noProof/>
          <w:lang w:val="nl-NL" w:eastAsia="nl-NL"/>
        </w:rPr>
        <w:drawing>
          <wp:inline distT="0" distB="0" distL="0" distR="0" wp14:anchorId="1487C7C8" wp14:editId="37502D5B">
            <wp:extent cx="2603500" cy="2133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500" cy="2133600"/>
                    </a:xfrm>
                    <a:prstGeom prst="rect">
                      <a:avLst/>
                    </a:prstGeom>
                    <a:noFill/>
                    <a:ln>
                      <a:noFill/>
                    </a:ln>
                  </pic:spPr>
                </pic:pic>
              </a:graphicData>
            </a:graphic>
          </wp:inline>
        </w:drawing>
      </w:r>
    </w:p>
    <w:p w14:paraId="7A774B99" w14:textId="77777777" w:rsidR="009D01E6" w:rsidRDefault="009D01E6" w:rsidP="009D01E6">
      <w:pPr>
        <w:jc w:val="both"/>
        <w:rPr>
          <w:lang w:val="en-GB"/>
        </w:rPr>
      </w:pPr>
    </w:p>
    <w:p w14:paraId="4D9C315B" w14:textId="77777777" w:rsidR="009D01E6" w:rsidRPr="00A05974" w:rsidRDefault="009D01E6" w:rsidP="009D01E6">
      <w:pPr>
        <w:tabs>
          <w:tab w:val="left" w:pos="567"/>
        </w:tabs>
        <w:jc w:val="both"/>
        <w:rPr>
          <w:lang w:val="en-GB"/>
        </w:rPr>
      </w:pPr>
      <w:r>
        <w:rPr>
          <w:noProof/>
          <w:lang w:val="nl-NL" w:eastAsia="nl-NL"/>
        </w:rPr>
        <w:lastRenderedPageBreak/>
        <mc:AlternateContent>
          <mc:Choice Requires="wps">
            <w:drawing>
              <wp:inline distT="0" distB="0" distL="0" distR="0" wp14:anchorId="28581A38" wp14:editId="2D93E62D">
                <wp:extent cx="5504180" cy="5286375"/>
                <wp:effectExtent l="0" t="0" r="20320" b="28575"/>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5286375"/>
                        </a:xfrm>
                        <a:prstGeom prst="rect">
                          <a:avLst/>
                        </a:prstGeom>
                        <a:solidFill>
                          <a:srgbClr val="FFFFFF"/>
                        </a:solidFill>
                        <a:ln w="9525">
                          <a:solidFill>
                            <a:srgbClr val="000000"/>
                          </a:solidFill>
                          <a:miter lim="800000"/>
                          <a:headEnd/>
                          <a:tailEnd/>
                        </a:ln>
                      </wps:spPr>
                      <wps:txbx>
                        <w:txbxContent>
                          <w:p w14:paraId="7FA798AC" w14:textId="77777777" w:rsidR="00A76530" w:rsidRPr="0040329B" w:rsidRDefault="00A76530" w:rsidP="009D01E6">
                            <w:pPr>
                              <w:rPr>
                                <w:b/>
                                <w:color w:val="000000"/>
                                <w:sz w:val="20"/>
                                <w:szCs w:val="20"/>
                                <w:lang w:val="en-GB"/>
                              </w:rPr>
                            </w:pPr>
                            <w:r w:rsidRPr="0040329B">
                              <w:rPr>
                                <w:b/>
                                <w:color w:val="000000"/>
                                <w:sz w:val="20"/>
                                <w:szCs w:val="20"/>
                                <w:lang w:val="en-GB"/>
                              </w:rPr>
                              <w:t>Why does training result in a lower heart rate?</w:t>
                            </w:r>
                          </w:p>
                          <w:p w14:paraId="5B98F060" w14:textId="77777777" w:rsidR="00A76530" w:rsidRPr="0040329B" w:rsidRDefault="00A76530" w:rsidP="009D01E6">
                            <w:pPr>
                              <w:jc w:val="both"/>
                              <w:rPr>
                                <w:sz w:val="20"/>
                                <w:szCs w:val="20"/>
                                <w:lang w:val="en-GB"/>
                              </w:rPr>
                            </w:pPr>
                            <w:r>
                              <w:rPr>
                                <w:sz w:val="20"/>
                                <w:szCs w:val="20"/>
                                <w:lang w:val="en-GB"/>
                              </w:rPr>
                              <w:t>Task</w:t>
                            </w:r>
                            <w:r w:rsidRPr="0040329B">
                              <w:rPr>
                                <w:sz w:val="20"/>
                                <w:szCs w:val="20"/>
                                <w:lang w:val="en-GB"/>
                              </w:rPr>
                              <w:t xml:space="preserve"> makes the heart stronger, which means it can beat slower. </w:t>
                            </w:r>
                            <w:r>
                              <w:rPr>
                                <w:sz w:val="20"/>
                                <w:szCs w:val="20"/>
                                <w:lang w:val="en-GB"/>
                              </w:rPr>
                              <w:t>A slower beating heart needs less energy to pump the same amount of blood per minute than a heart that beats faster</w:t>
                            </w:r>
                            <w:r w:rsidRPr="0040329B">
                              <w:rPr>
                                <w:sz w:val="20"/>
                                <w:szCs w:val="20"/>
                                <w:lang w:val="en-GB"/>
                              </w:rPr>
                              <w:t xml:space="preserve">. </w:t>
                            </w:r>
                            <w:r>
                              <w:rPr>
                                <w:sz w:val="20"/>
                                <w:szCs w:val="20"/>
                                <w:lang w:val="en-GB"/>
                              </w:rPr>
                              <w:t xml:space="preserve">The </w:t>
                            </w:r>
                            <w:r>
                              <w:rPr>
                                <w:b/>
                                <w:sz w:val="20"/>
                                <w:szCs w:val="20"/>
                                <w:lang w:val="en-GB"/>
                              </w:rPr>
                              <w:t xml:space="preserve">cardiac output </w:t>
                            </w:r>
                            <w:r>
                              <w:rPr>
                                <w:sz w:val="20"/>
                                <w:szCs w:val="20"/>
                                <w:lang w:val="en-GB"/>
                              </w:rPr>
                              <w:t>is the amount of blood that is pumped per minute</w:t>
                            </w:r>
                            <w:r w:rsidRPr="0040329B">
                              <w:rPr>
                                <w:sz w:val="20"/>
                                <w:szCs w:val="20"/>
                                <w:lang w:val="en-GB"/>
                              </w:rPr>
                              <w:t xml:space="preserve">. </w:t>
                            </w:r>
                            <w:r>
                              <w:rPr>
                                <w:sz w:val="20"/>
                                <w:szCs w:val="20"/>
                                <w:lang w:val="en-GB"/>
                              </w:rPr>
                              <w:t xml:space="preserve">Generally a taller person will have a greater  </w:t>
                            </w:r>
                            <w:r w:rsidRPr="006A618F">
                              <w:rPr>
                                <w:sz w:val="20"/>
                                <w:szCs w:val="20"/>
                                <w:lang w:val="en-GB"/>
                              </w:rPr>
                              <w:t xml:space="preserve">cardiac output </w:t>
                            </w:r>
                            <w:r w:rsidRPr="00D0726E">
                              <w:rPr>
                                <w:sz w:val="20"/>
                                <w:szCs w:val="20"/>
                                <w:lang w:val="en-GB"/>
                              </w:rPr>
                              <w:t xml:space="preserve">than a smaller person, while people with a similar posture will have a similar </w:t>
                            </w:r>
                            <w:r w:rsidRPr="006A618F">
                              <w:rPr>
                                <w:sz w:val="20"/>
                                <w:szCs w:val="20"/>
                                <w:lang w:val="en-GB"/>
                              </w:rPr>
                              <w:t>cardiac output</w:t>
                            </w:r>
                            <w:r w:rsidRPr="00D0726E">
                              <w:rPr>
                                <w:sz w:val="20"/>
                                <w:szCs w:val="20"/>
                                <w:lang w:val="en-GB"/>
                              </w:rPr>
                              <w:t xml:space="preserve">. The </w:t>
                            </w:r>
                            <w:r w:rsidRPr="00D0726E">
                              <w:rPr>
                                <w:b/>
                                <w:sz w:val="20"/>
                                <w:szCs w:val="20"/>
                                <w:lang w:val="en-GB"/>
                              </w:rPr>
                              <w:t xml:space="preserve">resting heart rate </w:t>
                            </w:r>
                            <w:r w:rsidRPr="00D0726E">
                              <w:rPr>
                                <w:sz w:val="20"/>
                                <w:szCs w:val="20"/>
                                <w:lang w:val="en-GB"/>
                              </w:rPr>
                              <w:t>of a trained person will be lower the fitter they are. The</w:t>
                            </w:r>
                            <w:r>
                              <w:rPr>
                                <w:sz w:val="20"/>
                                <w:szCs w:val="20"/>
                                <w:lang w:val="en-GB"/>
                              </w:rPr>
                              <w:t>refore, the</w:t>
                            </w:r>
                            <w:r w:rsidRPr="00D0726E">
                              <w:rPr>
                                <w:sz w:val="20"/>
                                <w:szCs w:val="20"/>
                                <w:lang w:val="en-GB"/>
                              </w:rPr>
                              <w:t xml:space="preserve"> </w:t>
                            </w:r>
                            <w:proofErr w:type="spellStart"/>
                            <w:r w:rsidRPr="00D0726E">
                              <w:rPr>
                                <w:rStyle w:val="go1"/>
                              </w:rPr>
                              <w:t>pulsatory</w:t>
                            </w:r>
                            <w:proofErr w:type="spellEnd"/>
                            <w:r w:rsidRPr="00D0726E">
                              <w:rPr>
                                <w:rStyle w:val="go1"/>
                              </w:rPr>
                              <w:t xml:space="preserve"> volume</w:t>
                            </w:r>
                            <w:r>
                              <w:rPr>
                                <w:rStyle w:val="go1"/>
                              </w:rPr>
                              <w:t xml:space="preserve"> </w:t>
                            </w:r>
                            <w:r>
                              <w:rPr>
                                <w:rStyle w:val="go1"/>
                                <w:b w:val="0"/>
                              </w:rPr>
                              <w:t>(the amount of blood pumped per heartbeat)</w:t>
                            </w:r>
                            <w:r w:rsidRPr="00D0726E">
                              <w:rPr>
                                <w:sz w:val="20"/>
                                <w:szCs w:val="20"/>
                                <w:lang w:val="en-GB"/>
                              </w:rPr>
                              <w:t xml:space="preserve"> </w:t>
                            </w:r>
                            <w:r>
                              <w:rPr>
                                <w:sz w:val="20"/>
                                <w:szCs w:val="20"/>
                                <w:lang w:val="en-GB"/>
                              </w:rPr>
                              <w:t xml:space="preserve">will have to increase to maintain the same </w:t>
                            </w:r>
                            <w:r w:rsidRPr="006A618F">
                              <w:rPr>
                                <w:sz w:val="20"/>
                                <w:szCs w:val="20"/>
                                <w:lang w:val="en-GB"/>
                              </w:rPr>
                              <w:t>cardiac output</w:t>
                            </w:r>
                            <w:r w:rsidRPr="0040329B">
                              <w:rPr>
                                <w:sz w:val="20"/>
                                <w:szCs w:val="20"/>
                                <w:lang w:val="en-GB"/>
                              </w:rPr>
                              <w:t>.</w:t>
                            </w:r>
                          </w:p>
                          <w:p w14:paraId="154A7050" w14:textId="77777777" w:rsidR="00A76530" w:rsidRPr="0040329B" w:rsidRDefault="00A76530" w:rsidP="009D01E6">
                            <w:pPr>
                              <w:jc w:val="both"/>
                              <w:rPr>
                                <w:sz w:val="20"/>
                                <w:szCs w:val="20"/>
                                <w:lang w:val="en-GB"/>
                              </w:rPr>
                            </w:pPr>
                            <w:r>
                              <w:rPr>
                                <w:sz w:val="20"/>
                                <w:szCs w:val="20"/>
                                <w:lang w:val="en-GB"/>
                              </w:rPr>
                              <w:t xml:space="preserve">If you have a low resting heart rate through for instance endurance training, the heart will pump more blood per beat, i.e. the </w:t>
                            </w:r>
                            <w:proofErr w:type="spellStart"/>
                            <w:r>
                              <w:rPr>
                                <w:sz w:val="20"/>
                                <w:szCs w:val="20"/>
                                <w:lang w:val="en-GB"/>
                              </w:rPr>
                              <w:t>pulsatory</w:t>
                            </w:r>
                            <w:proofErr w:type="spellEnd"/>
                            <w:r>
                              <w:rPr>
                                <w:sz w:val="20"/>
                                <w:szCs w:val="20"/>
                                <w:lang w:val="en-GB"/>
                              </w:rPr>
                              <w:t xml:space="preserve"> volume is higher</w:t>
                            </w:r>
                            <w:r w:rsidRPr="0040329B">
                              <w:rPr>
                                <w:sz w:val="20"/>
                                <w:szCs w:val="20"/>
                                <w:lang w:val="en-GB"/>
                              </w:rPr>
                              <w:t xml:space="preserve">. </w:t>
                            </w:r>
                            <w:r>
                              <w:rPr>
                                <w:sz w:val="20"/>
                                <w:szCs w:val="20"/>
                                <w:lang w:val="en-GB"/>
                              </w:rPr>
                              <w:t>As a result your heart rate will not have to go as high as in an untrained person for a given intensity of Task, so the result of e</w:t>
                            </w:r>
                            <w:r w:rsidRPr="0040329B">
                              <w:rPr>
                                <w:sz w:val="20"/>
                                <w:szCs w:val="20"/>
                                <w:lang w:val="en-GB"/>
                              </w:rPr>
                              <w:t>ndur</w:t>
                            </w:r>
                            <w:r>
                              <w:rPr>
                                <w:sz w:val="20"/>
                                <w:szCs w:val="20"/>
                                <w:lang w:val="en-GB"/>
                              </w:rPr>
                              <w:t xml:space="preserve">ance </w:t>
                            </w:r>
                            <w:r w:rsidRPr="0040329B">
                              <w:rPr>
                                <w:sz w:val="20"/>
                                <w:szCs w:val="20"/>
                                <w:lang w:val="en-GB"/>
                              </w:rPr>
                              <w:t xml:space="preserve">training </w:t>
                            </w:r>
                            <w:r>
                              <w:rPr>
                                <w:sz w:val="20"/>
                                <w:szCs w:val="20"/>
                                <w:lang w:val="en-GB"/>
                              </w:rPr>
                              <w:t>is that you reach your maximum heart rate at a higher level of exertion</w:t>
                            </w:r>
                            <w:r w:rsidRPr="0040329B">
                              <w:rPr>
                                <w:sz w:val="20"/>
                                <w:szCs w:val="20"/>
                                <w:lang w:val="en-GB"/>
                              </w:rPr>
                              <w:t>.</w:t>
                            </w:r>
                          </w:p>
                          <w:p w14:paraId="63C373F1" w14:textId="77777777" w:rsidR="00A76530" w:rsidRPr="0040329B" w:rsidRDefault="00A76530" w:rsidP="009D01E6">
                            <w:pPr>
                              <w:rPr>
                                <w:sz w:val="20"/>
                                <w:szCs w:val="20"/>
                                <w:lang w:val="en-GB"/>
                              </w:rPr>
                            </w:pPr>
                            <w:r>
                              <w:rPr>
                                <w:sz w:val="20"/>
                                <w:szCs w:val="20"/>
                                <w:lang w:val="en-GB"/>
                              </w:rPr>
                              <w:t xml:space="preserve">At a given level of stress you can say that the lower the heart rate the higher the </w:t>
                            </w:r>
                            <w:proofErr w:type="spellStart"/>
                            <w:r>
                              <w:rPr>
                                <w:sz w:val="20"/>
                                <w:szCs w:val="20"/>
                                <w:lang w:val="en-GB"/>
                              </w:rPr>
                              <w:t>pulsatory</w:t>
                            </w:r>
                            <w:proofErr w:type="spellEnd"/>
                            <w:r>
                              <w:rPr>
                                <w:sz w:val="20"/>
                                <w:szCs w:val="20"/>
                                <w:lang w:val="en-GB"/>
                              </w:rPr>
                              <w:t xml:space="preserve"> volume and the fitter the person concerned. Therefore the resting heart rate can be used as a </w:t>
                            </w:r>
                            <w:r>
                              <w:rPr>
                                <w:b/>
                                <w:sz w:val="20"/>
                                <w:szCs w:val="20"/>
                                <w:lang w:val="en-GB"/>
                              </w:rPr>
                              <w:t xml:space="preserve">general indication </w:t>
                            </w:r>
                            <w:r>
                              <w:rPr>
                                <w:sz w:val="20"/>
                                <w:szCs w:val="20"/>
                                <w:lang w:val="en-GB"/>
                              </w:rPr>
                              <w:t>for your condition</w:t>
                            </w:r>
                            <w:r w:rsidRPr="0040329B">
                              <w:rPr>
                                <w:sz w:val="20"/>
                                <w:szCs w:val="20"/>
                                <w:lang w:val="en-GB"/>
                              </w:rPr>
                              <w:t>.</w:t>
                            </w:r>
                          </w:p>
                          <w:p w14:paraId="5C43DE4F" w14:textId="77777777" w:rsidR="00A76530" w:rsidRPr="0040329B" w:rsidRDefault="00A76530" w:rsidP="009D01E6">
                            <w:pPr>
                              <w:rPr>
                                <w:sz w:val="20"/>
                                <w:szCs w:val="20"/>
                                <w:lang w:val="en-GB"/>
                              </w:rPr>
                            </w:pPr>
                          </w:p>
                          <w:p w14:paraId="32B45CE9" w14:textId="77777777" w:rsidR="00A76530" w:rsidRPr="0040329B" w:rsidRDefault="00A76530" w:rsidP="009D01E6">
                            <w:pPr>
                              <w:rPr>
                                <w:b/>
                                <w:color w:val="000000"/>
                                <w:sz w:val="20"/>
                                <w:szCs w:val="20"/>
                                <w:lang w:val="en-GB"/>
                              </w:rPr>
                            </w:pPr>
                            <w:r w:rsidRPr="0040329B">
                              <w:rPr>
                                <w:b/>
                                <w:color w:val="000000"/>
                                <w:sz w:val="20"/>
                                <w:szCs w:val="20"/>
                                <w:lang w:val="en-GB"/>
                              </w:rPr>
                              <w:t>R</w:t>
                            </w:r>
                            <w:r>
                              <w:rPr>
                                <w:b/>
                                <w:color w:val="000000"/>
                                <w:sz w:val="20"/>
                                <w:szCs w:val="20"/>
                                <w:lang w:val="en-GB"/>
                              </w:rPr>
                              <w:t>esting heart rate</w:t>
                            </w:r>
                          </w:p>
                          <w:p w14:paraId="4C5D12D0" w14:textId="77777777" w:rsidR="00A76530" w:rsidRPr="0040329B" w:rsidRDefault="00A76530" w:rsidP="009D01E6">
                            <w:pPr>
                              <w:jc w:val="both"/>
                              <w:rPr>
                                <w:sz w:val="20"/>
                                <w:szCs w:val="20"/>
                                <w:lang w:val="en-GB"/>
                              </w:rPr>
                            </w:pPr>
                            <w:r>
                              <w:rPr>
                                <w:sz w:val="20"/>
                                <w:szCs w:val="20"/>
                                <w:lang w:val="en-GB"/>
                              </w:rPr>
                              <w:t xml:space="preserve">During physical exertion, the nervous system and the hormonal glands that are close to the kidneys release a chemical message through adrenaline to regulate your </w:t>
                            </w:r>
                            <w:r>
                              <w:rPr>
                                <w:b/>
                                <w:sz w:val="20"/>
                                <w:szCs w:val="20"/>
                                <w:lang w:val="en-GB"/>
                              </w:rPr>
                              <w:t>resting heart rate</w:t>
                            </w:r>
                            <w:r>
                              <w:rPr>
                                <w:sz w:val="20"/>
                                <w:szCs w:val="20"/>
                                <w:lang w:val="en-GB"/>
                              </w:rPr>
                              <w:t>.</w:t>
                            </w:r>
                            <w:r w:rsidRPr="0040329B">
                              <w:rPr>
                                <w:sz w:val="20"/>
                                <w:szCs w:val="20"/>
                                <w:lang w:val="en-GB"/>
                              </w:rPr>
                              <w:t>. Adrenaline stimul</w:t>
                            </w:r>
                            <w:r>
                              <w:rPr>
                                <w:sz w:val="20"/>
                                <w:szCs w:val="20"/>
                                <w:lang w:val="en-GB"/>
                              </w:rPr>
                              <w:t xml:space="preserve">ates the heart and raises the heart rate. So why does watching an exciting movie, which also releases adrenalin, not lead to an increase in physical fitness? The answer to that question is that during physical Task the raise in heart rate is directly related to an increased transport of oxygen to active muscles. The increase in oxygen use during exertion is related to a greater rate of oxygen absorption in the blood, i.e. the </w:t>
                            </w:r>
                            <w:r>
                              <w:rPr>
                                <w:b/>
                                <w:sz w:val="20"/>
                                <w:szCs w:val="20"/>
                                <w:lang w:val="en-GB"/>
                              </w:rPr>
                              <w:t xml:space="preserve">aerobic </w:t>
                            </w:r>
                            <w:r>
                              <w:rPr>
                                <w:sz w:val="20"/>
                                <w:szCs w:val="20"/>
                                <w:lang w:val="en-GB"/>
                              </w:rPr>
                              <w:t>capacity</w:t>
                            </w:r>
                            <w:r w:rsidRPr="0040329B">
                              <w:rPr>
                                <w:sz w:val="20"/>
                                <w:szCs w:val="20"/>
                                <w:lang w:val="en-GB"/>
                              </w:rPr>
                              <w:t xml:space="preserve">. </w:t>
                            </w:r>
                            <w:r>
                              <w:rPr>
                                <w:sz w:val="20"/>
                                <w:szCs w:val="20"/>
                                <w:lang w:val="en-GB"/>
                              </w:rPr>
                              <w:t>Despite the increase in heart rate during psychological stress, the increase in oxygen use is minimal, because the muscles do not use more oxygen during psychological stress than in rest.</w:t>
                            </w:r>
                          </w:p>
                          <w:p w14:paraId="29A789EF" w14:textId="77777777" w:rsidR="00A76530" w:rsidRPr="0040329B" w:rsidRDefault="00A76530" w:rsidP="009D01E6">
                            <w:pPr>
                              <w:jc w:val="both"/>
                              <w:rPr>
                                <w:sz w:val="20"/>
                                <w:szCs w:val="20"/>
                                <w:lang w:val="en-GB"/>
                              </w:rPr>
                            </w:pPr>
                          </w:p>
                          <w:p w14:paraId="1B635D88" w14:textId="77777777" w:rsidR="00A76530" w:rsidRPr="0040329B" w:rsidRDefault="00A76530" w:rsidP="009D01E6">
                            <w:pPr>
                              <w:jc w:val="both"/>
                              <w:rPr>
                                <w:sz w:val="20"/>
                                <w:szCs w:val="20"/>
                                <w:lang w:val="en-GB"/>
                              </w:rPr>
                            </w:pPr>
                            <w:r>
                              <w:rPr>
                                <w:b/>
                                <w:sz w:val="20"/>
                                <w:szCs w:val="20"/>
                                <w:lang w:val="en-GB"/>
                              </w:rPr>
                              <w:t>Cardiovascula</w:t>
                            </w:r>
                            <w:r w:rsidRPr="0040329B">
                              <w:rPr>
                                <w:b/>
                                <w:sz w:val="20"/>
                                <w:szCs w:val="20"/>
                                <w:lang w:val="en-GB"/>
                              </w:rPr>
                              <w:t>r training</w:t>
                            </w:r>
                            <w:r w:rsidRPr="0040329B">
                              <w:rPr>
                                <w:sz w:val="20"/>
                                <w:szCs w:val="20"/>
                                <w:lang w:val="en-GB"/>
                              </w:rPr>
                              <w:t xml:space="preserve"> </w:t>
                            </w:r>
                          </w:p>
                          <w:p w14:paraId="4E07FDBA" w14:textId="77777777" w:rsidR="00A76530" w:rsidRPr="0040329B" w:rsidRDefault="00A76530" w:rsidP="009D01E6">
                            <w:pPr>
                              <w:jc w:val="both"/>
                              <w:rPr>
                                <w:sz w:val="20"/>
                                <w:szCs w:val="20"/>
                                <w:lang w:val="en-GB"/>
                              </w:rPr>
                            </w:pPr>
                            <w:r>
                              <w:rPr>
                                <w:sz w:val="20"/>
                                <w:szCs w:val="20"/>
                                <w:lang w:val="en-GB"/>
                              </w:rPr>
                              <w:t>Cardiovascula</w:t>
                            </w:r>
                            <w:r w:rsidRPr="0040329B">
                              <w:rPr>
                                <w:sz w:val="20"/>
                                <w:szCs w:val="20"/>
                                <w:lang w:val="en-GB"/>
                              </w:rPr>
                              <w:t xml:space="preserve">r training </w:t>
                            </w:r>
                            <w:r>
                              <w:rPr>
                                <w:sz w:val="20"/>
                                <w:szCs w:val="20"/>
                                <w:lang w:val="en-GB"/>
                              </w:rPr>
                              <w:t xml:space="preserve">raises the sensitivity of the heart for signals from the </w:t>
                            </w:r>
                            <w:r w:rsidRPr="0040329B">
                              <w:rPr>
                                <w:sz w:val="20"/>
                                <w:szCs w:val="20"/>
                                <w:lang w:val="en-GB"/>
                              </w:rPr>
                              <w:t>parasympath</w:t>
                            </w:r>
                            <w:r>
                              <w:rPr>
                                <w:sz w:val="20"/>
                                <w:szCs w:val="20"/>
                                <w:lang w:val="en-GB"/>
                              </w:rPr>
                              <w:t>eti</w:t>
                            </w:r>
                            <w:r w:rsidRPr="0040329B">
                              <w:rPr>
                                <w:sz w:val="20"/>
                                <w:szCs w:val="20"/>
                                <w:lang w:val="en-GB"/>
                              </w:rPr>
                              <w:t>c</w:t>
                            </w:r>
                            <w:r>
                              <w:rPr>
                                <w:sz w:val="20"/>
                                <w:szCs w:val="20"/>
                                <w:lang w:val="en-GB"/>
                              </w:rPr>
                              <w:t xml:space="preserve"> nervous system, allowing the heart rate to drop even lower</w:t>
                            </w:r>
                            <w:r w:rsidRPr="0040329B">
                              <w:rPr>
                                <w:sz w:val="20"/>
                                <w:szCs w:val="20"/>
                                <w:lang w:val="en-GB"/>
                              </w:rPr>
                              <w:t xml:space="preserve">. Cardiovascular training is training </w:t>
                            </w:r>
                            <w:r>
                              <w:rPr>
                                <w:sz w:val="20"/>
                                <w:szCs w:val="20"/>
                                <w:lang w:val="en-GB"/>
                              </w:rPr>
                              <w:t xml:space="preserve">in which you perform an activity that raises your heart rate, but in which you are still able to talk. So you are not supposed to be completely out of breath during your  </w:t>
                            </w:r>
                            <w:r w:rsidRPr="0040329B">
                              <w:rPr>
                                <w:sz w:val="20"/>
                                <w:szCs w:val="20"/>
                                <w:lang w:val="en-GB"/>
                              </w:rPr>
                              <w:t xml:space="preserve">training. </w:t>
                            </w:r>
                            <w:r>
                              <w:rPr>
                                <w:sz w:val="20"/>
                                <w:szCs w:val="20"/>
                                <w:lang w:val="en-GB"/>
                              </w:rPr>
                              <w:t>One thing cardiovascular training  does is to strengthen your heart, which means it will not have to work as hard to provide oxygen-rich blood to your body</w:t>
                            </w:r>
                            <w:r w:rsidRPr="0040329B">
                              <w:rPr>
                                <w:sz w:val="20"/>
                                <w:szCs w:val="20"/>
                                <w:lang w:val="en-GB"/>
                              </w:rPr>
                              <w:t xml:space="preserve">. </w:t>
                            </w:r>
                            <w:r>
                              <w:rPr>
                                <w:sz w:val="20"/>
                                <w:szCs w:val="20"/>
                                <w:lang w:val="en-GB"/>
                              </w:rPr>
                              <w:t>It lowers the risk of a heart attack, and lowers your blood pressure. It makes you feel better. It improves your sleep and lowers stress</w:t>
                            </w:r>
                            <w:r w:rsidRPr="0040329B">
                              <w:rPr>
                                <w:sz w:val="20"/>
                                <w:szCs w:val="20"/>
                                <w:lang w:val="en-GB"/>
                              </w:rPr>
                              <w:t xml:space="preserve">. </w:t>
                            </w:r>
                          </w:p>
                          <w:p w14:paraId="239DA1D0" w14:textId="77777777" w:rsidR="00A76530" w:rsidRPr="0040329B" w:rsidRDefault="00A76530" w:rsidP="009D01E6">
                            <w:pPr>
                              <w:rPr>
                                <w:b/>
                                <w:sz w:val="20"/>
                                <w:szCs w:val="20"/>
                                <w:lang w:val="en-GB"/>
                              </w:rPr>
                            </w:pPr>
                            <w:r w:rsidRPr="0040329B">
                              <w:rPr>
                                <w:lang w:val="en-GB"/>
                              </w:rPr>
                              <w:br/>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33.4pt;height:4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">
                <v:textbox>
                  <w:txbxContent>
                    <w:p w14:paraId="7FA798AC" w14:textId="77777777" w:rsidR="00A76530" w:rsidRPr="0040329B" w:rsidRDefault="00A76530" w:rsidP="009D01E6">
                      <w:pPr>
                        <w:rPr>
                          <w:b/>
                          <w:color w:val="000000"/>
                          <w:sz w:val="20"/>
                          <w:szCs w:val="20"/>
                          <w:lang w:val="en-GB"/>
                        </w:rPr>
                      </w:pPr>
                      <w:r w:rsidRPr="0040329B">
                        <w:rPr>
                          <w:b/>
                          <w:color w:val="000000"/>
                          <w:sz w:val="20"/>
                          <w:szCs w:val="20"/>
                          <w:lang w:val="en-GB"/>
                        </w:rPr>
                        <w:t>Why does training result in a lower heart rate?</w:t>
                      </w:r>
                    </w:p>
                    <w:p w14:paraId="5B98F060" w14:textId="77777777" w:rsidR="00A76530" w:rsidRPr="0040329B" w:rsidRDefault="00A76530" w:rsidP="009D01E6">
                      <w:pPr>
                        <w:jc w:val="both"/>
                        <w:rPr>
                          <w:sz w:val="20"/>
                          <w:szCs w:val="20"/>
                          <w:lang w:val="en-GB"/>
                        </w:rPr>
                      </w:pPr>
                      <w:r>
                        <w:rPr>
                          <w:sz w:val="20"/>
                          <w:szCs w:val="20"/>
                          <w:lang w:val="en-GB"/>
                        </w:rPr>
                        <w:t>Task</w:t>
                      </w:r>
                      <w:r w:rsidRPr="0040329B">
                        <w:rPr>
                          <w:sz w:val="20"/>
                          <w:szCs w:val="20"/>
                          <w:lang w:val="en-GB"/>
                        </w:rPr>
                        <w:t xml:space="preserve"> makes the heart stronger, which means it can beat slower. </w:t>
                      </w:r>
                      <w:r>
                        <w:rPr>
                          <w:sz w:val="20"/>
                          <w:szCs w:val="20"/>
                          <w:lang w:val="en-GB"/>
                        </w:rPr>
                        <w:t>A slower beating heart needs less energy to pump the same amount of blood per minute than a heart that beats faster</w:t>
                      </w:r>
                      <w:r w:rsidRPr="0040329B">
                        <w:rPr>
                          <w:sz w:val="20"/>
                          <w:szCs w:val="20"/>
                          <w:lang w:val="en-GB"/>
                        </w:rPr>
                        <w:t xml:space="preserve">. </w:t>
                      </w:r>
                      <w:r>
                        <w:rPr>
                          <w:sz w:val="20"/>
                          <w:szCs w:val="20"/>
                          <w:lang w:val="en-GB"/>
                        </w:rPr>
                        <w:t xml:space="preserve">The </w:t>
                      </w:r>
                      <w:r>
                        <w:rPr>
                          <w:b/>
                          <w:sz w:val="20"/>
                          <w:szCs w:val="20"/>
                          <w:lang w:val="en-GB"/>
                        </w:rPr>
                        <w:t xml:space="preserve">cardiac output </w:t>
                      </w:r>
                      <w:r>
                        <w:rPr>
                          <w:sz w:val="20"/>
                          <w:szCs w:val="20"/>
                          <w:lang w:val="en-GB"/>
                        </w:rPr>
                        <w:t>is the amount of blood that is pumped per minute</w:t>
                      </w:r>
                      <w:r w:rsidRPr="0040329B">
                        <w:rPr>
                          <w:sz w:val="20"/>
                          <w:szCs w:val="20"/>
                          <w:lang w:val="en-GB"/>
                        </w:rPr>
                        <w:t xml:space="preserve">. </w:t>
                      </w:r>
                      <w:r>
                        <w:rPr>
                          <w:sz w:val="20"/>
                          <w:szCs w:val="20"/>
                          <w:lang w:val="en-GB"/>
                        </w:rPr>
                        <w:t xml:space="preserve">Generally a taller person will have a greater  </w:t>
                      </w:r>
                      <w:r w:rsidRPr="006A618F">
                        <w:rPr>
                          <w:sz w:val="20"/>
                          <w:szCs w:val="20"/>
                          <w:lang w:val="en-GB"/>
                        </w:rPr>
                        <w:t xml:space="preserve">cardiac output </w:t>
                      </w:r>
                      <w:r w:rsidRPr="00D0726E">
                        <w:rPr>
                          <w:sz w:val="20"/>
                          <w:szCs w:val="20"/>
                          <w:lang w:val="en-GB"/>
                        </w:rPr>
                        <w:t xml:space="preserve">than a smaller person, while people with a similar posture will have a similar </w:t>
                      </w:r>
                      <w:r w:rsidRPr="006A618F">
                        <w:rPr>
                          <w:sz w:val="20"/>
                          <w:szCs w:val="20"/>
                          <w:lang w:val="en-GB"/>
                        </w:rPr>
                        <w:t>cardiac output</w:t>
                      </w:r>
                      <w:r w:rsidRPr="00D0726E">
                        <w:rPr>
                          <w:sz w:val="20"/>
                          <w:szCs w:val="20"/>
                          <w:lang w:val="en-GB"/>
                        </w:rPr>
                        <w:t xml:space="preserve">. The </w:t>
                      </w:r>
                      <w:r w:rsidRPr="00D0726E">
                        <w:rPr>
                          <w:b/>
                          <w:sz w:val="20"/>
                          <w:szCs w:val="20"/>
                          <w:lang w:val="en-GB"/>
                        </w:rPr>
                        <w:t xml:space="preserve">resting heart rate </w:t>
                      </w:r>
                      <w:r w:rsidRPr="00D0726E">
                        <w:rPr>
                          <w:sz w:val="20"/>
                          <w:szCs w:val="20"/>
                          <w:lang w:val="en-GB"/>
                        </w:rPr>
                        <w:t>of a trained person will be lower the fitter they are. The</w:t>
                      </w:r>
                      <w:r>
                        <w:rPr>
                          <w:sz w:val="20"/>
                          <w:szCs w:val="20"/>
                          <w:lang w:val="en-GB"/>
                        </w:rPr>
                        <w:t>refore, the</w:t>
                      </w:r>
                      <w:r w:rsidRPr="00D0726E">
                        <w:rPr>
                          <w:sz w:val="20"/>
                          <w:szCs w:val="20"/>
                          <w:lang w:val="en-GB"/>
                        </w:rPr>
                        <w:t xml:space="preserve"> </w:t>
                      </w:r>
                      <w:proofErr w:type="spellStart"/>
                      <w:r w:rsidRPr="00D0726E">
                        <w:rPr>
                          <w:rStyle w:val="go1"/>
                        </w:rPr>
                        <w:t>pulsatory</w:t>
                      </w:r>
                      <w:proofErr w:type="spellEnd"/>
                      <w:r w:rsidRPr="00D0726E">
                        <w:rPr>
                          <w:rStyle w:val="go1"/>
                        </w:rPr>
                        <w:t xml:space="preserve"> volume</w:t>
                      </w:r>
                      <w:r>
                        <w:rPr>
                          <w:rStyle w:val="go1"/>
                        </w:rPr>
                        <w:t xml:space="preserve"> </w:t>
                      </w:r>
                      <w:r>
                        <w:rPr>
                          <w:rStyle w:val="go1"/>
                          <w:b w:val="0"/>
                        </w:rPr>
                        <w:t>(the amount of blood pumped per heartbeat)</w:t>
                      </w:r>
                      <w:r w:rsidRPr="00D0726E">
                        <w:rPr>
                          <w:sz w:val="20"/>
                          <w:szCs w:val="20"/>
                          <w:lang w:val="en-GB"/>
                        </w:rPr>
                        <w:t xml:space="preserve"> </w:t>
                      </w:r>
                      <w:r>
                        <w:rPr>
                          <w:sz w:val="20"/>
                          <w:szCs w:val="20"/>
                          <w:lang w:val="en-GB"/>
                        </w:rPr>
                        <w:t xml:space="preserve">will have to increase to maintain the same </w:t>
                      </w:r>
                      <w:r w:rsidRPr="006A618F">
                        <w:rPr>
                          <w:sz w:val="20"/>
                          <w:szCs w:val="20"/>
                          <w:lang w:val="en-GB"/>
                        </w:rPr>
                        <w:t>cardiac output</w:t>
                      </w:r>
                      <w:r w:rsidRPr="0040329B">
                        <w:rPr>
                          <w:sz w:val="20"/>
                          <w:szCs w:val="20"/>
                          <w:lang w:val="en-GB"/>
                        </w:rPr>
                        <w:t>.</w:t>
                      </w:r>
                    </w:p>
                    <w:p w14:paraId="154A7050" w14:textId="77777777" w:rsidR="00A76530" w:rsidRPr="0040329B" w:rsidRDefault="00A76530" w:rsidP="009D01E6">
                      <w:pPr>
                        <w:jc w:val="both"/>
                        <w:rPr>
                          <w:sz w:val="20"/>
                          <w:szCs w:val="20"/>
                          <w:lang w:val="en-GB"/>
                        </w:rPr>
                      </w:pPr>
                      <w:r>
                        <w:rPr>
                          <w:sz w:val="20"/>
                          <w:szCs w:val="20"/>
                          <w:lang w:val="en-GB"/>
                        </w:rPr>
                        <w:t xml:space="preserve">If you have a low resting heart rate through for instance endurance training, the heart will pump more blood per beat, i.e. the </w:t>
                      </w:r>
                      <w:proofErr w:type="spellStart"/>
                      <w:r>
                        <w:rPr>
                          <w:sz w:val="20"/>
                          <w:szCs w:val="20"/>
                          <w:lang w:val="en-GB"/>
                        </w:rPr>
                        <w:t>pulsatory</w:t>
                      </w:r>
                      <w:proofErr w:type="spellEnd"/>
                      <w:r>
                        <w:rPr>
                          <w:sz w:val="20"/>
                          <w:szCs w:val="20"/>
                          <w:lang w:val="en-GB"/>
                        </w:rPr>
                        <w:t xml:space="preserve"> volume is higher</w:t>
                      </w:r>
                      <w:r w:rsidRPr="0040329B">
                        <w:rPr>
                          <w:sz w:val="20"/>
                          <w:szCs w:val="20"/>
                          <w:lang w:val="en-GB"/>
                        </w:rPr>
                        <w:t xml:space="preserve">. </w:t>
                      </w:r>
                      <w:r>
                        <w:rPr>
                          <w:sz w:val="20"/>
                          <w:szCs w:val="20"/>
                          <w:lang w:val="en-GB"/>
                        </w:rPr>
                        <w:t>As a result your heart rate will not have to go as high as in an untrained person for a given intensity of Task, so the result of e</w:t>
                      </w:r>
                      <w:r w:rsidRPr="0040329B">
                        <w:rPr>
                          <w:sz w:val="20"/>
                          <w:szCs w:val="20"/>
                          <w:lang w:val="en-GB"/>
                        </w:rPr>
                        <w:t>ndur</w:t>
                      </w:r>
                      <w:r>
                        <w:rPr>
                          <w:sz w:val="20"/>
                          <w:szCs w:val="20"/>
                          <w:lang w:val="en-GB"/>
                        </w:rPr>
                        <w:t xml:space="preserve">ance </w:t>
                      </w:r>
                      <w:r w:rsidRPr="0040329B">
                        <w:rPr>
                          <w:sz w:val="20"/>
                          <w:szCs w:val="20"/>
                          <w:lang w:val="en-GB"/>
                        </w:rPr>
                        <w:t xml:space="preserve">training </w:t>
                      </w:r>
                      <w:r>
                        <w:rPr>
                          <w:sz w:val="20"/>
                          <w:szCs w:val="20"/>
                          <w:lang w:val="en-GB"/>
                        </w:rPr>
                        <w:t>is that you reach your maximum heart rate at a higher level of exertion</w:t>
                      </w:r>
                      <w:r w:rsidRPr="0040329B">
                        <w:rPr>
                          <w:sz w:val="20"/>
                          <w:szCs w:val="20"/>
                          <w:lang w:val="en-GB"/>
                        </w:rPr>
                        <w:t>.</w:t>
                      </w:r>
                    </w:p>
                    <w:p w14:paraId="63C373F1" w14:textId="77777777" w:rsidR="00A76530" w:rsidRPr="0040329B" w:rsidRDefault="00A76530" w:rsidP="009D01E6">
                      <w:pPr>
                        <w:rPr>
                          <w:sz w:val="20"/>
                          <w:szCs w:val="20"/>
                          <w:lang w:val="en-GB"/>
                        </w:rPr>
                      </w:pPr>
                      <w:r>
                        <w:rPr>
                          <w:sz w:val="20"/>
                          <w:szCs w:val="20"/>
                          <w:lang w:val="en-GB"/>
                        </w:rPr>
                        <w:t xml:space="preserve">At a given level of stress you can say that the lower the heart rate the higher the </w:t>
                      </w:r>
                      <w:proofErr w:type="spellStart"/>
                      <w:r>
                        <w:rPr>
                          <w:sz w:val="20"/>
                          <w:szCs w:val="20"/>
                          <w:lang w:val="en-GB"/>
                        </w:rPr>
                        <w:t>pulsatory</w:t>
                      </w:r>
                      <w:proofErr w:type="spellEnd"/>
                      <w:r>
                        <w:rPr>
                          <w:sz w:val="20"/>
                          <w:szCs w:val="20"/>
                          <w:lang w:val="en-GB"/>
                        </w:rPr>
                        <w:t xml:space="preserve"> volume and the fitter the person concerned. Therefore the resting heart rate can be used as a </w:t>
                      </w:r>
                      <w:r>
                        <w:rPr>
                          <w:b/>
                          <w:sz w:val="20"/>
                          <w:szCs w:val="20"/>
                          <w:lang w:val="en-GB"/>
                        </w:rPr>
                        <w:t xml:space="preserve">general indication </w:t>
                      </w:r>
                      <w:r>
                        <w:rPr>
                          <w:sz w:val="20"/>
                          <w:szCs w:val="20"/>
                          <w:lang w:val="en-GB"/>
                        </w:rPr>
                        <w:t>for your condition</w:t>
                      </w:r>
                      <w:r w:rsidRPr="0040329B">
                        <w:rPr>
                          <w:sz w:val="20"/>
                          <w:szCs w:val="20"/>
                          <w:lang w:val="en-GB"/>
                        </w:rPr>
                        <w:t>.</w:t>
                      </w:r>
                    </w:p>
                    <w:p w14:paraId="5C43DE4F" w14:textId="77777777" w:rsidR="00A76530" w:rsidRPr="0040329B" w:rsidRDefault="00A76530" w:rsidP="009D01E6">
                      <w:pPr>
                        <w:rPr>
                          <w:sz w:val="20"/>
                          <w:szCs w:val="20"/>
                          <w:lang w:val="en-GB"/>
                        </w:rPr>
                      </w:pPr>
                    </w:p>
                    <w:p w14:paraId="32B45CE9" w14:textId="77777777" w:rsidR="00A76530" w:rsidRPr="0040329B" w:rsidRDefault="00A76530" w:rsidP="009D01E6">
                      <w:pPr>
                        <w:rPr>
                          <w:b/>
                          <w:color w:val="000000"/>
                          <w:sz w:val="20"/>
                          <w:szCs w:val="20"/>
                          <w:lang w:val="en-GB"/>
                        </w:rPr>
                      </w:pPr>
                      <w:r w:rsidRPr="0040329B">
                        <w:rPr>
                          <w:b/>
                          <w:color w:val="000000"/>
                          <w:sz w:val="20"/>
                          <w:szCs w:val="20"/>
                          <w:lang w:val="en-GB"/>
                        </w:rPr>
                        <w:t>R</w:t>
                      </w:r>
                      <w:r>
                        <w:rPr>
                          <w:b/>
                          <w:color w:val="000000"/>
                          <w:sz w:val="20"/>
                          <w:szCs w:val="20"/>
                          <w:lang w:val="en-GB"/>
                        </w:rPr>
                        <w:t>esting heart rate</w:t>
                      </w:r>
                    </w:p>
                    <w:p w14:paraId="4C5D12D0" w14:textId="77777777" w:rsidR="00A76530" w:rsidRPr="0040329B" w:rsidRDefault="00A76530" w:rsidP="009D01E6">
                      <w:pPr>
                        <w:jc w:val="both"/>
                        <w:rPr>
                          <w:sz w:val="20"/>
                          <w:szCs w:val="20"/>
                          <w:lang w:val="en-GB"/>
                        </w:rPr>
                      </w:pPr>
                      <w:r>
                        <w:rPr>
                          <w:sz w:val="20"/>
                          <w:szCs w:val="20"/>
                          <w:lang w:val="en-GB"/>
                        </w:rPr>
                        <w:t xml:space="preserve">During physical exertion, the nervous system and the hormonal glands that are close to the kidneys release a chemical message through adrenaline to regulate your </w:t>
                      </w:r>
                      <w:r>
                        <w:rPr>
                          <w:b/>
                          <w:sz w:val="20"/>
                          <w:szCs w:val="20"/>
                          <w:lang w:val="en-GB"/>
                        </w:rPr>
                        <w:t>resting heart rate</w:t>
                      </w:r>
                      <w:r>
                        <w:rPr>
                          <w:sz w:val="20"/>
                          <w:szCs w:val="20"/>
                          <w:lang w:val="en-GB"/>
                        </w:rPr>
                        <w:t>.</w:t>
                      </w:r>
                      <w:r w:rsidRPr="0040329B">
                        <w:rPr>
                          <w:sz w:val="20"/>
                          <w:szCs w:val="20"/>
                          <w:lang w:val="en-GB"/>
                        </w:rPr>
                        <w:t>. Adrenaline stimul</w:t>
                      </w:r>
                      <w:r>
                        <w:rPr>
                          <w:sz w:val="20"/>
                          <w:szCs w:val="20"/>
                          <w:lang w:val="en-GB"/>
                        </w:rPr>
                        <w:t xml:space="preserve">ates the heart and raises the heart rate. So why does watching an exciting movie, which also releases adrenalin, not lead to an increase in physical fitness? The answer to that question is that during physical Task the raise in heart rate is directly related to an increased transport of oxygen to active muscles. The increase in oxygen use during exertion is related to a greater rate of oxygen absorption in the blood, i.e. the </w:t>
                      </w:r>
                      <w:r>
                        <w:rPr>
                          <w:b/>
                          <w:sz w:val="20"/>
                          <w:szCs w:val="20"/>
                          <w:lang w:val="en-GB"/>
                        </w:rPr>
                        <w:t xml:space="preserve">aerobic </w:t>
                      </w:r>
                      <w:r>
                        <w:rPr>
                          <w:sz w:val="20"/>
                          <w:szCs w:val="20"/>
                          <w:lang w:val="en-GB"/>
                        </w:rPr>
                        <w:t>capacity</w:t>
                      </w:r>
                      <w:r w:rsidRPr="0040329B">
                        <w:rPr>
                          <w:sz w:val="20"/>
                          <w:szCs w:val="20"/>
                          <w:lang w:val="en-GB"/>
                        </w:rPr>
                        <w:t xml:space="preserve">. </w:t>
                      </w:r>
                      <w:r>
                        <w:rPr>
                          <w:sz w:val="20"/>
                          <w:szCs w:val="20"/>
                          <w:lang w:val="en-GB"/>
                        </w:rPr>
                        <w:t>Despite the increase in heart rate during psychological stress, the increase in oxygen use is minimal, because the muscles do not use more oxygen during psychological stress than in rest.</w:t>
                      </w:r>
                    </w:p>
                    <w:p w14:paraId="29A789EF" w14:textId="77777777" w:rsidR="00A76530" w:rsidRPr="0040329B" w:rsidRDefault="00A76530" w:rsidP="009D01E6">
                      <w:pPr>
                        <w:jc w:val="both"/>
                        <w:rPr>
                          <w:sz w:val="20"/>
                          <w:szCs w:val="20"/>
                          <w:lang w:val="en-GB"/>
                        </w:rPr>
                      </w:pPr>
                    </w:p>
                    <w:p w14:paraId="1B635D88" w14:textId="77777777" w:rsidR="00A76530" w:rsidRPr="0040329B" w:rsidRDefault="00A76530" w:rsidP="009D01E6">
                      <w:pPr>
                        <w:jc w:val="both"/>
                        <w:rPr>
                          <w:sz w:val="20"/>
                          <w:szCs w:val="20"/>
                          <w:lang w:val="en-GB"/>
                        </w:rPr>
                      </w:pPr>
                      <w:r>
                        <w:rPr>
                          <w:b/>
                          <w:sz w:val="20"/>
                          <w:szCs w:val="20"/>
                          <w:lang w:val="en-GB"/>
                        </w:rPr>
                        <w:t>Cardiovascula</w:t>
                      </w:r>
                      <w:r w:rsidRPr="0040329B">
                        <w:rPr>
                          <w:b/>
                          <w:sz w:val="20"/>
                          <w:szCs w:val="20"/>
                          <w:lang w:val="en-GB"/>
                        </w:rPr>
                        <w:t>r training</w:t>
                      </w:r>
                      <w:r w:rsidRPr="0040329B">
                        <w:rPr>
                          <w:sz w:val="20"/>
                          <w:szCs w:val="20"/>
                          <w:lang w:val="en-GB"/>
                        </w:rPr>
                        <w:t xml:space="preserve"> </w:t>
                      </w:r>
                    </w:p>
                    <w:p w14:paraId="4E07FDBA" w14:textId="77777777" w:rsidR="00A76530" w:rsidRPr="0040329B" w:rsidRDefault="00A76530" w:rsidP="009D01E6">
                      <w:pPr>
                        <w:jc w:val="both"/>
                        <w:rPr>
                          <w:sz w:val="20"/>
                          <w:szCs w:val="20"/>
                          <w:lang w:val="en-GB"/>
                        </w:rPr>
                      </w:pPr>
                      <w:r>
                        <w:rPr>
                          <w:sz w:val="20"/>
                          <w:szCs w:val="20"/>
                          <w:lang w:val="en-GB"/>
                        </w:rPr>
                        <w:t>Cardiovascula</w:t>
                      </w:r>
                      <w:r w:rsidRPr="0040329B">
                        <w:rPr>
                          <w:sz w:val="20"/>
                          <w:szCs w:val="20"/>
                          <w:lang w:val="en-GB"/>
                        </w:rPr>
                        <w:t xml:space="preserve">r training </w:t>
                      </w:r>
                      <w:r>
                        <w:rPr>
                          <w:sz w:val="20"/>
                          <w:szCs w:val="20"/>
                          <w:lang w:val="en-GB"/>
                        </w:rPr>
                        <w:t xml:space="preserve">raises the sensitivity of the heart for signals from the </w:t>
                      </w:r>
                      <w:r w:rsidRPr="0040329B">
                        <w:rPr>
                          <w:sz w:val="20"/>
                          <w:szCs w:val="20"/>
                          <w:lang w:val="en-GB"/>
                        </w:rPr>
                        <w:t>parasympath</w:t>
                      </w:r>
                      <w:r>
                        <w:rPr>
                          <w:sz w:val="20"/>
                          <w:szCs w:val="20"/>
                          <w:lang w:val="en-GB"/>
                        </w:rPr>
                        <w:t>eti</w:t>
                      </w:r>
                      <w:r w:rsidRPr="0040329B">
                        <w:rPr>
                          <w:sz w:val="20"/>
                          <w:szCs w:val="20"/>
                          <w:lang w:val="en-GB"/>
                        </w:rPr>
                        <w:t>c</w:t>
                      </w:r>
                      <w:r>
                        <w:rPr>
                          <w:sz w:val="20"/>
                          <w:szCs w:val="20"/>
                          <w:lang w:val="en-GB"/>
                        </w:rPr>
                        <w:t xml:space="preserve"> nervous system, allowing the heart rate to drop even lower</w:t>
                      </w:r>
                      <w:r w:rsidRPr="0040329B">
                        <w:rPr>
                          <w:sz w:val="20"/>
                          <w:szCs w:val="20"/>
                          <w:lang w:val="en-GB"/>
                        </w:rPr>
                        <w:t xml:space="preserve">. Cardiovascular training is training </w:t>
                      </w:r>
                      <w:r>
                        <w:rPr>
                          <w:sz w:val="20"/>
                          <w:szCs w:val="20"/>
                          <w:lang w:val="en-GB"/>
                        </w:rPr>
                        <w:t xml:space="preserve">in which you perform an activity that raises your heart rate, but in which you are still able to talk. So you are not supposed to be completely out of breath during your  </w:t>
                      </w:r>
                      <w:r w:rsidRPr="0040329B">
                        <w:rPr>
                          <w:sz w:val="20"/>
                          <w:szCs w:val="20"/>
                          <w:lang w:val="en-GB"/>
                        </w:rPr>
                        <w:t xml:space="preserve">training. </w:t>
                      </w:r>
                      <w:r>
                        <w:rPr>
                          <w:sz w:val="20"/>
                          <w:szCs w:val="20"/>
                          <w:lang w:val="en-GB"/>
                        </w:rPr>
                        <w:t>One thing cardiovascular training  does is to strengthen your heart, which means it will not have to work as hard to provide oxygen-rich blood to your body</w:t>
                      </w:r>
                      <w:r w:rsidRPr="0040329B">
                        <w:rPr>
                          <w:sz w:val="20"/>
                          <w:szCs w:val="20"/>
                          <w:lang w:val="en-GB"/>
                        </w:rPr>
                        <w:t xml:space="preserve">. </w:t>
                      </w:r>
                      <w:r>
                        <w:rPr>
                          <w:sz w:val="20"/>
                          <w:szCs w:val="20"/>
                          <w:lang w:val="en-GB"/>
                        </w:rPr>
                        <w:t>It lowers the risk of a heart attack, and lowers your blood pressure. It makes you feel better. It improves your sleep and lowers stress</w:t>
                      </w:r>
                      <w:r w:rsidRPr="0040329B">
                        <w:rPr>
                          <w:sz w:val="20"/>
                          <w:szCs w:val="20"/>
                          <w:lang w:val="en-GB"/>
                        </w:rPr>
                        <w:t xml:space="preserve">. </w:t>
                      </w:r>
                    </w:p>
                    <w:p w14:paraId="239DA1D0" w14:textId="77777777" w:rsidR="00A76530" w:rsidRPr="0040329B" w:rsidRDefault="00A76530" w:rsidP="009D01E6">
                      <w:pPr>
                        <w:rPr>
                          <w:b/>
                          <w:sz w:val="20"/>
                          <w:szCs w:val="20"/>
                          <w:lang w:val="en-GB"/>
                        </w:rPr>
                      </w:pPr>
                      <w:r w:rsidRPr="0040329B">
                        <w:rPr>
                          <w:lang w:val="en-GB"/>
                        </w:rPr>
                        <w:br/>
                      </w:r>
                    </w:p>
                  </w:txbxContent>
                </v:textbox>
                <w10:anchorlock/>
              </v:shape>
            </w:pict>
          </mc:Fallback>
        </mc:AlternateContent>
      </w:r>
    </w:p>
    <w:p w14:paraId="7C1E44CD" w14:textId="77777777" w:rsidR="009D01E6" w:rsidRPr="00A05974" w:rsidRDefault="009D01E6" w:rsidP="009D01E6">
      <w:pPr>
        <w:jc w:val="both"/>
        <w:rPr>
          <w:lang w:val="en-GB"/>
        </w:rPr>
      </w:pPr>
    </w:p>
    <w:p w14:paraId="30425706" w14:textId="77777777" w:rsidR="009D01E6" w:rsidRPr="00A05974" w:rsidRDefault="009D01E6" w:rsidP="009D01E6">
      <w:pPr>
        <w:jc w:val="both"/>
        <w:rPr>
          <w:lang w:val="en-GB"/>
        </w:rPr>
      </w:pPr>
      <w:r>
        <w:rPr>
          <w:lang w:val="en-GB"/>
        </w:rPr>
        <w:t>A fit athlete can have a resting heart rate (see the block of text above) between 30 and 50 beats per minute.</w:t>
      </w:r>
      <w:r w:rsidRPr="00A05974">
        <w:rPr>
          <w:lang w:val="en-GB"/>
        </w:rPr>
        <w:t xml:space="preserve"> Michael </w:t>
      </w:r>
      <w:proofErr w:type="spellStart"/>
      <w:r w:rsidRPr="00A05974">
        <w:rPr>
          <w:lang w:val="en-GB"/>
        </w:rPr>
        <w:t>Boogerd</w:t>
      </w:r>
      <w:proofErr w:type="spellEnd"/>
      <w:r w:rsidRPr="00A05974">
        <w:rPr>
          <w:lang w:val="en-GB"/>
        </w:rPr>
        <w:t xml:space="preserve"> (</w:t>
      </w:r>
      <w:r>
        <w:rPr>
          <w:lang w:val="en-GB"/>
        </w:rPr>
        <w:t>height</w:t>
      </w:r>
      <w:r w:rsidRPr="00A05974">
        <w:rPr>
          <w:lang w:val="en-GB"/>
        </w:rPr>
        <w:t xml:space="preserve"> 1,77 m, </w:t>
      </w:r>
      <w:r>
        <w:rPr>
          <w:lang w:val="en-GB"/>
        </w:rPr>
        <w:t>weight</w:t>
      </w:r>
      <w:r w:rsidRPr="00A05974">
        <w:rPr>
          <w:lang w:val="en-GB"/>
        </w:rPr>
        <w:t xml:space="preserve"> 63 kg), </w:t>
      </w:r>
      <w:r>
        <w:rPr>
          <w:lang w:val="en-GB"/>
        </w:rPr>
        <w:t>a professional cyclist had a resting heart rate of 33 at the age of 30</w:t>
      </w:r>
      <w:r w:rsidRPr="00A05974">
        <w:rPr>
          <w:lang w:val="en-GB"/>
        </w:rPr>
        <w:t>.</w:t>
      </w:r>
    </w:p>
    <w:p w14:paraId="7C11400B" w14:textId="77777777" w:rsidR="009D01E6" w:rsidRPr="00B91321" w:rsidRDefault="009D01E6" w:rsidP="00B91321"/>
    <w:p w14:paraId="3CD2CF0C" w14:textId="1DF20F30" w:rsidR="009D01E6" w:rsidRPr="00B91321" w:rsidRDefault="009D01E6" w:rsidP="00B91321">
      <w:pPr>
        <w:ind w:firstLine="720"/>
        <w:rPr>
          <w:u w:val="single"/>
        </w:rPr>
      </w:pPr>
      <w:r w:rsidRPr="00B91321">
        <w:rPr>
          <w:u w:val="single"/>
        </w:rPr>
        <w:t>Task 3a</w:t>
      </w:r>
    </w:p>
    <w:p w14:paraId="7E5DCC4F" w14:textId="77777777" w:rsidR="009D01E6" w:rsidRPr="00B91321" w:rsidRDefault="009D01E6" w:rsidP="00B91321">
      <w:pPr>
        <w:ind w:left="720"/>
      </w:pPr>
      <w:r w:rsidRPr="00B91321">
        <w:t>Between what values were the resting heart rates of your fellow students (see Practicum A)? _____________</w:t>
      </w:r>
    </w:p>
    <w:p w14:paraId="6F73E171" w14:textId="77777777" w:rsidR="009D01E6" w:rsidRPr="00B91321" w:rsidRDefault="009D01E6" w:rsidP="00B91321"/>
    <w:p w14:paraId="4B9C97DF" w14:textId="77777777" w:rsidR="009D01E6" w:rsidRPr="00B91321" w:rsidRDefault="009D01E6" w:rsidP="00B91321"/>
    <w:p w14:paraId="517B2E89" w14:textId="77777777" w:rsidR="009D01E6" w:rsidRPr="00B91321" w:rsidRDefault="009D01E6" w:rsidP="00B91321">
      <w:pPr>
        <w:ind w:firstLine="720"/>
        <w:rPr>
          <w:u w:val="single"/>
        </w:rPr>
      </w:pPr>
      <w:r w:rsidRPr="00B91321">
        <w:rPr>
          <w:u w:val="single"/>
        </w:rPr>
        <w:t>Task 3b</w:t>
      </w:r>
    </w:p>
    <w:p w14:paraId="7DB52684" w14:textId="77777777" w:rsidR="009D01E6" w:rsidRPr="00B91321" w:rsidRDefault="009D01E6" w:rsidP="00B91321">
      <w:pPr>
        <w:ind w:left="720"/>
      </w:pPr>
      <w:r w:rsidRPr="00B91321">
        <w:t>Why might it be relevant for a sports physiologist to know the data (measured data) of the whole group?</w:t>
      </w:r>
    </w:p>
    <w:p w14:paraId="2993939C" w14:textId="77777777" w:rsidR="009D01E6" w:rsidRPr="00B91321" w:rsidRDefault="009D01E6" w:rsidP="00B91321"/>
    <w:p w14:paraId="1D9292AD"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6160" behindDoc="0" locked="0" layoutInCell="1" allowOverlap="1" wp14:anchorId="34195262" wp14:editId="4A7A3698">
                <wp:simplePos x="0" y="0"/>
                <wp:positionH relativeFrom="column">
                  <wp:posOffset>502285</wp:posOffset>
                </wp:positionH>
                <wp:positionV relativeFrom="paragraph">
                  <wp:posOffset>134620</wp:posOffset>
                </wp:positionV>
                <wp:extent cx="4789805" cy="0"/>
                <wp:effectExtent l="6985" t="17780" r="29210" b="20320"/>
                <wp:wrapNone/>
                <wp:docPr id="4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5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gdxU&#10;WBQCAAAqBAAADgAAAAAAAAAAAAAAAAAsAgAAZHJzL2Uyb0RvYy54bWxQSwECLQAUAAYACAAAACEA&#10;C/3FtN0AAAAIAQAADwAAAAAAAAAAAAAAAABsBAAAZHJzL2Rvd25yZXYueG1sUEsFBgAAAAAEAAQA&#10;8wAAAHYFAAAAAA==&#10;"/>
            </w:pict>
          </mc:Fallback>
        </mc:AlternateContent>
      </w:r>
    </w:p>
    <w:p w14:paraId="1B11C9DF" w14:textId="77777777" w:rsidR="009D01E6" w:rsidRPr="00A05974" w:rsidRDefault="009D01E6" w:rsidP="009D01E6">
      <w:pPr>
        <w:ind w:left="540"/>
        <w:rPr>
          <w:u w:val="single"/>
          <w:lang w:val="en-GB"/>
        </w:rPr>
      </w:pPr>
    </w:p>
    <w:p w14:paraId="147A2D62"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7184" behindDoc="0" locked="0" layoutInCell="1" allowOverlap="1" wp14:anchorId="4D8D3983" wp14:editId="3DE43DB1">
                <wp:simplePos x="0" y="0"/>
                <wp:positionH relativeFrom="column">
                  <wp:posOffset>502285</wp:posOffset>
                </wp:positionH>
                <wp:positionV relativeFrom="paragraph">
                  <wp:posOffset>36830</wp:posOffset>
                </wp:positionV>
                <wp:extent cx="4789805" cy="0"/>
                <wp:effectExtent l="6985" t="8890" r="29210" b="29210"/>
                <wp:wrapNone/>
                <wp:docPr id="4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5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MUYhQ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"/>
            </w:pict>
          </mc:Fallback>
        </mc:AlternateContent>
      </w:r>
    </w:p>
    <w:p w14:paraId="2E2BB303" w14:textId="77777777" w:rsidR="009D01E6" w:rsidRPr="005F57A9"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8208" behindDoc="0" locked="0" layoutInCell="1" allowOverlap="1" wp14:anchorId="781F86BD" wp14:editId="6C80FFE3">
                <wp:simplePos x="0" y="0"/>
                <wp:positionH relativeFrom="column">
                  <wp:posOffset>502285</wp:posOffset>
                </wp:positionH>
                <wp:positionV relativeFrom="paragraph">
                  <wp:posOffset>113665</wp:posOffset>
                </wp:positionV>
                <wp:extent cx="4789805" cy="0"/>
                <wp:effectExtent l="6985" t="6985" r="29210" b="31115"/>
                <wp:wrapNone/>
                <wp:docPr id="4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6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7+dU&#10;JhQCAAAqBAAADgAAAAAAAAAAAAAAAAAsAgAAZHJzL2Uyb0RvYy54bWxQSwECLQAUAAYACAAAACEA&#10;Zs1lDN0AAAAIAQAADwAAAAAAAAAAAAAAAABsBAAAZHJzL2Rvd25yZXYueG1sUEsFBgAAAAAEAAQA&#10;8wAAAHYFAAAAAA==&#10;"/>
            </w:pict>
          </mc:Fallback>
        </mc:AlternateContent>
      </w:r>
    </w:p>
    <w:p w14:paraId="5D7F4C96" w14:textId="77777777" w:rsidR="009D01E6" w:rsidRPr="005F57A9" w:rsidRDefault="009D01E6" w:rsidP="009D01E6">
      <w:pPr>
        <w:tabs>
          <w:tab w:val="left" w:pos="567"/>
        </w:tabs>
        <w:rPr>
          <w:lang w:val="en-GB"/>
        </w:rPr>
      </w:pPr>
    </w:p>
    <w:p w14:paraId="77A9EFCE" w14:textId="104ADBE5" w:rsidR="009D01E6" w:rsidRPr="00A05974" w:rsidRDefault="004760CD" w:rsidP="009D01E6">
      <w:pPr>
        <w:tabs>
          <w:tab w:val="left" w:pos="567"/>
        </w:tabs>
        <w:jc w:val="both"/>
        <w:rPr>
          <w:lang w:val="en-GB"/>
        </w:rPr>
      </w:pPr>
      <w:r>
        <w:rPr>
          <w:noProof/>
          <w:lang w:val="nl-NL" w:eastAsia="nl-NL"/>
        </w:rPr>
        <w:lastRenderedPageBreak/>
        <w:drawing>
          <wp:anchor distT="0" distB="0" distL="114300" distR="114300" simplePos="0" relativeHeight="251631104" behindDoc="1" locked="0" layoutInCell="1" allowOverlap="1" wp14:anchorId="2BE591CA" wp14:editId="18107BAC">
            <wp:simplePos x="0" y="0"/>
            <wp:positionH relativeFrom="column">
              <wp:posOffset>4029075</wp:posOffset>
            </wp:positionH>
            <wp:positionV relativeFrom="paragraph">
              <wp:posOffset>12700</wp:posOffset>
            </wp:positionV>
            <wp:extent cx="1203960" cy="1711960"/>
            <wp:effectExtent l="0" t="0" r="0" b="2540"/>
            <wp:wrapTight wrapText="bothSides">
              <wp:wrapPolygon edited="0">
                <wp:start x="0" y="0"/>
                <wp:lineTo x="0" y="21392"/>
                <wp:lineTo x="21190" y="21392"/>
                <wp:lineTo x="21190" y="0"/>
                <wp:lineTo x="0" y="0"/>
              </wp:wrapPolygon>
            </wp:wrapTight>
            <wp:docPr id="40" name="Picture 8" descr="hometraine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trainer_300dp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396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1E6" w:rsidRPr="005F57A9">
        <w:rPr>
          <w:lang w:val="en-GB"/>
        </w:rPr>
        <w:t>If a sports physiologist guides a client’s training programme and for example takes weekly measurements of that person’s resting heart rate, then it will be an indication of an improvement in condition if that rate is lower. Older people also have a lower heart rate. Of course this does not mean older people have a better condition.</w:t>
      </w:r>
    </w:p>
    <w:p w14:paraId="4D619F75" w14:textId="67F3D54D" w:rsidR="009D01E6" w:rsidRPr="00A05974" w:rsidRDefault="009D01E6" w:rsidP="009D01E6">
      <w:pPr>
        <w:jc w:val="both"/>
        <w:rPr>
          <w:lang w:val="en-GB"/>
        </w:rPr>
      </w:pPr>
    </w:p>
    <w:p w14:paraId="352F1B74" w14:textId="77777777" w:rsidR="009D01E6" w:rsidRPr="00A05974" w:rsidRDefault="009D01E6" w:rsidP="009D01E6">
      <w:pPr>
        <w:jc w:val="both"/>
        <w:rPr>
          <w:lang w:val="en-GB"/>
        </w:rPr>
      </w:pPr>
    </w:p>
    <w:p w14:paraId="1EC43D67" w14:textId="77777777" w:rsidR="009D01E6" w:rsidRPr="00A05974" w:rsidRDefault="009D01E6" w:rsidP="009D01E6">
      <w:pPr>
        <w:jc w:val="both"/>
        <w:rPr>
          <w:i/>
          <w:sz w:val="28"/>
          <w:szCs w:val="28"/>
          <w:lang w:val="en-GB"/>
        </w:rPr>
      </w:pPr>
    </w:p>
    <w:p w14:paraId="56D7220B" w14:textId="0CB9C76B" w:rsidR="009D01E6" w:rsidRPr="00A05974" w:rsidRDefault="00E56FC4" w:rsidP="00E56FC4">
      <w:pPr>
        <w:pStyle w:val="Heading2"/>
        <w:rPr>
          <w:lang w:val="en-GB"/>
        </w:rPr>
      </w:pPr>
      <w:r>
        <w:rPr>
          <w:lang w:val="en-GB"/>
        </w:rPr>
        <w:t xml:space="preserve">2.2 </w:t>
      </w:r>
      <w:r w:rsidR="009D01E6">
        <w:rPr>
          <w:lang w:val="en-GB"/>
        </w:rPr>
        <w:t>The threshold point</w:t>
      </w:r>
    </w:p>
    <w:p w14:paraId="1641EC0C" w14:textId="77777777" w:rsidR="009D01E6" w:rsidRPr="00A05974" w:rsidRDefault="009D01E6" w:rsidP="009D01E6">
      <w:pPr>
        <w:jc w:val="both"/>
        <w:rPr>
          <w:lang w:val="en-GB"/>
        </w:rPr>
      </w:pPr>
    </w:p>
    <w:p w14:paraId="7A0938FC" w14:textId="77777777" w:rsidR="009D01E6" w:rsidRPr="00A05974" w:rsidRDefault="009D01E6" w:rsidP="009D01E6">
      <w:pPr>
        <w:jc w:val="both"/>
        <w:rPr>
          <w:lang w:val="en-GB"/>
        </w:rPr>
      </w:pPr>
      <w:r>
        <w:rPr>
          <w:lang w:val="en-GB"/>
        </w:rPr>
        <w:t>As you may have read above, measuring the heart rate is important in an intensive training programme. An important question is how high you can responsibly raise that rate</w:t>
      </w:r>
      <w:r w:rsidRPr="00A05974">
        <w:rPr>
          <w:lang w:val="en-GB"/>
        </w:rPr>
        <w:t>.</w:t>
      </w:r>
    </w:p>
    <w:p w14:paraId="4EDC1754" w14:textId="77777777" w:rsidR="009D01E6" w:rsidRPr="008F63F3" w:rsidRDefault="009D01E6" w:rsidP="009D01E6">
      <w:pPr>
        <w:tabs>
          <w:tab w:val="left" w:pos="567"/>
        </w:tabs>
        <w:jc w:val="both"/>
        <w:rPr>
          <w:lang w:val="en-GB"/>
        </w:rPr>
      </w:pPr>
      <w:r>
        <w:rPr>
          <w:lang w:val="en-GB"/>
        </w:rPr>
        <w:t>To select a good training programme the sports physiologist</w:t>
      </w:r>
      <w:r w:rsidRPr="00A05974">
        <w:rPr>
          <w:lang w:val="en-GB"/>
        </w:rPr>
        <w:t>, sport</w:t>
      </w:r>
      <w:r>
        <w:rPr>
          <w:lang w:val="en-GB"/>
        </w:rPr>
        <w:t xml:space="preserve"> </w:t>
      </w:r>
      <w:r w:rsidRPr="00A05974">
        <w:rPr>
          <w:lang w:val="en-GB"/>
        </w:rPr>
        <w:t>instruct</w:t>
      </w:r>
      <w:r>
        <w:rPr>
          <w:lang w:val="en-GB"/>
        </w:rPr>
        <w:t>o</w:t>
      </w:r>
      <w:r w:rsidRPr="00A05974">
        <w:rPr>
          <w:lang w:val="en-GB"/>
        </w:rPr>
        <w:t>r o</w:t>
      </w:r>
      <w:r>
        <w:rPr>
          <w:lang w:val="en-GB"/>
        </w:rPr>
        <w:t>r</w:t>
      </w:r>
      <w:r w:rsidRPr="00A05974">
        <w:rPr>
          <w:lang w:val="en-GB"/>
        </w:rPr>
        <w:t xml:space="preserve"> </w:t>
      </w:r>
      <w:r>
        <w:rPr>
          <w:lang w:val="en-GB"/>
        </w:rPr>
        <w:t>ph</w:t>
      </w:r>
      <w:r w:rsidRPr="00A05974">
        <w:rPr>
          <w:lang w:val="en-GB"/>
        </w:rPr>
        <w:t>ysiotherap</w:t>
      </w:r>
      <w:r>
        <w:rPr>
          <w:lang w:val="en-GB"/>
        </w:rPr>
        <w:t>is</w:t>
      </w:r>
      <w:r w:rsidRPr="00A05974">
        <w:rPr>
          <w:lang w:val="en-GB"/>
        </w:rPr>
        <w:t xml:space="preserve">t </w:t>
      </w:r>
      <w:r>
        <w:rPr>
          <w:lang w:val="en-GB"/>
        </w:rPr>
        <w:t xml:space="preserve">will first </w:t>
      </w:r>
      <w:r w:rsidRPr="008F63F3">
        <w:rPr>
          <w:lang w:val="en-GB"/>
        </w:rPr>
        <w:t xml:space="preserve">determine the maximum heart rate (MHR). The MHR is expressed in beats per minute, and is the highest number of times that the heart can contract (beat) per minute. </w:t>
      </w:r>
    </w:p>
    <w:p w14:paraId="6C77CE0D" w14:textId="77777777" w:rsidR="009D01E6" w:rsidRPr="008F63F3" w:rsidRDefault="009D01E6" w:rsidP="009D01E6">
      <w:pPr>
        <w:autoSpaceDE w:val="0"/>
        <w:autoSpaceDN w:val="0"/>
        <w:adjustRightInd w:val="0"/>
        <w:jc w:val="both"/>
        <w:rPr>
          <w:color w:val="231F20"/>
          <w:lang w:val="en-GB" w:eastAsia="nl-NL"/>
        </w:rPr>
      </w:pPr>
      <w:r w:rsidRPr="008F63F3">
        <w:rPr>
          <w:color w:val="000000"/>
          <w:lang w:val="en-GB" w:eastAsia="nl-NL"/>
        </w:rPr>
        <w:t xml:space="preserve">We call the heart rate where the production and removal of waste products in the muscles are only just still in balance the </w:t>
      </w:r>
      <w:r>
        <w:rPr>
          <w:b/>
          <w:color w:val="000000"/>
          <w:lang w:val="en-GB" w:eastAsia="nl-NL"/>
        </w:rPr>
        <w:t>threshold</w:t>
      </w:r>
      <w:r w:rsidRPr="008F63F3">
        <w:rPr>
          <w:b/>
          <w:color w:val="000000"/>
          <w:lang w:val="en-GB" w:eastAsia="nl-NL"/>
        </w:rPr>
        <w:t xml:space="preserve"> point</w:t>
      </w:r>
      <w:r w:rsidRPr="008F63F3">
        <w:rPr>
          <w:color w:val="000000"/>
          <w:lang w:val="en-GB" w:eastAsia="nl-NL"/>
        </w:rPr>
        <w:t xml:space="preserve">. The </w:t>
      </w:r>
      <w:r>
        <w:rPr>
          <w:color w:val="000000"/>
          <w:lang w:val="en-GB" w:eastAsia="nl-NL"/>
        </w:rPr>
        <w:t>threshold</w:t>
      </w:r>
      <w:r w:rsidRPr="008F63F3">
        <w:rPr>
          <w:color w:val="000000"/>
          <w:lang w:val="en-GB" w:eastAsia="nl-NL"/>
        </w:rPr>
        <w:t xml:space="preserve"> point is the heart rate someone can maintain over a longer period of time without the muscles </w:t>
      </w:r>
      <w:r>
        <w:rPr>
          <w:color w:val="000000"/>
          <w:lang w:val="en-GB" w:eastAsia="nl-NL"/>
        </w:rPr>
        <w:t>threshold</w:t>
      </w:r>
      <w:r w:rsidRPr="008F63F3">
        <w:rPr>
          <w:color w:val="000000"/>
          <w:lang w:val="en-GB" w:eastAsia="nl-NL"/>
        </w:rPr>
        <w:t xml:space="preserve"> acidic. In a test you can measure where the </w:t>
      </w:r>
      <w:r>
        <w:rPr>
          <w:color w:val="000000"/>
          <w:lang w:val="en-GB" w:eastAsia="nl-NL"/>
        </w:rPr>
        <w:t>threshold</w:t>
      </w:r>
      <w:r w:rsidRPr="008F63F3">
        <w:rPr>
          <w:color w:val="000000"/>
          <w:lang w:val="en-GB" w:eastAsia="nl-NL"/>
        </w:rPr>
        <w:t xml:space="preserve"> point is, just like a </w:t>
      </w:r>
      <w:r w:rsidRPr="008F63F3">
        <w:rPr>
          <w:color w:val="231F20"/>
          <w:lang w:val="en-GB" w:eastAsia="nl-NL"/>
        </w:rPr>
        <w:t xml:space="preserve">sports physiologist. Exercising with a heart rate under the </w:t>
      </w:r>
      <w:r>
        <w:rPr>
          <w:color w:val="231F20"/>
          <w:lang w:val="en-GB" w:eastAsia="nl-NL"/>
        </w:rPr>
        <w:t>threshold</w:t>
      </w:r>
      <w:r w:rsidRPr="008F63F3">
        <w:rPr>
          <w:color w:val="231F20"/>
          <w:lang w:val="en-GB" w:eastAsia="nl-NL"/>
        </w:rPr>
        <w:t xml:space="preserve"> point we call </w:t>
      </w:r>
      <w:r w:rsidRPr="008F63F3">
        <w:rPr>
          <w:b/>
          <w:color w:val="231F20"/>
          <w:lang w:val="en-GB" w:eastAsia="nl-NL"/>
        </w:rPr>
        <w:t>aerobic</w:t>
      </w:r>
      <w:r w:rsidRPr="008F63F3">
        <w:rPr>
          <w:color w:val="231F20"/>
          <w:lang w:val="en-GB" w:eastAsia="nl-NL"/>
        </w:rPr>
        <w:t xml:space="preserve"> </w:t>
      </w:r>
      <w:r>
        <w:rPr>
          <w:color w:val="231F20"/>
          <w:lang w:val="en-GB" w:eastAsia="nl-NL"/>
        </w:rPr>
        <w:t>Task</w:t>
      </w:r>
      <w:r w:rsidRPr="008F63F3">
        <w:rPr>
          <w:color w:val="231F20"/>
          <w:lang w:val="en-GB" w:eastAsia="nl-NL"/>
        </w:rPr>
        <w:t xml:space="preserve">. If the heart rate is higher than the </w:t>
      </w:r>
      <w:r>
        <w:rPr>
          <w:color w:val="231F20"/>
          <w:lang w:val="en-GB" w:eastAsia="nl-NL"/>
        </w:rPr>
        <w:t>threshold</w:t>
      </w:r>
      <w:r w:rsidRPr="008F63F3">
        <w:rPr>
          <w:color w:val="231F20"/>
          <w:lang w:val="en-GB" w:eastAsia="nl-NL"/>
        </w:rPr>
        <w:t xml:space="preserve"> point, we call it </w:t>
      </w:r>
      <w:r w:rsidRPr="008F63F3">
        <w:rPr>
          <w:b/>
          <w:color w:val="231F20"/>
          <w:lang w:val="en-GB" w:eastAsia="nl-NL"/>
        </w:rPr>
        <w:t>anaerobic</w:t>
      </w:r>
      <w:r w:rsidRPr="008F63F3">
        <w:rPr>
          <w:color w:val="000000"/>
          <w:lang w:val="en-GB"/>
        </w:rPr>
        <w:t xml:space="preserve">. </w:t>
      </w:r>
    </w:p>
    <w:p w14:paraId="4B28AF13" w14:textId="77777777" w:rsidR="009D01E6" w:rsidRPr="008F63F3" w:rsidRDefault="009D01E6" w:rsidP="009D01E6">
      <w:pPr>
        <w:autoSpaceDE w:val="0"/>
        <w:autoSpaceDN w:val="0"/>
        <w:adjustRightInd w:val="0"/>
        <w:rPr>
          <w:color w:val="000000"/>
          <w:lang w:val="en-GB" w:eastAsia="nl-NL"/>
        </w:rPr>
      </w:pPr>
    </w:p>
    <w:p w14:paraId="72D14A89" w14:textId="77777777" w:rsidR="009D01E6" w:rsidRPr="00A05974" w:rsidRDefault="009D01E6" w:rsidP="009D01E6">
      <w:pPr>
        <w:jc w:val="both"/>
        <w:rPr>
          <w:lang w:val="en-GB"/>
        </w:rPr>
      </w:pPr>
      <w:r w:rsidRPr="008F63F3">
        <w:rPr>
          <w:color w:val="000000"/>
          <w:lang w:val="en-GB" w:eastAsia="nl-NL"/>
        </w:rPr>
        <w:t xml:space="preserve">You can improve someone’s condition by regularly having them practice in such a way that the heart rate stays within certain limits. These limits depends on the </w:t>
      </w:r>
      <w:r>
        <w:rPr>
          <w:color w:val="000000"/>
          <w:lang w:val="en-GB" w:eastAsia="nl-NL"/>
        </w:rPr>
        <w:t>threshold</w:t>
      </w:r>
      <w:r w:rsidRPr="008F63F3">
        <w:rPr>
          <w:color w:val="000000"/>
          <w:lang w:val="en-GB" w:eastAsia="nl-NL"/>
        </w:rPr>
        <w:t xml:space="preserve"> point and the reason the client wants to improve their condition. For this purpose there are tables with so-called heart rate zones. These zones are necessary to set up a good training programme, because the effect of training depends on which zone the heart rate stays in. Top athletes may even profit from anaerobic </w:t>
      </w:r>
      <w:r>
        <w:rPr>
          <w:color w:val="000000"/>
          <w:lang w:val="en-GB" w:eastAsia="nl-NL"/>
        </w:rPr>
        <w:t>Task</w:t>
      </w:r>
      <w:r w:rsidRPr="008F63F3">
        <w:rPr>
          <w:lang w:val="en-GB"/>
        </w:rPr>
        <w:t>.</w:t>
      </w:r>
    </w:p>
    <w:p w14:paraId="6225536B" w14:textId="77777777" w:rsidR="009D01E6" w:rsidRPr="00A05974" w:rsidRDefault="009D01E6" w:rsidP="009D01E6">
      <w:pPr>
        <w:jc w:val="both"/>
        <w:rPr>
          <w:color w:val="000000"/>
          <w:lang w:val="en-GB" w:eastAsia="nl-NL"/>
        </w:rPr>
      </w:pPr>
    </w:p>
    <w:p w14:paraId="4CFE0E35" w14:textId="77777777" w:rsidR="009D01E6" w:rsidRDefault="009D01E6" w:rsidP="009D01E6">
      <w:pPr>
        <w:jc w:val="both"/>
        <w:rPr>
          <w:color w:val="000000"/>
          <w:lang w:val="en-GB" w:eastAsia="nl-NL"/>
        </w:rPr>
      </w:pPr>
      <w:r>
        <w:rPr>
          <w:color w:val="000000"/>
          <w:lang w:val="en-GB" w:eastAsia="nl-NL"/>
        </w:rPr>
        <w:t>Various different divisions of the heart rate zones exist. The one below is taken from the mini course heart rate zones by TACX, an organisation for sports cyclists. De percentages in the table concern the threshold point (the heart rate on the border between aerobic and anaerobic</w:t>
      </w:r>
      <w:r w:rsidRPr="00A05974">
        <w:rPr>
          <w:color w:val="000000"/>
          <w:lang w:val="en-GB" w:eastAsia="nl-NL"/>
        </w:rPr>
        <w:t xml:space="preserve">). </w:t>
      </w:r>
    </w:p>
    <w:p w14:paraId="4A86C852" w14:textId="4B653ADE" w:rsidR="004760CD" w:rsidRDefault="004760CD">
      <w:pPr>
        <w:rPr>
          <w:color w:val="000000"/>
          <w:lang w:val="en-GB" w:eastAsia="nl-NL"/>
        </w:rPr>
      </w:pPr>
    </w:p>
    <w:p w14:paraId="04F0E44A" w14:textId="3CF2D29E" w:rsidR="009D01E6" w:rsidRPr="00A05974" w:rsidRDefault="009D01E6" w:rsidP="009D01E6">
      <w:pPr>
        <w:jc w:val="both"/>
        <w:rPr>
          <w:color w:val="000000"/>
          <w:lang w:val="en-GB" w:eastAsia="nl-NL"/>
        </w:rPr>
      </w:pPr>
      <w:r>
        <w:rPr>
          <w:noProof/>
          <w:color w:val="000000"/>
          <w:lang w:val="nl-NL" w:eastAsia="nl-NL"/>
        </w:rPr>
        <mc:AlternateContent>
          <mc:Choice Requires="wps">
            <w:drawing>
              <wp:anchor distT="0" distB="0" distL="114300" distR="114300" simplePos="0" relativeHeight="251679232" behindDoc="0" locked="0" layoutInCell="1" allowOverlap="1" wp14:anchorId="013588F0" wp14:editId="7DD3089F">
                <wp:simplePos x="0" y="0"/>
                <wp:positionH relativeFrom="column">
                  <wp:posOffset>-38100</wp:posOffset>
                </wp:positionH>
                <wp:positionV relativeFrom="paragraph">
                  <wp:posOffset>161925</wp:posOffset>
                </wp:positionV>
                <wp:extent cx="4895850" cy="1962150"/>
                <wp:effectExtent l="0" t="0" r="6350" b="0"/>
                <wp:wrapNone/>
                <wp:docPr id="3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44730" w14:textId="77777777" w:rsidR="00A76530" w:rsidRDefault="00A76530" w:rsidP="009D01E6"/>
                          <w:tbl>
                            <w:tblPr>
                              <w:tblW w:w="0" w:type="auto"/>
                              <w:tblBorders>
                                <w:top w:val="single" w:sz="12" w:space="0" w:color="000000"/>
                                <w:bottom w:val="single" w:sz="12" w:space="0" w:color="000000"/>
                              </w:tblBorders>
                              <w:tblLook w:val="04A0" w:firstRow="1" w:lastRow="0" w:firstColumn="1" w:lastColumn="0" w:noHBand="0" w:noVBand="1"/>
                            </w:tblPr>
                            <w:tblGrid>
                              <w:gridCol w:w="1952"/>
                              <w:gridCol w:w="1952"/>
                              <w:gridCol w:w="3132"/>
                            </w:tblGrid>
                            <w:tr w:rsidR="00A76530" w:rsidRPr="001F3B74" w14:paraId="5FA6ED5B" w14:textId="77777777" w:rsidTr="009D01E6">
                              <w:trPr>
                                <w:trHeight w:val="555"/>
                              </w:trPr>
                              <w:tc>
                                <w:tcPr>
                                  <w:tcW w:w="1952" w:type="dxa"/>
                                  <w:tcBorders>
                                    <w:bottom w:val="single" w:sz="6" w:space="0" w:color="000000"/>
                                  </w:tcBorders>
                                  <w:shd w:val="solid" w:color="800080" w:fill="FFFFFF"/>
                                </w:tcPr>
                                <w:p w14:paraId="5D4BEE1A" w14:textId="77777777" w:rsidR="00A76530" w:rsidRPr="001F3B74" w:rsidRDefault="00A76530" w:rsidP="009D01E6">
                                  <w:pPr>
                                    <w:jc w:val="center"/>
                                    <w:rPr>
                                      <w:b/>
                                      <w:bCs/>
                                      <w:color w:val="FFFFFF"/>
                                    </w:rPr>
                                  </w:pPr>
                                  <w:r w:rsidRPr="001F3B74">
                                    <w:rPr>
                                      <w:b/>
                                      <w:bCs/>
                                      <w:color w:val="FFFFFF"/>
                                    </w:rPr>
                                    <w:t>H</w:t>
                                  </w:r>
                                  <w:r>
                                    <w:rPr>
                                      <w:b/>
                                      <w:bCs/>
                                      <w:color w:val="FFFFFF"/>
                                    </w:rPr>
                                    <w:t>e</w:t>
                                  </w:r>
                                  <w:r w:rsidRPr="001F3B74">
                                    <w:rPr>
                                      <w:b/>
                                      <w:bCs/>
                                      <w:color w:val="FFFFFF"/>
                                    </w:rPr>
                                    <w:t>art</w:t>
                                  </w:r>
                                  <w:r>
                                    <w:rPr>
                                      <w:b/>
                                      <w:bCs/>
                                      <w:color w:val="FFFFFF"/>
                                    </w:rPr>
                                    <w:t xml:space="preserve"> rate </w:t>
                                  </w:r>
                                  <w:r w:rsidRPr="001F3B74">
                                    <w:rPr>
                                      <w:b/>
                                      <w:bCs/>
                                      <w:color w:val="FFFFFF"/>
                                    </w:rPr>
                                    <w:t>zone</w:t>
                                  </w:r>
                                </w:p>
                              </w:tc>
                              <w:tc>
                                <w:tcPr>
                                  <w:tcW w:w="1952" w:type="dxa"/>
                                  <w:tcBorders>
                                    <w:bottom w:val="single" w:sz="6" w:space="0" w:color="000000"/>
                                  </w:tcBorders>
                                  <w:shd w:val="solid" w:color="800080" w:fill="FFFFFF"/>
                                </w:tcPr>
                                <w:p w14:paraId="44FA4A6A" w14:textId="23106052" w:rsidR="00A76530" w:rsidRPr="001F3B74" w:rsidRDefault="00A76530" w:rsidP="00A07309">
                                  <w:pPr>
                                    <w:jc w:val="center"/>
                                    <w:rPr>
                                      <w:color w:val="FFFFFF"/>
                                      <w:lang w:val="nl-NL"/>
                                    </w:rPr>
                                  </w:pPr>
                                  <w:r w:rsidRPr="001F3B74">
                                    <w:rPr>
                                      <w:color w:val="FFFFFF"/>
                                      <w:lang w:val="nl-NL"/>
                                    </w:rPr>
                                    <w:t xml:space="preserve">Percentage </w:t>
                                  </w:r>
                                  <w:r>
                                    <w:rPr>
                                      <w:color w:val="FFFFFF"/>
                                      <w:lang w:val="nl-NL"/>
                                    </w:rPr>
                                    <w:t>of</w:t>
                                  </w:r>
                                  <w:r w:rsidRPr="001F3B74">
                                    <w:rPr>
                                      <w:color w:val="FFFFFF"/>
                                      <w:lang w:val="nl-NL"/>
                                    </w:rPr>
                                    <w:t xml:space="preserve"> </w:t>
                                  </w:r>
                                  <w:proofErr w:type="spellStart"/>
                                  <w:r w:rsidR="00A07309">
                                    <w:rPr>
                                      <w:color w:val="FFFFFF"/>
                                      <w:lang w:val="nl-NL"/>
                                    </w:rPr>
                                    <w:t>threshold</w:t>
                                  </w:r>
                                  <w:proofErr w:type="spellEnd"/>
                                  <w:r>
                                    <w:rPr>
                                      <w:color w:val="FFFFFF"/>
                                      <w:lang w:val="nl-NL"/>
                                    </w:rPr>
                                    <w:t xml:space="preserve"> point</w:t>
                                  </w:r>
                                </w:p>
                              </w:tc>
                              <w:tc>
                                <w:tcPr>
                                  <w:tcW w:w="3132" w:type="dxa"/>
                                  <w:tcBorders>
                                    <w:bottom w:val="single" w:sz="6" w:space="0" w:color="000000"/>
                                  </w:tcBorders>
                                  <w:shd w:val="solid" w:color="800080" w:fill="FFFFFF"/>
                                </w:tcPr>
                                <w:p w14:paraId="51059EB9" w14:textId="77777777" w:rsidR="00A76530" w:rsidRPr="001F3B74" w:rsidRDefault="00A76530">
                                  <w:pPr>
                                    <w:rPr>
                                      <w:color w:val="FFFFFF"/>
                                      <w:lang w:val="nl-NL"/>
                                    </w:rPr>
                                  </w:pPr>
                                  <w:r w:rsidRPr="001F3B74">
                                    <w:rPr>
                                      <w:color w:val="FFFFFF"/>
                                      <w:lang w:val="nl-NL"/>
                                    </w:rPr>
                                    <w:t xml:space="preserve">Type </w:t>
                                  </w:r>
                                  <w:r>
                                    <w:rPr>
                                      <w:color w:val="FFFFFF"/>
                                      <w:lang w:val="nl-NL"/>
                                    </w:rPr>
                                    <w:t xml:space="preserve">of </w:t>
                                  </w:r>
                                  <w:r w:rsidRPr="001F3B74">
                                    <w:rPr>
                                      <w:color w:val="FFFFFF"/>
                                      <w:lang w:val="nl-NL"/>
                                    </w:rPr>
                                    <w:t>training</w:t>
                                  </w:r>
                                </w:p>
                              </w:tc>
                            </w:tr>
                            <w:tr w:rsidR="00A76530" w14:paraId="235637EF" w14:textId="77777777" w:rsidTr="009D01E6">
                              <w:trPr>
                                <w:trHeight w:val="285"/>
                              </w:trPr>
                              <w:tc>
                                <w:tcPr>
                                  <w:tcW w:w="1952" w:type="dxa"/>
                                  <w:shd w:val="solid" w:color="C0C0C0" w:fill="FFFFFF"/>
                                </w:tcPr>
                                <w:p w14:paraId="21ECA735" w14:textId="77777777" w:rsidR="00A76530" w:rsidRPr="001F3B74" w:rsidRDefault="00A76530" w:rsidP="009D01E6">
                                  <w:pPr>
                                    <w:jc w:val="center"/>
                                    <w:rPr>
                                      <w:b/>
                                      <w:bCs/>
                                    </w:rPr>
                                  </w:pPr>
                                  <w:r w:rsidRPr="001F3B74">
                                    <w:rPr>
                                      <w:b/>
                                      <w:bCs/>
                                    </w:rPr>
                                    <w:t>1</w:t>
                                  </w:r>
                                </w:p>
                              </w:tc>
                              <w:tc>
                                <w:tcPr>
                                  <w:tcW w:w="1952" w:type="dxa"/>
                                  <w:shd w:val="clear" w:color="auto" w:fill="auto"/>
                                </w:tcPr>
                                <w:p w14:paraId="0ED76C5B" w14:textId="77777777" w:rsidR="00A76530" w:rsidRDefault="00A76530" w:rsidP="009D01E6">
                                  <w:pPr>
                                    <w:jc w:val="center"/>
                                  </w:pPr>
                                  <w:r>
                                    <w:t>&lt;73%</w:t>
                                  </w:r>
                                </w:p>
                              </w:tc>
                              <w:tc>
                                <w:tcPr>
                                  <w:tcW w:w="3132" w:type="dxa"/>
                                  <w:shd w:val="clear" w:color="auto" w:fill="auto"/>
                                </w:tcPr>
                                <w:p w14:paraId="79649933" w14:textId="77777777" w:rsidR="00A76530" w:rsidRDefault="00A76530">
                                  <w:r>
                                    <w:t>Recovery training</w:t>
                                  </w:r>
                                </w:p>
                              </w:tc>
                            </w:tr>
                            <w:tr w:rsidR="00A76530" w14:paraId="2C0BCCB7" w14:textId="77777777" w:rsidTr="009D01E6">
                              <w:trPr>
                                <w:trHeight w:val="285"/>
                              </w:trPr>
                              <w:tc>
                                <w:tcPr>
                                  <w:tcW w:w="1952" w:type="dxa"/>
                                  <w:shd w:val="solid" w:color="C0C0C0" w:fill="FFFFFF"/>
                                </w:tcPr>
                                <w:p w14:paraId="3DAC8FC9" w14:textId="77777777" w:rsidR="00A76530" w:rsidRPr="001F3B74" w:rsidRDefault="00A76530" w:rsidP="009D01E6">
                                  <w:pPr>
                                    <w:jc w:val="center"/>
                                    <w:rPr>
                                      <w:b/>
                                      <w:bCs/>
                                    </w:rPr>
                                  </w:pPr>
                                  <w:r w:rsidRPr="001F3B74">
                                    <w:rPr>
                                      <w:b/>
                                      <w:bCs/>
                                    </w:rPr>
                                    <w:t>2</w:t>
                                  </w:r>
                                </w:p>
                              </w:tc>
                              <w:tc>
                                <w:tcPr>
                                  <w:tcW w:w="1952" w:type="dxa"/>
                                  <w:shd w:val="clear" w:color="auto" w:fill="auto"/>
                                </w:tcPr>
                                <w:p w14:paraId="2014E232" w14:textId="77777777" w:rsidR="00A76530" w:rsidRDefault="00A76530" w:rsidP="009D01E6">
                                  <w:pPr>
                                    <w:jc w:val="center"/>
                                  </w:pPr>
                                  <w:r>
                                    <w:t>73 – 86%</w:t>
                                  </w:r>
                                </w:p>
                              </w:tc>
                              <w:tc>
                                <w:tcPr>
                                  <w:tcW w:w="3132" w:type="dxa"/>
                                  <w:shd w:val="clear" w:color="auto" w:fill="auto"/>
                                </w:tcPr>
                                <w:p w14:paraId="5C365946" w14:textId="77777777" w:rsidR="00A76530" w:rsidRDefault="00A76530">
                                  <w:r>
                                    <w:t>Gentle endurance training</w:t>
                                  </w:r>
                                </w:p>
                              </w:tc>
                            </w:tr>
                            <w:tr w:rsidR="00A76530" w14:paraId="2157FCE2" w14:textId="77777777" w:rsidTr="009D01E6">
                              <w:trPr>
                                <w:trHeight w:val="555"/>
                              </w:trPr>
                              <w:tc>
                                <w:tcPr>
                                  <w:tcW w:w="1952" w:type="dxa"/>
                                  <w:shd w:val="solid" w:color="C0C0C0" w:fill="FFFFFF"/>
                                </w:tcPr>
                                <w:p w14:paraId="5BB94CBD" w14:textId="77777777" w:rsidR="00A76530" w:rsidRPr="001F3B74" w:rsidRDefault="00A76530" w:rsidP="009D01E6">
                                  <w:pPr>
                                    <w:jc w:val="center"/>
                                    <w:rPr>
                                      <w:b/>
                                      <w:bCs/>
                                    </w:rPr>
                                  </w:pPr>
                                  <w:r w:rsidRPr="001F3B74">
                                    <w:rPr>
                                      <w:b/>
                                      <w:bCs/>
                                    </w:rPr>
                                    <w:t>3</w:t>
                                  </w:r>
                                </w:p>
                              </w:tc>
                              <w:tc>
                                <w:tcPr>
                                  <w:tcW w:w="1952" w:type="dxa"/>
                                  <w:shd w:val="clear" w:color="auto" w:fill="auto"/>
                                </w:tcPr>
                                <w:p w14:paraId="6EC1DAB4" w14:textId="77777777" w:rsidR="00A76530" w:rsidRDefault="00A76530" w:rsidP="009D01E6">
                                  <w:pPr>
                                    <w:jc w:val="center"/>
                                  </w:pPr>
                                  <w:r>
                                    <w:t>86 – 92%</w:t>
                                  </w:r>
                                </w:p>
                              </w:tc>
                              <w:tc>
                                <w:tcPr>
                                  <w:tcW w:w="3132" w:type="dxa"/>
                                  <w:shd w:val="clear" w:color="auto" w:fill="auto"/>
                                </w:tcPr>
                                <w:p w14:paraId="1DF028C0" w14:textId="77777777" w:rsidR="00A76530" w:rsidRDefault="00A76530" w:rsidP="009D01E6">
                                  <w:r>
                                    <w:t>Intermediate endurance training</w:t>
                                  </w:r>
                                </w:p>
                              </w:tc>
                            </w:tr>
                            <w:tr w:rsidR="00A76530" w14:paraId="757AD9A5" w14:textId="77777777" w:rsidTr="009D01E6">
                              <w:trPr>
                                <w:trHeight w:val="285"/>
                              </w:trPr>
                              <w:tc>
                                <w:tcPr>
                                  <w:tcW w:w="1952" w:type="dxa"/>
                                  <w:shd w:val="solid" w:color="C0C0C0" w:fill="FFFFFF"/>
                                </w:tcPr>
                                <w:p w14:paraId="478D273E" w14:textId="77777777" w:rsidR="00A76530" w:rsidRPr="001F3B74" w:rsidRDefault="00A76530" w:rsidP="009D01E6">
                                  <w:pPr>
                                    <w:jc w:val="center"/>
                                    <w:rPr>
                                      <w:b/>
                                      <w:bCs/>
                                    </w:rPr>
                                  </w:pPr>
                                  <w:r w:rsidRPr="001F3B74">
                                    <w:rPr>
                                      <w:b/>
                                      <w:bCs/>
                                    </w:rPr>
                                    <w:t>4</w:t>
                                  </w:r>
                                </w:p>
                              </w:tc>
                              <w:tc>
                                <w:tcPr>
                                  <w:tcW w:w="1952" w:type="dxa"/>
                                  <w:shd w:val="clear" w:color="auto" w:fill="auto"/>
                                </w:tcPr>
                                <w:p w14:paraId="0D2757C2" w14:textId="77777777" w:rsidR="00A76530" w:rsidRDefault="00A76530" w:rsidP="009D01E6">
                                  <w:pPr>
                                    <w:jc w:val="center"/>
                                  </w:pPr>
                                  <w:r>
                                    <w:t>92 – 99%</w:t>
                                  </w:r>
                                </w:p>
                              </w:tc>
                              <w:tc>
                                <w:tcPr>
                                  <w:tcW w:w="3132" w:type="dxa"/>
                                  <w:shd w:val="clear" w:color="auto" w:fill="auto"/>
                                </w:tcPr>
                                <w:p w14:paraId="395E65F9" w14:textId="77777777" w:rsidR="00A76530" w:rsidRDefault="00A76530">
                                  <w:r>
                                    <w:t>Heavy endurance training</w:t>
                                  </w:r>
                                </w:p>
                              </w:tc>
                            </w:tr>
                            <w:tr w:rsidR="00A76530" w14:paraId="158A69A1" w14:textId="77777777" w:rsidTr="009D01E6">
                              <w:trPr>
                                <w:trHeight w:val="285"/>
                              </w:trPr>
                              <w:tc>
                                <w:tcPr>
                                  <w:tcW w:w="1952" w:type="dxa"/>
                                  <w:shd w:val="solid" w:color="C0C0C0" w:fill="FFFFFF"/>
                                </w:tcPr>
                                <w:p w14:paraId="04FC8721" w14:textId="77777777" w:rsidR="00A76530" w:rsidRPr="001F3B74" w:rsidRDefault="00A76530" w:rsidP="009D01E6">
                                  <w:pPr>
                                    <w:jc w:val="center"/>
                                    <w:rPr>
                                      <w:b/>
                                      <w:bCs/>
                                    </w:rPr>
                                  </w:pPr>
                                  <w:r w:rsidRPr="001F3B74">
                                    <w:rPr>
                                      <w:b/>
                                      <w:bCs/>
                                    </w:rPr>
                                    <w:t>5</w:t>
                                  </w:r>
                                </w:p>
                              </w:tc>
                              <w:tc>
                                <w:tcPr>
                                  <w:tcW w:w="1952" w:type="dxa"/>
                                  <w:shd w:val="clear" w:color="auto" w:fill="auto"/>
                                </w:tcPr>
                                <w:p w14:paraId="66D8BDF3" w14:textId="77777777" w:rsidR="00A76530" w:rsidRDefault="00A76530" w:rsidP="009D01E6">
                                  <w:pPr>
                                    <w:numPr>
                                      <w:ilvl w:val="0"/>
                                      <w:numId w:val="6"/>
                                    </w:numPr>
                                  </w:pPr>
                                  <w:r>
                                    <w:t>– 102%</w:t>
                                  </w:r>
                                </w:p>
                              </w:tc>
                              <w:tc>
                                <w:tcPr>
                                  <w:tcW w:w="3132" w:type="dxa"/>
                                  <w:shd w:val="clear" w:color="auto" w:fill="auto"/>
                                </w:tcPr>
                                <w:p w14:paraId="23FBFFA0" w14:textId="77777777" w:rsidR="00A76530" w:rsidRDefault="00A76530" w:rsidP="009D01E6">
                                  <w:r>
                                    <w:t>Extensive  interval training</w:t>
                                  </w:r>
                                </w:p>
                              </w:tc>
                            </w:tr>
                            <w:tr w:rsidR="00A76530" w14:paraId="52C9EF8A" w14:textId="77777777" w:rsidTr="009D01E6">
                              <w:trPr>
                                <w:trHeight w:val="285"/>
                              </w:trPr>
                              <w:tc>
                                <w:tcPr>
                                  <w:tcW w:w="1952" w:type="dxa"/>
                                  <w:shd w:val="solid" w:color="C0C0C0" w:fill="FFFFFF"/>
                                </w:tcPr>
                                <w:p w14:paraId="7A030A6B" w14:textId="77777777" w:rsidR="00A76530" w:rsidRPr="001F3B74" w:rsidRDefault="00A76530" w:rsidP="009D01E6">
                                  <w:pPr>
                                    <w:jc w:val="center"/>
                                    <w:rPr>
                                      <w:b/>
                                      <w:bCs/>
                                    </w:rPr>
                                  </w:pPr>
                                  <w:r w:rsidRPr="001F3B74">
                                    <w:rPr>
                                      <w:b/>
                                      <w:bCs/>
                                    </w:rPr>
                                    <w:t>6</w:t>
                                  </w:r>
                                </w:p>
                              </w:tc>
                              <w:tc>
                                <w:tcPr>
                                  <w:tcW w:w="1952" w:type="dxa"/>
                                  <w:shd w:val="clear" w:color="auto" w:fill="auto"/>
                                </w:tcPr>
                                <w:p w14:paraId="61B3AF45" w14:textId="77777777" w:rsidR="00A76530" w:rsidRDefault="00A76530" w:rsidP="009D01E6">
                                  <w:pPr>
                                    <w:jc w:val="center"/>
                                  </w:pPr>
                                  <w:r>
                                    <w:t>&gt;102%</w:t>
                                  </w:r>
                                </w:p>
                              </w:tc>
                              <w:tc>
                                <w:tcPr>
                                  <w:tcW w:w="3132" w:type="dxa"/>
                                  <w:shd w:val="clear" w:color="auto" w:fill="auto"/>
                                </w:tcPr>
                                <w:p w14:paraId="4557C268" w14:textId="77777777" w:rsidR="00A76530" w:rsidRDefault="00A76530">
                                  <w:r>
                                    <w:t>Intensive interval training</w:t>
                                  </w:r>
                                </w:p>
                              </w:tc>
                            </w:tr>
                          </w:tbl>
                          <w:p w14:paraId="27F76038" w14:textId="77777777" w:rsidR="00A76530" w:rsidRDefault="00A76530" w:rsidP="009D01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29" type="#_x0000_t202" style="position:absolute;left:0;text-align:left;margin-left:-3pt;margin-top:12.75pt;width:385.5pt;height:15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4hhQIAABk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" stroked="f">
                <v:textbox>
                  <w:txbxContent>
                    <w:p w14:paraId="74A44730" w14:textId="77777777" w:rsidR="00A76530" w:rsidRDefault="00A76530" w:rsidP="009D01E6"/>
                    <w:tbl>
                      <w:tblPr>
                        <w:tblW w:w="0" w:type="auto"/>
                        <w:tblBorders>
                          <w:top w:val="single" w:sz="12" w:space="0" w:color="000000"/>
                          <w:bottom w:val="single" w:sz="12" w:space="0" w:color="000000"/>
                        </w:tblBorders>
                        <w:tblLook w:val="04A0" w:firstRow="1" w:lastRow="0" w:firstColumn="1" w:lastColumn="0" w:noHBand="0" w:noVBand="1"/>
                      </w:tblPr>
                      <w:tblGrid>
                        <w:gridCol w:w="1952"/>
                        <w:gridCol w:w="1952"/>
                        <w:gridCol w:w="3132"/>
                      </w:tblGrid>
                      <w:tr w:rsidR="00A76530" w:rsidRPr="001F3B74" w14:paraId="5FA6ED5B" w14:textId="77777777" w:rsidTr="009D01E6">
                        <w:trPr>
                          <w:trHeight w:val="555"/>
                        </w:trPr>
                        <w:tc>
                          <w:tcPr>
                            <w:tcW w:w="1952" w:type="dxa"/>
                            <w:tcBorders>
                              <w:bottom w:val="single" w:sz="6" w:space="0" w:color="000000"/>
                            </w:tcBorders>
                            <w:shd w:val="solid" w:color="800080" w:fill="FFFFFF"/>
                          </w:tcPr>
                          <w:p w14:paraId="5D4BEE1A" w14:textId="77777777" w:rsidR="00A76530" w:rsidRPr="001F3B74" w:rsidRDefault="00A76530" w:rsidP="009D01E6">
                            <w:pPr>
                              <w:jc w:val="center"/>
                              <w:rPr>
                                <w:b/>
                                <w:bCs/>
                                <w:color w:val="FFFFFF"/>
                              </w:rPr>
                            </w:pPr>
                            <w:r w:rsidRPr="001F3B74">
                              <w:rPr>
                                <w:b/>
                                <w:bCs/>
                                <w:color w:val="FFFFFF"/>
                              </w:rPr>
                              <w:t>H</w:t>
                            </w:r>
                            <w:r>
                              <w:rPr>
                                <w:b/>
                                <w:bCs/>
                                <w:color w:val="FFFFFF"/>
                              </w:rPr>
                              <w:t>e</w:t>
                            </w:r>
                            <w:r w:rsidRPr="001F3B74">
                              <w:rPr>
                                <w:b/>
                                <w:bCs/>
                                <w:color w:val="FFFFFF"/>
                              </w:rPr>
                              <w:t>art</w:t>
                            </w:r>
                            <w:r>
                              <w:rPr>
                                <w:b/>
                                <w:bCs/>
                                <w:color w:val="FFFFFF"/>
                              </w:rPr>
                              <w:t xml:space="preserve"> rate </w:t>
                            </w:r>
                            <w:r w:rsidRPr="001F3B74">
                              <w:rPr>
                                <w:b/>
                                <w:bCs/>
                                <w:color w:val="FFFFFF"/>
                              </w:rPr>
                              <w:t>zone</w:t>
                            </w:r>
                          </w:p>
                        </w:tc>
                        <w:tc>
                          <w:tcPr>
                            <w:tcW w:w="1952" w:type="dxa"/>
                            <w:tcBorders>
                              <w:bottom w:val="single" w:sz="6" w:space="0" w:color="000000"/>
                            </w:tcBorders>
                            <w:shd w:val="solid" w:color="800080" w:fill="FFFFFF"/>
                          </w:tcPr>
                          <w:p w14:paraId="44FA4A6A" w14:textId="23106052" w:rsidR="00A76530" w:rsidRPr="001F3B74" w:rsidRDefault="00A76530" w:rsidP="00A07309">
                            <w:pPr>
                              <w:jc w:val="center"/>
                              <w:rPr>
                                <w:color w:val="FFFFFF"/>
                                <w:lang w:val="nl-NL"/>
                              </w:rPr>
                            </w:pPr>
                            <w:r w:rsidRPr="001F3B74">
                              <w:rPr>
                                <w:color w:val="FFFFFF"/>
                                <w:lang w:val="nl-NL"/>
                              </w:rPr>
                              <w:t xml:space="preserve">Percentage </w:t>
                            </w:r>
                            <w:r>
                              <w:rPr>
                                <w:color w:val="FFFFFF"/>
                                <w:lang w:val="nl-NL"/>
                              </w:rPr>
                              <w:t>of</w:t>
                            </w:r>
                            <w:r w:rsidRPr="001F3B74">
                              <w:rPr>
                                <w:color w:val="FFFFFF"/>
                                <w:lang w:val="nl-NL"/>
                              </w:rPr>
                              <w:t xml:space="preserve"> </w:t>
                            </w:r>
                            <w:proofErr w:type="spellStart"/>
                            <w:r w:rsidR="00A07309">
                              <w:rPr>
                                <w:color w:val="FFFFFF"/>
                                <w:lang w:val="nl-NL"/>
                              </w:rPr>
                              <w:t>threshold</w:t>
                            </w:r>
                            <w:proofErr w:type="spellEnd"/>
                            <w:r>
                              <w:rPr>
                                <w:color w:val="FFFFFF"/>
                                <w:lang w:val="nl-NL"/>
                              </w:rPr>
                              <w:t xml:space="preserve"> point</w:t>
                            </w:r>
                          </w:p>
                        </w:tc>
                        <w:tc>
                          <w:tcPr>
                            <w:tcW w:w="3132" w:type="dxa"/>
                            <w:tcBorders>
                              <w:bottom w:val="single" w:sz="6" w:space="0" w:color="000000"/>
                            </w:tcBorders>
                            <w:shd w:val="solid" w:color="800080" w:fill="FFFFFF"/>
                          </w:tcPr>
                          <w:p w14:paraId="51059EB9" w14:textId="77777777" w:rsidR="00A76530" w:rsidRPr="001F3B74" w:rsidRDefault="00A76530">
                            <w:pPr>
                              <w:rPr>
                                <w:color w:val="FFFFFF"/>
                                <w:lang w:val="nl-NL"/>
                              </w:rPr>
                            </w:pPr>
                            <w:r w:rsidRPr="001F3B74">
                              <w:rPr>
                                <w:color w:val="FFFFFF"/>
                                <w:lang w:val="nl-NL"/>
                              </w:rPr>
                              <w:t xml:space="preserve">Type </w:t>
                            </w:r>
                            <w:r>
                              <w:rPr>
                                <w:color w:val="FFFFFF"/>
                                <w:lang w:val="nl-NL"/>
                              </w:rPr>
                              <w:t xml:space="preserve">of </w:t>
                            </w:r>
                            <w:r w:rsidRPr="001F3B74">
                              <w:rPr>
                                <w:color w:val="FFFFFF"/>
                                <w:lang w:val="nl-NL"/>
                              </w:rPr>
                              <w:t>training</w:t>
                            </w:r>
                          </w:p>
                        </w:tc>
                      </w:tr>
                      <w:tr w:rsidR="00A76530" w14:paraId="235637EF" w14:textId="77777777" w:rsidTr="009D01E6">
                        <w:trPr>
                          <w:trHeight w:val="285"/>
                        </w:trPr>
                        <w:tc>
                          <w:tcPr>
                            <w:tcW w:w="1952" w:type="dxa"/>
                            <w:shd w:val="solid" w:color="C0C0C0" w:fill="FFFFFF"/>
                          </w:tcPr>
                          <w:p w14:paraId="21ECA735" w14:textId="77777777" w:rsidR="00A76530" w:rsidRPr="001F3B74" w:rsidRDefault="00A76530" w:rsidP="009D01E6">
                            <w:pPr>
                              <w:jc w:val="center"/>
                              <w:rPr>
                                <w:b/>
                                <w:bCs/>
                              </w:rPr>
                            </w:pPr>
                            <w:r w:rsidRPr="001F3B74">
                              <w:rPr>
                                <w:b/>
                                <w:bCs/>
                              </w:rPr>
                              <w:t>1</w:t>
                            </w:r>
                          </w:p>
                        </w:tc>
                        <w:tc>
                          <w:tcPr>
                            <w:tcW w:w="1952" w:type="dxa"/>
                            <w:shd w:val="clear" w:color="auto" w:fill="auto"/>
                          </w:tcPr>
                          <w:p w14:paraId="0ED76C5B" w14:textId="77777777" w:rsidR="00A76530" w:rsidRDefault="00A76530" w:rsidP="009D01E6">
                            <w:pPr>
                              <w:jc w:val="center"/>
                            </w:pPr>
                            <w:r>
                              <w:t>&lt;73%</w:t>
                            </w:r>
                          </w:p>
                        </w:tc>
                        <w:tc>
                          <w:tcPr>
                            <w:tcW w:w="3132" w:type="dxa"/>
                            <w:shd w:val="clear" w:color="auto" w:fill="auto"/>
                          </w:tcPr>
                          <w:p w14:paraId="79649933" w14:textId="77777777" w:rsidR="00A76530" w:rsidRDefault="00A76530">
                            <w:r>
                              <w:t>Recovery training</w:t>
                            </w:r>
                          </w:p>
                        </w:tc>
                      </w:tr>
                      <w:tr w:rsidR="00A76530" w14:paraId="2C0BCCB7" w14:textId="77777777" w:rsidTr="009D01E6">
                        <w:trPr>
                          <w:trHeight w:val="285"/>
                        </w:trPr>
                        <w:tc>
                          <w:tcPr>
                            <w:tcW w:w="1952" w:type="dxa"/>
                            <w:shd w:val="solid" w:color="C0C0C0" w:fill="FFFFFF"/>
                          </w:tcPr>
                          <w:p w14:paraId="3DAC8FC9" w14:textId="77777777" w:rsidR="00A76530" w:rsidRPr="001F3B74" w:rsidRDefault="00A76530" w:rsidP="009D01E6">
                            <w:pPr>
                              <w:jc w:val="center"/>
                              <w:rPr>
                                <w:b/>
                                <w:bCs/>
                              </w:rPr>
                            </w:pPr>
                            <w:r w:rsidRPr="001F3B74">
                              <w:rPr>
                                <w:b/>
                                <w:bCs/>
                              </w:rPr>
                              <w:t>2</w:t>
                            </w:r>
                          </w:p>
                        </w:tc>
                        <w:tc>
                          <w:tcPr>
                            <w:tcW w:w="1952" w:type="dxa"/>
                            <w:shd w:val="clear" w:color="auto" w:fill="auto"/>
                          </w:tcPr>
                          <w:p w14:paraId="2014E232" w14:textId="77777777" w:rsidR="00A76530" w:rsidRDefault="00A76530" w:rsidP="009D01E6">
                            <w:pPr>
                              <w:jc w:val="center"/>
                            </w:pPr>
                            <w:r>
                              <w:t>73 – 86%</w:t>
                            </w:r>
                          </w:p>
                        </w:tc>
                        <w:tc>
                          <w:tcPr>
                            <w:tcW w:w="3132" w:type="dxa"/>
                            <w:shd w:val="clear" w:color="auto" w:fill="auto"/>
                          </w:tcPr>
                          <w:p w14:paraId="5C365946" w14:textId="77777777" w:rsidR="00A76530" w:rsidRDefault="00A76530">
                            <w:r>
                              <w:t>Gentle endurance training</w:t>
                            </w:r>
                          </w:p>
                        </w:tc>
                      </w:tr>
                      <w:tr w:rsidR="00A76530" w14:paraId="2157FCE2" w14:textId="77777777" w:rsidTr="009D01E6">
                        <w:trPr>
                          <w:trHeight w:val="555"/>
                        </w:trPr>
                        <w:tc>
                          <w:tcPr>
                            <w:tcW w:w="1952" w:type="dxa"/>
                            <w:shd w:val="solid" w:color="C0C0C0" w:fill="FFFFFF"/>
                          </w:tcPr>
                          <w:p w14:paraId="5BB94CBD" w14:textId="77777777" w:rsidR="00A76530" w:rsidRPr="001F3B74" w:rsidRDefault="00A76530" w:rsidP="009D01E6">
                            <w:pPr>
                              <w:jc w:val="center"/>
                              <w:rPr>
                                <w:b/>
                                <w:bCs/>
                              </w:rPr>
                            </w:pPr>
                            <w:r w:rsidRPr="001F3B74">
                              <w:rPr>
                                <w:b/>
                                <w:bCs/>
                              </w:rPr>
                              <w:t>3</w:t>
                            </w:r>
                          </w:p>
                        </w:tc>
                        <w:tc>
                          <w:tcPr>
                            <w:tcW w:w="1952" w:type="dxa"/>
                            <w:shd w:val="clear" w:color="auto" w:fill="auto"/>
                          </w:tcPr>
                          <w:p w14:paraId="6EC1DAB4" w14:textId="77777777" w:rsidR="00A76530" w:rsidRDefault="00A76530" w:rsidP="009D01E6">
                            <w:pPr>
                              <w:jc w:val="center"/>
                            </w:pPr>
                            <w:r>
                              <w:t>86 – 92%</w:t>
                            </w:r>
                          </w:p>
                        </w:tc>
                        <w:tc>
                          <w:tcPr>
                            <w:tcW w:w="3132" w:type="dxa"/>
                            <w:shd w:val="clear" w:color="auto" w:fill="auto"/>
                          </w:tcPr>
                          <w:p w14:paraId="1DF028C0" w14:textId="77777777" w:rsidR="00A76530" w:rsidRDefault="00A76530" w:rsidP="009D01E6">
                            <w:r>
                              <w:t>Intermediate endurance training</w:t>
                            </w:r>
                          </w:p>
                        </w:tc>
                      </w:tr>
                      <w:tr w:rsidR="00A76530" w14:paraId="757AD9A5" w14:textId="77777777" w:rsidTr="009D01E6">
                        <w:trPr>
                          <w:trHeight w:val="285"/>
                        </w:trPr>
                        <w:tc>
                          <w:tcPr>
                            <w:tcW w:w="1952" w:type="dxa"/>
                            <w:shd w:val="solid" w:color="C0C0C0" w:fill="FFFFFF"/>
                          </w:tcPr>
                          <w:p w14:paraId="478D273E" w14:textId="77777777" w:rsidR="00A76530" w:rsidRPr="001F3B74" w:rsidRDefault="00A76530" w:rsidP="009D01E6">
                            <w:pPr>
                              <w:jc w:val="center"/>
                              <w:rPr>
                                <w:b/>
                                <w:bCs/>
                              </w:rPr>
                            </w:pPr>
                            <w:r w:rsidRPr="001F3B74">
                              <w:rPr>
                                <w:b/>
                                <w:bCs/>
                              </w:rPr>
                              <w:t>4</w:t>
                            </w:r>
                          </w:p>
                        </w:tc>
                        <w:tc>
                          <w:tcPr>
                            <w:tcW w:w="1952" w:type="dxa"/>
                            <w:shd w:val="clear" w:color="auto" w:fill="auto"/>
                          </w:tcPr>
                          <w:p w14:paraId="0D2757C2" w14:textId="77777777" w:rsidR="00A76530" w:rsidRDefault="00A76530" w:rsidP="009D01E6">
                            <w:pPr>
                              <w:jc w:val="center"/>
                            </w:pPr>
                            <w:r>
                              <w:t>92 – 99%</w:t>
                            </w:r>
                          </w:p>
                        </w:tc>
                        <w:tc>
                          <w:tcPr>
                            <w:tcW w:w="3132" w:type="dxa"/>
                            <w:shd w:val="clear" w:color="auto" w:fill="auto"/>
                          </w:tcPr>
                          <w:p w14:paraId="395E65F9" w14:textId="77777777" w:rsidR="00A76530" w:rsidRDefault="00A76530">
                            <w:r>
                              <w:t>Heavy endurance training</w:t>
                            </w:r>
                          </w:p>
                        </w:tc>
                      </w:tr>
                      <w:tr w:rsidR="00A76530" w14:paraId="158A69A1" w14:textId="77777777" w:rsidTr="009D01E6">
                        <w:trPr>
                          <w:trHeight w:val="285"/>
                        </w:trPr>
                        <w:tc>
                          <w:tcPr>
                            <w:tcW w:w="1952" w:type="dxa"/>
                            <w:shd w:val="solid" w:color="C0C0C0" w:fill="FFFFFF"/>
                          </w:tcPr>
                          <w:p w14:paraId="04FC8721" w14:textId="77777777" w:rsidR="00A76530" w:rsidRPr="001F3B74" w:rsidRDefault="00A76530" w:rsidP="009D01E6">
                            <w:pPr>
                              <w:jc w:val="center"/>
                              <w:rPr>
                                <w:b/>
                                <w:bCs/>
                              </w:rPr>
                            </w:pPr>
                            <w:r w:rsidRPr="001F3B74">
                              <w:rPr>
                                <w:b/>
                                <w:bCs/>
                              </w:rPr>
                              <w:t>5</w:t>
                            </w:r>
                          </w:p>
                        </w:tc>
                        <w:tc>
                          <w:tcPr>
                            <w:tcW w:w="1952" w:type="dxa"/>
                            <w:shd w:val="clear" w:color="auto" w:fill="auto"/>
                          </w:tcPr>
                          <w:p w14:paraId="66D8BDF3" w14:textId="77777777" w:rsidR="00A76530" w:rsidRDefault="00A76530" w:rsidP="009D01E6">
                            <w:pPr>
                              <w:numPr>
                                <w:ilvl w:val="0"/>
                                <w:numId w:val="6"/>
                              </w:numPr>
                            </w:pPr>
                            <w:r>
                              <w:t>– 102%</w:t>
                            </w:r>
                          </w:p>
                        </w:tc>
                        <w:tc>
                          <w:tcPr>
                            <w:tcW w:w="3132" w:type="dxa"/>
                            <w:shd w:val="clear" w:color="auto" w:fill="auto"/>
                          </w:tcPr>
                          <w:p w14:paraId="23FBFFA0" w14:textId="77777777" w:rsidR="00A76530" w:rsidRDefault="00A76530" w:rsidP="009D01E6">
                            <w:r>
                              <w:t>Extensive  interval training</w:t>
                            </w:r>
                          </w:p>
                        </w:tc>
                      </w:tr>
                      <w:tr w:rsidR="00A76530" w14:paraId="52C9EF8A" w14:textId="77777777" w:rsidTr="009D01E6">
                        <w:trPr>
                          <w:trHeight w:val="285"/>
                        </w:trPr>
                        <w:tc>
                          <w:tcPr>
                            <w:tcW w:w="1952" w:type="dxa"/>
                            <w:shd w:val="solid" w:color="C0C0C0" w:fill="FFFFFF"/>
                          </w:tcPr>
                          <w:p w14:paraId="7A030A6B" w14:textId="77777777" w:rsidR="00A76530" w:rsidRPr="001F3B74" w:rsidRDefault="00A76530" w:rsidP="009D01E6">
                            <w:pPr>
                              <w:jc w:val="center"/>
                              <w:rPr>
                                <w:b/>
                                <w:bCs/>
                              </w:rPr>
                            </w:pPr>
                            <w:r w:rsidRPr="001F3B74">
                              <w:rPr>
                                <w:b/>
                                <w:bCs/>
                              </w:rPr>
                              <w:t>6</w:t>
                            </w:r>
                          </w:p>
                        </w:tc>
                        <w:tc>
                          <w:tcPr>
                            <w:tcW w:w="1952" w:type="dxa"/>
                            <w:shd w:val="clear" w:color="auto" w:fill="auto"/>
                          </w:tcPr>
                          <w:p w14:paraId="61B3AF45" w14:textId="77777777" w:rsidR="00A76530" w:rsidRDefault="00A76530" w:rsidP="009D01E6">
                            <w:pPr>
                              <w:jc w:val="center"/>
                            </w:pPr>
                            <w:r>
                              <w:t>&gt;102%</w:t>
                            </w:r>
                          </w:p>
                        </w:tc>
                        <w:tc>
                          <w:tcPr>
                            <w:tcW w:w="3132" w:type="dxa"/>
                            <w:shd w:val="clear" w:color="auto" w:fill="auto"/>
                          </w:tcPr>
                          <w:p w14:paraId="4557C268" w14:textId="77777777" w:rsidR="00A76530" w:rsidRDefault="00A76530">
                            <w:r>
                              <w:t>Intensive interval training</w:t>
                            </w:r>
                          </w:p>
                        </w:tc>
                      </w:tr>
                    </w:tbl>
                    <w:p w14:paraId="27F76038" w14:textId="77777777" w:rsidR="00A76530" w:rsidRDefault="00A76530" w:rsidP="009D01E6"/>
                  </w:txbxContent>
                </v:textbox>
              </v:shape>
            </w:pict>
          </mc:Fallback>
        </mc:AlternateContent>
      </w:r>
      <w:r w:rsidRPr="004E0223">
        <w:rPr>
          <w:color w:val="000000"/>
          <w:lang w:val="en-GB" w:eastAsia="nl-NL"/>
        </w:rPr>
        <w:t>Table heart rate zones based on anaerobic threshold (</w:t>
      </w:r>
      <w:r>
        <w:rPr>
          <w:color w:val="000000"/>
          <w:lang w:val="en-GB" w:eastAsia="nl-NL"/>
        </w:rPr>
        <w:t>threshold</w:t>
      </w:r>
      <w:r w:rsidRPr="004E0223">
        <w:rPr>
          <w:color w:val="000000"/>
          <w:lang w:val="en-GB" w:eastAsia="nl-NL"/>
        </w:rPr>
        <w:t xml:space="preserve"> point).</w:t>
      </w:r>
    </w:p>
    <w:p w14:paraId="2872AACC" w14:textId="77777777" w:rsidR="009D01E6" w:rsidRPr="00A05974" w:rsidRDefault="009D01E6" w:rsidP="009D01E6">
      <w:pPr>
        <w:rPr>
          <w:color w:val="000000"/>
          <w:lang w:val="en-GB" w:eastAsia="nl-NL"/>
        </w:rPr>
      </w:pPr>
    </w:p>
    <w:p w14:paraId="520F2BA0" w14:textId="77777777" w:rsidR="009D01E6" w:rsidRPr="00A05974" w:rsidRDefault="009D01E6" w:rsidP="009D01E6">
      <w:pPr>
        <w:rPr>
          <w:color w:val="000000"/>
          <w:lang w:val="en-GB" w:eastAsia="nl-NL"/>
        </w:rPr>
      </w:pPr>
    </w:p>
    <w:p w14:paraId="2B0978F6" w14:textId="77777777" w:rsidR="009D01E6" w:rsidRPr="00A05974" w:rsidRDefault="009D01E6" w:rsidP="009D01E6">
      <w:pPr>
        <w:rPr>
          <w:color w:val="000000"/>
          <w:lang w:val="en-GB" w:eastAsia="nl-NL"/>
        </w:rPr>
      </w:pPr>
    </w:p>
    <w:p w14:paraId="2572350F" w14:textId="77777777" w:rsidR="009D01E6" w:rsidRPr="00A05974" w:rsidRDefault="009D01E6" w:rsidP="009D01E6">
      <w:pPr>
        <w:rPr>
          <w:color w:val="000000"/>
          <w:lang w:val="en-GB" w:eastAsia="nl-NL"/>
        </w:rPr>
      </w:pPr>
    </w:p>
    <w:p w14:paraId="296A4310" w14:textId="77777777" w:rsidR="009D01E6" w:rsidRPr="00A05974" w:rsidRDefault="009D01E6" w:rsidP="009D01E6">
      <w:pPr>
        <w:rPr>
          <w:color w:val="000000"/>
          <w:lang w:val="en-GB" w:eastAsia="nl-NL"/>
        </w:rPr>
      </w:pPr>
    </w:p>
    <w:p w14:paraId="6C9B82A5" w14:textId="77777777" w:rsidR="009D01E6" w:rsidRPr="00A05974" w:rsidRDefault="009D01E6" w:rsidP="009D01E6">
      <w:pPr>
        <w:rPr>
          <w:color w:val="000000"/>
          <w:lang w:val="en-GB" w:eastAsia="nl-NL"/>
        </w:rPr>
      </w:pPr>
    </w:p>
    <w:p w14:paraId="24EFD8DF" w14:textId="77777777" w:rsidR="009D01E6" w:rsidRPr="00A05974" w:rsidRDefault="009D01E6" w:rsidP="009D01E6">
      <w:pPr>
        <w:rPr>
          <w:color w:val="000000"/>
          <w:lang w:val="en-GB" w:eastAsia="nl-NL"/>
        </w:rPr>
      </w:pPr>
    </w:p>
    <w:p w14:paraId="205FB044" w14:textId="77777777" w:rsidR="009D01E6" w:rsidRPr="00A05974" w:rsidRDefault="009D01E6" w:rsidP="009D01E6">
      <w:pPr>
        <w:rPr>
          <w:color w:val="000000"/>
          <w:lang w:val="en-GB" w:eastAsia="nl-NL"/>
        </w:rPr>
      </w:pPr>
    </w:p>
    <w:p w14:paraId="11F9DE99" w14:textId="77777777" w:rsidR="009D01E6" w:rsidRPr="00A05974" w:rsidRDefault="009D01E6" w:rsidP="009D01E6">
      <w:pPr>
        <w:rPr>
          <w:color w:val="000000"/>
          <w:lang w:val="en-GB" w:eastAsia="nl-NL"/>
        </w:rPr>
      </w:pPr>
    </w:p>
    <w:p w14:paraId="39DD4868" w14:textId="77777777" w:rsidR="009D01E6" w:rsidRPr="00A05974" w:rsidRDefault="009D01E6" w:rsidP="009D01E6">
      <w:pPr>
        <w:rPr>
          <w:color w:val="000000"/>
          <w:lang w:val="en-GB" w:eastAsia="nl-NL"/>
        </w:rPr>
      </w:pPr>
    </w:p>
    <w:p w14:paraId="792F99CA" w14:textId="77777777" w:rsidR="009D01E6" w:rsidRPr="00A05974" w:rsidRDefault="009D01E6" w:rsidP="009D01E6">
      <w:pPr>
        <w:jc w:val="both"/>
        <w:rPr>
          <w:color w:val="000000"/>
          <w:lang w:val="en-GB" w:eastAsia="nl-NL"/>
        </w:rPr>
      </w:pPr>
    </w:p>
    <w:p w14:paraId="322BDCAF" w14:textId="77777777" w:rsidR="009D01E6" w:rsidRPr="00A05974" w:rsidRDefault="009D01E6" w:rsidP="009D01E6">
      <w:pPr>
        <w:jc w:val="both"/>
        <w:rPr>
          <w:color w:val="000000"/>
          <w:lang w:val="en-GB" w:eastAsia="nl-NL"/>
        </w:rPr>
      </w:pPr>
      <w:r>
        <w:rPr>
          <w:color w:val="000000"/>
          <w:lang w:val="en-GB" w:eastAsia="nl-NL"/>
        </w:rPr>
        <w:lastRenderedPageBreak/>
        <w:t xml:space="preserve">Based on </w:t>
      </w:r>
      <w:r w:rsidRPr="00927F36">
        <w:rPr>
          <w:color w:val="000000"/>
          <w:lang w:val="en-GB" w:eastAsia="nl-NL"/>
        </w:rPr>
        <w:t>the goal, the sports physiologist will choose one</w:t>
      </w:r>
      <w:r>
        <w:rPr>
          <w:color w:val="000000"/>
          <w:lang w:val="en-GB" w:eastAsia="nl-NL"/>
        </w:rPr>
        <w:t xml:space="preserve"> of the heart rate zones for an Task programme</w:t>
      </w:r>
      <w:r w:rsidRPr="00A05974">
        <w:rPr>
          <w:color w:val="000000"/>
          <w:lang w:val="en-GB" w:eastAsia="nl-NL"/>
        </w:rPr>
        <w:t>.</w:t>
      </w:r>
    </w:p>
    <w:p w14:paraId="57BDFA9E" w14:textId="77777777" w:rsidR="009D01E6" w:rsidRPr="00A05974" w:rsidRDefault="009D01E6" w:rsidP="009D01E6">
      <w:pPr>
        <w:tabs>
          <w:tab w:val="left" w:pos="567"/>
        </w:tabs>
        <w:rPr>
          <w:lang w:val="en-GB"/>
        </w:rPr>
      </w:pPr>
    </w:p>
    <w:p w14:paraId="2E445F75" w14:textId="77777777" w:rsidR="009D01E6" w:rsidRPr="00B91321" w:rsidRDefault="009D01E6" w:rsidP="00B91321">
      <w:pPr>
        <w:ind w:firstLine="720"/>
        <w:rPr>
          <w:u w:val="single"/>
        </w:rPr>
      </w:pPr>
      <w:r w:rsidRPr="00B91321">
        <w:rPr>
          <w:u w:val="single"/>
        </w:rPr>
        <w:t>Task 4</w:t>
      </w:r>
    </w:p>
    <w:p w14:paraId="100EE01A" w14:textId="77777777" w:rsidR="009D01E6" w:rsidRPr="00B91321" w:rsidRDefault="009D01E6" w:rsidP="00B91321">
      <w:pPr>
        <w:ind w:left="720"/>
      </w:pPr>
      <w:r w:rsidRPr="00B91321">
        <w:t xml:space="preserve">Suppose that someone with a threshold point of 156 wants to do heavy endurance training. The sports physiologist will choose based on this table and advised the client to keep his heart rate between two values. </w:t>
      </w:r>
    </w:p>
    <w:p w14:paraId="25B7FBB2" w14:textId="77777777" w:rsidR="009D01E6" w:rsidRPr="00A05974" w:rsidRDefault="009D01E6" w:rsidP="00B91321">
      <w:pPr>
        <w:ind w:left="720"/>
        <w:rPr>
          <w:lang w:val="en-GB"/>
        </w:rPr>
      </w:pPr>
      <w:r w:rsidRPr="00B91321">
        <w:t>Between which values should this client keep his heart rate during training to achieve an optimum result</w:t>
      </w:r>
      <w:r w:rsidRPr="00A05974">
        <w:rPr>
          <w:lang w:val="en-GB"/>
        </w:rPr>
        <w:t>?</w:t>
      </w:r>
    </w:p>
    <w:p w14:paraId="1E3FA2A0" w14:textId="77777777" w:rsidR="009D01E6" w:rsidRPr="00A05974" w:rsidRDefault="009D01E6" w:rsidP="009D01E6">
      <w:pPr>
        <w:tabs>
          <w:tab w:val="left" w:pos="567"/>
        </w:tabs>
        <w:rPr>
          <w:lang w:val="en-GB"/>
        </w:rPr>
      </w:pPr>
    </w:p>
    <w:p w14:paraId="0A4E8821" w14:textId="77777777" w:rsidR="009D01E6" w:rsidRPr="00A05974" w:rsidRDefault="009D01E6" w:rsidP="009D01E6">
      <w:pPr>
        <w:tabs>
          <w:tab w:val="left" w:pos="567"/>
        </w:tabs>
        <w:rPr>
          <w:lang w:val="en-GB"/>
        </w:rPr>
      </w:pPr>
      <w:r w:rsidRPr="00A05974">
        <w:rPr>
          <w:lang w:val="en-GB"/>
        </w:rPr>
        <w:tab/>
        <w:t>____________________________________________________________</w:t>
      </w:r>
    </w:p>
    <w:p w14:paraId="01C90FB7" w14:textId="77777777" w:rsidR="009D01E6" w:rsidRPr="00A05974" w:rsidRDefault="009D01E6" w:rsidP="009D01E6">
      <w:pPr>
        <w:tabs>
          <w:tab w:val="left" w:pos="567"/>
        </w:tabs>
        <w:rPr>
          <w:lang w:val="en-GB"/>
        </w:rPr>
      </w:pPr>
    </w:p>
    <w:p w14:paraId="196C9C06" w14:textId="77777777" w:rsidR="009D01E6" w:rsidRPr="00A05974" w:rsidRDefault="009D01E6" w:rsidP="009D01E6">
      <w:pPr>
        <w:tabs>
          <w:tab w:val="left" w:pos="567"/>
        </w:tabs>
        <w:jc w:val="both"/>
        <w:rPr>
          <w:lang w:val="en-GB"/>
        </w:rPr>
      </w:pPr>
    </w:p>
    <w:p w14:paraId="7E024D7A" w14:textId="77777777" w:rsidR="00E56FC4" w:rsidRDefault="00E56FC4">
      <w:pPr>
        <w:rPr>
          <w:rFonts w:asciiTheme="majorHAnsi" w:eastAsiaTheme="majorEastAsia" w:hAnsiTheme="majorHAnsi" w:cstheme="majorBidi"/>
          <w:b/>
          <w:bCs/>
          <w:color w:val="365F91" w:themeColor="accent1" w:themeShade="BF"/>
          <w:sz w:val="26"/>
          <w:szCs w:val="26"/>
          <w:lang w:val="en-GB"/>
        </w:rPr>
      </w:pPr>
      <w:r>
        <w:rPr>
          <w:lang w:val="en-GB"/>
        </w:rPr>
        <w:br w:type="page"/>
      </w:r>
    </w:p>
    <w:p w14:paraId="76AA6307" w14:textId="0247227A" w:rsidR="009D01E6" w:rsidRPr="00A05974" w:rsidRDefault="00E56FC4" w:rsidP="00E56FC4">
      <w:pPr>
        <w:pStyle w:val="Heading2"/>
        <w:rPr>
          <w:lang w:val="en-GB"/>
        </w:rPr>
      </w:pPr>
      <w:r>
        <w:rPr>
          <w:lang w:val="en-GB"/>
        </w:rPr>
        <w:lastRenderedPageBreak/>
        <w:t xml:space="preserve">2.3 </w:t>
      </w:r>
      <w:r w:rsidR="009D01E6">
        <w:rPr>
          <w:lang w:val="en-GB"/>
        </w:rPr>
        <w:t>General equations and variation</w:t>
      </w:r>
    </w:p>
    <w:p w14:paraId="01A5F404" w14:textId="77777777" w:rsidR="009D01E6" w:rsidRPr="00A05974" w:rsidRDefault="009D01E6" w:rsidP="009D01E6">
      <w:pPr>
        <w:tabs>
          <w:tab w:val="left" w:pos="567"/>
        </w:tabs>
        <w:jc w:val="both"/>
        <w:rPr>
          <w:lang w:val="en-GB"/>
        </w:rPr>
      </w:pPr>
    </w:p>
    <w:p w14:paraId="568EE34A" w14:textId="77777777" w:rsidR="009D01E6" w:rsidRPr="00A05974" w:rsidRDefault="009D01E6" w:rsidP="009D01E6">
      <w:pPr>
        <w:tabs>
          <w:tab w:val="left" w:pos="567"/>
        </w:tabs>
        <w:jc w:val="both"/>
        <w:rPr>
          <w:lang w:val="en-GB"/>
        </w:rPr>
      </w:pPr>
      <w:r>
        <w:rPr>
          <w:lang w:val="en-GB"/>
        </w:rPr>
        <w:t>It is known that</w:t>
      </w:r>
      <w:r w:rsidRPr="00A05974">
        <w:rPr>
          <w:lang w:val="en-GB"/>
        </w:rPr>
        <w:t xml:space="preserve"> MH</w:t>
      </w:r>
      <w:r>
        <w:rPr>
          <w:lang w:val="en-GB"/>
        </w:rPr>
        <w:t>R</w:t>
      </w:r>
      <w:r w:rsidRPr="00A05974">
        <w:rPr>
          <w:lang w:val="en-GB"/>
        </w:rPr>
        <w:t xml:space="preserve"> </w:t>
      </w:r>
      <w:r>
        <w:rPr>
          <w:lang w:val="en-GB"/>
        </w:rPr>
        <w:t>is largely determined by genetic factors and age. Also it varies very little in one person</w:t>
      </w:r>
      <w:r w:rsidRPr="00A05974">
        <w:rPr>
          <w:lang w:val="en-GB"/>
        </w:rPr>
        <w:t xml:space="preserve">. </w:t>
      </w:r>
      <w:r>
        <w:rPr>
          <w:lang w:val="en-GB"/>
        </w:rPr>
        <w:t>After twenty years of age, the MHR</w:t>
      </w:r>
      <w:r w:rsidRPr="00A05974">
        <w:rPr>
          <w:lang w:val="en-GB"/>
        </w:rPr>
        <w:t xml:space="preserve"> </w:t>
      </w:r>
      <w:r>
        <w:rPr>
          <w:lang w:val="en-GB"/>
        </w:rPr>
        <w:t>of people with a sedentary lifestyle will gradually decrease with about one beat per year. Generally, the MHR will not change much over the years for those who Task fairly intensely. It is important to know the</w:t>
      </w:r>
      <w:r w:rsidRPr="00A05974">
        <w:rPr>
          <w:lang w:val="en-GB"/>
        </w:rPr>
        <w:t xml:space="preserve"> </w:t>
      </w:r>
      <w:r>
        <w:rPr>
          <w:lang w:val="en-GB"/>
        </w:rPr>
        <w:t>MHR</w:t>
      </w:r>
      <w:r w:rsidRPr="00A05974">
        <w:rPr>
          <w:lang w:val="en-GB"/>
        </w:rPr>
        <w:t xml:space="preserve"> </w:t>
      </w:r>
      <w:r>
        <w:rPr>
          <w:lang w:val="en-GB"/>
        </w:rPr>
        <w:t>before determining the optimum training heart ra</w:t>
      </w:r>
      <w:r w:rsidRPr="00A05974">
        <w:rPr>
          <w:lang w:val="en-GB"/>
        </w:rPr>
        <w:t xml:space="preserve">te </w:t>
      </w:r>
      <w:r>
        <w:rPr>
          <w:lang w:val="en-GB"/>
        </w:rPr>
        <w:t xml:space="preserve">that can be used during training and competition and to gain the maximum health profit from training. Often it is unnecessary and inefficient to determine MHR. Sport </w:t>
      </w:r>
      <w:r w:rsidRPr="00A05974">
        <w:rPr>
          <w:lang w:val="en-GB"/>
        </w:rPr>
        <w:t>instruct</w:t>
      </w:r>
      <w:r>
        <w:rPr>
          <w:lang w:val="en-GB"/>
        </w:rPr>
        <w:t>o</w:t>
      </w:r>
      <w:r w:rsidRPr="00A05974">
        <w:rPr>
          <w:lang w:val="en-GB"/>
        </w:rPr>
        <w:t xml:space="preserve">rs </w:t>
      </w:r>
      <w:r>
        <w:rPr>
          <w:lang w:val="en-GB"/>
        </w:rPr>
        <w:t>and coaches will therefore often estimate it</w:t>
      </w:r>
      <w:r w:rsidRPr="00A05974">
        <w:rPr>
          <w:lang w:val="en-GB"/>
        </w:rPr>
        <w:t xml:space="preserve">. </w:t>
      </w:r>
      <w:r>
        <w:rPr>
          <w:lang w:val="en-GB"/>
        </w:rPr>
        <w:t>You will mostly encounter the following equation on internet (numbered because we will refer to it later on)</w:t>
      </w:r>
      <w:r w:rsidRPr="00A05974">
        <w:rPr>
          <w:lang w:val="en-GB"/>
        </w:rPr>
        <w:t>:</w:t>
      </w:r>
    </w:p>
    <w:p w14:paraId="42B283AC" w14:textId="77777777" w:rsidR="009D01E6" w:rsidRPr="00A05974" w:rsidRDefault="009D01E6" w:rsidP="009D01E6">
      <w:pPr>
        <w:tabs>
          <w:tab w:val="left" w:pos="567"/>
        </w:tabs>
        <w:jc w:val="right"/>
        <w:rPr>
          <w:lang w:val="en-GB"/>
        </w:rPr>
      </w:pPr>
    </w:p>
    <w:p w14:paraId="5572311A" w14:textId="77777777" w:rsidR="009D01E6" w:rsidRPr="00A05974" w:rsidRDefault="009D01E6" w:rsidP="009D01E6">
      <w:pPr>
        <w:tabs>
          <w:tab w:val="left" w:pos="567"/>
        </w:tabs>
        <w:jc w:val="right"/>
        <w:rPr>
          <w:bCs/>
          <w:color w:val="000000"/>
          <w:lang w:val="en-GB"/>
        </w:rPr>
      </w:pPr>
      <w:r>
        <w:rPr>
          <w:lang w:val="en-GB"/>
        </w:rPr>
        <w:t>MHR</w:t>
      </w:r>
      <w:r w:rsidRPr="00A05974">
        <w:rPr>
          <w:lang w:val="en-GB"/>
        </w:rPr>
        <w:t xml:space="preserve"> = 220 - L  </w:t>
      </w:r>
      <w:r w:rsidRPr="00A05974">
        <w:rPr>
          <w:bCs/>
          <w:color w:val="000000"/>
          <w:lang w:val="en-GB"/>
        </w:rPr>
        <w:t xml:space="preserve">(L is </w:t>
      </w:r>
      <w:r>
        <w:rPr>
          <w:bCs/>
          <w:color w:val="000000"/>
          <w:lang w:val="en-GB"/>
        </w:rPr>
        <w:t>your age in years</w:t>
      </w:r>
      <w:r w:rsidRPr="00A05974">
        <w:rPr>
          <w:bCs/>
          <w:color w:val="000000"/>
          <w:lang w:val="en-GB"/>
        </w:rPr>
        <w:t>).       [1]</w:t>
      </w:r>
    </w:p>
    <w:p w14:paraId="18D2A790" w14:textId="77777777" w:rsidR="009D01E6" w:rsidRDefault="009D01E6" w:rsidP="009D01E6">
      <w:pPr>
        <w:tabs>
          <w:tab w:val="left" w:pos="567"/>
        </w:tabs>
        <w:jc w:val="both"/>
        <w:rPr>
          <w:bCs/>
          <w:color w:val="000000"/>
          <w:lang w:val="en-GB"/>
        </w:rPr>
      </w:pPr>
      <w:r w:rsidRPr="00A05974">
        <w:rPr>
          <w:bCs/>
          <w:color w:val="000000"/>
          <w:lang w:val="en-GB"/>
        </w:rPr>
        <w:br/>
      </w:r>
      <w:r>
        <w:rPr>
          <w:bCs/>
          <w:color w:val="000000"/>
          <w:lang w:val="en-GB"/>
        </w:rPr>
        <w:t xml:space="preserve">As you might expect, there are other equations as well. Scientists at </w:t>
      </w:r>
      <w:r w:rsidRPr="00A05974">
        <w:rPr>
          <w:bCs/>
          <w:color w:val="000000"/>
          <w:lang w:val="en-GB"/>
        </w:rPr>
        <w:t xml:space="preserve">Oakland University, </w:t>
      </w:r>
      <w:r>
        <w:rPr>
          <w:bCs/>
          <w:color w:val="000000"/>
          <w:lang w:val="en-GB"/>
        </w:rPr>
        <w:t>among them</w:t>
      </w:r>
      <w:r w:rsidRPr="00A05974">
        <w:rPr>
          <w:bCs/>
          <w:color w:val="000000"/>
          <w:lang w:val="en-GB"/>
        </w:rPr>
        <w:t xml:space="preserve"> Ronald L. </w:t>
      </w:r>
      <w:proofErr w:type="spellStart"/>
      <w:r w:rsidRPr="00A05974">
        <w:rPr>
          <w:bCs/>
          <w:color w:val="000000"/>
          <w:lang w:val="en-GB"/>
        </w:rPr>
        <w:t>Gellish</w:t>
      </w:r>
      <w:proofErr w:type="spellEnd"/>
      <w:r w:rsidRPr="00A05974">
        <w:rPr>
          <w:bCs/>
          <w:color w:val="000000"/>
          <w:lang w:val="en-GB"/>
        </w:rPr>
        <w:t>, h</w:t>
      </w:r>
      <w:r>
        <w:rPr>
          <w:bCs/>
          <w:color w:val="000000"/>
          <w:lang w:val="en-GB"/>
        </w:rPr>
        <w:t>ave researched whether this equation is accurate enough</w:t>
      </w:r>
      <w:r w:rsidRPr="00A05974">
        <w:rPr>
          <w:bCs/>
          <w:color w:val="000000"/>
          <w:lang w:val="en-GB"/>
        </w:rPr>
        <w:t xml:space="preserve">. </w:t>
      </w:r>
      <w:r>
        <w:rPr>
          <w:bCs/>
          <w:color w:val="000000"/>
          <w:lang w:val="en-GB"/>
        </w:rPr>
        <w:t xml:space="preserve">You can see their 908 </w:t>
      </w:r>
      <w:r w:rsidRPr="00F4466C">
        <w:rPr>
          <w:bCs/>
          <w:color w:val="000000"/>
          <w:lang w:val="en-GB"/>
        </w:rPr>
        <w:t>observations in the scatter plot below.</w:t>
      </w:r>
    </w:p>
    <w:p w14:paraId="2DADB330" w14:textId="77777777" w:rsidR="00E56FC4" w:rsidRDefault="00E56FC4" w:rsidP="009D01E6">
      <w:pPr>
        <w:tabs>
          <w:tab w:val="left" w:pos="567"/>
        </w:tabs>
        <w:jc w:val="both"/>
        <w:rPr>
          <w:bCs/>
          <w:color w:val="000000"/>
          <w:lang w:val="en-GB"/>
        </w:rPr>
      </w:pPr>
    </w:p>
    <w:p w14:paraId="7BBFFA5F" w14:textId="77777777" w:rsidR="00E56FC4" w:rsidRPr="00A05974" w:rsidRDefault="00E56FC4" w:rsidP="009D01E6">
      <w:pPr>
        <w:tabs>
          <w:tab w:val="left" w:pos="567"/>
        </w:tabs>
        <w:jc w:val="both"/>
        <w:rPr>
          <w:bCs/>
          <w:color w:val="000000"/>
          <w:lang w:val="en-GB"/>
        </w:rPr>
      </w:pPr>
    </w:p>
    <w:p w14:paraId="284C2765" w14:textId="34B23B6C" w:rsidR="009D01E6" w:rsidRDefault="004760CD" w:rsidP="003B7843">
      <w:pPr>
        <w:tabs>
          <w:tab w:val="left" w:pos="567"/>
        </w:tabs>
        <w:jc w:val="both"/>
        <w:rPr>
          <w:bCs/>
          <w:color w:val="000000"/>
          <w:lang w:val="en-GB"/>
        </w:rPr>
      </w:pPr>
      <w:r>
        <w:rPr>
          <w:noProof/>
          <w:lang w:val="nl-NL" w:eastAsia="nl-NL"/>
        </w:rPr>
        <mc:AlternateContent>
          <mc:Choice Requires="wps">
            <w:drawing>
              <wp:anchor distT="0" distB="0" distL="114300" distR="114300" simplePos="0" relativeHeight="251683328" behindDoc="0" locked="0" layoutInCell="1" allowOverlap="1" wp14:anchorId="2E75413F" wp14:editId="31897B2C">
                <wp:simplePos x="0" y="0"/>
                <wp:positionH relativeFrom="column">
                  <wp:posOffset>85725</wp:posOffset>
                </wp:positionH>
                <wp:positionV relativeFrom="paragraph">
                  <wp:posOffset>-304165</wp:posOffset>
                </wp:positionV>
                <wp:extent cx="1047750" cy="301625"/>
                <wp:effectExtent l="0" t="0" r="0" b="3175"/>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6B47D" w14:textId="77777777" w:rsidR="004760CD" w:rsidRPr="00D73C31" w:rsidRDefault="004760CD" w:rsidP="004760CD">
                            <w:pPr>
                              <w:rPr>
                                <w:sz w:val="16"/>
                                <w:szCs w:val="16"/>
                                <w:lang w:val="nl-NL"/>
                              </w:rPr>
                            </w:pPr>
                            <w:r>
                              <w:rPr>
                                <w:sz w:val="16"/>
                                <w:szCs w:val="16"/>
                                <w:lang w:val="nl-NL"/>
                              </w:rPr>
                              <w:t>MHR</w:t>
                            </w:r>
                            <w:r w:rsidRPr="00D73C31">
                              <w:rPr>
                                <w:sz w:val="16"/>
                                <w:szCs w:val="16"/>
                                <w:lang w:val="nl-NL"/>
                              </w:rPr>
                              <w:t xml:space="preserve"> in </w:t>
                            </w:r>
                            <w:r>
                              <w:rPr>
                                <w:sz w:val="16"/>
                                <w:szCs w:val="16"/>
                                <w:lang w:val="nl-NL"/>
                              </w:rPr>
                              <w:t>beats</w:t>
                            </w:r>
                            <w:r w:rsidRPr="00D73C31">
                              <w:rPr>
                                <w:sz w:val="16"/>
                                <w:szCs w:val="16"/>
                                <w:lang w:val="nl-NL"/>
                              </w:rPr>
                              <w:t xml:space="preserve"> per minut</w:t>
                            </w:r>
                            <w:r>
                              <w:rPr>
                                <w:sz w:val="16"/>
                                <w:szCs w:val="16"/>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6.75pt;margin-top:-23.95pt;width:82.5pt;height:2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jw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" stroked="f">
                <v:textbox>
                  <w:txbxContent>
                    <w:p w14:paraId="0346B47D" w14:textId="77777777" w:rsidR="004760CD" w:rsidRPr="00D73C31" w:rsidRDefault="004760CD" w:rsidP="004760CD">
                      <w:pPr>
                        <w:rPr>
                          <w:sz w:val="16"/>
                          <w:szCs w:val="16"/>
                          <w:lang w:val="nl-NL"/>
                        </w:rPr>
                      </w:pPr>
                      <w:r>
                        <w:rPr>
                          <w:sz w:val="16"/>
                          <w:szCs w:val="16"/>
                          <w:lang w:val="nl-NL"/>
                        </w:rPr>
                        <w:t>MHR</w:t>
                      </w:r>
                      <w:r w:rsidRPr="00D73C31">
                        <w:rPr>
                          <w:sz w:val="16"/>
                          <w:szCs w:val="16"/>
                          <w:lang w:val="nl-NL"/>
                        </w:rPr>
                        <w:t xml:space="preserve"> in </w:t>
                      </w:r>
                      <w:r>
                        <w:rPr>
                          <w:sz w:val="16"/>
                          <w:szCs w:val="16"/>
                          <w:lang w:val="nl-NL"/>
                        </w:rPr>
                        <w:t>beats</w:t>
                      </w:r>
                      <w:r w:rsidRPr="00D73C31">
                        <w:rPr>
                          <w:sz w:val="16"/>
                          <w:szCs w:val="16"/>
                          <w:lang w:val="nl-NL"/>
                        </w:rPr>
                        <w:t xml:space="preserve"> per minut</w:t>
                      </w:r>
                      <w:r>
                        <w:rPr>
                          <w:sz w:val="16"/>
                          <w:szCs w:val="16"/>
                          <w:lang w:val="nl-NL"/>
                        </w:rPr>
                        <w:t>e</w:t>
                      </w:r>
                    </w:p>
                  </w:txbxContent>
                </v:textbox>
              </v:shape>
            </w:pict>
          </mc:Fallback>
        </mc:AlternateContent>
      </w:r>
      <w:r w:rsidR="009D01E6">
        <w:rPr>
          <w:noProof/>
          <w:lang w:val="nl-NL" w:eastAsia="nl-NL"/>
        </w:rPr>
        <w:drawing>
          <wp:inline distT="0" distB="0" distL="0" distR="0" wp14:anchorId="23FEA6C3" wp14:editId="7B50548A">
            <wp:extent cx="5473700" cy="3494405"/>
            <wp:effectExtent l="0" t="0" r="12700" b="36195"/>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529288" w14:textId="77777777" w:rsidR="009D01E6" w:rsidRPr="00A05974" w:rsidRDefault="009D01E6" w:rsidP="009D01E6">
      <w:pPr>
        <w:tabs>
          <w:tab w:val="left" w:pos="567"/>
        </w:tabs>
        <w:rPr>
          <w:bCs/>
          <w:color w:val="000000"/>
          <w:lang w:val="en-GB"/>
        </w:rPr>
      </w:pPr>
      <w:r>
        <w:rPr>
          <w:bCs/>
          <w:color w:val="000000"/>
          <w:lang w:val="en-GB"/>
        </w:rPr>
        <w:t xml:space="preserve">Because we will make our own equations later on in this module, we will first look at these equations in greater </w:t>
      </w:r>
      <w:r w:rsidRPr="00F4466C">
        <w:rPr>
          <w:bCs/>
          <w:color w:val="000000"/>
          <w:lang w:val="en-GB"/>
        </w:rPr>
        <w:t>detail.</w:t>
      </w:r>
    </w:p>
    <w:p w14:paraId="39CC4399" w14:textId="77777777" w:rsidR="009D01E6" w:rsidRPr="00A05974" w:rsidRDefault="009D01E6" w:rsidP="009D01E6">
      <w:pPr>
        <w:tabs>
          <w:tab w:val="left" w:pos="567"/>
        </w:tabs>
        <w:rPr>
          <w:bCs/>
          <w:color w:val="000000"/>
          <w:lang w:val="en-GB"/>
        </w:rPr>
      </w:pPr>
    </w:p>
    <w:p w14:paraId="6C4A1667" w14:textId="77777777" w:rsidR="009D01E6" w:rsidRPr="00A05974" w:rsidRDefault="009D01E6" w:rsidP="009D01E6">
      <w:pPr>
        <w:tabs>
          <w:tab w:val="left" w:pos="567"/>
        </w:tabs>
        <w:ind w:left="720"/>
        <w:rPr>
          <w:bCs/>
          <w:color w:val="000000"/>
          <w:u w:val="single"/>
          <w:lang w:val="en-GB"/>
        </w:rPr>
      </w:pPr>
      <w:r>
        <w:rPr>
          <w:bCs/>
          <w:color w:val="000000"/>
          <w:u w:val="single"/>
          <w:lang w:val="en-GB"/>
        </w:rPr>
        <w:t>Task</w:t>
      </w:r>
      <w:r w:rsidRPr="00A05974">
        <w:rPr>
          <w:bCs/>
          <w:color w:val="000000"/>
          <w:u w:val="single"/>
          <w:lang w:val="en-GB"/>
        </w:rPr>
        <w:t xml:space="preserve"> 5a</w:t>
      </w:r>
    </w:p>
    <w:p w14:paraId="714A54BE" w14:textId="77777777" w:rsidR="009D01E6" w:rsidRPr="00F4466C" w:rsidRDefault="009D01E6" w:rsidP="009D01E6">
      <w:pPr>
        <w:tabs>
          <w:tab w:val="left" w:pos="567"/>
        </w:tabs>
        <w:ind w:left="720"/>
        <w:jc w:val="both"/>
        <w:rPr>
          <w:bCs/>
          <w:color w:val="000000"/>
          <w:lang w:val="en-GB"/>
        </w:rPr>
      </w:pPr>
      <w:r>
        <w:rPr>
          <w:bCs/>
          <w:color w:val="000000"/>
          <w:lang w:val="en-GB"/>
        </w:rPr>
        <w:t>Equation</w:t>
      </w:r>
      <w:r w:rsidRPr="00A05974">
        <w:rPr>
          <w:bCs/>
          <w:color w:val="000000"/>
          <w:lang w:val="en-GB"/>
        </w:rPr>
        <w:t xml:space="preserve"> 1 </w:t>
      </w:r>
      <w:r>
        <w:rPr>
          <w:bCs/>
          <w:color w:val="000000"/>
          <w:lang w:val="en-GB"/>
        </w:rPr>
        <w:t>assumes that a higher age results in a lower MHR</w:t>
      </w:r>
      <w:r w:rsidRPr="00A05974">
        <w:rPr>
          <w:bCs/>
          <w:color w:val="000000"/>
          <w:lang w:val="en-GB"/>
        </w:rPr>
        <w:t>. Ho</w:t>
      </w:r>
      <w:r>
        <w:rPr>
          <w:bCs/>
          <w:color w:val="000000"/>
          <w:lang w:val="en-GB"/>
        </w:rPr>
        <w:t xml:space="preserve">w can you find </w:t>
      </w:r>
      <w:r w:rsidRPr="00F4466C">
        <w:rPr>
          <w:bCs/>
          <w:color w:val="000000"/>
          <w:lang w:val="en-GB"/>
        </w:rPr>
        <w:t xml:space="preserve">that in </w:t>
      </w:r>
      <w:proofErr w:type="spellStart"/>
      <w:r w:rsidRPr="00F4466C">
        <w:rPr>
          <w:bCs/>
          <w:color w:val="000000"/>
          <w:lang w:val="en-GB"/>
        </w:rPr>
        <w:t>Gellish’s</w:t>
      </w:r>
      <w:proofErr w:type="spellEnd"/>
      <w:r w:rsidRPr="00F4466C">
        <w:rPr>
          <w:bCs/>
          <w:color w:val="000000"/>
          <w:lang w:val="en-GB"/>
        </w:rPr>
        <w:t xml:space="preserve"> scatter plot above?</w:t>
      </w:r>
    </w:p>
    <w:p w14:paraId="4BA1E972" w14:textId="77777777" w:rsidR="009D01E6" w:rsidRPr="00F4466C" w:rsidRDefault="009D01E6" w:rsidP="009D01E6">
      <w:pPr>
        <w:ind w:left="540"/>
        <w:rPr>
          <w:u w:val="single"/>
          <w:lang w:val="en-GB"/>
        </w:rPr>
      </w:pPr>
    </w:p>
    <w:p w14:paraId="1D858DF6" w14:textId="77777777" w:rsidR="009D01E6" w:rsidRPr="00F4466C"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3632" behindDoc="0" locked="0" layoutInCell="1" allowOverlap="1" wp14:anchorId="53C819D5" wp14:editId="3E93E934">
                <wp:simplePos x="0" y="0"/>
                <wp:positionH relativeFrom="column">
                  <wp:posOffset>502285</wp:posOffset>
                </wp:positionH>
                <wp:positionV relativeFrom="paragraph">
                  <wp:posOffset>113665</wp:posOffset>
                </wp:positionV>
                <wp:extent cx="4789805" cy="0"/>
                <wp:effectExtent l="6985" t="15240" r="29210" b="22860"/>
                <wp:wrapNone/>
                <wp:docPr id="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3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DSFx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CMDS&#10;FxQCAAAqBAAADgAAAAAAAAAAAAAAAAAsAgAAZHJzL2Uyb0RvYy54bWxQSwECLQAUAAYACAAAACEA&#10;Zs1lDN0AAAAIAQAADwAAAAAAAAAAAAAAAABsBAAAZHJzL2Rvd25yZXYueG1sUEsFBgAAAAAEAAQA&#10;8wAAAHYFAAAAAA==&#10;"/>
            </w:pict>
          </mc:Fallback>
        </mc:AlternateContent>
      </w:r>
    </w:p>
    <w:p w14:paraId="27A3DE26" w14:textId="77777777" w:rsidR="009D01E6" w:rsidRPr="00F4466C" w:rsidRDefault="009D01E6" w:rsidP="009D01E6">
      <w:pPr>
        <w:ind w:left="540"/>
        <w:rPr>
          <w:u w:val="single"/>
          <w:lang w:val="en-GB"/>
        </w:rPr>
      </w:pPr>
    </w:p>
    <w:p w14:paraId="548E3218" w14:textId="77777777" w:rsidR="009D01E6" w:rsidRPr="00F4466C"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4656" behindDoc="0" locked="0" layoutInCell="1" allowOverlap="1" wp14:anchorId="4B664E26" wp14:editId="2ED0F4FA">
                <wp:simplePos x="0" y="0"/>
                <wp:positionH relativeFrom="column">
                  <wp:posOffset>502285</wp:posOffset>
                </wp:positionH>
                <wp:positionV relativeFrom="paragraph">
                  <wp:posOffset>15240</wp:posOffset>
                </wp:positionV>
                <wp:extent cx="4789805" cy="0"/>
                <wp:effectExtent l="6985" t="13335" r="29210" b="24765"/>
                <wp:wrapNone/>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3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pLNh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"/>
            </w:pict>
          </mc:Fallback>
        </mc:AlternateContent>
      </w:r>
    </w:p>
    <w:p w14:paraId="6E2497D6" w14:textId="77777777" w:rsidR="009D01E6" w:rsidRPr="00F4466C"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5680" behindDoc="0" locked="0" layoutInCell="1" allowOverlap="1" wp14:anchorId="2152E740" wp14:editId="047E4038">
                <wp:simplePos x="0" y="0"/>
                <wp:positionH relativeFrom="column">
                  <wp:posOffset>502285</wp:posOffset>
                </wp:positionH>
                <wp:positionV relativeFrom="paragraph">
                  <wp:posOffset>92075</wp:posOffset>
                </wp:positionV>
                <wp:extent cx="4789805" cy="0"/>
                <wp:effectExtent l="6985" t="11430" r="29210" b="26670"/>
                <wp:wrapNone/>
                <wp:docPr id="3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3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ULDB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"/>
            </w:pict>
          </mc:Fallback>
        </mc:AlternateContent>
      </w:r>
    </w:p>
    <w:p w14:paraId="4E85FD1D" w14:textId="77777777" w:rsidR="009D01E6" w:rsidRPr="00F4466C" w:rsidRDefault="009D01E6" w:rsidP="009D01E6">
      <w:pPr>
        <w:tabs>
          <w:tab w:val="left" w:pos="567"/>
        </w:tabs>
        <w:ind w:left="720"/>
        <w:rPr>
          <w:bCs/>
          <w:color w:val="000000"/>
          <w:u w:val="single"/>
          <w:lang w:val="en-GB"/>
        </w:rPr>
      </w:pPr>
      <w:r>
        <w:rPr>
          <w:bCs/>
          <w:color w:val="000000"/>
          <w:u w:val="single"/>
          <w:lang w:val="en-GB"/>
        </w:rPr>
        <w:lastRenderedPageBreak/>
        <w:t>Task</w:t>
      </w:r>
      <w:r w:rsidRPr="00F4466C">
        <w:rPr>
          <w:bCs/>
          <w:color w:val="000000"/>
          <w:u w:val="single"/>
          <w:lang w:val="en-GB"/>
        </w:rPr>
        <w:t xml:space="preserve"> 5b</w:t>
      </w:r>
    </w:p>
    <w:p w14:paraId="054C257E" w14:textId="77777777" w:rsidR="009D01E6" w:rsidRPr="00A05974" w:rsidRDefault="009D01E6" w:rsidP="009D01E6">
      <w:pPr>
        <w:tabs>
          <w:tab w:val="left" w:pos="567"/>
        </w:tabs>
        <w:ind w:left="720"/>
        <w:jc w:val="both"/>
        <w:rPr>
          <w:bCs/>
          <w:color w:val="000000"/>
          <w:lang w:val="en-GB"/>
        </w:rPr>
      </w:pPr>
      <w:r w:rsidRPr="00F4466C">
        <w:rPr>
          <w:bCs/>
          <w:color w:val="000000"/>
          <w:lang w:val="en-GB"/>
        </w:rPr>
        <w:t xml:space="preserve">Draw the graph for equation 1 in the scatter plot above </w:t>
      </w:r>
      <w:r>
        <w:rPr>
          <w:bCs/>
          <w:color w:val="000000"/>
          <w:lang w:val="en-GB"/>
        </w:rPr>
        <w:t>Task</w:t>
      </w:r>
      <w:r w:rsidRPr="00F4466C">
        <w:rPr>
          <w:bCs/>
          <w:color w:val="000000"/>
          <w:lang w:val="en-GB"/>
        </w:rPr>
        <w:t xml:space="preserve"> 5.a. Looking</w:t>
      </w:r>
      <w:r>
        <w:rPr>
          <w:bCs/>
          <w:color w:val="000000"/>
          <w:lang w:val="en-GB"/>
        </w:rPr>
        <w:t xml:space="preserve"> at age, there is variation, and the graph turns into a very rough model. What can cause that variation</w:t>
      </w:r>
      <w:r w:rsidRPr="00A05974">
        <w:rPr>
          <w:bCs/>
          <w:color w:val="000000"/>
          <w:lang w:val="en-GB"/>
        </w:rPr>
        <w:t>?</w:t>
      </w:r>
    </w:p>
    <w:p w14:paraId="55471216" w14:textId="77777777" w:rsidR="009D01E6" w:rsidRPr="00A05974" w:rsidRDefault="009D01E6" w:rsidP="009D01E6">
      <w:pPr>
        <w:ind w:left="540"/>
        <w:rPr>
          <w:u w:val="single"/>
          <w:lang w:val="en-GB"/>
        </w:rPr>
      </w:pPr>
    </w:p>
    <w:p w14:paraId="228DC27E"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6704" behindDoc="0" locked="0" layoutInCell="1" allowOverlap="1" wp14:anchorId="7A726022" wp14:editId="10DEF69C">
                <wp:simplePos x="0" y="0"/>
                <wp:positionH relativeFrom="column">
                  <wp:posOffset>502285</wp:posOffset>
                </wp:positionH>
                <wp:positionV relativeFrom="paragraph">
                  <wp:posOffset>113665</wp:posOffset>
                </wp:positionV>
                <wp:extent cx="4789805" cy="0"/>
                <wp:effectExtent l="6985" t="15240" r="29210" b="22860"/>
                <wp:wrapNone/>
                <wp:docPr id="3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3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TLQhM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"/>
            </w:pict>
          </mc:Fallback>
        </mc:AlternateContent>
      </w:r>
    </w:p>
    <w:p w14:paraId="336B0FDA" w14:textId="77777777" w:rsidR="009D01E6" w:rsidRPr="00A05974" w:rsidRDefault="009D01E6" w:rsidP="009D01E6">
      <w:pPr>
        <w:ind w:left="540"/>
        <w:rPr>
          <w:u w:val="single"/>
          <w:lang w:val="en-GB"/>
        </w:rPr>
      </w:pPr>
    </w:p>
    <w:p w14:paraId="2D4BDAE4"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7728" behindDoc="0" locked="0" layoutInCell="1" allowOverlap="1" wp14:anchorId="54A774B2" wp14:editId="3734A915">
                <wp:simplePos x="0" y="0"/>
                <wp:positionH relativeFrom="column">
                  <wp:posOffset>502285</wp:posOffset>
                </wp:positionH>
                <wp:positionV relativeFrom="paragraph">
                  <wp:posOffset>15240</wp:posOffset>
                </wp:positionV>
                <wp:extent cx="4789805" cy="0"/>
                <wp:effectExtent l="6985" t="12700" r="29210" b="25400"/>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3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uLeB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"/>
            </w:pict>
          </mc:Fallback>
        </mc:AlternateContent>
      </w:r>
    </w:p>
    <w:p w14:paraId="5219154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8752" behindDoc="0" locked="0" layoutInCell="1" allowOverlap="1" wp14:anchorId="7A474AFD" wp14:editId="1C14CD3D">
                <wp:simplePos x="0" y="0"/>
                <wp:positionH relativeFrom="column">
                  <wp:posOffset>502285</wp:posOffset>
                </wp:positionH>
                <wp:positionV relativeFrom="paragraph">
                  <wp:posOffset>92075</wp:posOffset>
                </wp:positionV>
                <wp:extent cx="4789805" cy="0"/>
                <wp:effectExtent l="6985" t="10795" r="29210" b="27305"/>
                <wp:wrapNone/>
                <wp:docPr id="3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"/>
            </w:pict>
          </mc:Fallback>
        </mc:AlternateContent>
      </w:r>
    </w:p>
    <w:p w14:paraId="27510979" w14:textId="77777777" w:rsidR="009D01E6" w:rsidRPr="00A05974" w:rsidRDefault="009D01E6" w:rsidP="009D01E6">
      <w:pPr>
        <w:tabs>
          <w:tab w:val="left" w:pos="567"/>
        </w:tabs>
        <w:jc w:val="both"/>
        <w:rPr>
          <w:bCs/>
          <w:color w:val="000000"/>
          <w:lang w:val="en-GB"/>
        </w:rPr>
      </w:pPr>
    </w:p>
    <w:p w14:paraId="6AE53CE6" w14:textId="77777777" w:rsidR="009D01E6" w:rsidRPr="00A05974" w:rsidRDefault="009D01E6" w:rsidP="009D01E6">
      <w:pPr>
        <w:tabs>
          <w:tab w:val="left" w:pos="567"/>
        </w:tabs>
        <w:jc w:val="both"/>
        <w:rPr>
          <w:bCs/>
          <w:color w:val="000000"/>
          <w:lang w:val="en-GB"/>
        </w:rPr>
      </w:pPr>
      <w:r>
        <w:rPr>
          <w:bCs/>
          <w:color w:val="000000"/>
          <w:lang w:val="en-GB"/>
        </w:rPr>
        <w:t xml:space="preserve">Based on his observations, </w:t>
      </w:r>
      <w:proofErr w:type="spellStart"/>
      <w:r w:rsidRPr="00A05974">
        <w:rPr>
          <w:bCs/>
          <w:color w:val="000000"/>
          <w:lang w:val="en-GB"/>
        </w:rPr>
        <w:t>Gellish</w:t>
      </w:r>
      <w:proofErr w:type="spellEnd"/>
      <w:r w:rsidRPr="00A05974">
        <w:rPr>
          <w:bCs/>
          <w:color w:val="000000"/>
          <w:lang w:val="en-GB"/>
        </w:rPr>
        <w:t xml:space="preserve"> </w:t>
      </w:r>
      <w:r>
        <w:rPr>
          <w:bCs/>
          <w:color w:val="000000"/>
          <w:lang w:val="en-GB"/>
        </w:rPr>
        <w:t>came up with an equation that he believes fits better than the one mentioned before</w:t>
      </w:r>
      <w:r w:rsidRPr="00A05974">
        <w:rPr>
          <w:bCs/>
          <w:color w:val="000000"/>
          <w:lang w:val="en-GB"/>
        </w:rPr>
        <w:t>. H</w:t>
      </w:r>
      <w:r>
        <w:rPr>
          <w:bCs/>
          <w:color w:val="000000"/>
          <w:lang w:val="en-GB"/>
        </w:rPr>
        <w:t>e</w:t>
      </w:r>
      <w:r w:rsidRPr="00A05974">
        <w:rPr>
          <w:bCs/>
          <w:color w:val="000000"/>
          <w:lang w:val="en-GB"/>
        </w:rPr>
        <w:t xml:space="preserve"> </w:t>
      </w:r>
      <w:r>
        <w:rPr>
          <w:bCs/>
          <w:color w:val="000000"/>
          <w:lang w:val="en-GB"/>
        </w:rPr>
        <w:t>f</w:t>
      </w:r>
      <w:r w:rsidRPr="00A05974">
        <w:rPr>
          <w:bCs/>
          <w:color w:val="000000"/>
          <w:lang w:val="en-GB"/>
        </w:rPr>
        <w:t>o</w:t>
      </w:r>
      <w:r>
        <w:rPr>
          <w:bCs/>
          <w:color w:val="000000"/>
          <w:lang w:val="en-GB"/>
        </w:rPr>
        <w:t>u</w:t>
      </w:r>
      <w:r w:rsidRPr="00A05974">
        <w:rPr>
          <w:bCs/>
          <w:color w:val="000000"/>
          <w:lang w:val="en-GB"/>
        </w:rPr>
        <w:t>nd:</w:t>
      </w:r>
    </w:p>
    <w:p w14:paraId="775E2A81" w14:textId="77777777" w:rsidR="009D01E6" w:rsidRPr="00A05974" w:rsidRDefault="009D01E6" w:rsidP="009D01E6">
      <w:pPr>
        <w:tabs>
          <w:tab w:val="left" w:pos="567"/>
        </w:tabs>
        <w:rPr>
          <w:bCs/>
          <w:color w:val="000000"/>
          <w:lang w:val="en-GB"/>
        </w:rPr>
      </w:pPr>
    </w:p>
    <w:p w14:paraId="729186E1" w14:textId="77777777" w:rsidR="009D01E6" w:rsidRPr="00A05974" w:rsidRDefault="009D01E6" w:rsidP="009D01E6">
      <w:pPr>
        <w:tabs>
          <w:tab w:val="left" w:pos="567"/>
        </w:tabs>
        <w:jc w:val="right"/>
        <w:rPr>
          <w:bCs/>
          <w:color w:val="000000"/>
          <w:lang w:val="en-GB"/>
        </w:rPr>
      </w:pPr>
      <w:r w:rsidRPr="00A05974">
        <w:rPr>
          <w:bCs/>
          <w:color w:val="000000"/>
          <w:lang w:val="en-GB"/>
        </w:rPr>
        <w:tab/>
      </w:r>
      <w:r w:rsidRPr="00A05974">
        <w:rPr>
          <w:bCs/>
          <w:color w:val="000000"/>
          <w:lang w:val="en-GB"/>
        </w:rPr>
        <w:tab/>
      </w:r>
      <w:r w:rsidRPr="00A05974">
        <w:rPr>
          <w:bCs/>
          <w:color w:val="000000"/>
          <w:lang w:val="en-GB"/>
        </w:rPr>
        <w:tab/>
      </w:r>
      <w:r w:rsidRPr="00A05974">
        <w:rPr>
          <w:bCs/>
          <w:color w:val="000000"/>
          <w:lang w:val="en-GB"/>
        </w:rPr>
        <w:tab/>
      </w:r>
      <w:r w:rsidRPr="00A05974">
        <w:rPr>
          <w:bCs/>
          <w:color w:val="000000"/>
          <w:lang w:val="en-GB"/>
        </w:rPr>
        <w:tab/>
      </w:r>
      <w:r w:rsidRPr="00A05974">
        <w:rPr>
          <w:bCs/>
          <w:color w:val="000000"/>
          <w:lang w:val="en-GB"/>
        </w:rPr>
        <w:tab/>
      </w:r>
      <w:r>
        <w:rPr>
          <w:bCs/>
          <w:color w:val="000000"/>
          <w:lang w:val="en-GB"/>
        </w:rPr>
        <w:t>MHR</w:t>
      </w:r>
      <w:r w:rsidRPr="00A05974">
        <w:rPr>
          <w:bCs/>
          <w:color w:val="000000"/>
          <w:lang w:val="en-GB"/>
        </w:rPr>
        <w:t xml:space="preserve"> = 207 – 0,7 • L </w:t>
      </w:r>
      <w:r w:rsidRPr="00A05974">
        <w:rPr>
          <w:bCs/>
          <w:color w:val="000000"/>
          <w:lang w:val="en-GB"/>
        </w:rPr>
        <w:tab/>
      </w:r>
      <w:r w:rsidRPr="00A05974">
        <w:rPr>
          <w:bCs/>
          <w:color w:val="000000"/>
          <w:lang w:val="en-GB"/>
        </w:rPr>
        <w:tab/>
      </w:r>
      <w:r w:rsidRPr="00A05974">
        <w:rPr>
          <w:bCs/>
          <w:color w:val="000000"/>
          <w:lang w:val="en-GB"/>
        </w:rPr>
        <w:tab/>
        <w:t>[2]</w:t>
      </w:r>
    </w:p>
    <w:p w14:paraId="53F054DB" w14:textId="77777777" w:rsidR="009D01E6" w:rsidRPr="00A05974" w:rsidRDefault="009D01E6" w:rsidP="009D01E6">
      <w:pPr>
        <w:tabs>
          <w:tab w:val="left" w:pos="567"/>
        </w:tabs>
        <w:ind w:left="720"/>
        <w:rPr>
          <w:u w:val="single"/>
          <w:lang w:val="en-GB"/>
        </w:rPr>
      </w:pPr>
      <w:r>
        <w:rPr>
          <w:u w:val="single"/>
          <w:lang w:val="en-GB"/>
        </w:rPr>
        <w:t>Task</w:t>
      </w:r>
      <w:r w:rsidRPr="00A05974">
        <w:rPr>
          <w:u w:val="single"/>
          <w:lang w:val="en-GB"/>
        </w:rPr>
        <w:t xml:space="preserve"> 5c</w:t>
      </w:r>
    </w:p>
    <w:p w14:paraId="45F43DC9" w14:textId="77777777" w:rsidR="009D01E6" w:rsidRPr="00A05974" w:rsidRDefault="009D01E6" w:rsidP="009D01E6">
      <w:pPr>
        <w:tabs>
          <w:tab w:val="left" w:pos="567"/>
        </w:tabs>
        <w:ind w:left="720"/>
        <w:jc w:val="both"/>
        <w:rPr>
          <w:bCs/>
          <w:color w:val="000000"/>
          <w:lang w:val="en-GB"/>
        </w:rPr>
      </w:pPr>
      <w:r w:rsidRPr="00A05974">
        <w:rPr>
          <w:bCs/>
          <w:color w:val="000000"/>
          <w:lang w:val="en-GB"/>
        </w:rPr>
        <w:t>Ho</w:t>
      </w:r>
      <w:r>
        <w:rPr>
          <w:bCs/>
          <w:color w:val="000000"/>
          <w:lang w:val="en-GB"/>
        </w:rPr>
        <w:t xml:space="preserve">w do you think </w:t>
      </w:r>
      <w:proofErr w:type="spellStart"/>
      <w:r w:rsidRPr="00A05974">
        <w:rPr>
          <w:bCs/>
          <w:color w:val="000000"/>
          <w:lang w:val="en-GB"/>
        </w:rPr>
        <w:t>Gellish</w:t>
      </w:r>
      <w:proofErr w:type="spellEnd"/>
      <w:r w:rsidRPr="00A05974">
        <w:rPr>
          <w:bCs/>
          <w:color w:val="000000"/>
          <w:lang w:val="en-GB"/>
        </w:rPr>
        <w:t xml:space="preserve"> </w:t>
      </w:r>
      <w:r>
        <w:rPr>
          <w:bCs/>
          <w:color w:val="000000"/>
          <w:lang w:val="en-GB"/>
        </w:rPr>
        <w:t>came up with equation</w:t>
      </w:r>
      <w:r w:rsidRPr="00A05974">
        <w:rPr>
          <w:bCs/>
          <w:color w:val="000000"/>
          <w:lang w:val="en-GB"/>
        </w:rPr>
        <w:t xml:space="preserve"> 2?</w:t>
      </w:r>
    </w:p>
    <w:p w14:paraId="45F314E5" w14:textId="77777777" w:rsidR="009D01E6" w:rsidRPr="00A05974" w:rsidRDefault="009D01E6" w:rsidP="009D01E6">
      <w:pPr>
        <w:tabs>
          <w:tab w:val="left" w:pos="567"/>
        </w:tabs>
        <w:ind w:left="567"/>
        <w:jc w:val="both"/>
        <w:rPr>
          <w:bCs/>
          <w:color w:val="000000"/>
          <w:lang w:val="en-GB"/>
        </w:rPr>
      </w:pPr>
    </w:p>
    <w:p w14:paraId="19757CF8"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59776" behindDoc="0" locked="0" layoutInCell="1" allowOverlap="1" wp14:anchorId="6512646A" wp14:editId="0DA32CC0">
                <wp:simplePos x="0" y="0"/>
                <wp:positionH relativeFrom="column">
                  <wp:posOffset>502285</wp:posOffset>
                </wp:positionH>
                <wp:positionV relativeFrom="paragraph">
                  <wp:posOffset>113665</wp:posOffset>
                </wp:positionV>
                <wp:extent cx="4789805" cy="0"/>
                <wp:effectExtent l="6985" t="17145" r="29210" b="20955"/>
                <wp:wrapNone/>
                <wp:docPr id="3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3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MiahQCAAAq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x0Mi&#10;ahQCAAAqBAAADgAAAAAAAAAAAAAAAAAsAgAAZHJzL2Uyb0RvYy54bWxQSwECLQAUAAYACAAAACEA&#10;Zs1lDN0AAAAIAQAADwAAAAAAAAAAAAAAAABsBAAAZHJzL2Rvd25yZXYueG1sUEsFBgAAAAAEAAQA&#10;8wAAAHYFAAAAAA==&#10;"/>
            </w:pict>
          </mc:Fallback>
        </mc:AlternateContent>
      </w:r>
    </w:p>
    <w:p w14:paraId="4B47FF86" w14:textId="77777777" w:rsidR="009D01E6" w:rsidRPr="00A05974" w:rsidRDefault="009D01E6" w:rsidP="009D01E6">
      <w:pPr>
        <w:ind w:left="540"/>
        <w:rPr>
          <w:u w:val="single"/>
          <w:lang w:val="en-GB"/>
        </w:rPr>
      </w:pPr>
    </w:p>
    <w:p w14:paraId="242291D2"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0800" behindDoc="0" locked="0" layoutInCell="1" allowOverlap="1" wp14:anchorId="47F866FD" wp14:editId="1F93DC51">
                <wp:simplePos x="0" y="0"/>
                <wp:positionH relativeFrom="column">
                  <wp:posOffset>502285</wp:posOffset>
                </wp:positionH>
                <wp:positionV relativeFrom="paragraph">
                  <wp:posOffset>15240</wp:posOffset>
                </wp:positionV>
                <wp:extent cx="4789805" cy="0"/>
                <wp:effectExtent l="6985" t="15240" r="29210" b="22860"/>
                <wp:wrapNone/>
                <wp:docPr id="3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"/>
            </w:pict>
          </mc:Fallback>
        </mc:AlternateContent>
      </w:r>
    </w:p>
    <w:p w14:paraId="5D40EC78"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1824" behindDoc="0" locked="0" layoutInCell="1" allowOverlap="1" wp14:anchorId="0677D231" wp14:editId="3DC74F35">
                <wp:simplePos x="0" y="0"/>
                <wp:positionH relativeFrom="column">
                  <wp:posOffset>502285</wp:posOffset>
                </wp:positionH>
                <wp:positionV relativeFrom="paragraph">
                  <wp:posOffset>92075</wp:posOffset>
                </wp:positionV>
                <wp:extent cx="4789805" cy="0"/>
                <wp:effectExtent l="6985" t="13335" r="29210" b="24765"/>
                <wp:wrapNone/>
                <wp:docPr id="3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"/>
            </w:pict>
          </mc:Fallback>
        </mc:AlternateContent>
      </w:r>
    </w:p>
    <w:p w14:paraId="1EBCA6DD" w14:textId="77777777" w:rsidR="009D01E6" w:rsidRPr="00A05974" w:rsidRDefault="009D01E6" w:rsidP="009D01E6">
      <w:pPr>
        <w:tabs>
          <w:tab w:val="left" w:pos="567"/>
        </w:tabs>
        <w:ind w:left="567"/>
        <w:jc w:val="both"/>
        <w:rPr>
          <w:bCs/>
          <w:color w:val="000000"/>
          <w:lang w:val="en-GB"/>
        </w:rPr>
      </w:pPr>
    </w:p>
    <w:p w14:paraId="465A3C02" w14:textId="77777777" w:rsidR="009D01E6" w:rsidRPr="00A05974" w:rsidRDefault="009D01E6" w:rsidP="009D01E6">
      <w:pPr>
        <w:tabs>
          <w:tab w:val="left" w:pos="567"/>
        </w:tabs>
        <w:ind w:left="720"/>
        <w:jc w:val="both"/>
        <w:rPr>
          <w:bCs/>
          <w:color w:val="000000"/>
          <w:lang w:val="en-GB"/>
        </w:rPr>
      </w:pPr>
      <w:r>
        <w:rPr>
          <w:bCs/>
          <w:color w:val="000000"/>
          <w:u w:val="single"/>
          <w:lang w:val="en-GB"/>
        </w:rPr>
        <w:t>Task</w:t>
      </w:r>
      <w:r w:rsidRPr="00A05974">
        <w:rPr>
          <w:bCs/>
          <w:color w:val="000000"/>
          <w:u w:val="single"/>
          <w:lang w:val="en-GB"/>
        </w:rPr>
        <w:t xml:space="preserve"> 5d</w:t>
      </w:r>
      <w:r w:rsidRPr="00A05974">
        <w:rPr>
          <w:bCs/>
          <w:color w:val="000000"/>
          <w:lang w:val="en-GB"/>
        </w:rPr>
        <w:tab/>
      </w:r>
      <w:r w:rsidRPr="00A05974">
        <w:rPr>
          <w:bCs/>
          <w:color w:val="000000"/>
          <w:lang w:val="en-GB"/>
        </w:rPr>
        <w:br/>
      </w:r>
      <w:r>
        <w:rPr>
          <w:bCs/>
          <w:color w:val="000000"/>
          <w:lang w:val="en-GB"/>
        </w:rPr>
        <w:t>Add the graph from equation 2 to the scatter plot</w:t>
      </w:r>
      <w:r w:rsidRPr="00A05974">
        <w:rPr>
          <w:bCs/>
          <w:color w:val="000000"/>
          <w:lang w:val="en-GB"/>
        </w:rPr>
        <w:t xml:space="preserve"> </w:t>
      </w:r>
      <w:r>
        <w:rPr>
          <w:bCs/>
          <w:color w:val="000000"/>
          <w:lang w:val="en-GB"/>
        </w:rPr>
        <w:t>and research whether you also think it suits better than the previous one. Also try to indicate why you think so</w:t>
      </w:r>
      <w:r w:rsidRPr="00A05974">
        <w:rPr>
          <w:bCs/>
          <w:color w:val="000000"/>
          <w:lang w:val="en-GB"/>
        </w:rPr>
        <w:t>.</w:t>
      </w:r>
    </w:p>
    <w:p w14:paraId="0EBCFCC2" w14:textId="77777777" w:rsidR="009D01E6" w:rsidRPr="00A05974" w:rsidRDefault="009D01E6" w:rsidP="009D01E6">
      <w:pPr>
        <w:ind w:left="540"/>
        <w:rPr>
          <w:u w:val="single"/>
          <w:lang w:val="en-GB"/>
        </w:rPr>
      </w:pPr>
    </w:p>
    <w:p w14:paraId="033964C3"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80256" behindDoc="0" locked="0" layoutInCell="1" allowOverlap="1" wp14:anchorId="223680F1" wp14:editId="1FFD6B7A">
                <wp:simplePos x="0" y="0"/>
                <wp:positionH relativeFrom="column">
                  <wp:posOffset>502285</wp:posOffset>
                </wp:positionH>
                <wp:positionV relativeFrom="paragraph">
                  <wp:posOffset>134620</wp:posOffset>
                </wp:positionV>
                <wp:extent cx="4789805" cy="0"/>
                <wp:effectExtent l="6985" t="15240" r="29210" b="22860"/>
                <wp:wrapNone/>
                <wp:docPr id="2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6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xhWB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Hbxh&#10;WBQCAAAqBAAADgAAAAAAAAAAAAAAAAAsAgAAZHJzL2Uyb0RvYy54bWxQSwECLQAUAAYACAAAACEA&#10;C/3FtN0AAAAIAQAADwAAAAAAAAAAAAAAAABsBAAAZHJzL2Rvd25yZXYueG1sUEsFBgAAAAAEAAQA&#10;8wAAAHYFAAAAAA==&#10;"/>
            </w:pict>
          </mc:Fallback>
        </mc:AlternateContent>
      </w:r>
    </w:p>
    <w:p w14:paraId="4BDB4EDA" w14:textId="77777777" w:rsidR="009D01E6" w:rsidRPr="00A05974" w:rsidRDefault="009D01E6" w:rsidP="009D01E6">
      <w:pPr>
        <w:ind w:left="540"/>
        <w:rPr>
          <w:u w:val="single"/>
          <w:lang w:val="en-GB"/>
        </w:rPr>
      </w:pPr>
    </w:p>
    <w:p w14:paraId="376CDC03"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81280" behindDoc="0" locked="0" layoutInCell="1" allowOverlap="1" wp14:anchorId="5810FD90" wp14:editId="1EDC59C7">
                <wp:simplePos x="0" y="0"/>
                <wp:positionH relativeFrom="column">
                  <wp:posOffset>502285</wp:posOffset>
                </wp:positionH>
                <wp:positionV relativeFrom="paragraph">
                  <wp:posOffset>36830</wp:posOffset>
                </wp:positionV>
                <wp:extent cx="4789805" cy="0"/>
                <wp:effectExtent l="6985" t="13970" r="29210" b="24130"/>
                <wp:wrapNone/>
                <wp:docPr id="2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6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B/B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"/>
            </w:pict>
          </mc:Fallback>
        </mc:AlternateContent>
      </w:r>
    </w:p>
    <w:p w14:paraId="66412F43"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82304" behindDoc="0" locked="0" layoutInCell="1" allowOverlap="1" wp14:anchorId="066CE051" wp14:editId="19E63FAC">
                <wp:simplePos x="0" y="0"/>
                <wp:positionH relativeFrom="column">
                  <wp:posOffset>502285</wp:posOffset>
                </wp:positionH>
                <wp:positionV relativeFrom="paragraph">
                  <wp:posOffset>113665</wp:posOffset>
                </wp:positionV>
                <wp:extent cx="4789805" cy="0"/>
                <wp:effectExtent l="6985" t="12065" r="29210" b="26035"/>
                <wp:wrapNone/>
                <wp:docPr id="2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6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m4QxQ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mjm4&#10;QxQCAAAqBAAADgAAAAAAAAAAAAAAAAAsAgAAZHJzL2Uyb0RvYy54bWxQSwECLQAUAAYACAAAACEA&#10;Zs1lDN0AAAAIAQAADwAAAAAAAAAAAAAAAABsBAAAZHJzL2Rvd25yZXYueG1sUEsFBgAAAAAEAAQA&#10;8wAAAHYFAAAAAA==&#10;"/>
            </w:pict>
          </mc:Fallback>
        </mc:AlternateContent>
      </w:r>
    </w:p>
    <w:p w14:paraId="6DBF04D0" w14:textId="77777777" w:rsidR="009D01E6" w:rsidRPr="00A05974" w:rsidRDefault="009D01E6" w:rsidP="009D01E6">
      <w:pPr>
        <w:tabs>
          <w:tab w:val="left" w:pos="567"/>
        </w:tabs>
        <w:ind w:left="720"/>
        <w:rPr>
          <w:bCs/>
          <w:color w:val="000000"/>
          <w:u w:val="single"/>
          <w:lang w:val="en-GB"/>
        </w:rPr>
      </w:pPr>
    </w:p>
    <w:p w14:paraId="542899D8" w14:textId="77777777" w:rsidR="009D01E6" w:rsidRPr="00A05974" w:rsidRDefault="009D01E6" w:rsidP="009D01E6">
      <w:pPr>
        <w:tabs>
          <w:tab w:val="left" w:pos="567"/>
        </w:tabs>
        <w:ind w:left="720"/>
        <w:rPr>
          <w:bCs/>
          <w:color w:val="000000"/>
          <w:u w:val="single"/>
          <w:lang w:val="en-GB"/>
        </w:rPr>
      </w:pPr>
    </w:p>
    <w:p w14:paraId="3E37C529" w14:textId="77777777" w:rsidR="003B7843" w:rsidRDefault="003B7843">
      <w:pPr>
        <w:rPr>
          <w:bCs/>
          <w:color w:val="000000"/>
          <w:u w:val="single"/>
          <w:lang w:val="en-GB"/>
        </w:rPr>
      </w:pPr>
      <w:r>
        <w:rPr>
          <w:bCs/>
          <w:color w:val="000000"/>
          <w:u w:val="single"/>
          <w:lang w:val="en-GB"/>
        </w:rPr>
        <w:br w:type="page"/>
      </w:r>
    </w:p>
    <w:p w14:paraId="34A2DE18" w14:textId="349E7693" w:rsidR="009D01E6" w:rsidRPr="00A05974" w:rsidRDefault="009D01E6" w:rsidP="009D01E6">
      <w:pPr>
        <w:tabs>
          <w:tab w:val="left" w:pos="567"/>
        </w:tabs>
        <w:ind w:left="720"/>
        <w:rPr>
          <w:bCs/>
          <w:color w:val="000000"/>
          <w:u w:val="single"/>
          <w:lang w:val="en-GB"/>
        </w:rPr>
      </w:pPr>
      <w:r>
        <w:rPr>
          <w:bCs/>
          <w:color w:val="000000"/>
          <w:u w:val="single"/>
          <w:lang w:val="en-GB"/>
        </w:rPr>
        <w:lastRenderedPageBreak/>
        <w:t>Task</w:t>
      </w:r>
      <w:r w:rsidRPr="00A05974">
        <w:rPr>
          <w:bCs/>
          <w:color w:val="000000"/>
          <w:u w:val="single"/>
          <w:lang w:val="en-GB"/>
        </w:rPr>
        <w:t xml:space="preserve"> 5e</w:t>
      </w:r>
    </w:p>
    <w:p w14:paraId="672F0466" w14:textId="77777777" w:rsidR="009D01E6" w:rsidRPr="00A05974" w:rsidRDefault="009D01E6" w:rsidP="009D01E6">
      <w:pPr>
        <w:tabs>
          <w:tab w:val="left" w:pos="567"/>
        </w:tabs>
        <w:ind w:left="720"/>
        <w:jc w:val="both"/>
        <w:rPr>
          <w:bCs/>
          <w:color w:val="000000"/>
          <w:lang w:val="en-GB"/>
        </w:rPr>
      </w:pPr>
      <w:r>
        <w:rPr>
          <w:lang w:val="en-GB"/>
        </w:rPr>
        <w:t>Use equation 2 to estimate the MHR</w:t>
      </w:r>
      <w:r w:rsidRPr="00A05974">
        <w:rPr>
          <w:lang w:val="en-GB"/>
        </w:rPr>
        <w:t xml:space="preserve"> </w:t>
      </w:r>
      <w:r>
        <w:rPr>
          <w:lang w:val="en-GB"/>
        </w:rPr>
        <w:t>f</w:t>
      </w:r>
      <w:r w:rsidRPr="00A05974">
        <w:rPr>
          <w:lang w:val="en-GB"/>
        </w:rPr>
        <w:t xml:space="preserve">or </w:t>
      </w:r>
      <w:r>
        <w:rPr>
          <w:lang w:val="en-GB"/>
        </w:rPr>
        <w:t>a 20 year old</w:t>
      </w:r>
      <w:r w:rsidRPr="00A05974">
        <w:rPr>
          <w:lang w:val="en-GB"/>
        </w:rPr>
        <w:t>.</w:t>
      </w:r>
    </w:p>
    <w:p w14:paraId="11C8BA6A" w14:textId="77777777" w:rsidR="009D01E6" w:rsidRPr="00A05974" w:rsidRDefault="009D01E6" w:rsidP="009D01E6">
      <w:pPr>
        <w:tabs>
          <w:tab w:val="left" w:pos="567"/>
        </w:tabs>
        <w:ind w:left="540"/>
        <w:rPr>
          <w:lang w:val="en-GB"/>
        </w:rPr>
      </w:pPr>
      <w:r w:rsidRPr="00A05974">
        <w:rPr>
          <w:lang w:val="en-GB"/>
        </w:rPr>
        <w:tab/>
      </w:r>
    </w:p>
    <w:p w14:paraId="5CA4239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2848" behindDoc="0" locked="0" layoutInCell="1" allowOverlap="1" wp14:anchorId="31255E76" wp14:editId="01A59875">
                <wp:simplePos x="0" y="0"/>
                <wp:positionH relativeFrom="column">
                  <wp:posOffset>502285</wp:posOffset>
                </wp:positionH>
                <wp:positionV relativeFrom="paragraph">
                  <wp:posOffset>113665</wp:posOffset>
                </wp:positionV>
                <wp:extent cx="4789805" cy="0"/>
                <wp:effectExtent l="6985" t="8890" r="29210" b="29210"/>
                <wp:wrapNone/>
                <wp:docPr id="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Xk2RQCAAAq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"/>
            </w:pict>
          </mc:Fallback>
        </mc:AlternateContent>
      </w:r>
    </w:p>
    <w:p w14:paraId="1FF527DA" w14:textId="77777777" w:rsidR="009D01E6" w:rsidRPr="00A05974" w:rsidRDefault="009D01E6" w:rsidP="009D01E6">
      <w:pPr>
        <w:ind w:left="540"/>
        <w:rPr>
          <w:u w:val="single"/>
          <w:lang w:val="en-GB"/>
        </w:rPr>
      </w:pPr>
    </w:p>
    <w:p w14:paraId="1B069630"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3872" behindDoc="0" locked="0" layoutInCell="1" allowOverlap="1" wp14:anchorId="48D66DD6" wp14:editId="65408076">
                <wp:simplePos x="0" y="0"/>
                <wp:positionH relativeFrom="column">
                  <wp:posOffset>502285</wp:posOffset>
                </wp:positionH>
                <wp:positionV relativeFrom="paragraph">
                  <wp:posOffset>15240</wp:posOffset>
                </wp:positionV>
                <wp:extent cx="4789805" cy="0"/>
                <wp:effectExtent l="6985" t="6985" r="29210" b="31115"/>
                <wp:wrapNone/>
                <wp:docPr id="2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"/>
            </w:pict>
          </mc:Fallback>
        </mc:AlternateContent>
      </w:r>
    </w:p>
    <w:p w14:paraId="66BC678F"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4896" behindDoc="0" locked="0" layoutInCell="1" allowOverlap="1" wp14:anchorId="768D0C60" wp14:editId="1C20B317">
                <wp:simplePos x="0" y="0"/>
                <wp:positionH relativeFrom="column">
                  <wp:posOffset>502285</wp:posOffset>
                </wp:positionH>
                <wp:positionV relativeFrom="paragraph">
                  <wp:posOffset>92075</wp:posOffset>
                </wp:positionV>
                <wp:extent cx="4789805" cy="0"/>
                <wp:effectExtent l="6985" t="17780" r="29210" b="20320"/>
                <wp:wrapNone/>
                <wp:docPr id="2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bw6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"/>
            </w:pict>
          </mc:Fallback>
        </mc:AlternateContent>
      </w:r>
    </w:p>
    <w:p w14:paraId="64DDB4A9" w14:textId="77777777" w:rsidR="009D01E6" w:rsidRPr="00A05974" w:rsidRDefault="009D01E6" w:rsidP="009D01E6">
      <w:pPr>
        <w:tabs>
          <w:tab w:val="left" w:pos="567"/>
        </w:tabs>
        <w:ind w:left="540"/>
        <w:rPr>
          <w:lang w:val="en-GB"/>
        </w:rPr>
      </w:pPr>
    </w:p>
    <w:p w14:paraId="29215E9E" w14:textId="77777777" w:rsidR="009D01E6" w:rsidRPr="00A05974" w:rsidRDefault="009D01E6" w:rsidP="009D01E6">
      <w:pPr>
        <w:tabs>
          <w:tab w:val="left" w:pos="567"/>
        </w:tabs>
        <w:ind w:left="720"/>
        <w:rPr>
          <w:vertAlign w:val="superscript"/>
          <w:lang w:val="en-GB"/>
        </w:rPr>
      </w:pPr>
      <w:r>
        <w:rPr>
          <w:u w:val="single"/>
          <w:lang w:val="en-GB"/>
        </w:rPr>
        <w:t>Task</w:t>
      </w:r>
      <w:r w:rsidRPr="00A05974">
        <w:rPr>
          <w:u w:val="single"/>
          <w:lang w:val="en-GB"/>
        </w:rPr>
        <w:t xml:space="preserve"> 5f</w:t>
      </w:r>
    </w:p>
    <w:p w14:paraId="003793D7" w14:textId="77777777" w:rsidR="009D01E6" w:rsidRPr="00A05974" w:rsidRDefault="009D01E6" w:rsidP="009D01E6">
      <w:pPr>
        <w:tabs>
          <w:tab w:val="left" w:pos="567"/>
        </w:tabs>
        <w:ind w:left="720"/>
        <w:jc w:val="both"/>
        <w:rPr>
          <w:lang w:val="en-GB"/>
        </w:rPr>
      </w:pPr>
      <w:r w:rsidRPr="00A05974">
        <w:rPr>
          <w:lang w:val="en-GB"/>
        </w:rPr>
        <w:t>Al</w:t>
      </w:r>
      <w:r>
        <w:rPr>
          <w:lang w:val="en-GB"/>
        </w:rPr>
        <w:t>l these points in the scatter plot are confusing. Instead we will look at the models only</w:t>
      </w:r>
      <w:r w:rsidRPr="00A05974">
        <w:rPr>
          <w:lang w:val="en-GB"/>
        </w:rPr>
        <w:t xml:space="preserve">. </w:t>
      </w:r>
      <w:r>
        <w:rPr>
          <w:lang w:val="en-GB"/>
        </w:rPr>
        <w:t>Draw the graphs for both models below in one set of axes</w:t>
      </w:r>
      <w:r w:rsidRPr="00A05974">
        <w:rPr>
          <w:lang w:val="en-GB"/>
        </w:rPr>
        <w:t>.</w:t>
      </w:r>
    </w:p>
    <w:p w14:paraId="6F2F5AAC" w14:textId="77777777" w:rsidR="009D01E6" w:rsidRPr="00A05974" w:rsidRDefault="009D01E6" w:rsidP="009D01E6">
      <w:pPr>
        <w:tabs>
          <w:tab w:val="left" w:pos="567"/>
        </w:tabs>
        <w:ind w:left="720"/>
        <w:jc w:val="both"/>
        <w:rPr>
          <w:lang w:val="en-GB"/>
        </w:rPr>
      </w:pPr>
    </w:p>
    <w:p w14:paraId="20637A41" w14:textId="77777777" w:rsidR="009D01E6" w:rsidRPr="00A05974" w:rsidRDefault="009D01E6" w:rsidP="009D01E6">
      <w:pPr>
        <w:tabs>
          <w:tab w:val="left" w:pos="567"/>
        </w:tabs>
        <w:ind w:left="567"/>
        <w:rPr>
          <w:lang w:val="en-GB"/>
        </w:rPr>
      </w:pPr>
    </w:p>
    <w:p w14:paraId="7ECCD1EE" w14:textId="77777777" w:rsidR="003B7843" w:rsidRDefault="009D01E6" w:rsidP="009D01E6">
      <w:pPr>
        <w:tabs>
          <w:tab w:val="left" w:pos="567"/>
        </w:tabs>
        <w:ind w:left="720"/>
        <w:rPr>
          <w:lang w:val="en-GB"/>
        </w:rPr>
      </w:pPr>
      <w:r>
        <w:rPr>
          <w:noProof/>
          <w:lang w:val="nl-NL" w:eastAsia="nl-NL"/>
        </w:rPr>
        <w:drawing>
          <wp:inline distT="0" distB="0" distL="0" distR="0" wp14:anchorId="4428E070" wp14:editId="6F370F30">
            <wp:extent cx="4419600" cy="5143500"/>
            <wp:effectExtent l="0" t="0" r="0" b="12700"/>
            <wp:docPr id="7" name="Picture 7" descr="graf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ek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5143500"/>
                    </a:xfrm>
                    <a:prstGeom prst="rect">
                      <a:avLst/>
                    </a:prstGeom>
                    <a:noFill/>
                    <a:ln>
                      <a:noFill/>
                    </a:ln>
                  </pic:spPr>
                </pic:pic>
              </a:graphicData>
            </a:graphic>
          </wp:inline>
        </w:drawing>
      </w:r>
      <w:r w:rsidRPr="00A05974">
        <w:rPr>
          <w:lang w:val="en-GB"/>
        </w:rPr>
        <w:t xml:space="preserve"> </w:t>
      </w:r>
    </w:p>
    <w:p w14:paraId="2355CC28" w14:textId="129E9B43" w:rsidR="009D01E6" w:rsidRPr="00A05974" w:rsidRDefault="009D01E6" w:rsidP="003B7843">
      <w:pPr>
        <w:tabs>
          <w:tab w:val="left" w:pos="567"/>
        </w:tabs>
        <w:ind w:left="720"/>
        <w:jc w:val="right"/>
        <w:rPr>
          <w:u w:val="single"/>
          <w:lang w:val="en-GB"/>
        </w:rPr>
      </w:pPr>
      <w:r w:rsidRPr="00A05974">
        <w:rPr>
          <w:lang w:val="en-GB"/>
        </w:rPr>
        <w:t xml:space="preserve">in </w:t>
      </w:r>
      <w:r>
        <w:rPr>
          <w:lang w:val="en-GB"/>
        </w:rPr>
        <w:t>years</w:t>
      </w:r>
    </w:p>
    <w:p w14:paraId="2D85EB61" w14:textId="77777777" w:rsidR="009D01E6" w:rsidRPr="00A05974" w:rsidRDefault="009D01E6" w:rsidP="009D01E6">
      <w:pPr>
        <w:tabs>
          <w:tab w:val="left" w:pos="567"/>
        </w:tabs>
        <w:ind w:left="720"/>
        <w:rPr>
          <w:u w:val="single"/>
          <w:lang w:val="en-GB"/>
        </w:rPr>
      </w:pPr>
    </w:p>
    <w:p w14:paraId="05A3C1B5" w14:textId="77777777" w:rsidR="009D01E6" w:rsidRPr="00A05974" w:rsidRDefault="009D01E6" w:rsidP="009D01E6">
      <w:pPr>
        <w:tabs>
          <w:tab w:val="left" w:pos="567"/>
        </w:tabs>
        <w:ind w:left="720"/>
        <w:rPr>
          <w:u w:val="single"/>
          <w:lang w:val="en-GB"/>
        </w:rPr>
      </w:pPr>
    </w:p>
    <w:p w14:paraId="44C727EA" w14:textId="77777777" w:rsidR="003B7843" w:rsidRDefault="003B7843">
      <w:pPr>
        <w:rPr>
          <w:u w:val="single"/>
          <w:lang w:val="en-GB"/>
        </w:rPr>
      </w:pPr>
      <w:r>
        <w:rPr>
          <w:u w:val="single"/>
          <w:lang w:val="en-GB"/>
        </w:rPr>
        <w:br w:type="page"/>
      </w:r>
    </w:p>
    <w:p w14:paraId="764AEB95" w14:textId="7C9394FA" w:rsidR="009D01E6" w:rsidRPr="00A05974" w:rsidRDefault="009D01E6" w:rsidP="009D01E6">
      <w:pPr>
        <w:tabs>
          <w:tab w:val="left" w:pos="567"/>
        </w:tabs>
        <w:ind w:left="720"/>
        <w:rPr>
          <w:u w:val="single"/>
          <w:lang w:val="en-GB"/>
        </w:rPr>
      </w:pPr>
      <w:r>
        <w:rPr>
          <w:u w:val="single"/>
          <w:lang w:val="en-GB"/>
        </w:rPr>
        <w:lastRenderedPageBreak/>
        <w:t>Task</w:t>
      </w:r>
      <w:r w:rsidRPr="00A05974">
        <w:rPr>
          <w:u w:val="single"/>
          <w:lang w:val="en-GB"/>
        </w:rPr>
        <w:t xml:space="preserve"> 5g</w:t>
      </w:r>
    </w:p>
    <w:p w14:paraId="333CA120" w14:textId="77777777" w:rsidR="009D01E6" w:rsidRPr="00A05974" w:rsidRDefault="009D01E6" w:rsidP="009D01E6">
      <w:pPr>
        <w:tabs>
          <w:tab w:val="left" w:pos="567"/>
        </w:tabs>
        <w:ind w:left="720"/>
        <w:jc w:val="both"/>
        <w:rPr>
          <w:lang w:val="en-GB"/>
        </w:rPr>
      </w:pPr>
      <w:r>
        <w:rPr>
          <w:lang w:val="en-GB"/>
        </w:rPr>
        <w:t>Calculate for which age it does not matter whether you use equation 1 or equation 2</w:t>
      </w:r>
      <w:r w:rsidRPr="00A05974">
        <w:rPr>
          <w:lang w:val="en-GB"/>
        </w:rPr>
        <w:t>.</w:t>
      </w:r>
    </w:p>
    <w:p w14:paraId="37FE14FA" w14:textId="77777777" w:rsidR="009D01E6" w:rsidRPr="00A05974" w:rsidRDefault="009D01E6" w:rsidP="009D01E6">
      <w:pPr>
        <w:ind w:left="387"/>
        <w:rPr>
          <w:u w:val="single"/>
          <w:lang w:val="en-GB"/>
        </w:rPr>
      </w:pPr>
    </w:p>
    <w:p w14:paraId="2977982F"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0320" behindDoc="0" locked="0" layoutInCell="1" allowOverlap="1" wp14:anchorId="2E4E90DC" wp14:editId="17181B78">
                <wp:simplePos x="0" y="0"/>
                <wp:positionH relativeFrom="column">
                  <wp:posOffset>502285</wp:posOffset>
                </wp:positionH>
                <wp:positionV relativeFrom="paragraph">
                  <wp:posOffset>57785</wp:posOffset>
                </wp:positionV>
                <wp:extent cx="4789805" cy="0"/>
                <wp:effectExtent l="6985" t="12700" r="29210" b="2540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kPwMwxQC&#10;AAAqBAAADgAAAAAAAAAAAAAAAAAsAgAAZHJzL2Uyb0RvYy54bWxQSwECLQAUAAYACAAAACEAomjS&#10;r9oAAAAGAQAADwAAAAAAAAAAAAAAAABsBAAAZHJzL2Rvd25yZXYueG1sUEsFBgAAAAAEAAQA8wAA&#10;AHMFAAAAAA==&#10;"/>
            </w:pict>
          </mc:Fallback>
        </mc:AlternateContent>
      </w:r>
    </w:p>
    <w:p w14:paraId="6C1602FC"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1344" behindDoc="0" locked="0" layoutInCell="1" allowOverlap="1" wp14:anchorId="12E29261" wp14:editId="1916472B">
                <wp:simplePos x="0" y="0"/>
                <wp:positionH relativeFrom="column">
                  <wp:posOffset>502285</wp:posOffset>
                </wp:positionH>
                <wp:positionV relativeFrom="paragraph">
                  <wp:posOffset>134620</wp:posOffset>
                </wp:positionV>
                <wp:extent cx="4789805" cy="0"/>
                <wp:effectExtent l="6985" t="10795" r="29210" b="27305"/>
                <wp:wrapNone/>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"/>
            </w:pict>
          </mc:Fallback>
        </mc:AlternateContent>
      </w:r>
    </w:p>
    <w:p w14:paraId="237D7B6E" w14:textId="77777777" w:rsidR="009D01E6" w:rsidRPr="00A05974" w:rsidRDefault="009D01E6" w:rsidP="009D01E6">
      <w:pPr>
        <w:ind w:left="387"/>
        <w:rPr>
          <w:u w:val="single"/>
          <w:lang w:val="en-GB"/>
        </w:rPr>
      </w:pPr>
    </w:p>
    <w:p w14:paraId="1FF4E46F"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2368" behindDoc="0" locked="0" layoutInCell="1" allowOverlap="1" wp14:anchorId="06B4EB61" wp14:editId="65B6A8E6">
                <wp:simplePos x="0" y="0"/>
                <wp:positionH relativeFrom="column">
                  <wp:posOffset>502285</wp:posOffset>
                </wp:positionH>
                <wp:positionV relativeFrom="paragraph">
                  <wp:posOffset>36830</wp:posOffset>
                </wp:positionV>
                <wp:extent cx="4789805" cy="0"/>
                <wp:effectExtent l="6985" t="9525" r="29210" b="28575"/>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KMtxQCAAAq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"/>
            </w:pict>
          </mc:Fallback>
        </mc:AlternateContent>
      </w:r>
    </w:p>
    <w:p w14:paraId="10EC3604" w14:textId="77777777" w:rsidR="009D01E6" w:rsidRPr="00A05974" w:rsidRDefault="009D01E6" w:rsidP="009D01E6">
      <w:pPr>
        <w:tabs>
          <w:tab w:val="left" w:pos="567"/>
        </w:tabs>
        <w:ind w:left="720"/>
        <w:rPr>
          <w:u w:val="single"/>
          <w:lang w:val="en-GB"/>
        </w:rPr>
      </w:pPr>
    </w:p>
    <w:p w14:paraId="50E0FA10" w14:textId="77777777" w:rsidR="009D01E6" w:rsidRPr="00A05974" w:rsidRDefault="009D01E6" w:rsidP="009D01E6">
      <w:pPr>
        <w:tabs>
          <w:tab w:val="left" w:pos="567"/>
        </w:tabs>
        <w:ind w:left="720"/>
        <w:rPr>
          <w:vertAlign w:val="superscript"/>
          <w:lang w:val="en-GB"/>
        </w:rPr>
      </w:pPr>
      <w:r>
        <w:rPr>
          <w:u w:val="single"/>
          <w:lang w:val="en-GB"/>
        </w:rPr>
        <w:t>Task</w:t>
      </w:r>
      <w:r w:rsidRPr="00A05974">
        <w:rPr>
          <w:u w:val="single"/>
          <w:lang w:val="en-GB"/>
        </w:rPr>
        <w:t xml:space="preserve"> 5h</w:t>
      </w:r>
    </w:p>
    <w:p w14:paraId="61E62402" w14:textId="77777777" w:rsidR="009D01E6" w:rsidRPr="00A05974" w:rsidRDefault="009D01E6" w:rsidP="009D01E6">
      <w:pPr>
        <w:ind w:left="720"/>
        <w:rPr>
          <w:lang w:val="en-GB"/>
        </w:rPr>
      </w:pPr>
      <w:r>
        <w:rPr>
          <w:lang w:val="en-GB"/>
        </w:rPr>
        <w:t>What differences are there between equations 1 and 2 if you look at your own age group</w:t>
      </w:r>
      <w:r w:rsidRPr="00A05974">
        <w:rPr>
          <w:lang w:val="en-GB"/>
        </w:rPr>
        <w:t>?</w:t>
      </w:r>
    </w:p>
    <w:p w14:paraId="550045A7" w14:textId="77777777" w:rsidR="009D01E6" w:rsidRPr="00A05974" w:rsidRDefault="009D01E6" w:rsidP="009D01E6">
      <w:pPr>
        <w:ind w:left="387"/>
        <w:rPr>
          <w:u w:val="single"/>
          <w:lang w:val="en-GB"/>
        </w:rPr>
      </w:pPr>
    </w:p>
    <w:p w14:paraId="067D0B36"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3392" behindDoc="0" locked="0" layoutInCell="1" allowOverlap="1" wp14:anchorId="2B7A7664" wp14:editId="141CB751">
                <wp:simplePos x="0" y="0"/>
                <wp:positionH relativeFrom="column">
                  <wp:posOffset>502285</wp:posOffset>
                </wp:positionH>
                <wp:positionV relativeFrom="paragraph">
                  <wp:posOffset>57785</wp:posOffset>
                </wp:positionV>
                <wp:extent cx="4789805" cy="0"/>
                <wp:effectExtent l="6985" t="15240" r="29210" b="22860"/>
                <wp:wrapNone/>
                <wp:docPr id="1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RoGB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"/>
            </w:pict>
          </mc:Fallback>
        </mc:AlternateContent>
      </w:r>
    </w:p>
    <w:p w14:paraId="0623CD8B"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44416" behindDoc="0" locked="0" layoutInCell="1" allowOverlap="1" wp14:anchorId="2CB161DD" wp14:editId="2C04210C">
                <wp:simplePos x="0" y="0"/>
                <wp:positionH relativeFrom="column">
                  <wp:posOffset>502285</wp:posOffset>
                </wp:positionH>
                <wp:positionV relativeFrom="paragraph">
                  <wp:posOffset>134620</wp:posOffset>
                </wp:positionV>
                <wp:extent cx="4789805" cy="0"/>
                <wp:effectExtent l="6985" t="13335" r="29210" b="24765"/>
                <wp:wrapNone/>
                <wp:docPr id="1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h2R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"/>
            </w:pict>
          </mc:Fallback>
        </mc:AlternateContent>
      </w:r>
    </w:p>
    <w:p w14:paraId="26910672" w14:textId="77777777" w:rsidR="009D01E6" w:rsidRPr="00A05974" w:rsidRDefault="009D01E6" w:rsidP="009D01E6">
      <w:pPr>
        <w:ind w:left="540"/>
        <w:rPr>
          <w:u w:val="single"/>
          <w:lang w:val="en-GB"/>
        </w:rPr>
      </w:pPr>
    </w:p>
    <w:p w14:paraId="24B0F8B1"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5440" behindDoc="0" locked="0" layoutInCell="1" allowOverlap="1" wp14:anchorId="357480F5" wp14:editId="5184084D">
                <wp:simplePos x="0" y="0"/>
                <wp:positionH relativeFrom="column">
                  <wp:posOffset>502285</wp:posOffset>
                </wp:positionH>
                <wp:positionV relativeFrom="paragraph">
                  <wp:posOffset>36830</wp:posOffset>
                </wp:positionV>
                <wp:extent cx="4789805" cy="0"/>
                <wp:effectExtent l="6985" t="8890" r="29210" b="29210"/>
                <wp:wrapNone/>
                <wp:docPr id="1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"/>
            </w:pict>
          </mc:Fallback>
        </mc:AlternateContent>
      </w:r>
    </w:p>
    <w:p w14:paraId="34415766"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6464" behindDoc="0" locked="0" layoutInCell="1" allowOverlap="1" wp14:anchorId="513F4EE2" wp14:editId="04C216F0">
                <wp:simplePos x="0" y="0"/>
                <wp:positionH relativeFrom="column">
                  <wp:posOffset>502285</wp:posOffset>
                </wp:positionH>
                <wp:positionV relativeFrom="paragraph">
                  <wp:posOffset>113665</wp:posOffset>
                </wp:positionV>
                <wp:extent cx="4789805" cy="0"/>
                <wp:effectExtent l="6985" t="6985" r="29210" b="31115"/>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A7G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"/>
            </w:pict>
          </mc:Fallback>
        </mc:AlternateContent>
      </w:r>
    </w:p>
    <w:p w14:paraId="49C2A744" w14:textId="77777777" w:rsidR="009D01E6" w:rsidRPr="00A05974" w:rsidRDefault="009D01E6" w:rsidP="009D01E6">
      <w:pPr>
        <w:ind w:left="540"/>
        <w:rPr>
          <w:u w:val="single"/>
          <w:lang w:val="en-GB"/>
        </w:rPr>
      </w:pPr>
    </w:p>
    <w:p w14:paraId="4B97B2EB"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7488" behindDoc="0" locked="0" layoutInCell="1" allowOverlap="1" wp14:anchorId="24F698B5" wp14:editId="234D0EFA">
                <wp:simplePos x="0" y="0"/>
                <wp:positionH relativeFrom="column">
                  <wp:posOffset>502285</wp:posOffset>
                </wp:positionH>
                <wp:positionV relativeFrom="paragraph">
                  <wp:posOffset>15240</wp:posOffset>
                </wp:positionV>
                <wp:extent cx="4789805" cy="0"/>
                <wp:effectExtent l="6985" t="17780" r="29210" b="20320"/>
                <wp:wrapNone/>
                <wp:docPr id="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8xdxM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"/>
            </w:pict>
          </mc:Fallback>
        </mc:AlternateContent>
      </w:r>
    </w:p>
    <w:p w14:paraId="15B7CBB2"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8512" behindDoc="0" locked="0" layoutInCell="1" allowOverlap="1" wp14:anchorId="5E4461A3" wp14:editId="00629BBC">
                <wp:simplePos x="0" y="0"/>
                <wp:positionH relativeFrom="column">
                  <wp:posOffset>502285</wp:posOffset>
                </wp:positionH>
                <wp:positionV relativeFrom="paragraph">
                  <wp:posOffset>92075</wp:posOffset>
                </wp:positionV>
                <wp:extent cx="4789805" cy="0"/>
                <wp:effectExtent l="6985" t="15875" r="29210" b="22225"/>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gGp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"/>
            </w:pict>
          </mc:Fallback>
        </mc:AlternateContent>
      </w:r>
    </w:p>
    <w:p w14:paraId="470E3BD6" w14:textId="77777777" w:rsidR="009D01E6" w:rsidRPr="00A05974" w:rsidRDefault="009D01E6" w:rsidP="009D01E6">
      <w:pPr>
        <w:ind w:left="540"/>
        <w:rPr>
          <w:u w:val="single"/>
          <w:lang w:val="en-GB"/>
        </w:rPr>
      </w:pPr>
    </w:p>
    <w:p w14:paraId="081A6839"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49536" behindDoc="0" locked="0" layoutInCell="1" allowOverlap="1" wp14:anchorId="61FD35E4" wp14:editId="4A094751">
                <wp:simplePos x="0" y="0"/>
                <wp:positionH relativeFrom="column">
                  <wp:posOffset>502285</wp:posOffset>
                </wp:positionH>
                <wp:positionV relativeFrom="paragraph">
                  <wp:posOffset>-6350</wp:posOffset>
                </wp:positionV>
                <wp:extent cx="4789805" cy="0"/>
                <wp:effectExtent l="6985" t="13970" r="29210" b="24130"/>
                <wp:wrapNone/>
                <wp:docPr id="1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2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pt" to="416.7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eYZR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"/>
            </w:pict>
          </mc:Fallback>
        </mc:AlternateContent>
      </w:r>
    </w:p>
    <w:p w14:paraId="781D0043" w14:textId="77777777" w:rsidR="009D01E6" w:rsidRPr="00A05974" w:rsidRDefault="009D01E6" w:rsidP="009D01E6">
      <w:pPr>
        <w:tabs>
          <w:tab w:val="left" w:pos="567"/>
        </w:tabs>
        <w:ind w:left="720"/>
        <w:jc w:val="both"/>
        <w:rPr>
          <w:u w:val="single"/>
          <w:lang w:val="en-GB"/>
        </w:rPr>
      </w:pPr>
    </w:p>
    <w:p w14:paraId="0B9FF4F7" w14:textId="77777777" w:rsidR="009D01E6" w:rsidRPr="00A05974" w:rsidRDefault="009D01E6" w:rsidP="009D01E6">
      <w:pPr>
        <w:tabs>
          <w:tab w:val="left" w:pos="567"/>
        </w:tabs>
        <w:ind w:left="720"/>
        <w:jc w:val="both"/>
        <w:rPr>
          <w:u w:val="single"/>
          <w:lang w:val="en-GB"/>
        </w:rPr>
      </w:pPr>
      <w:r>
        <w:rPr>
          <w:u w:val="single"/>
          <w:lang w:val="en-GB"/>
        </w:rPr>
        <w:t>Task</w:t>
      </w:r>
      <w:r w:rsidRPr="00A05974">
        <w:rPr>
          <w:u w:val="single"/>
          <w:lang w:val="en-GB"/>
        </w:rPr>
        <w:t xml:space="preserve"> 5.i</w:t>
      </w:r>
    </w:p>
    <w:p w14:paraId="12856D7E" w14:textId="77777777" w:rsidR="009D01E6" w:rsidRPr="00A05974" w:rsidRDefault="009D01E6" w:rsidP="009D01E6">
      <w:pPr>
        <w:tabs>
          <w:tab w:val="left" w:pos="567"/>
        </w:tabs>
        <w:ind w:left="720"/>
        <w:jc w:val="both"/>
        <w:rPr>
          <w:lang w:val="en-GB"/>
        </w:rPr>
      </w:pPr>
      <w:r>
        <w:rPr>
          <w:lang w:val="en-GB"/>
        </w:rPr>
        <w:t xml:space="preserve">The graph for equation 2 is also an approximation of reality. We saw that the values </w:t>
      </w:r>
      <w:proofErr w:type="spellStart"/>
      <w:r w:rsidRPr="00A05974">
        <w:rPr>
          <w:bCs/>
          <w:color w:val="000000"/>
          <w:lang w:val="en-GB"/>
        </w:rPr>
        <w:t>Gellish</w:t>
      </w:r>
      <w:proofErr w:type="spellEnd"/>
      <w:r w:rsidRPr="00A05974">
        <w:rPr>
          <w:bCs/>
          <w:color w:val="000000"/>
          <w:lang w:val="en-GB"/>
        </w:rPr>
        <w:t xml:space="preserve"> </w:t>
      </w:r>
      <w:r>
        <w:rPr>
          <w:bCs/>
          <w:color w:val="000000"/>
          <w:lang w:val="en-GB"/>
        </w:rPr>
        <w:t>found are not exactly on the line of his graph. What would you have needed to prove the answer to 5.d</w:t>
      </w:r>
      <w:r w:rsidRPr="00A05974">
        <w:rPr>
          <w:lang w:val="en-GB"/>
        </w:rPr>
        <w:t>?</w:t>
      </w:r>
    </w:p>
    <w:p w14:paraId="23C6325F" w14:textId="77777777" w:rsidR="009D01E6" w:rsidRPr="00A05974" w:rsidRDefault="009D01E6" w:rsidP="009D01E6">
      <w:pPr>
        <w:ind w:left="387"/>
        <w:rPr>
          <w:u w:val="single"/>
          <w:lang w:val="en-GB"/>
        </w:rPr>
      </w:pPr>
    </w:p>
    <w:p w14:paraId="058737D0"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65920" behindDoc="0" locked="0" layoutInCell="1" allowOverlap="1" wp14:anchorId="6101CE55" wp14:editId="1D557FE7">
                <wp:simplePos x="0" y="0"/>
                <wp:positionH relativeFrom="column">
                  <wp:posOffset>502285</wp:posOffset>
                </wp:positionH>
                <wp:positionV relativeFrom="paragraph">
                  <wp:posOffset>57785</wp:posOffset>
                </wp:positionV>
                <wp:extent cx="4789805" cy="0"/>
                <wp:effectExtent l="6985" t="9525" r="29210" b="28575"/>
                <wp:wrapNone/>
                <wp:docPr id="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5pt" to="416.7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WO/B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"/>
            </w:pict>
          </mc:Fallback>
        </mc:AlternateContent>
      </w:r>
    </w:p>
    <w:p w14:paraId="2F74DD1D" w14:textId="77777777" w:rsidR="009D01E6" w:rsidRPr="00A05974" w:rsidRDefault="009D01E6" w:rsidP="009D01E6">
      <w:pPr>
        <w:ind w:left="387"/>
        <w:rPr>
          <w:u w:val="single"/>
          <w:lang w:val="en-GB"/>
        </w:rPr>
      </w:pPr>
      <w:r>
        <w:rPr>
          <w:noProof/>
          <w:u w:val="single"/>
          <w:lang w:val="nl-NL" w:eastAsia="nl-NL"/>
        </w:rPr>
        <mc:AlternateContent>
          <mc:Choice Requires="wps">
            <w:drawing>
              <wp:anchor distT="0" distB="0" distL="114300" distR="114300" simplePos="0" relativeHeight="251666944" behindDoc="0" locked="0" layoutInCell="1" allowOverlap="1" wp14:anchorId="74187F68" wp14:editId="6ADCA55A">
                <wp:simplePos x="0" y="0"/>
                <wp:positionH relativeFrom="column">
                  <wp:posOffset>502285</wp:posOffset>
                </wp:positionH>
                <wp:positionV relativeFrom="paragraph">
                  <wp:posOffset>134620</wp:posOffset>
                </wp:positionV>
                <wp:extent cx="4789805" cy="0"/>
                <wp:effectExtent l="6985" t="7620" r="29210" b="30480"/>
                <wp:wrapNone/>
                <wp:docPr id="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0.6pt" to="416.7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ROshMCAAAq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"/>
            </w:pict>
          </mc:Fallback>
        </mc:AlternateContent>
      </w:r>
    </w:p>
    <w:p w14:paraId="31535E01" w14:textId="77777777" w:rsidR="009D01E6" w:rsidRPr="00A05974" w:rsidRDefault="009D01E6" w:rsidP="009D01E6">
      <w:pPr>
        <w:ind w:left="540"/>
        <w:rPr>
          <w:u w:val="single"/>
          <w:lang w:val="en-GB"/>
        </w:rPr>
      </w:pPr>
    </w:p>
    <w:p w14:paraId="664A163E"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7968" behindDoc="0" locked="0" layoutInCell="1" allowOverlap="1" wp14:anchorId="2DC04F2E" wp14:editId="45AA5753">
                <wp:simplePos x="0" y="0"/>
                <wp:positionH relativeFrom="column">
                  <wp:posOffset>502285</wp:posOffset>
                </wp:positionH>
                <wp:positionV relativeFrom="paragraph">
                  <wp:posOffset>36830</wp:posOffset>
                </wp:positionV>
                <wp:extent cx="4789805" cy="0"/>
                <wp:effectExtent l="6985" t="19050" r="29210" b="19050"/>
                <wp:wrapNone/>
                <wp:docPr id="1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9pt" to="416.7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sOiBM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"/>
            </w:pict>
          </mc:Fallback>
        </mc:AlternateContent>
      </w:r>
    </w:p>
    <w:p w14:paraId="4344261C"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68992" behindDoc="0" locked="0" layoutInCell="1" allowOverlap="1" wp14:anchorId="32E4ED29" wp14:editId="136B07DA">
                <wp:simplePos x="0" y="0"/>
                <wp:positionH relativeFrom="column">
                  <wp:posOffset>502285</wp:posOffset>
                </wp:positionH>
                <wp:positionV relativeFrom="paragraph">
                  <wp:posOffset>113665</wp:posOffset>
                </wp:positionV>
                <wp:extent cx="4789805" cy="0"/>
                <wp:effectExtent l="6985" t="17145" r="29210" b="20955"/>
                <wp:wrapNone/>
                <wp:docPr id="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8.95pt" to="416.7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Ca8xICAAAp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"/>
            </w:pict>
          </mc:Fallback>
        </mc:AlternateContent>
      </w:r>
    </w:p>
    <w:p w14:paraId="2876D4FE" w14:textId="77777777" w:rsidR="009D01E6" w:rsidRPr="00A05974" w:rsidRDefault="009D01E6" w:rsidP="009D01E6">
      <w:pPr>
        <w:ind w:left="540"/>
        <w:rPr>
          <w:u w:val="single"/>
          <w:lang w:val="en-GB"/>
        </w:rPr>
      </w:pPr>
    </w:p>
    <w:p w14:paraId="71D5DF6C"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0016" behindDoc="0" locked="0" layoutInCell="1" allowOverlap="1" wp14:anchorId="0C18F464" wp14:editId="34644AAA">
                <wp:simplePos x="0" y="0"/>
                <wp:positionH relativeFrom="column">
                  <wp:posOffset>502285</wp:posOffset>
                </wp:positionH>
                <wp:positionV relativeFrom="paragraph">
                  <wp:posOffset>15240</wp:posOffset>
                </wp:positionV>
                <wp:extent cx="4789805" cy="0"/>
                <wp:effectExtent l="6985" t="15240" r="29210" b="22860"/>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1.2pt" to="416.7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ayRICAAApBAAADgAAAGRycy9lMm9Eb2MueG1srFPBjtowEL1X6j9YvkMSGtg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"/>
            </w:pict>
          </mc:Fallback>
        </mc:AlternateContent>
      </w:r>
    </w:p>
    <w:p w14:paraId="34E9398E"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1040" behindDoc="0" locked="0" layoutInCell="1" allowOverlap="1" wp14:anchorId="0691274A" wp14:editId="099CF8F5">
                <wp:simplePos x="0" y="0"/>
                <wp:positionH relativeFrom="column">
                  <wp:posOffset>502285</wp:posOffset>
                </wp:positionH>
                <wp:positionV relativeFrom="paragraph">
                  <wp:posOffset>92075</wp:posOffset>
                </wp:positionV>
                <wp:extent cx="4789805" cy="0"/>
                <wp:effectExtent l="6985" t="13335" r="29210" b="24765"/>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5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7.25pt" to="416.7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"/>
            </w:pict>
          </mc:Fallback>
        </mc:AlternateContent>
      </w:r>
    </w:p>
    <w:p w14:paraId="7251D838" w14:textId="77777777" w:rsidR="009D01E6" w:rsidRPr="00A05974" w:rsidRDefault="009D01E6" w:rsidP="009D01E6">
      <w:pPr>
        <w:ind w:left="540"/>
        <w:rPr>
          <w:u w:val="single"/>
          <w:lang w:val="en-GB"/>
        </w:rPr>
      </w:pPr>
    </w:p>
    <w:p w14:paraId="48E0E22A" w14:textId="77777777" w:rsidR="009D01E6" w:rsidRPr="00A05974" w:rsidRDefault="009D01E6" w:rsidP="009D01E6">
      <w:pPr>
        <w:ind w:left="540"/>
        <w:rPr>
          <w:u w:val="single"/>
          <w:lang w:val="en-GB"/>
        </w:rPr>
      </w:pPr>
      <w:r>
        <w:rPr>
          <w:noProof/>
          <w:u w:val="single"/>
          <w:lang w:val="nl-NL" w:eastAsia="nl-NL"/>
        </w:rPr>
        <mc:AlternateContent>
          <mc:Choice Requires="wps">
            <w:drawing>
              <wp:anchor distT="0" distB="0" distL="114300" distR="114300" simplePos="0" relativeHeight="251672064" behindDoc="0" locked="0" layoutInCell="1" allowOverlap="1" wp14:anchorId="660795E2" wp14:editId="4C0DF8DC">
                <wp:simplePos x="0" y="0"/>
                <wp:positionH relativeFrom="column">
                  <wp:posOffset>502285</wp:posOffset>
                </wp:positionH>
                <wp:positionV relativeFrom="paragraph">
                  <wp:posOffset>-6350</wp:posOffset>
                </wp:positionV>
                <wp:extent cx="4789805" cy="0"/>
                <wp:effectExtent l="6985" t="10795" r="29210" b="27305"/>
                <wp:wrapNone/>
                <wp:docPr id="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5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45pt" to="416.7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"/>
            </w:pict>
          </mc:Fallback>
        </mc:AlternateContent>
      </w:r>
    </w:p>
    <w:sectPr w:rsidR="009D01E6" w:rsidRPr="00A05974" w:rsidSect="00220AEF">
      <w:headerReference w:type="default" r:id="rId34"/>
      <w:footerReference w:type="even" r:id="rId35"/>
      <w:footerReference w:type="default" r:id="rId36"/>
      <w:pgSz w:w="11900" w:h="16840"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88AAC" w14:textId="77777777" w:rsidR="00313AF6" w:rsidRDefault="00313AF6" w:rsidP="00A95212">
      <w:r>
        <w:separator/>
      </w:r>
    </w:p>
  </w:endnote>
  <w:endnote w:type="continuationSeparator" w:id="0">
    <w:p w14:paraId="40867673" w14:textId="77777777" w:rsidR="00313AF6" w:rsidRDefault="00313AF6" w:rsidP="00A95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D4DDD" w14:textId="77777777" w:rsidR="00A95212" w:rsidRDefault="00A95212" w:rsidP="008301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70C657" w14:textId="77777777" w:rsidR="00A95212" w:rsidRDefault="00A952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84F6F" w14:textId="77777777" w:rsidR="00A95212" w:rsidRDefault="00A95212" w:rsidP="008301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309B">
      <w:rPr>
        <w:rStyle w:val="PageNumber"/>
        <w:noProof/>
      </w:rPr>
      <w:t>2</w:t>
    </w:r>
    <w:r>
      <w:rPr>
        <w:rStyle w:val="PageNumber"/>
      </w:rPr>
      <w:fldChar w:fldCharType="end"/>
    </w:r>
  </w:p>
  <w:p w14:paraId="02D894CA" w14:textId="77777777" w:rsidR="002F58B2" w:rsidRPr="001358B5" w:rsidRDefault="002F58B2" w:rsidP="002F58B2">
    <w:pPr>
      <w:pStyle w:val="Footer"/>
      <w:rPr>
        <w:i/>
        <w:sz w:val="16"/>
        <w:szCs w:val="16"/>
        <w:lang w:val="fr-FR"/>
      </w:rPr>
    </w:pPr>
    <w:r w:rsidRPr="001358B5">
      <w:rPr>
        <w:i/>
        <w:sz w:val="16"/>
        <w:szCs w:val="16"/>
        <w:lang w:val="fr-FR"/>
      </w:rPr>
      <w:t xml:space="preserve">CC BY-SA </w:t>
    </w:r>
    <w:proofErr w:type="spellStart"/>
    <w:r w:rsidRPr="001358B5">
      <w:rPr>
        <w:i/>
        <w:sz w:val="16"/>
        <w:szCs w:val="16"/>
        <w:lang w:val="fr-FR"/>
      </w:rPr>
      <w:t>mascil</w:t>
    </w:r>
    <w:proofErr w:type="spellEnd"/>
    <w:r w:rsidRPr="001358B5">
      <w:rPr>
        <w:i/>
        <w:sz w:val="16"/>
        <w:szCs w:val="16"/>
        <w:lang w:val="fr-FR"/>
      </w:rPr>
      <w:t xml:space="preserve"> consortium 2014</w:t>
    </w:r>
  </w:p>
  <w:p w14:paraId="49D0C21A" w14:textId="77777777" w:rsidR="002F58B2" w:rsidRPr="001358B5" w:rsidRDefault="002F58B2" w:rsidP="002F58B2">
    <w:pPr>
      <w:pStyle w:val="Footer"/>
      <w:rPr>
        <w:sz w:val="16"/>
        <w:szCs w:val="16"/>
        <w:lang w:val="fr-FR"/>
      </w:rPr>
    </w:pPr>
  </w:p>
  <w:p w14:paraId="61EC0D72" w14:textId="1C977F70" w:rsidR="00A95212" w:rsidRDefault="002F58B2">
    <w:pPr>
      <w:pStyle w:val="Footer"/>
    </w:pPr>
    <w:r>
      <w:rPr>
        <w:noProof/>
        <w:lang w:val="nl-NL" w:eastAsia="nl-NL"/>
      </w:rPr>
      <w:drawing>
        <wp:anchor distT="0" distB="0" distL="114300" distR="114300" simplePos="0" relativeHeight="251659264" behindDoc="0" locked="0" layoutInCell="1" allowOverlap="1" wp14:anchorId="418C4CF5" wp14:editId="3E713263">
          <wp:simplePos x="0" y="0"/>
          <wp:positionH relativeFrom="margin">
            <wp:posOffset>5561330</wp:posOffset>
          </wp:positionH>
          <wp:positionV relativeFrom="margin">
            <wp:posOffset>8832215</wp:posOffset>
          </wp:positionV>
          <wp:extent cx="517525" cy="337820"/>
          <wp:effectExtent l="0" t="0" r="0" b="5080"/>
          <wp:wrapSquare wrapText="bothSides"/>
          <wp:docPr id="59"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J:\MaScil\PoM\eu-logo-flag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92B">
      <w:rPr>
        <w:sz w:val="16"/>
        <w:szCs w:val="16"/>
      </w:rPr>
      <w:t xml:space="preserve">The </w:t>
    </w:r>
    <w:proofErr w:type="spellStart"/>
    <w:r w:rsidRPr="005D792B">
      <w:rPr>
        <w:sz w:val="16"/>
        <w:szCs w:val="16"/>
      </w:rPr>
      <w:t>mascil</w:t>
    </w:r>
    <w:proofErr w:type="spellEnd"/>
    <w:r w:rsidRPr="005D792B">
      <w:rPr>
        <w:sz w:val="16"/>
        <w:szCs w:val="16"/>
      </w:rPr>
      <w:t xml:space="preserve"> project has received funding from the European Union’s Seventh Framework </w:t>
    </w:r>
    <w:proofErr w:type="spellStart"/>
    <w:r w:rsidRPr="005D792B">
      <w:rPr>
        <w:sz w:val="16"/>
        <w:szCs w:val="16"/>
      </w:rPr>
      <w:t>Programme</w:t>
    </w:r>
    <w:proofErr w:type="spellEnd"/>
    <w:r w:rsidRPr="005D792B">
      <w:rPr>
        <w:sz w:val="16"/>
        <w:szCs w:val="16"/>
      </w:rPr>
      <w:t xml:space="preserve"> for research, technological development and demonstration under grant agreement no 320</w:t>
    </w:r>
    <w:r>
      <w:rPr>
        <w:sz w:val="16"/>
        <w:szCs w:val="16"/>
      </w:rPr>
      <w:t> </w:t>
    </w:r>
    <w:r w:rsidRPr="005D792B">
      <w:rPr>
        <w:sz w:val="16"/>
        <w:szCs w:val="16"/>
      </w:rPr>
      <w:t>693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455D3" w14:textId="77777777" w:rsidR="00313AF6" w:rsidRDefault="00313AF6" w:rsidP="00A95212">
      <w:r>
        <w:separator/>
      </w:r>
    </w:p>
  </w:footnote>
  <w:footnote w:type="continuationSeparator" w:id="0">
    <w:p w14:paraId="5DBC5E7C" w14:textId="77777777" w:rsidR="00313AF6" w:rsidRDefault="00313AF6" w:rsidP="00A95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86984" w14:textId="1011E2B8" w:rsidR="002F58B2" w:rsidRDefault="002F58B2" w:rsidP="002F58B2">
    <w:pPr>
      <w:pStyle w:val="Header"/>
      <w:jc w:val="right"/>
    </w:pPr>
    <w:r>
      <w:rPr>
        <w:rFonts w:ascii="Arial" w:hAnsi="Arial" w:cs="Arial"/>
        <w:b/>
        <w:noProof/>
        <w:sz w:val="32"/>
        <w:szCs w:val="32"/>
        <w:lang w:val="nl-NL" w:eastAsia="nl-NL"/>
      </w:rPr>
      <w:drawing>
        <wp:inline distT="0" distB="0" distL="0" distR="0" wp14:anchorId="19335B14" wp14:editId="6239C483">
          <wp:extent cx="919697" cy="474452"/>
          <wp:effectExtent l="0" t="0" r="0" b="1905"/>
          <wp:docPr id="61" name="Bilde 5"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cil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166" cy="47469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6053A"/>
    <w:multiLevelType w:val="hybridMultilevel"/>
    <w:tmpl w:val="C596808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327341"/>
    <w:multiLevelType w:val="multilevel"/>
    <w:tmpl w:val="BCB2A23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73C630C"/>
    <w:multiLevelType w:val="multilevel"/>
    <w:tmpl w:val="044412E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31467DF1"/>
    <w:multiLevelType w:val="hybridMultilevel"/>
    <w:tmpl w:val="DEA61D30"/>
    <w:lvl w:ilvl="0" w:tplc="5EE0259A">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8C6732"/>
    <w:multiLevelType w:val="multilevel"/>
    <w:tmpl w:val="6AB418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521827BA"/>
    <w:multiLevelType w:val="hybridMultilevel"/>
    <w:tmpl w:val="6B2E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550954"/>
    <w:multiLevelType w:val="multilevel"/>
    <w:tmpl w:val="2E363D2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F3F30B7"/>
    <w:multiLevelType w:val="multilevel"/>
    <w:tmpl w:val="1EE0024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630174F6"/>
    <w:multiLevelType w:val="hybridMultilevel"/>
    <w:tmpl w:val="BBD4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663EFD"/>
    <w:multiLevelType w:val="hybridMultilevel"/>
    <w:tmpl w:val="5AA85F2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7"/>
  </w:num>
  <w:num w:numId="3">
    <w:abstractNumId w:val="6"/>
  </w:num>
  <w:num w:numId="4">
    <w:abstractNumId w:val="4"/>
  </w:num>
  <w:num w:numId="5">
    <w:abstractNumId w:val="9"/>
  </w:num>
  <w:num w:numId="6">
    <w:abstractNumId w:val="3"/>
  </w:num>
  <w:num w:numId="7">
    <w:abstractNumId w:val="5"/>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1E6"/>
    <w:rsid w:val="00220AEF"/>
    <w:rsid w:val="002F221F"/>
    <w:rsid w:val="002F58B2"/>
    <w:rsid w:val="00313AF6"/>
    <w:rsid w:val="003B7843"/>
    <w:rsid w:val="004760CD"/>
    <w:rsid w:val="0049309B"/>
    <w:rsid w:val="00506690"/>
    <w:rsid w:val="006834C3"/>
    <w:rsid w:val="0078481B"/>
    <w:rsid w:val="008E7E6E"/>
    <w:rsid w:val="009D01E6"/>
    <w:rsid w:val="00A07309"/>
    <w:rsid w:val="00A76530"/>
    <w:rsid w:val="00A95212"/>
    <w:rsid w:val="00B8096E"/>
    <w:rsid w:val="00B8420D"/>
    <w:rsid w:val="00B91321"/>
    <w:rsid w:val="00D21693"/>
    <w:rsid w:val="00D71234"/>
    <w:rsid w:val="00E56FC4"/>
    <w:rsid w:val="00ED423F"/>
    <w:rsid w:val="00EE3EE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548D8F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1E6"/>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3B78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EE5"/>
    <w:pPr>
      <w:keepNext/>
      <w:keepLines/>
      <w:spacing w:before="200"/>
      <w:outlineLvl w:val="1"/>
    </w:pPr>
    <w:rPr>
      <w:rFonts w:asciiTheme="majorHAnsi" w:eastAsiaTheme="majorEastAsia" w:hAnsiTheme="majorHAnsi" w:cstheme="majorBidi"/>
      <w:b/>
      <w:bCs/>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01E6"/>
    <w:rPr>
      <w:color w:val="0000FF"/>
      <w:u w:val="single"/>
    </w:rPr>
  </w:style>
  <w:style w:type="character" w:customStyle="1" w:styleId="go1">
    <w:name w:val="go1"/>
    <w:rsid w:val="009D01E6"/>
    <w:rPr>
      <w:rFonts w:ascii="Arial" w:hAnsi="Arial" w:cs="Arial" w:hint="default"/>
      <w:b/>
      <w:bCs/>
      <w:i w:val="0"/>
      <w:iCs w:val="0"/>
      <w:strike w:val="0"/>
      <w:dstrike w:val="0"/>
      <w:color w:val="00337F"/>
      <w:sz w:val="20"/>
      <w:szCs w:val="20"/>
      <w:u w:val="none"/>
      <w:effect w:val="none"/>
    </w:rPr>
  </w:style>
  <w:style w:type="character" w:styleId="Emphasis">
    <w:name w:val="Emphasis"/>
    <w:qFormat/>
    <w:rsid w:val="009D01E6"/>
    <w:rPr>
      <w:i/>
      <w:iCs/>
    </w:rPr>
  </w:style>
  <w:style w:type="paragraph" w:styleId="NoSpacing">
    <w:name w:val="No Spacing"/>
    <w:uiPriority w:val="1"/>
    <w:qFormat/>
    <w:rsid w:val="009D01E6"/>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9D01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1E6"/>
    <w:rPr>
      <w:rFonts w:ascii="Lucida Grande" w:eastAsia="Times New Roman" w:hAnsi="Lucida Grande" w:cs="Lucida Grande"/>
      <w:sz w:val="18"/>
      <w:szCs w:val="18"/>
      <w:lang w:val="en-US"/>
    </w:rPr>
  </w:style>
  <w:style w:type="table" w:styleId="TableGrid">
    <w:name w:val="Table Grid"/>
    <w:basedOn w:val="TableNormal"/>
    <w:uiPriority w:val="59"/>
    <w:rsid w:val="00A765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212"/>
    <w:pPr>
      <w:ind w:left="720"/>
      <w:contextualSpacing/>
    </w:pPr>
  </w:style>
  <w:style w:type="paragraph" w:styleId="Footer">
    <w:name w:val="footer"/>
    <w:basedOn w:val="Normal"/>
    <w:link w:val="FooterChar"/>
    <w:uiPriority w:val="99"/>
    <w:unhideWhenUsed/>
    <w:rsid w:val="00A95212"/>
    <w:pPr>
      <w:tabs>
        <w:tab w:val="center" w:pos="4320"/>
        <w:tab w:val="right" w:pos="8640"/>
      </w:tabs>
    </w:pPr>
  </w:style>
  <w:style w:type="character" w:customStyle="1" w:styleId="FooterChar">
    <w:name w:val="Footer Char"/>
    <w:basedOn w:val="DefaultParagraphFont"/>
    <w:link w:val="Footer"/>
    <w:uiPriority w:val="99"/>
    <w:rsid w:val="00A95212"/>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95212"/>
  </w:style>
  <w:style w:type="character" w:customStyle="1" w:styleId="Heading2Char">
    <w:name w:val="Heading 2 Char"/>
    <w:basedOn w:val="DefaultParagraphFont"/>
    <w:link w:val="Heading2"/>
    <w:uiPriority w:val="9"/>
    <w:rsid w:val="00EE3EE5"/>
    <w:rPr>
      <w:rFonts w:asciiTheme="majorHAnsi" w:eastAsiaTheme="majorEastAsia" w:hAnsiTheme="majorHAnsi" w:cstheme="majorBidi"/>
      <w:b/>
      <w:bCs/>
      <w:color w:val="365F91" w:themeColor="accent1" w:themeShade="BF"/>
      <w:sz w:val="26"/>
      <w:szCs w:val="26"/>
      <w:lang w:val="en-US"/>
    </w:rPr>
  </w:style>
  <w:style w:type="character" w:customStyle="1" w:styleId="Heading1Char">
    <w:name w:val="Heading 1 Char"/>
    <w:basedOn w:val="DefaultParagraphFont"/>
    <w:link w:val="Heading1"/>
    <w:uiPriority w:val="9"/>
    <w:rsid w:val="003B7843"/>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2F58B2"/>
    <w:pPr>
      <w:tabs>
        <w:tab w:val="center" w:pos="4536"/>
        <w:tab w:val="right" w:pos="9072"/>
      </w:tabs>
    </w:pPr>
  </w:style>
  <w:style w:type="character" w:customStyle="1" w:styleId="HeaderChar">
    <w:name w:val="Header Char"/>
    <w:basedOn w:val="DefaultParagraphFont"/>
    <w:link w:val="Header"/>
    <w:uiPriority w:val="99"/>
    <w:rsid w:val="002F58B2"/>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1E6"/>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3B78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EE5"/>
    <w:pPr>
      <w:keepNext/>
      <w:keepLines/>
      <w:spacing w:before="200"/>
      <w:outlineLvl w:val="1"/>
    </w:pPr>
    <w:rPr>
      <w:rFonts w:asciiTheme="majorHAnsi" w:eastAsiaTheme="majorEastAsia" w:hAnsiTheme="majorHAnsi" w:cstheme="majorBidi"/>
      <w:b/>
      <w:bCs/>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01E6"/>
    <w:rPr>
      <w:color w:val="0000FF"/>
      <w:u w:val="single"/>
    </w:rPr>
  </w:style>
  <w:style w:type="character" w:customStyle="1" w:styleId="go1">
    <w:name w:val="go1"/>
    <w:rsid w:val="009D01E6"/>
    <w:rPr>
      <w:rFonts w:ascii="Arial" w:hAnsi="Arial" w:cs="Arial" w:hint="default"/>
      <w:b/>
      <w:bCs/>
      <w:i w:val="0"/>
      <w:iCs w:val="0"/>
      <w:strike w:val="0"/>
      <w:dstrike w:val="0"/>
      <w:color w:val="00337F"/>
      <w:sz w:val="20"/>
      <w:szCs w:val="20"/>
      <w:u w:val="none"/>
      <w:effect w:val="none"/>
    </w:rPr>
  </w:style>
  <w:style w:type="character" w:styleId="Emphasis">
    <w:name w:val="Emphasis"/>
    <w:qFormat/>
    <w:rsid w:val="009D01E6"/>
    <w:rPr>
      <w:i/>
      <w:iCs/>
    </w:rPr>
  </w:style>
  <w:style w:type="paragraph" w:styleId="NoSpacing">
    <w:name w:val="No Spacing"/>
    <w:uiPriority w:val="1"/>
    <w:qFormat/>
    <w:rsid w:val="009D01E6"/>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9D01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1E6"/>
    <w:rPr>
      <w:rFonts w:ascii="Lucida Grande" w:eastAsia="Times New Roman" w:hAnsi="Lucida Grande" w:cs="Lucida Grande"/>
      <w:sz w:val="18"/>
      <w:szCs w:val="18"/>
      <w:lang w:val="en-US"/>
    </w:rPr>
  </w:style>
  <w:style w:type="table" w:styleId="TableGrid">
    <w:name w:val="Table Grid"/>
    <w:basedOn w:val="TableNormal"/>
    <w:uiPriority w:val="59"/>
    <w:rsid w:val="00A765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212"/>
    <w:pPr>
      <w:ind w:left="720"/>
      <w:contextualSpacing/>
    </w:pPr>
  </w:style>
  <w:style w:type="paragraph" w:styleId="Footer">
    <w:name w:val="footer"/>
    <w:basedOn w:val="Normal"/>
    <w:link w:val="FooterChar"/>
    <w:uiPriority w:val="99"/>
    <w:unhideWhenUsed/>
    <w:rsid w:val="00A95212"/>
    <w:pPr>
      <w:tabs>
        <w:tab w:val="center" w:pos="4320"/>
        <w:tab w:val="right" w:pos="8640"/>
      </w:tabs>
    </w:pPr>
  </w:style>
  <w:style w:type="character" w:customStyle="1" w:styleId="FooterChar">
    <w:name w:val="Footer Char"/>
    <w:basedOn w:val="DefaultParagraphFont"/>
    <w:link w:val="Footer"/>
    <w:uiPriority w:val="99"/>
    <w:rsid w:val="00A95212"/>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95212"/>
  </w:style>
  <w:style w:type="character" w:customStyle="1" w:styleId="Heading2Char">
    <w:name w:val="Heading 2 Char"/>
    <w:basedOn w:val="DefaultParagraphFont"/>
    <w:link w:val="Heading2"/>
    <w:uiPriority w:val="9"/>
    <w:rsid w:val="00EE3EE5"/>
    <w:rPr>
      <w:rFonts w:asciiTheme="majorHAnsi" w:eastAsiaTheme="majorEastAsia" w:hAnsiTheme="majorHAnsi" w:cstheme="majorBidi"/>
      <w:b/>
      <w:bCs/>
      <w:color w:val="365F91" w:themeColor="accent1" w:themeShade="BF"/>
      <w:sz w:val="26"/>
      <w:szCs w:val="26"/>
      <w:lang w:val="en-US"/>
    </w:rPr>
  </w:style>
  <w:style w:type="character" w:customStyle="1" w:styleId="Heading1Char">
    <w:name w:val="Heading 1 Char"/>
    <w:basedOn w:val="DefaultParagraphFont"/>
    <w:link w:val="Heading1"/>
    <w:uiPriority w:val="9"/>
    <w:rsid w:val="003B7843"/>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2F58B2"/>
    <w:pPr>
      <w:tabs>
        <w:tab w:val="center" w:pos="4536"/>
        <w:tab w:val="right" w:pos="9072"/>
      </w:tabs>
    </w:pPr>
  </w:style>
  <w:style w:type="character" w:customStyle="1" w:styleId="HeaderChar">
    <w:name w:val="Header Char"/>
    <w:basedOn w:val="DefaultParagraphFont"/>
    <w:link w:val="Header"/>
    <w:uiPriority w:val="99"/>
    <w:rsid w:val="002F58B2"/>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0.emf"/><Relationship Id="rId18" Type="http://schemas.openxmlformats.org/officeDocument/2006/relationships/image" Target="media/image7.wmf"/><Relationship Id="rId26"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7.bin"/><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image" Target="media/image12.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Macro-Enabled_Worksheet1.xlsm"/></Relationships>
</file>

<file path=word/charts/_rels/chart2.xml.rels><?xml version="1.0" encoding="UTF-8" standalone="yes"?>
<Relationships xmlns="http://schemas.openxmlformats.org/package/2006/relationships"><Relationship Id="rId2" Type="http://schemas.openxmlformats.org/officeDocument/2006/relationships/oleObject" Target="file:///\\storage.staff.science.uu.nl\dierd101\lespakket\Gellish\datagellish.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1" b="1" i="0" u="none" strike="noStrike" baseline="0">
                <a:solidFill>
                  <a:srgbClr val="000000"/>
                </a:solidFill>
                <a:latin typeface="Arial"/>
                <a:ea typeface="Arial"/>
                <a:cs typeface="Arial"/>
              </a:defRPr>
            </a:pPr>
            <a:r>
              <a:rPr lang="en-US"/>
              <a:t>Measuring position 93</a:t>
            </a:r>
          </a:p>
        </c:rich>
      </c:tx>
      <c:layout>
        <c:manualLayout>
          <c:xMode val="edge"/>
          <c:yMode val="edge"/>
          <c:x val="0.41154562383612697"/>
          <c:y val="2.00803212851406E-2"/>
        </c:manualLayout>
      </c:layout>
      <c:overlay val="0"/>
      <c:spPr>
        <a:noFill/>
        <a:ln w="25427">
          <a:noFill/>
        </a:ln>
      </c:spPr>
    </c:title>
    <c:autoTitleDeleted val="0"/>
    <c:plotArea>
      <c:layout>
        <c:manualLayout>
          <c:layoutTarget val="inner"/>
          <c:xMode val="edge"/>
          <c:yMode val="edge"/>
          <c:x val="8.9385474860335198E-2"/>
          <c:y val="0.21285140562249"/>
          <c:w val="0.86219739292365005"/>
          <c:h val="0.61847389558232901"/>
        </c:manualLayout>
      </c:layout>
      <c:scatterChart>
        <c:scatterStyle val="lineMarker"/>
        <c:varyColors val="0"/>
        <c:ser>
          <c:idx val="0"/>
          <c:order val="0"/>
          <c:spPr>
            <a:ln w="28606">
              <a:noFill/>
            </a:ln>
          </c:spPr>
          <c:marker>
            <c:symbol val="diamond"/>
            <c:size val="5"/>
            <c:spPr>
              <a:solidFill>
                <a:srgbClr val="000090"/>
              </a:solidFill>
              <a:ln>
                <a:solidFill>
                  <a:srgbClr val="000090"/>
                </a:solidFill>
                <a:prstDash val="solid"/>
              </a:ln>
            </c:spPr>
          </c:marker>
          <c:xVal>
            <c:numRef>
              <c:f>Sheet1!$F$1:$AW$1</c:f>
              <c:numCache>
                <c:formatCode>General</c:formatCode>
                <c:ptCount val="44"/>
                <c:pt idx="0">
                  <c:v>-1599</c:v>
                </c:pt>
                <c:pt idx="1">
                  <c:v>-1564</c:v>
                </c:pt>
                <c:pt idx="2">
                  <c:v>-1529</c:v>
                </c:pt>
                <c:pt idx="3">
                  <c:v>-1494</c:v>
                </c:pt>
                <c:pt idx="4">
                  <c:v>-1424</c:v>
                </c:pt>
                <c:pt idx="5">
                  <c:v>-1389</c:v>
                </c:pt>
                <c:pt idx="6">
                  <c:v>-1354</c:v>
                </c:pt>
                <c:pt idx="7">
                  <c:v>-1319</c:v>
                </c:pt>
                <c:pt idx="8">
                  <c:v>-1284</c:v>
                </c:pt>
                <c:pt idx="9">
                  <c:v>-1249</c:v>
                </c:pt>
                <c:pt idx="10">
                  <c:v>-1179</c:v>
                </c:pt>
                <c:pt idx="11">
                  <c:v>-1144</c:v>
                </c:pt>
                <c:pt idx="12">
                  <c:v>-631</c:v>
                </c:pt>
                <c:pt idx="13">
                  <c:v>-561</c:v>
                </c:pt>
                <c:pt idx="14">
                  <c:v>-526</c:v>
                </c:pt>
                <c:pt idx="15">
                  <c:v>-525</c:v>
                </c:pt>
                <c:pt idx="16">
                  <c:v>-490</c:v>
                </c:pt>
                <c:pt idx="17">
                  <c:v>-456</c:v>
                </c:pt>
                <c:pt idx="18">
                  <c:v>-420</c:v>
                </c:pt>
                <c:pt idx="19">
                  <c:v>-386</c:v>
                </c:pt>
                <c:pt idx="20">
                  <c:v>-316</c:v>
                </c:pt>
                <c:pt idx="21">
                  <c:v>-280</c:v>
                </c:pt>
                <c:pt idx="22">
                  <c:v>-210</c:v>
                </c:pt>
                <c:pt idx="23">
                  <c:v>-140</c:v>
                </c:pt>
                <c:pt idx="24">
                  <c:v>-70</c:v>
                </c:pt>
                <c:pt idx="25">
                  <c:v>70</c:v>
                </c:pt>
                <c:pt idx="26">
                  <c:v>140</c:v>
                </c:pt>
                <c:pt idx="27">
                  <c:v>210</c:v>
                </c:pt>
                <c:pt idx="28">
                  <c:v>280</c:v>
                </c:pt>
                <c:pt idx="29">
                  <c:v>350</c:v>
                </c:pt>
                <c:pt idx="30">
                  <c:v>420</c:v>
                </c:pt>
                <c:pt idx="31">
                  <c:v>490</c:v>
                </c:pt>
                <c:pt idx="32">
                  <c:v>560</c:v>
                </c:pt>
                <c:pt idx="33">
                  <c:v>630</c:v>
                </c:pt>
                <c:pt idx="34">
                  <c:v>700</c:v>
                </c:pt>
                <c:pt idx="35">
                  <c:v>770</c:v>
                </c:pt>
                <c:pt idx="36">
                  <c:v>840</c:v>
                </c:pt>
                <c:pt idx="37">
                  <c:v>910</c:v>
                </c:pt>
                <c:pt idx="38">
                  <c:v>980</c:v>
                </c:pt>
                <c:pt idx="39">
                  <c:v>1050</c:v>
                </c:pt>
                <c:pt idx="40">
                  <c:v>1120</c:v>
                </c:pt>
                <c:pt idx="41">
                  <c:v>1365</c:v>
                </c:pt>
                <c:pt idx="42">
                  <c:v>1400</c:v>
                </c:pt>
                <c:pt idx="43">
                  <c:v>1435</c:v>
                </c:pt>
              </c:numCache>
            </c:numRef>
          </c:xVal>
          <c:yVal>
            <c:numRef>
              <c:f>Sheet1!$F$93:$AW$93</c:f>
              <c:numCache>
                <c:formatCode>General</c:formatCode>
                <c:ptCount val="44"/>
                <c:pt idx="0">
                  <c:v>1.008027123287671</c:v>
                </c:pt>
                <c:pt idx="1">
                  <c:v>-3.004037260273972</c:v>
                </c:pt>
                <c:pt idx="2">
                  <c:v>-2.8994016438356169</c:v>
                </c:pt>
                <c:pt idx="3">
                  <c:v>-2.64446602739726</c:v>
                </c:pt>
                <c:pt idx="4">
                  <c:v>1.721205205479452</c:v>
                </c:pt>
                <c:pt idx="5">
                  <c:v>0.138340821917808</c:v>
                </c:pt>
                <c:pt idx="6">
                  <c:v>2.1538764383561642</c:v>
                </c:pt>
                <c:pt idx="7">
                  <c:v>-0.90518794520547896</c:v>
                </c:pt>
                <c:pt idx="8">
                  <c:v>-2.4005523287671231</c:v>
                </c:pt>
                <c:pt idx="9">
                  <c:v>-4.4529167123287676</c:v>
                </c:pt>
                <c:pt idx="10">
                  <c:v>-0.86054547945205495</c:v>
                </c:pt>
                <c:pt idx="11">
                  <c:v>-2.306909863013697</c:v>
                </c:pt>
                <c:pt idx="12">
                  <c:v>-1.751410684931507</c:v>
                </c:pt>
                <c:pt idx="13">
                  <c:v>-4.1682394520547943</c:v>
                </c:pt>
                <c:pt idx="14">
                  <c:v>-4.7609038356164364</c:v>
                </c:pt>
                <c:pt idx="15">
                  <c:v>-2.4364342465753421</c:v>
                </c:pt>
                <c:pt idx="16">
                  <c:v>-1.9448986301369859</c:v>
                </c:pt>
                <c:pt idx="17">
                  <c:v>-0.90413260273972595</c:v>
                </c:pt>
                <c:pt idx="18">
                  <c:v>-3.8075273972602739</c:v>
                </c:pt>
                <c:pt idx="19">
                  <c:v>-0.24066136986301401</c:v>
                </c:pt>
                <c:pt idx="20">
                  <c:v>-3.072890136986302</c:v>
                </c:pt>
                <c:pt idx="21">
                  <c:v>-1.8786849315068499</c:v>
                </c:pt>
                <c:pt idx="22">
                  <c:v>-3.5294136986301372</c:v>
                </c:pt>
                <c:pt idx="23">
                  <c:v>-2.009042465753422</c:v>
                </c:pt>
                <c:pt idx="24">
                  <c:v>-0.33977123287671201</c:v>
                </c:pt>
                <c:pt idx="25">
                  <c:v>-2.7364287671232881</c:v>
                </c:pt>
                <c:pt idx="26">
                  <c:v>-2.476457534246574</c:v>
                </c:pt>
                <c:pt idx="27">
                  <c:v>-3.2098863013698629</c:v>
                </c:pt>
                <c:pt idx="28">
                  <c:v>-3.5771150684931512</c:v>
                </c:pt>
                <c:pt idx="29">
                  <c:v>-5.6996438356164383</c:v>
                </c:pt>
                <c:pt idx="30">
                  <c:v>-1.3499726027397261</c:v>
                </c:pt>
                <c:pt idx="31">
                  <c:v>-4.5508013698630139</c:v>
                </c:pt>
                <c:pt idx="32">
                  <c:v>-3.6859301369863009</c:v>
                </c:pt>
                <c:pt idx="33">
                  <c:v>-1.9848589041095901</c:v>
                </c:pt>
                <c:pt idx="34">
                  <c:v>-4.9017876712328761</c:v>
                </c:pt>
                <c:pt idx="35">
                  <c:v>-0.78281643835616399</c:v>
                </c:pt>
                <c:pt idx="36">
                  <c:v>-2.8566452054794489</c:v>
                </c:pt>
                <c:pt idx="37">
                  <c:v>-1.1131739726027401</c:v>
                </c:pt>
                <c:pt idx="38">
                  <c:v>0.99339726027397302</c:v>
                </c:pt>
                <c:pt idx="39">
                  <c:v>-6.4718315068493144</c:v>
                </c:pt>
                <c:pt idx="40">
                  <c:v>-6.2786602739726058</c:v>
                </c:pt>
                <c:pt idx="41">
                  <c:v>-5.565110958904107</c:v>
                </c:pt>
                <c:pt idx="42">
                  <c:v>-8.0013753424657477</c:v>
                </c:pt>
                <c:pt idx="43">
                  <c:v>-5.5862397260273973</c:v>
                </c:pt>
              </c:numCache>
            </c:numRef>
          </c:yVal>
          <c:smooth val="0"/>
        </c:ser>
        <c:dLbls>
          <c:showLegendKey val="0"/>
          <c:showVal val="0"/>
          <c:showCatName val="0"/>
          <c:showSerName val="0"/>
          <c:showPercent val="0"/>
          <c:showBubbleSize val="0"/>
        </c:dLbls>
        <c:axId val="140661120"/>
        <c:axId val="140663040"/>
      </c:scatterChart>
      <c:valAx>
        <c:axId val="140661120"/>
        <c:scaling>
          <c:orientation val="minMax"/>
        </c:scaling>
        <c:delete val="0"/>
        <c:axPos val="b"/>
        <c:title>
          <c:tx>
            <c:rich>
              <a:bodyPr/>
              <a:lstStyle/>
              <a:p>
                <a:pPr>
                  <a:defRPr sz="801" b="1" i="0" u="none" strike="noStrike" baseline="0">
                    <a:solidFill>
                      <a:srgbClr val="000000"/>
                    </a:solidFill>
                    <a:latin typeface="Arial"/>
                    <a:ea typeface="Arial"/>
                    <a:cs typeface="Arial"/>
                  </a:defRPr>
                </a:pPr>
                <a:r>
                  <a:rPr lang="en-US"/>
                  <a:t>days</a:t>
                </a:r>
              </a:p>
            </c:rich>
          </c:tx>
          <c:layout>
            <c:manualLayout>
              <c:xMode val="edge"/>
              <c:yMode val="edge"/>
              <c:x val="0.48417132216014902"/>
              <c:y val="0.87148594377510002"/>
            </c:manualLayout>
          </c:layout>
          <c:overlay val="0"/>
          <c:spPr>
            <a:noFill/>
            <a:ln w="25427">
              <a:noFill/>
            </a:ln>
          </c:spPr>
        </c:title>
        <c:numFmt formatCode="General" sourceLinked="1"/>
        <c:majorTickMark val="out"/>
        <c:minorTickMark val="none"/>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nl-NL"/>
          </a:p>
        </c:txPr>
        <c:crossAx val="140663040"/>
        <c:crosses val="autoZero"/>
        <c:crossBetween val="midCat"/>
      </c:valAx>
      <c:valAx>
        <c:axId val="140663040"/>
        <c:scaling>
          <c:orientation val="minMax"/>
        </c:scaling>
        <c:delete val="0"/>
        <c:axPos val="l"/>
        <c:majorGridlines>
          <c:spPr>
            <a:ln w="3178">
              <a:solidFill>
                <a:srgbClr val="000000"/>
              </a:solidFill>
              <a:prstDash val="solid"/>
            </a:ln>
          </c:spPr>
        </c:majorGridlines>
        <c:title>
          <c:tx>
            <c:rich>
              <a:bodyPr/>
              <a:lstStyle/>
              <a:p>
                <a:pPr>
                  <a:defRPr sz="801" b="1" i="0" u="none" strike="noStrike" baseline="0">
                    <a:solidFill>
                      <a:srgbClr val="000000"/>
                    </a:solidFill>
                    <a:latin typeface="Arial"/>
                    <a:ea typeface="Arial"/>
                    <a:cs typeface="Arial"/>
                  </a:defRPr>
                </a:pPr>
                <a:r>
                  <a:rPr lang="en-US"/>
                  <a:t>height</a:t>
                </a:r>
              </a:p>
            </c:rich>
          </c:tx>
          <c:layout>
            <c:manualLayout>
              <c:xMode val="edge"/>
              <c:yMode val="edge"/>
              <c:x val="2.04841713221601E-2"/>
              <c:y val="0.43775100401606398"/>
            </c:manualLayout>
          </c:layout>
          <c:overlay val="0"/>
          <c:spPr>
            <a:noFill/>
            <a:ln w="25427">
              <a:noFill/>
            </a:ln>
          </c:spPr>
        </c:title>
        <c:numFmt formatCode="General" sourceLinked="1"/>
        <c:majorTickMark val="out"/>
        <c:minorTickMark val="none"/>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nl-NL"/>
          </a:p>
        </c:txPr>
        <c:crossAx val="140661120"/>
        <c:crosses val="autoZero"/>
        <c:crossBetween val="midCat"/>
      </c:valAx>
      <c:spPr>
        <a:solidFill>
          <a:srgbClr val="C0C0C0"/>
        </a:solidFill>
        <a:ln w="12714">
          <a:solidFill>
            <a:srgbClr val="808080"/>
          </a:solidFill>
          <a:prstDash val="solid"/>
        </a:ln>
      </c:spPr>
    </c:plotArea>
    <c:plotVisOnly val="1"/>
    <c:dispBlanksAs val="gap"/>
    <c:showDLblsOverMax val="0"/>
  </c:chart>
  <c:spPr>
    <a:solidFill>
      <a:srgbClr val="FFFFFF"/>
    </a:solidFill>
    <a:ln w="3178">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xVal>
            <c:numRef>
              <c:f>'Raw Data for 908 Cases'!$D$2:$D$909</c:f>
              <c:numCache>
                <c:formatCode>General</c:formatCode>
                <c:ptCount val="908"/>
                <c:pt idx="0">
                  <c:v>33</c:v>
                </c:pt>
                <c:pt idx="1">
                  <c:v>34</c:v>
                </c:pt>
                <c:pt idx="2">
                  <c:v>36</c:v>
                </c:pt>
                <c:pt idx="3">
                  <c:v>37</c:v>
                </c:pt>
                <c:pt idx="4">
                  <c:v>39</c:v>
                </c:pt>
                <c:pt idx="5">
                  <c:v>40</c:v>
                </c:pt>
                <c:pt idx="6">
                  <c:v>41</c:v>
                </c:pt>
                <c:pt idx="7">
                  <c:v>42</c:v>
                </c:pt>
                <c:pt idx="8">
                  <c:v>44</c:v>
                </c:pt>
                <c:pt idx="9">
                  <c:v>47</c:v>
                </c:pt>
                <c:pt idx="10">
                  <c:v>51</c:v>
                </c:pt>
                <c:pt idx="11">
                  <c:v>54</c:v>
                </c:pt>
                <c:pt idx="12">
                  <c:v>56</c:v>
                </c:pt>
                <c:pt idx="13">
                  <c:v>66</c:v>
                </c:pt>
                <c:pt idx="14">
                  <c:v>67</c:v>
                </c:pt>
                <c:pt idx="15">
                  <c:v>68</c:v>
                </c:pt>
                <c:pt idx="16">
                  <c:v>69</c:v>
                </c:pt>
                <c:pt idx="17">
                  <c:v>70</c:v>
                </c:pt>
                <c:pt idx="18">
                  <c:v>35</c:v>
                </c:pt>
                <c:pt idx="19">
                  <c:v>38</c:v>
                </c:pt>
                <c:pt idx="20">
                  <c:v>40</c:v>
                </c:pt>
                <c:pt idx="21">
                  <c:v>41</c:v>
                </c:pt>
                <c:pt idx="22">
                  <c:v>42</c:v>
                </c:pt>
                <c:pt idx="23">
                  <c:v>44</c:v>
                </c:pt>
                <c:pt idx="24">
                  <c:v>46</c:v>
                </c:pt>
                <c:pt idx="25">
                  <c:v>35</c:v>
                </c:pt>
                <c:pt idx="26">
                  <c:v>36</c:v>
                </c:pt>
                <c:pt idx="27">
                  <c:v>37</c:v>
                </c:pt>
                <c:pt idx="28">
                  <c:v>38</c:v>
                </c:pt>
                <c:pt idx="29">
                  <c:v>40</c:v>
                </c:pt>
                <c:pt idx="30">
                  <c:v>41</c:v>
                </c:pt>
                <c:pt idx="31">
                  <c:v>42</c:v>
                </c:pt>
                <c:pt idx="32">
                  <c:v>43</c:v>
                </c:pt>
                <c:pt idx="33">
                  <c:v>44</c:v>
                </c:pt>
                <c:pt idx="34">
                  <c:v>45</c:v>
                </c:pt>
                <c:pt idx="35">
                  <c:v>46</c:v>
                </c:pt>
                <c:pt idx="36">
                  <c:v>50</c:v>
                </c:pt>
                <c:pt idx="37">
                  <c:v>59</c:v>
                </c:pt>
                <c:pt idx="38">
                  <c:v>59</c:v>
                </c:pt>
                <c:pt idx="39">
                  <c:v>60</c:v>
                </c:pt>
                <c:pt idx="40">
                  <c:v>62</c:v>
                </c:pt>
                <c:pt idx="41">
                  <c:v>63</c:v>
                </c:pt>
                <c:pt idx="42">
                  <c:v>68</c:v>
                </c:pt>
                <c:pt idx="43">
                  <c:v>43</c:v>
                </c:pt>
                <c:pt idx="44">
                  <c:v>44</c:v>
                </c:pt>
                <c:pt idx="45">
                  <c:v>45</c:v>
                </c:pt>
                <c:pt idx="46">
                  <c:v>50</c:v>
                </c:pt>
                <c:pt idx="47">
                  <c:v>51</c:v>
                </c:pt>
                <c:pt idx="48">
                  <c:v>52</c:v>
                </c:pt>
                <c:pt idx="49">
                  <c:v>54</c:v>
                </c:pt>
                <c:pt idx="50">
                  <c:v>55</c:v>
                </c:pt>
                <c:pt idx="51">
                  <c:v>40</c:v>
                </c:pt>
                <c:pt idx="52">
                  <c:v>41</c:v>
                </c:pt>
                <c:pt idx="53">
                  <c:v>42</c:v>
                </c:pt>
                <c:pt idx="54">
                  <c:v>43</c:v>
                </c:pt>
                <c:pt idx="55">
                  <c:v>44</c:v>
                </c:pt>
                <c:pt idx="56">
                  <c:v>45</c:v>
                </c:pt>
                <c:pt idx="57">
                  <c:v>46</c:v>
                </c:pt>
                <c:pt idx="58">
                  <c:v>49</c:v>
                </c:pt>
                <c:pt idx="59">
                  <c:v>41</c:v>
                </c:pt>
                <c:pt idx="60">
                  <c:v>44</c:v>
                </c:pt>
                <c:pt idx="61">
                  <c:v>45</c:v>
                </c:pt>
                <c:pt idx="62">
                  <c:v>46</c:v>
                </c:pt>
                <c:pt idx="63">
                  <c:v>49</c:v>
                </c:pt>
                <c:pt idx="64">
                  <c:v>50</c:v>
                </c:pt>
                <c:pt idx="65">
                  <c:v>50</c:v>
                </c:pt>
                <c:pt idx="66">
                  <c:v>52</c:v>
                </c:pt>
                <c:pt idx="67">
                  <c:v>53</c:v>
                </c:pt>
                <c:pt idx="68">
                  <c:v>56</c:v>
                </c:pt>
                <c:pt idx="69">
                  <c:v>57</c:v>
                </c:pt>
                <c:pt idx="70">
                  <c:v>58</c:v>
                </c:pt>
                <c:pt idx="71">
                  <c:v>60</c:v>
                </c:pt>
                <c:pt idx="72">
                  <c:v>61</c:v>
                </c:pt>
                <c:pt idx="73">
                  <c:v>64</c:v>
                </c:pt>
                <c:pt idx="74">
                  <c:v>65</c:v>
                </c:pt>
                <c:pt idx="75">
                  <c:v>51</c:v>
                </c:pt>
                <c:pt idx="76">
                  <c:v>53</c:v>
                </c:pt>
                <c:pt idx="77">
                  <c:v>54</c:v>
                </c:pt>
                <c:pt idx="78">
                  <c:v>56</c:v>
                </c:pt>
                <c:pt idx="79">
                  <c:v>57</c:v>
                </c:pt>
                <c:pt idx="80">
                  <c:v>50</c:v>
                </c:pt>
                <c:pt idx="81">
                  <c:v>51</c:v>
                </c:pt>
                <c:pt idx="82">
                  <c:v>52</c:v>
                </c:pt>
                <c:pt idx="83">
                  <c:v>53</c:v>
                </c:pt>
                <c:pt idx="84">
                  <c:v>54</c:v>
                </c:pt>
                <c:pt idx="85">
                  <c:v>52</c:v>
                </c:pt>
                <c:pt idx="86">
                  <c:v>53</c:v>
                </c:pt>
                <c:pt idx="87">
                  <c:v>54</c:v>
                </c:pt>
                <c:pt idx="88">
                  <c:v>56</c:v>
                </c:pt>
                <c:pt idx="89">
                  <c:v>57</c:v>
                </c:pt>
                <c:pt idx="90">
                  <c:v>62</c:v>
                </c:pt>
                <c:pt idx="91">
                  <c:v>45</c:v>
                </c:pt>
                <c:pt idx="92">
                  <c:v>46</c:v>
                </c:pt>
                <c:pt idx="93">
                  <c:v>47</c:v>
                </c:pt>
                <c:pt idx="94">
                  <c:v>48</c:v>
                </c:pt>
                <c:pt idx="95">
                  <c:v>49</c:v>
                </c:pt>
                <c:pt idx="96">
                  <c:v>50</c:v>
                </c:pt>
                <c:pt idx="97">
                  <c:v>52</c:v>
                </c:pt>
                <c:pt idx="98">
                  <c:v>54</c:v>
                </c:pt>
                <c:pt idx="99">
                  <c:v>46</c:v>
                </c:pt>
                <c:pt idx="100">
                  <c:v>51</c:v>
                </c:pt>
                <c:pt idx="101">
                  <c:v>52</c:v>
                </c:pt>
                <c:pt idx="102">
                  <c:v>53</c:v>
                </c:pt>
                <c:pt idx="103">
                  <c:v>55</c:v>
                </c:pt>
                <c:pt idx="104">
                  <c:v>38</c:v>
                </c:pt>
                <c:pt idx="105">
                  <c:v>39</c:v>
                </c:pt>
                <c:pt idx="106">
                  <c:v>40</c:v>
                </c:pt>
                <c:pt idx="107">
                  <c:v>40</c:v>
                </c:pt>
                <c:pt idx="108">
                  <c:v>42</c:v>
                </c:pt>
                <c:pt idx="109">
                  <c:v>52</c:v>
                </c:pt>
                <c:pt idx="110">
                  <c:v>53</c:v>
                </c:pt>
                <c:pt idx="111">
                  <c:v>54</c:v>
                </c:pt>
                <c:pt idx="112">
                  <c:v>55</c:v>
                </c:pt>
                <c:pt idx="113">
                  <c:v>56</c:v>
                </c:pt>
                <c:pt idx="114">
                  <c:v>57</c:v>
                </c:pt>
                <c:pt idx="115">
                  <c:v>58</c:v>
                </c:pt>
                <c:pt idx="116">
                  <c:v>59</c:v>
                </c:pt>
                <c:pt idx="117">
                  <c:v>33</c:v>
                </c:pt>
                <c:pt idx="118">
                  <c:v>34</c:v>
                </c:pt>
                <c:pt idx="119">
                  <c:v>35</c:v>
                </c:pt>
                <c:pt idx="120">
                  <c:v>36</c:v>
                </c:pt>
                <c:pt idx="121">
                  <c:v>38</c:v>
                </c:pt>
                <c:pt idx="122">
                  <c:v>39</c:v>
                </c:pt>
                <c:pt idx="123">
                  <c:v>40</c:v>
                </c:pt>
                <c:pt idx="124">
                  <c:v>41</c:v>
                </c:pt>
                <c:pt idx="125">
                  <c:v>42</c:v>
                </c:pt>
                <c:pt idx="126">
                  <c:v>44</c:v>
                </c:pt>
                <c:pt idx="127">
                  <c:v>46</c:v>
                </c:pt>
                <c:pt idx="128">
                  <c:v>50</c:v>
                </c:pt>
                <c:pt idx="129">
                  <c:v>51</c:v>
                </c:pt>
                <c:pt idx="130">
                  <c:v>52</c:v>
                </c:pt>
                <c:pt idx="131">
                  <c:v>53</c:v>
                </c:pt>
                <c:pt idx="132">
                  <c:v>55</c:v>
                </c:pt>
                <c:pt idx="133">
                  <c:v>55</c:v>
                </c:pt>
                <c:pt idx="134">
                  <c:v>56</c:v>
                </c:pt>
                <c:pt idx="135">
                  <c:v>58</c:v>
                </c:pt>
                <c:pt idx="136">
                  <c:v>61</c:v>
                </c:pt>
                <c:pt idx="137">
                  <c:v>62</c:v>
                </c:pt>
                <c:pt idx="138">
                  <c:v>64</c:v>
                </c:pt>
                <c:pt idx="139">
                  <c:v>65</c:v>
                </c:pt>
                <c:pt idx="140">
                  <c:v>51</c:v>
                </c:pt>
                <c:pt idx="141">
                  <c:v>52</c:v>
                </c:pt>
                <c:pt idx="142">
                  <c:v>53</c:v>
                </c:pt>
                <c:pt idx="143">
                  <c:v>54</c:v>
                </c:pt>
                <c:pt idx="144">
                  <c:v>55</c:v>
                </c:pt>
                <c:pt idx="145">
                  <c:v>27</c:v>
                </c:pt>
                <c:pt idx="146">
                  <c:v>28</c:v>
                </c:pt>
                <c:pt idx="147">
                  <c:v>30</c:v>
                </c:pt>
                <c:pt idx="148">
                  <c:v>31</c:v>
                </c:pt>
                <c:pt idx="149">
                  <c:v>33</c:v>
                </c:pt>
                <c:pt idx="150">
                  <c:v>34</c:v>
                </c:pt>
                <c:pt idx="151">
                  <c:v>39</c:v>
                </c:pt>
                <c:pt idx="152">
                  <c:v>41</c:v>
                </c:pt>
                <c:pt idx="153">
                  <c:v>35</c:v>
                </c:pt>
                <c:pt idx="154">
                  <c:v>36</c:v>
                </c:pt>
                <c:pt idx="155">
                  <c:v>37</c:v>
                </c:pt>
                <c:pt idx="156">
                  <c:v>39</c:v>
                </c:pt>
                <c:pt idx="157">
                  <c:v>39</c:v>
                </c:pt>
                <c:pt idx="158">
                  <c:v>40</c:v>
                </c:pt>
                <c:pt idx="159">
                  <c:v>42</c:v>
                </c:pt>
                <c:pt idx="160">
                  <c:v>48</c:v>
                </c:pt>
                <c:pt idx="161">
                  <c:v>49</c:v>
                </c:pt>
                <c:pt idx="162">
                  <c:v>50</c:v>
                </c:pt>
                <c:pt idx="163">
                  <c:v>54</c:v>
                </c:pt>
                <c:pt idx="164">
                  <c:v>55</c:v>
                </c:pt>
                <c:pt idx="165">
                  <c:v>31</c:v>
                </c:pt>
                <c:pt idx="166">
                  <c:v>32</c:v>
                </c:pt>
                <c:pt idx="167">
                  <c:v>33</c:v>
                </c:pt>
                <c:pt idx="168">
                  <c:v>34</c:v>
                </c:pt>
                <c:pt idx="169">
                  <c:v>35</c:v>
                </c:pt>
                <c:pt idx="170">
                  <c:v>37</c:v>
                </c:pt>
                <c:pt idx="171">
                  <c:v>38</c:v>
                </c:pt>
                <c:pt idx="172">
                  <c:v>64</c:v>
                </c:pt>
                <c:pt idx="173">
                  <c:v>65</c:v>
                </c:pt>
                <c:pt idx="174">
                  <c:v>66</c:v>
                </c:pt>
                <c:pt idx="175">
                  <c:v>67</c:v>
                </c:pt>
                <c:pt idx="176">
                  <c:v>68</c:v>
                </c:pt>
                <c:pt idx="177">
                  <c:v>37</c:v>
                </c:pt>
                <c:pt idx="178">
                  <c:v>39</c:v>
                </c:pt>
                <c:pt idx="179">
                  <c:v>40</c:v>
                </c:pt>
                <c:pt idx="180">
                  <c:v>42</c:v>
                </c:pt>
                <c:pt idx="181">
                  <c:v>43</c:v>
                </c:pt>
                <c:pt idx="182">
                  <c:v>50</c:v>
                </c:pt>
                <c:pt idx="183">
                  <c:v>52</c:v>
                </c:pt>
                <c:pt idx="184">
                  <c:v>52</c:v>
                </c:pt>
                <c:pt idx="185">
                  <c:v>53</c:v>
                </c:pt>
                <c:pt idx="186">
                  <c:v>54</c:v>
                </c:pt>
                <c:pt idx="187">
                  <c:v>56</c:v>
                </c:pt>
                <c:pt idx="188">
                  <c:v>28</c:v>
                </c:pt>
                <c:pt idx="189">
                  <c:v>29</c:v>
                </c:pt>
                <c:pt idx="190">
                  <c:v>30</c:v>
                </c:pt>
                <c:pt idx="191">
                  <c:v>31</c:v>
                </c:pt>
                <c:pt idx="192">
                  <c:v>33</c:v>
                </c:pt>
                <c:pt idx="193">
                  <c:v>34</c:v>
                </c:pt>
                <c:pt idx="194">
                  <c:v>35</c:v>
                </c:pt>
                <c:pt idx="195">
                  <c:v>36</c:v>
                </c:pt>
                <c:pt idx="196">
                  <c:v>38</c:v>
                </c:pt>
                <c:pt idx="197">
                  <c:v>39</c:v>
                </c:pt>
                <c:pt idx="198">
                  <c:v>40</c:v>
                </c:pt>
                <c:pt idx="199">
                  <c:v>41</c:v>
                </c:pt>
                <c:pt idx="200">
                  <c:v>42</c:v>
                </c:pt>
                <c:pt idx="201">
                  <c:v>43</c:v>
                </c:pt>
                <c:pt idx="202">
                  <c:v>45</c:v>
                </c:pt>
                <c:pt idx="203">
                  <c:v>49</c:v>
                </c:pt>
                <c:pt idx="204">
                  <c:v>41</c:v>
                </c:pt>
                <c:pt idx="205">
                  <c:v>42</c:v>
                </c:pt>
                <c:pt idx="206">
                  <c:v>43</c:v>
                </c:pt>
                <c:pt idx="207">
                  <c:v>44</c:v>
                </c:pt>
                <c:pt idx="208">
                  <c:v>45</c:v>
                </c:pt>
                <c:pt idx="209">
                  <c:v>42</c:v>
                </c:pt>
                <c:pt idx="210">
                  <c:v>43</c:v>
                </c:pt>
                <c:pt idx="211">
                  <c:v>45</c:v>
                </c:pt>
                <c:pt idx="212">
                  <c:v>46</c:v>
                </c:pt>
                <c:pt idx="213">
                  <c:v>47</c:v>
                </c:pt>
                <c:pt idx="214">
                  <c:v>49</c:v>
                </c:pt>
                <c:pt idx="215">
                  <c:v>50</c:v>
                </c:pt>
                <c:pt idx="216">
                  <c:v>33</c:v>
                </c:pt>
                <c:pt idx="217">
                  <c:v>34</c:v>
                </c:pt>
                <c:pt idx="218">
                  <c:v>35</c:v>
                </c:pt>
                <c:pt idx="219">
                  <c:v>36</c:v>
                </c:pt>
                <c:pt idx="220">
                  <c:v>37</c:v>
                </c:pt>
                <c:pt idx="221">
                  <c:v>38</c:v>
                </c:pt>
                <c:pt idx="222">
                  <c:v>37</c:v>
                </c:pt>
                <c:pt idx="223">
                  <c:v>38</c:v>
                </c:pt>
                <c:pt idx="224">
                  <c:v>43</c:v>
                </c:pt>
                <c:pt idx="225">
                  <c:v>44</c:v>
                </c:pt>
                <c:pt idx="226">
                  <c:v>45</c:v>
                </c:pt>
                <c:pt idx="227">
                  <c:v>28</c:v>
                </c:pt>
                <c:pt idx="228">
                  <c:v>28</c:v>
                </c:pt>
                <c:pt idx="229">
                  <c:v>29</c:v>
                </c:pt>
                <c:pt idx="230">
                  <c:v>32</c:v>
                </c:pt>
                <c:pt idx="231">
                  <c:v>37</c:v>
                </c:pt>
                <c:pt idx="232">
                  <c:v>42</c:v>
                </c:pt>
                <c:pt idx="233">
                  <c:v>48</c:v>
                </c:pt>
                <c:pt idx="234">
                  <c:v>53</c:v>
                </c:pt>
                <c:pt idx="235">
                  <c:v>54</c:v>
                </c:pt>
                <c:pt idx="236">
                  <c:v>55</c:v>
                </c:pt>
                <c:pt idx="237">
                  <c:v>56</c:v>
                </c:pt>
                <c:pt idx="238">
                  <c:v>58</c:v>
                </c:pt>
                <c:pt idx="239">
                  <c:v>38</c:v>
                </c:pt>
                <c:pt idx="240">
                  <c:v>41</c:v>
                </c:pt>
                <c:pt idx="241">
                  <c:v>42</c:v>
                </c:pt>
                <c:pt idx="242">
                  <c:v>43</c:v>
                </c:pt>
                <c:pt idx="243">
                  <c:v>41</c:v>
                </c:pt>
                <c:pt idx="244">
                  <c:v>43</c:v>
                </c:pt>
                <c:pt idx="245">
                  <c:v>44</c:v>
                </c:pt>
                <c:pt idx="246">
                  <c:v>47</c:v>
                </c:pt>
                <c:pt idx="247">
                  <c:v>48</c:v>
                </c:pt>
                <c:pt idx="248">
                  <c:v>50</c:v>
                </c:pt>
                <c:pt idx="249">
                  <c:v>57</c:v>
                </c:pt>
                <c:pt idx="250">
                  <c:v>58</c:v>
                </c:pt>
                <c:pt idx="251">
                  <c:v>59</c:v>
                </c:pt>
                <c:pt idx="252">
                  <c:v>61</c:v>
                </c:pt>
                <c:pt idx="253">
                  <c:v>62</c:v>
                </c:pt>
                <c:pt idx="254">
                  <c:v>63</c:v>
                </c:pt>
                <c:pt idx="255">
                  <c:v>64</c:v>
                </c:pt>
                <c:pt idx="256">
                  <c:v>65</c:v>
                </c:pt>
                <c:pt idx="257">
                  <c:v>66</c:v>
                </c:pt>
                <c:pt idx="258">
                  <c:v>50.5</c:v>
                </c:pt>
                <c:pt idx="259">
                  <c:v>51</c:v>
                </c:pt>
                <c:pt idx="260">
                  <c:v>52</c:v>
                </c:pt>
                <c:pt idx="261">
                  <c:v>54</c:v>
                </c:pt>
                <c:pt idx="262">
                  <c:v>55</c:v>
                </c:pt>
                <c:pt idx="263">
                  <c:v>58</c:v>
                </c:pt>
                <c:pt idx="264">
                  <c:v>60</c:v>
                </c:pt>
                <c:pt idx="265">
                  <c:v>61</c:v>
                </c:pt>
                <c:pt idx="266">
                  <c:v>62</c:v>
                </c:pt>
                <c:pt idx="267">
                  <c:v>53</c:v>
                </c:pt>
                <c:pt idx="268">
                  <c:v>54</c:v>
                </c:pt>
                <c:pt idx="269">
                  <c:v>55</c:v>
                </c:pt>
                <c:pt idx="270">
                  <c:v>56</c:v>
                </c:pt>
                <c:pt idx="271">
                  <c:v>57</c:v>
                </c:pt>
                <c:pt idx="272">
                  <c:v>58</c:v>
                </c:pt>
                <c:pt idx="273">
                  <c:v>56</c:v>
                </c:pt>
                <c:pt idx="274">
                  <c:v>58</c:v>
                </c:pt>
                <c:pt idx="275">
                  <c:v>59</c:v>
                </c:pt>
                <c:pt idx="276">
                  <c:v>60</c:v>
                </c:pt>
                <c:pt idx="277">
                  <c:v>61</c:v>
                </c:pt>
                <c:pt idx="278">
                  <c:v>41</c:v>
                </c:pt>
                <c:pt idx="279">
                  <c:v>42</c:v>
                </c:pt>
                <c:pt idx="280">
                  <c:v>43</c:v>
                </c:pt>
                <c:pt idx="281">
                  <c:v>44</c:v>
                </c:pt>
                <c:pt idx="282">
                  <c:v>46</c:v>
                </c:pt>
                <c:pt idx="283">
                  <c:v>47</c:v>
                </c:pt>
                <c:pt idx="284">
                  <c:v>48</c:v>
                </c:pt>
                <c:pt idx="285">
                  <c:v>27</c:v>
                </c:pt>
                <c:pt idx="286">
                  <c:v>32</c:v>
                </c:pt>
                <c:pt idx="287">
                  <c:v>33</c:v>
                </c:pt>
                <c:pt idx="288">
                  <c:v>34</c:v>
                </c:pt>
                <c:pt idx="289">
                  <c:v>35</c:v>
                </c:pt>
                <c:pt idx="290">
                  <c:v>47</c:v>
                </c:pt>
                <c:pt idx="291">
                  <c:v>48</c:v>
                </c:pt>
                <c:pt idx="292">
                  <c:v>49</c:v>
                </c:pt>
                <c:pt idx="293">
                  <c:v>52</c:v>
                </c:pt>
                <c:pt idx="294">
                  <c:v>54</c:v>
                </c:pt>
                <c:pt idx="295">
                  <c:v>55</c:v>
                </c:pt>
                <c:pt idx="296">
                  <c:v>57</c:v>
                </c:pt>
                <c:pt idx="297">
                  <c:v>58</c:v>
                </c:pt>
                <c:pt idx="298">
                  <c:v>38</c:v>
                </c:pt>
                <c:pt idx="299">
                  <c:v>39</c:v>
                </c:pt>
                <c:pt idx="300">
                  <c:v>40</c:v>
                </c:pt>
                <c:pt idx="301">
                  <c:v>41</c:v>
                </c:pt>
                <c:pt idx="302">
                  <c:v>42</c:v>
                </c:pt>
                <c:pt idx="303">
                  <c:v>49</c:v>
                </c:pt>
                <c:pt idx="304">
                  <c:v>50</c:v>
                </c:pt>
                <c:pt idx="305">
                  <c:v>52</c:v>
                </c:pt>
                <c:pt idx="306">
                  <c:v>53</c:v>
                </c:pt>
                <c:pt idx="307">
                  <c:v>54</c:v>
                </c:pt>
                <c:pt idx="308">
                  <c:v>33</c:v>
                </c:pt>
                <c:pt idx="309">
                  <c:v>34</c:v>
                </c:pt>
                <c:pt idx="310">
                  <c:v>35</c:v>
                </c:pt>
                <c:pt idx="311">
                  <c:v>36</c:v>
                </c:pt>
                <c:pt idx="312">
                  <c:v>37</c:v>
                </c:pt>
                <c:pt idx="313">
                  <c:v>49</c:v>
                </c:pt>
                <c:pt idx="314">
                  <c:v>50</c:v>
                </c:pt>
                <c:pt idx="315">
                  <c:v>51</c:v>
                </c:pt>
                <c:pt idx="316">
                  <c:v>52</c:v>
                </c:pt>
                <c:pt idx="317">
                  <c:v>53</c:v>
                </c:pt>
                <c:pt idx="318">
                  <c:v>54</c:v>
                </c:pt>
                <c:pt idx="319">
                  <c:v>41</c:v>
                </c:pt>
                <c:pt idx="320">
                  <c:v>43</c:v>
                </c:pt>
                <c:pt idx="321">
                  <c:v>44</c:v>
                </c:pt>
                <c:pt idx="322">
                  <c:v>45</c:v>
                </c:pt>
                <c:pt idx="323">
                  <c:v>47</c:v>
                </c:pt>
                <c:pt idx="324">
                  <c:v>44</c:v>
                </c:pt>
                <c:pt idx="325">
                  <c:v>45</c:v>
                </c:pt>
                <c:pt idx="326">
                  <c:v>46</c:v>
                </c:pt>
                <c:pt idx="327">
                  <c:v>47</c:v>
                </c:pt>
                <c:pt idx="328">
                  <c:v>48</c:v>
                </c:pt>
                <c:pt idx="329">
                  <c:v>37</c:v>
                </c:pt>
                <c:pt idx="330">
                  <c:v>39</c:v>
                </c:pt>
                <c:pt idx="331">
                  <c:v>40</c:v>
                </c:pt>
                <c:pt idx="332">
                  <c:v>41</c:v>
                </c:pt>
                <c:pt idx="333">
                  <c:v>43</c:v>
                </c:pt>
                <c:pt idx="334">
                  <c:v>45</c:v>
                </c:pt>
                <c:pt idx="335">
                  <c:v>34</c:v>
                </c:pt>
                <c:pt idx="336">
                  <c:v>36</c:v>
                </c:pt>
                <c:pt idx="337">
                  <c:v>37</c:v>
                </c:pt>
                <c:pt idx="338">
                  <c:v>39</c:v>
                </c:pt>
                <c:pt idx="339">
                  <c:v>40</c:v>
                </c:pt>
                <c:pt idx="340">
                  <c:v>43</c:v>
                </c:pt>
                <c:pt idx="341">
                  <c:v>44</c:v>
                </c:pt>
                <c:pt idx="342">
                  <c:v>50</c:v>
                </c:pt>
                <c:pt idx="343">
                  <c:v>51</c:v>
                </c:pt>
                <c:pt idx="344">
                  <c:v>52</c:v>
                </c:pt>
                <c:pt idx="345">
                  <c:v>53</c:v>
                </c:pt>
                <c:pt idx="346">
                  <c:v>54</c:v>
                </c:pt>
                <c:pt idx="347">
                  <c:v>55</c:v>
                </c:pt>
                <c:pt idx="348">
                  <c:v>57</c:v>
                </c:pt>
                <c:pt idx="349">
                  <c:v>40</c:v>
                </c:pt>
                <c:pt idx="350">
                  <c:v>41</c:v>
                </c:pt>
                <c:pt idx="351">
                  <c:v>42</c:v>
                </c:pt>
                <c:pt idx="352">
                  <c:v>43</c:v>
                </c:pt>
                <c:pt idx="353">
                  <c:v>44</c:v>
                </c:pt>
                <c:pt idx="354">
                  <c:v>45</c:v>
                </c:pt>
                <c:pt idx="355">
                  <c:v>48</c:v>
                </c:pt>
                <c:pt idx="356">
                  <c:v>43</c:v>
                </c:pt>
                <c:pt idx="357">
                  <c:v>44</c:v>
                </c:pt>
                <c:pt idx="358">
                  <c:v>46</c:v>
                </c:pt>
                <c:pt idx="359">
                  <c:v>47</c:v>
                </c:pt>
                <c:pt idx="360">
                  <c:v>48</c:v>
                </c:pt>
                <c:pt idx="361">
                  <c:v>51</c:v>
                </c:pt>
                <c:pt idx="362">
                  <c:v>52</c:v>
                </c:pt>
                <c:pt idx="363">
                  <c:v>56</c:v>
                </c:pt>
                <c:pt idx="364">
                  <c:v>59</c:v>
                </c:pt>
                <c:pt idx="365">
                  <c:v>61</c:v>
                </c:pt>
                <c:pt idx="366">
                  <c:v>63</c:v>
                </c:pt>
                <c:pt idx="367">
                  <c:v>65</c:v>
                </c:pt>
                <c:pt idx="368">
                  <c:v>70</c:v>
                </c:pt>
                <c:pt idx="369">
                  <c:v>40</c:v>
                </c:pt>
                <c:pt idx="370">
                  <c:v>43</c:v>
                </c:pt>
                <c:pt idx="371">
                  <c:v>44</c:v>
                </c:pt>
                <c:pt idx="372">
                  <c:v>45</c:v>
                </c:pt>
                <c:pt idx="373">
                  <c:v>49</c:v>
                </c:pt>
                <c:pt idx="374">
                  <c:v>47</c:v>
                </c:pt>
                <c:pt idx="375">
                  <c:v>48</c:v>
                </c:pt>
                <c:pt idx="376">
                  <c:v>49</c:v>
                </c:pt>
                <c:pt idx="377">
                  <c:v>50</c:v>
                </c:pt>
                <c:pt idx="378">
                  <c:v>51</c:v>
                </c:pt>
                <c:pt idx="379">
                  <c:v>52</c:v>
                </c:pt>
                <c:pt idx="380">
                  <c:v>53</c:v>
                </c:pt>
                <c:pt idx="381">
                  <c:v>54</c:v>
                </c:pt>
                <c:pt idx="382">
                  <c:v>56</c:v>
                </c:pt>
                <c:pt idx="383">
                  <c:v>57</c:v>
                </c:pt>
                <c:pt idx="384">
                  <c:v>58</c:v>
                </c:pt>
                <c:pt idx="385">
                  <c:v>59</c:v>
                </c:pt>
                <c:pt idx="386">
                  <c:v>60</c:v>
                </c:pt>
                <c:pt idx="387">
                  <c:v>45</c:v>
                </c:pt>
                <c:pt idx="388">
                  <c:v>46</c:v>
                </c:pt>
                <c:pt idx="389">
                  <c:v>47</c:v>
                </c:pt>
                <c:pt idx="390">
                  <c:v>50</c:v>
                </c:pt>
                <c:pt idx="391">
                  <c:v>53</c:v>
                </c:pt>
                <c:pt idx="392">
                  <c:v>54</c:v>
                </c:pt>
                <c:pt idx="393">
                  <c:v>62</c:v>
                </c:pt>
                <c:pt idx="394">
                  <c:v>64</c:v>
                </c:pt>
                <c:pt idx="395">
                  <c:v>65</c:v>
                </c:pt>
                <c:pt idx="396">
                  <c:v>68</c:v>
                </c:pt>
                <c:pt idx="397">
                  <c:v>69</c:v>
                </c:pt>
                <c:pt idx="398">
                  <c:v>45</c:v>
                </c:pt>
                <c:pt idx="399">
                  <c:v>47</c:v>
                </c:pt>
                <c:pt idx="400">
                  <c:v>49</c:v>
                </c:pt>
                <c:pt idx="401">
                  <c:v>50</c:v>
                </c:pt>
                <c:pt idx="402">
                  <c:v>52</c:v>
                </c:pt>
                <c:pt idx="403">
                  <c:v>55</c:v>
                </c:pt>
                <c:pt idx="404">
                  <c:v>55</c:v>
                </c:pt>
                <c:pt idx="405">
                  <c:v>55</c:v>
                </c:pt>
                <c:pt idx="406">
                  <c:v>57</c:v>
                </c:pt>
                <c:pt idx="407">
                  <c:v>58</c:v>
                </c:pt>
                <c:pt idx="408">
                  <c:v>59</c:v>
                </c:pt>
                <c:pt idx="409">
                  <c:v>60</c:v>
                </c:pt>
                <c:pt idx="410">
                  <c:v>61</c:v>
                </c:pt>
                <c:pt idx="411">
                  <c:v>62</c:v>
                </c:pt>
                <c:pt idx="412">
                  <c:v>51</c:v>
                </c:pt>
                <c:pt idx="413">
                  <c:v>52</c:v>
                </c:pt>
                <c:pt idx="414">
                  <c:v>53</c:v>
                </c:pt>
                <c:pt idx="415">
                  <c:v>54</c:v>
                </c:pt>
                <c:pt idx="416">
                  <c:v>56</c:v>
                </c:pt>
                <c:pt idx="417">
                  <c:v>58</c:v>
                </c:pt>
                <c:pt idx="418">
                  <c:v>42</c:v>
                </c:pt>
                <c:pt idx="419">
                  <c:v>44</c:v>
                </c:pt>
                <c:pt idx="420">
                  <c:v>46</c:v>
                </c:pt>
                <c:pt idx="421">
                  <c:v>49</c:v>
                </c:pt>
                <c:pt idx="422">
                  <c:v>51</c:v>
                </c:pt>
                <c:pt idx="423">
                  <c:v>52</c:v>
                </c:pt>
                <c:pt idx="424">
                  <c:v>42</c:v>
                </c:pt>
                <c:pt idx="425">
                  <c:v>44</c:v>
                </c:pt>
                <c:pt idx="426">
                  <c:v>46</c:v>
                </c:pt>
                <c:pt idx="427">
                  <c:v>48</c:v>
                </c:pt>
                <c:pt idx="428">
                  <c:v>50</c:v>
                </c:pt>
                <c:pt idx="429">
                  <c:v>51</c:v>
                </c:pt>
                <c:pt idx="430">
                  <c:v>41</c:v>
                </c:pt>
                <c:pt idx="431">
                  <c:v>42</c:v>
                </c:pt>
                <c:pt idx="432">
                  <c:v>44</c:v>
                </c:pt>
                <c:pt idx="433">
                  <c:v>45</c:v>
                </c:pt>
                <c:pt idx="434">
                  <c:v>47</c:v>
                </c:pt>
                <c:pt idx="435">
                  <c:v>49</c:v>
                </c:pt>
                <c:pt idx="436">
                  <c:v>51</c:v>
                </c:pt>
                <c:pt idx="437">
                  <c:v>52</c:v>
                </c:pt>
                <c:pt idx="438">
                  <c:v>47</c:v>
                </c:pt>
                <c:pt idx="439">
                  <c:v>48</c:v>
                </c:pt>
                <c:pt idx="440">
                  <c:v>50</c:v>
                </c:pt>
                <c:pt idx="441">
                  <c:v>51</c:v>
                </c:pt>
                <c:pt idx="442">
                  <c:v>52</c:v>
                </c:pt>
                <c:pt idx="443">
                  <c:v>54</c:v>
                </c:pt>
                <c:pt idx="444">
                  <c:v>55</c:v>
                </c:pt>
                <c:pt idx="445">
                  <c:v>35</c:v>
                </c:pt>
                <c:pt idx="446">
                  <c:v>36</c:v>
                </c:pt>
                <c:pt idx="447">
                  <c:v>37</c:v>
                </c:pt>
                <c:pt idx="448">
                  <c:v>39</c:v>
                </c:pt>
                <c:pt idx="449">
                  <c:v>41</c:v>
                </c:pt>
                <c:pt idx="450">
                  <c:v>42</c:v>
                </c:pt>
                <c:pt idx="451">
                  <c:v>44</c:v>
                </c:pt>
                <c:pt idx="452">
                  <c:v>45</c:v>
                </c:pt>
                <c:pt idx="453">
                  <c:v>46</c:v>
                </c:pt>
                <c:pt idx="454">
                  <c:v>48</c:v>
                </c:pt>
                <c:pt idx="455">
                  <c:v>49</c:v>
                </c:pt>
                <c:pt idx="456">
                  <c:v>50</c:v>
                </c:pt>
                <c:pt idx="457">
                  <c:v>51</c:v>
                </c:pt>
                <c:pt idx="458">
                  <c:v>53</c:v>
                </c:pt>
                <c:pt idx="459">
                  <c:v>47</c:v>
                </c:pt>
                <c:pt idx="460">
                  <c:v>48</c:v>
                </c:pt>
                <c:pt idx="461">
                  <c:v>50</c:v>
                </c:pt>
                <c:pt idx="462">
                  <c:v>51</c:v>
                </c:pt>
                <c:pt idx="463">
                  <c:v>54</c:v>
                </c:pt>
                <c:pt idx="464">
                  <c:v>55</c:v>
                </c:pt>
                <c:pt idx="465">
                  <c:v>56</c:v>
                </c:pt>
                <c:pt idx="466">
                  <c:v>57</c:v>
                </c:pt>
                <c:pt idx="467">
                  <c:v>58</c:v>
                </c:pt>
                <c:pt idx="468">
                  <c:v>59</c:v>
                </c:pt>
                <c:pt idx="469">
                  <c:v>62</c:v>
                </c:pt>
                <c:pt idx="470">
                  <c:v>65</c:v>
                </c:pt>
                <c:pt idx="471">
                  <c:v>56</c:v>
                </c:pt>
                <c:pt idx="472">
                  <c:v>57</c:v>
                </c:pt>
                <c:pt idx="473">
                  <c:v>60</c:v>
                </c:pt>
                <c:pt idx="474">
                  <c:v>61</c:v>
                </c:pt>
                <c:pt idx="475">
                  <c:v>62</c:v>
                </c:pt>
                <c:pt idx="476">
                  <c:v>64</c:v>
                </c:pt>
                <c:pt idx="477">
                  <c:v>39</c:v>
                </c:pt>
                <c:pt idx="478">
                  <c:v>41</c:v>
                </c:pt>
                <c:pt idx="479">
                  <c:v>42</c:v>
                </c:pt>
                <c:pt idx="480">
                  <c:v>43</c:v>
                </c:pt>
                <c:pt idx="481">
                  <c:v>44</c:v>
                </c:pt>
                <c:pt idx="482">
                  <c:v>45</c:v>
                </c:pt>
                <c:pt idx="483">
                  <c:v>46</c:v>
                </c:pt>
                <c:pt idx="484">
                  <c:v>47</c:v>
                </c:pt>
                <c:pt idx="485">
                  <c:v>48</c:v>
                </c:pt>
                <c:pt idx="486">
                  <c:v>49</c:v>
                </c:pt>
                <c:pt idx="487">
                  <c:v>50</c:v>
                </c:pt>
                <c:pt idx="488">
                  <c:v>52</c:v>
                </c:pt>
                <c:pt idx="489">
                  <c:v>54</c:v>
                </c:pt>
                <c:pt idx="490">
                  <c:v>56</c:v>
                </c:pt>
                <c:pt idx="491">
                  <c:v>57</c:v>
                </c:pt>
                <c:pt idx="492">
                  <c:v>60</c:v>
                </c:pt>
                <c:pt idx="493">
                  <c:v>61</c:v>
                </c:pt>
                <c:pt idx="494">
                  <c:v>68</c:v>
                </c:pt>
                <c:pt idx="495">
                  <c:v>69</c:v>
                </c:pt>
                <c:pt idx="496">
                  <c:v>70</c:v>
                </c:pt>
                <c:pt idx="497">
                  <c:v>71</c:v>
                </c:pt>
                <c:pt idx="498">
                  <c:v>72</c:v>
                </c:pt>
                <c:pt idx="499">
                  <c:v>41</c:v>
                </c:pt>
                <c:pt idx="500">
                  <c:v>43</c:v>
                </c:pt>
                <c:pt idx="501">
                  <c:v>44</c:v>
                </c:pt>
                <c:pt idx="502">
                  <c:v>45</c:v>
                </c:pt>
                <c:pt idx="503">
                  <c:v>46</c:v>
                </c:pt>
                <c:pt idx="504">
                  <c:v>47</c:v>
                </c:pt>
                <c:pt idx="505">
                  <c:v>51</c:v>
                </c:pt>
                <c:pt idx="506">
                  <c:v>52</c:v>
                </c:pt>
                <c:pt idx="507">
                  <c:v>53</c:v>
                </c:pt>
                <c:pt idx="508">
                  <c:v>54</c:v>
                </c:pt>
                <c:pt idx="509">
                  <c:v>55</c:v>
                </c:pt>
                <c:pt idx="510">
                  <c:v>56</c:v>
                </c:pt>
                <c:pt idx="511">
                  <c:v>39</c:v>
                </c:pt>
                <c:pt idx="512">
                  <c:v>40</c:v>
                </c:pt>
                <c:pt idx="513">
                  <c:v>41</c:v>
                </c:pt>
                <c:pt idx="514">
                  <c:v>42</c:v>
                </c:pt>
                <c:pt idx="515">
                  <c:v>45</c:v>
                </c:pt>
                <c:pt idx="516">
                  <c:v>49</c:v>
                </c:pt>
                <c:pt idx="517">
                  <c:v>70</c:v>
                </c:pt>
                <c:pt idx="518">
                  <c:v>72</c:v>
                </c:pt>
                <c:pt idx="519">
                  <c:v>73</c:v>
                </c:pt>
                <c:pt idx="520">
                  <c:v>74</c:v>
                </c:pt>
                <c:pt idx="521">
                  <c:v>75</c:v>
                </c:pt>
                <c:pt idx="522">
                  <c:v>43</c:v>
                </c:pt>
                <c:pt idx="523">
                  <c:v>43</c:v>
                </c:pt>
                <c:pt idx="524">
                  <c:v>44</c:v>
                </c:pt>
                <c:pt idx="525">
                  <c:v>45</c:v>
                </c:pt>
                <c:pt idx="526">
                  <c:v>46</c:v>
                </c:pt>
                <c:pt idx="527">
                  <c:v>47</c:v>
                </c:pt>
                <c:pt idx="528">
                  <c:v>48</c:v>
                </c:pt>
                <c:pt idx="529">
                  <c:v>50</c:v>
                </c:pt>
                <c:pt idx="530">
                  <c:v>51</c:v>
                </c:pt>
                <c:pt idx="531">
                  <c:v>52</c:v>
                </c:pt>
                <c:pt idx="532">
                  <c:v>53</c:v>
                </c:pt>
                <c:pt idx="533">
                  <c:v>54</c:v>
                </c:pt>
                <c:pt idx="534">
                  <c:v>57</c:v>
                </c:pt>
                <c:pt idx="535">
                  <c:v>58</c:v>
                </c:pt>
                <c:pt idx="536">
                  <c:v>53</c:v>
                </c:pt>
                <c:pt idx="537">
                  <c:v>59</c:v>
                </c:pt>
                <c:pt idx="538">
                  <c:v>61</c:v>
                </c:pt>
                <c:pt idx="539">
                  <c:v>63</c:v>
                </c:pt>
                <c:pt idx="540">
                  <c:v>64</c:v>
                </c:pt>
                <c:pt idx="541">
                  <c:v>47</c:v>
                </c:pt>
                <c:pt idx="542">
                  <c:v>49</c:v>
                </c:pt>
                <c:pt idx="543">
                  <c:v>50</c:v>
                </c:pt>
                <c:pt idx="544">
                  <c:v>52</c:v>
                </c:pt>
                <c:pt idx="545">
                  <c:v>53</c:v>
                </c:pt>
                <c:pt idx="546">
                  <c:v>30</c:v>
                </c:pt>
                <c:pt idx="547">
                  <c:v>32</c:v>
                </c:pt>
                <c:pt idx="548">
                  <c:v>35</c:v>
                </c:pt>
                <c:pt idx="549">
                  <c:v>36</c:v>
                </c:pt>
                <c:pt idx="550">
                  <c:v>37</c:v>
                </c:pt>
                <c:pt idx="551">
                  <c:v>38</c:v>
                </c:pt>
                <c:pt idx="552">
                  <c:v>43</c:v>
                </c:pt>
                <c:pt idx="553">
                  <c:v>45</c:v>
                </c:pt>
                <c:pt idx="554">
                  <c:v>30</c:v>
                </c:pt>
                <c:pt idx="555">
                  <c:v>31</c:v>
                </c:pt>
                <c:pt idx="556">
                  <c:v>32</c:v>
                </c:pt>
                <c:pt idx="557">
                  <c:v>33</c:v>
                </c:pt>
                <c:pt idx="558">
                  <c:v>35</c:v>
                </c:pt>
                <c:pt idx="559">
                  <c:v>36</c:v>
                </c:pt>
                <c:pt idx="560">
                  <c:v>41</c:v>
                </c:pt>
                <c:pt idx="561">
                  <c:v>43</c:v>
                </c:pt>
                <c:pt idx="562">
                  <c:v>46</c:v>
                </c:pt>
                <c:pt idx="563">
                  <c:v>47</c:v>
                </c:pt>
                <c:pt idx="564">
                  <c:v>49</c:v>
                </c:pt>
                <c:pt idx="565">
                  <c:v>51</c:v>
                </c:pt>
                <c:pt idx="566">
                  <c:v>38</c:v>
                </c:pt>
                <c:pt idx="567">
                  <c:v>39</c:v>
                </c:pt>
                <c:pt idx="568">
                  <c:v>40</c:v>
                </c:pt>
                <c:pt idx="569">
                  <c:v>41</c:v>
                </c:pt>
                <c:pt idx="570">
                  <c:v>42</c:v>
                </c:pt>
                <c:pt idx="571">
                  <c:v>43</c:v>
                </c:pt>
                <c:pt idx="572">
                  <c:v>44</c:v>
                </c:pt>
                <c:pt idx="573">
                  <c:v>46</c:v>
                </c:pt>
                <c:pt idx="574">
                  <c:v>46</c:v>
                </c:pt>
                <c:pt idx="575">
                  <c:v>47</c:v>
                </c:pt>
                <c:pt idx="576">
                  <c:v>48</c:v>
                </c:pt>
                <c:pt idx="577">
                  <c:v>49</c:v>
                </c:pt>
                <c:pt idx="578">
                  <c:v>50</c:v>
                </c:pt>
                <c:pt idx="579">
                  <c:v>51</c:v>
                </c:pt>
                <c:pt idx="580">
                  <c:v>52</c:v>
                </c:pt>
                <c:pt idx="581">
                  <c:v>54</c:v>
                </c:pt>
                <c:pt idx="582">
                  <c:v>54</c:v>
                </c:pt>
                <c:pt idx="583">
                  <c:v>51</c:v>
                </c:pt>
                <c:pt idx="584">
                  <c:v>52</c:v>
                </c:pt>
                <c:pt idx="585">
                  <c:v>53</c:v>
                </c:pt>
                <c:pt idx="586">
                  <c:v>54</c:v>
                </c:pt>
                <c:pt idx="587">
                  <c:v>55</c:v>
                </c:pt>
                <c:pt idx="588">
                  <c:v>37</c:v>
                </c:pt>
                <c:pt idx="589">
                  <c:v>37</c:v>
                </c:pt>
                <c:pt idx="590">
                  <c:v>39</c:v>
                </c:pt>
                <c:pt idx="591">
                  <c:v>40</c:v>
                </c:pt>
                <c:pt idx="592">
                  <c:v>41</c:v>
                </c:pt>
                <c:pt idx="593">
                  <c:v>44</c:v>
                </c:pt>
                <c:pt idx="594">
                  <c:v>45</c:v>
                </c:pt>
                <c:pt idx="595">
                  <c:v>32</c:v>
                </c:pt>
                <c:pt idx="596">
                  <c:v>33</c:v>
                </c:pt>
                <c:pt idx="597">
                  <c:v>35</c:v>
                </c:pt>
                <c:pt idx="598">
                  <c:v>36</c:v>
                </c:pt>
                <c:pt idx="599">
                  <c:v>37</c:v>
                </c:pt>
                <c:pt idx="600">
                  <c:v>40</c:v>
                </c:pt>
                <c:pt idx="601">
                  <c:v>41</c:v>
                </c:pt>
                <c:pt idx="602">
                  <c:v>42</c:v>
                </c:pt>
                <c:pt idx="603">
                  <c:v>43</c:v>
                </c:pt>
                <c:pt idx="604">
                  <c:v>44</c:v>
                </c:pt>
                <c:pt idx="605">
                  <c:v>47</c:v>
                </c:pt>
                <c:pt idx="606">
                  <c:v>40</c:v>
                </c:pt>
                <c:pt idx="607">
                  <c:v>41</c:v>
                </c:pt>
                <c:pt idx="608">
                  <c:v>42</c:v>
                </c:pt>
                <c:pt idx="609">
                  <c:v>43</c:v>
                </c:pt>
                <c:pt idx="610">
                  <c:v>45</c:v>
                </c:pt>
                <c:pt idx="611">
                  <c:v>47</c:v>
                </c:pt>
                <c:pt idx="612">
                  <c:v>50</c:v>
                </c:pt>
                <c:pt idx="613">
                  <c:v>52</c:v>
                </c:pt>
                <c:pt idx="614">
                  <c:v>53</c:v>
                </c:pt>
                <c:pt idx="615">
                  <c:v>71</c:v>
                </c:pt>
                <c:pt idx="616">
                  <c:v>72</c:v>
                </c:pt>
                <c:pt idx="617">
                  <c:v>74</c:v>
                </c:pt>
                <c:pt idx="618">
                  <c:v>75</c:v>
                </c:pt>
                <c:pt idx="619">
                  <c:v>76</c:v>
                </c:pt>
                <c:pt idx="620">
                  <c:v>44</c:v>
                </c:pt>
                <c:pt idx="621">
                  <c:v>45</c:v>
                </c:pt>
                <c:pt idx="622">
                  <c:v>49</c:v>
                </c:pt>
                <c:pt idx="623">
                  <c:v>50</c:v>
                </c:pt>
                <c:pt idx="624">
                  <c:v>52</c:v>
                </c:pt>
                <c:pt idx="625">
                  <c:v>53</c:v>
                </c:pt>
                <c:pt idx="626">
                  <c:v>37</c:v>
                </c:pt>
                <c:pt idx="627">
                  <c:v>38</c:v>
                </c:pt>
                <c:pt idx="628">
                  <c:v>40</c:v>
                </c:pt>
                <c:pt idx="629">
                  <c:v>41</c:v>
                </c:pt>
                <c:pt idx="630">
                  <c:v>42</c:v>
                </c:pt>
                <c:pt idx="631">
                  <c:v>43</c:v>
                </c:pt>
                <c:pt idx="632">
                  <c:v>45</c:v>
                </c:pt>
                <c:pt idx="633">
                  <c:v>46</c:v>
                </c:pt>
                <c:pt idx="634">
                  <c:v>48</c:v>
                </c:pt>
                <c:pt idx="635">
                  <c:v>49</c:v>
                </c:pt>
                <c:pt idx="636">
                  <c:v>51</c:v>
                </c:pt>
                <c:pt idx="637">
                  <c:v>52</c:v>
                </c:pt>
                <c:pt idx="638">
                  <c:v>53</c:v>
                </c:pt>
                <c:pt idx="639">
                  <c:v>57</c:v>
                </c:pt>
                <c:pt idx="640">
                  <c:v>59</c:v>
                </c:pt>
                <c:pt idx="641">
                  <c:v>62</c:v>
                </c:pt>
                <c:pt idx="642">
                  <c:v>63</c:v>
                </c:pt>
                <c:pt idx="643">
                  <c:v>64</c:v>
                </c:pt>
                <c:pt idx="644">
                  <c:v>33</c:v>
                </c:pt>
                <c:pt idx="645">
                  <c:v>34</c:v>
                </c:pt>
                <c:pt idx="646">
                  <c:v>37</c:v>
                </c:pt>
                <c:pt idx="647">
                  <c:v>39</c:v>
                </c:pt>
                <c:pt idx="648">
                  <c:v>42</c:v>
                </c:pt>
                <c:pt idx="649">
                  <c:v>40</c:v>
                </c:pt>
                <c:pt idx="650">
                  <c:v>41</c:v>
                </c:pt>
                <c:pt idx="651">
                  <c:v>42</c:v>
                </c:pt>
                <c:pt idx="652">
                  <c:v>44</c:v>
                </c:pt>
                <c:pt idx="653">
                  <c:v>46</c:v>
                </c:pt>
                <c:pt idx="654">
                  <c:v>47</c:v>
                </c:pt>
                <c:pt idx="655">
                  <c:v>48</c:v>
                </c:pt>
                <c:pt idx="656">
                  <c:v>46</c:v>
                </c:pt>
                <c:pt idx="657">
                  <c:v>47</c:v>
                </c:pt>
                <c:pt idx="658">
                  <c:v>49</c:v>
                </c:pt>
                <c:pt idx="659">
                  <c:v>50</c:v>
                </c:pt>
                <c:pt idx="660">
                  <c:v>52</c:v>
                </c:pt>
                <c:pt idx="661">
                  <c:v>53</c:v>
                </c:pt>
                <c:pt idx="662">
                  <c:v>73</c:v>
                </c:pt>
                <c:pt idx="663">
                  <c:v>75</c:v>
                </c:pt>
                <c:pt idx="664">
                  <c:v>76</c:v>
                </c:pt>
                <c:pt idx="665">
                  <c:v>77</c:v>
                </c:pt>
                <c:pt idx="666">
                  <c:v>78</c:v>
                </c:pt>
                <c:pt idx="667">
                  <c:v>44</c:v>
                </c:pt>
                <c:pt idx="668">
                  <c:v>45</c:v>
                </c:pt>
                <c:pt idx="669">
                  <c:v>46</c:v>
                </c:pt>
                <c:pt idx="670">
                  <c:v>48</c:v>
                </c:pt>
                <c:pt idx="671">
                  <c:v>49</c:v>
                </c:pt>
                <c:pt idx="672">
                  <c:v>50</c:v>
                </c:pt>
                <c:pt idx="673">
                  <c:v>51</c:v>
                </c:pt>
                <c:pt idx="674">
                  <c:v>52</c:v>
                </c:pt>
                <c:pt idx="675">
                  <c:v>53</c:v>
                </c:pt>
                <c:pt idx="676">
                  <c:v>55</c:v>
                </c:pt>
                <c:pt idx="677">
                  <c:v>53</c:v>
                </c:pt>
                <c:pt idx="678">
                  <c:v>54</c:v>
                </c:pt>
                <c:pt idx="679">
                  <c:v>56</c:v>
                </c:pt>
                <c:pt idx="680">
                  <c:v>58</c:v>
                </c:pt>
                <c:pt idx="681">
                  <c:v>61</c:v>
                </c:pt>
                <c:pt idx="682">
                  <c:v>39</c:v>
                </c:pt>
                <c:pt idx="683">
                  <c:v>41</c:v>
                </c:pt>
                <c:pt idx="684">
                  <c:v>42</c:v>
                </c:pt>
                <c:pt idx="685">
                  <c:v>44</c:v>
                </c:pt>
                <c:pt idx="686">
                  <c:v>45</c:v>
                </c:pt>
                <c:pt idx="687">
                  <c:v>43</c:v>
                </c:pt>
                <c:pt idx="688">
                  <c:v>45</c:v>
                </c:pt>
                <c:pt idx="689">
                  <c:v>46</c:v>
                </c:pt>
                <c:pt idx="690">
                  <c:v>47</c:v>
                </c:pt>
                <c:pt idx="691">
                  <c:v>48</c:v>
                </c:pt>
                <c:pt idx="692">
                  <c:v>49</c:v>
                </c:pt>
                <c:pt idx="693">
                  <c:v>50</c:v>
                </c:pt>
                <c:pt idx="694">
                  <c:v>40</c:v>
                </c:pt>
                <c:pt idx="695">
                  <c:v>42</c:v>
                </c:pt>
                <c:pt idx="696">
                  <c:v>43</c:v>
                </c:pt>
                <c:pt idx="697">
                  <c:v>45</c:v>
                </c:pt>
                <c:pt idx="698">
                  <c:v>47</c:v>
                </c:pt>
                <c:pt idx="699">
                  <c:v>49</c:v>
                </c:pt>
                <c:pt idx="700">
                  <c:v>41</c:v>
                </c:pt>
                <c:pt idx="701">
                  <c:v>42</c:v>
                </c:pt>
                <c:pt idx="702">
                  <c:v>43</c:v>
                </c:pt>
                <c:pt idx="703">
                  <c:v>45</c:v>
                </c:pt>
                <c:pt idx="704">
                  <c:v>47</c:v>
                </c:pt>
                <c:pt idx="705">
                  <c:v>48</c:v>
                </c:pt>
                <c:pt idx="706">
                  <c:v>33</c:v>
                </c:pt>
                <c:pt idx="707">
                  <c:v>36</c:v>
                </c:pt>
                <c:pt idx="708">
                  <c:v>38</c:v>
                </c:pt>
                <c:pt idx="709">
                  <c:v>39</c:v>
                </c:pt>
                <c:pt idx="710">
                  <c:v>40</c:v>
                </c:pt>
                <c:pt idx="711">
                  <c:v>47</c:v>
                </c:pt>
                <c:pt idx="712">
                  <c:v>48</c:v>
                </c:pt>
                <c:pt idx="713">
                  <c:v>49</c:v>
                </c:pt>
                <c:pt idx="714">
                  <c:v>50</c:v>
                </c:pt>
                <c:pt idx="715">
                  <c:v>51</c:v>
                </c:pt>
                <c:pt idx="716">
                  <c:v>61</c:v>
                </c:pt>
                <c:pt idx="717">
                  <c:v>62</c:v>
                </c:pt>
                <c:pt idx="718">
                  <c:v>64</c:v>
                </c:pt>
                <c:pt idx="719">
                  <c:v>65</c:v>
                </c:pt>
                <c:pt idx="720">
                  <c:v>67</c:v>
                </c:pt>
                <c:pt idx="721">
                  <c:v>71</c:v>
                </c:pt>
                <c:pt idx="722">
                  <c:v>73</c:v>
                </c:pt>
                <c:pt idx="723">
                  <c:v>43</c:v>
                </c:pt>
                <c:pt idx="724">
                  <c:v>44</c:v>
                </c:pt>
                <c:pt idx="725">
                  <c:v>45</c:v>
                </c:pt>
                <c:pt idx="726">
                  <c:v>46</c:v>
                </c:pt>
                <c:pt idx="727">
                  <c:v>46</c:v>
                </c:pt>
                <c:pt idx="728">
                  <c:v>48</c:v>
                </c:pt>
                <c:pt idx="729">
                  <c:v>49</c:v>
                </c:pt>
                <c:pt idx="730">
                  <c:v>52</c:v>
                </c:pt>
                <c:pt idx="731">
                  <c:v>39</c:v>
                </c:pt>
                <c:pt idx="732">
                  <c:v>40</c:v>
                </c:pt>
                <c:pt idx="733">
                  <c:v>44</c:v>
                </c:pt>
                <c:pt idx="734">
                  <c:v>45</c:v>
                </c:pt>
                <c:pt idx="735">
                  <c:v>47</c:v>
                </c:pt>
                <c:pt idx="736">
                  <c:v>50</c:v>
                </c:pt>
                <c:pt idx="737">
                  <c:v>51</c:v>
                </c:pt>
                <c:pt idx="738">
                  <c:v>52</c:v>
                </c:pt>
                <c:pt idx="739">
                  <c:v>53</c:v>
                </c:pt>
                <c:pt idx="740">
                  <c:v>54</c:v>
                </c:pt>
                <c:pt idx="741">
                  <c:v>55</c:v>
                </c:pt>
                <c:pt idx="742">
                  <c:v>56</c:v>
                </c:pt>
                <c:pt idx="743">
                  <c:v>58</c:v>
                </c:pt>
                <c:pt idx="744">
                  <c:v>30</c:v>
                </c:pt>
                <c:pt idx="745">
                  <c:v>32</c:v>
                </c:pt>
                <c:pt idx="746">
                  <c:v>33</c:v>
                </c:pt>
                <c:pt idx="747">
                  <c:v>34</c:v>
                </c:pt>
                <c:pt idx="748">
                  <c:v>36</c:v>
                </c:pt>
                <c:pt idx="749">
                  <c:v>37</c:v>
                </c:pt>
                <c:pt idx="750">
                  <c:v>59</c:v>
                </c:pt>
                <c:pt idx="751">
                  <c:v>60</c:v>
                </c:pt>
                <c:pt idx="752">
                  <c:v>64</c:v>
                </c:pt>
                <c:pt idx="753">
                  <c:v>69</c:v>
                </c:pt>
                <c:pt idx="754">
                  <c:v>73</c:v>
                </c:pt>
                <c:pt idx="755">
                  <c:v>74</c:v>
                </c:pt>
                <c:pt idx="756">
                  <c:v>76</c:v>
                </c:pt>
                <c:pt idx="757">
                  <c:v>37</c:v>
                </c:pt>
                <c:pt idx="758">
                  <c:v>40</c:v>
                </c:pt>
                <c:pt idx="759">
                  <c:v>42</c:v>
                </c:pt>
                <c:pt idx="760">
                  <c:v>43</c:v>
                </c:pt>
                <c:pt idx="761">
                  <c:v>44</c:v>
                </c:pt>
                <c:pt idx="762">
                  <c:v>45</c:v>
                </c:pt>
                <c:pt idx="763">
                  <c:v>46</c:v>
                </c:pt>
                <c:pt idx="764">
                  <c:v>47</c:v>
                </c:pt>
                <c:pt idx="765">
                  <c:v>51</c:v>
                </c:pt>
                <c:pt idx="766">
                  <c:v>54</c:v>
                </c:pt>
                <c:pt idx="767">
                  <c:v>57</c:v>
                </c:pt>
                <c:pt idx="768">
                  <c:v>58</c:v>
                </c:pt>
                <c:pt idx="769">
                  <c:v>46</c:v>
                </c:pt>
                <c:pt idx="770">
                  <c:v>47</c:v>
                </c:pt>
                <c:pt idx="771">
                  <c:v>48</c:v>
                </c:pt>
                <c:pt idx="772">
                  <c:v>49</c:v>
                </c:pt>
                <c:pt idx="773">
                  <c:v>50</c:v>
                </c:pt>
                <c:pt idx="774">
                  <c:v>51</c:v>
                </c:pt>
                <c:pt idx="775">
                  <c:v>52</c:v>
                </c:pt>
                <c:pt idx="776">
                  <c:v>54</c:v>
                </c:pt>
                <c:pt idx="777">
                  <c:v>57</c:v>
                </c:pt>
                <c:pt idx="778">
                  <c:v>31</c:v>
                </c:pt>
                <c:pt idx="779">
                  <c:v>32</c:v>
                </c:pt>
                <c:pt idx="780">
                  <c:v>33</c:v>
                </c:pt>
                <c:pt idx="781">
                  <c:v>34</c:v>
                </c:pt>
                <c:pt idx="782">
                  <c:v>35</c:v>
                </c:pt>
                <c:pt idx="783">
                  <c:v>37</c:v>
                </c:pt>
                <c:pt idx="784">
                  <c:v>41</c:v>
                </c:pt>
                <c:pt idx="785">
                  <c:v>42</c:v>
                </c:pt>
                <c:pt idx="786">
                  <c:v>45</c:v>
                </c:pt>
                <c:pt idx="787">
                  <c:v>46</c:v>
                </c:pt>
                <c:pt idx="788">
                  <c:v>50</c:v>
                </c:pt>
                <c:pt idx="789">
                  <c:v>53</c:v>
                </c:pt>
                <c:pt idx="790">
                  <c:v>55</c:v>
                </c:pt>
                <c:pt idx="791">
                  <c:v>36</c:v>
                </c:pt>
                <c:pt idx="792">
                  <c:v>37</c:v>
                </c:pt>
                <c:pt idx="793">
                  <c:v>38</c:v>
                </c:pt>
                <c:pt idx="794">
                  <c:v>39</c:v>
                </c:pt>
                <c:pt idx="795">
                  <c:v>46</c:v>
                </c:pt>
                <c:pt idx="796">
                  <c:v>48</c:v>
                </c:pt>
                <c:pt idx="797">
                  <c:v>50</c:v>
                </c:pt>
                <c:pt idx="798">
                  <c:v>40</c:v>
                </c:pt>
                <c:pt idx="799">
                  <c:v>42</c:v>
                </c:pt>
                <c:pt idx="800">
                  <c:v>43</c:v>
                </c:pt>
                <c:pt idx="801">
                  <c:v>45</c:v>
                </c:pt>
                <c:pt idx="802">
                  <c:v>46</c:v>
                </c:pt>
                <c:pt idx="803">
                  <c:v>35</c:v>
                </c:pt>
                <c:pt idx="804">
                  <c:v>35</c:v>
                </c:pt>
                <c:pt idx="805">
                  <c:v>39</c:v>
                </c:pt>
                <c:pt idx="806">
                  <c:v>41</c:v>
                </c:pt>
                <c:pt idx="807">
                  <c:v>42</c:v>
                </c:pt>
                <c:pt idx="808">
                  <c:v>43</c:v>
                </c:pt>
                <c:pt idx="809">
                  <c:v>45</c:v>
                </c:pt>
                <c:pt idx="810">
                  <c:v>30</c:v>
                </c:pt>
                <c:pt idx="811">
                  <c:v>32</c:v>
                </c:pt>
                <c:pt idx="812">
                  <c:v>33</c:v>
                </c:pt>
                <c:pt idx="813">
                  <c:v>34</c:v>
                </c:pt>
                <c:pt idx="814">
                  <c:v>35</c:v>
                </c:pt>
                <c:pt idx="815">
                  <c:v>36</c:v>
                </c:pt>
                <c:pt idx="816">
                  <c:v>37</c:v>
                </c:pt>
                <c:pt idx="817">
                  <c:v>35</c:v>
                </c:pt>
                <c:pt idx="818">
                  <c:v>37</c:v>
                </c:pt>
                <c:pt idx="819">
                  <c:v>38</c:v>
                </c:pt>
                <c:pt idx="820">
                  <c:v>40</c:v>
                </c:pt>
                <c:pt idx="821">
                  <c:v>41</c:v>
                </c:pt>
                <c:pt idx="822">
                  <c:v>42</c:v>
                </c:pt>
                <c:pt idx="823">
                  <c:v>43</c:v>
                </c:pt>
                <c:pt idx="824">
                  <c:v>44</c:v>
                </c:pt>
                <c:pt idx="825">
                  <c:v>54</c:v>
                </c:pt>
                <c:pt idx="826">
                  <c:v>55</c:v>
                </c:pt>
                <c:pt idx="827">
                  <c:v>58</c:v>
                </c:pt>
                <c:pt idx="828">
                  <c:v>60</c:v>
                </c:pt>
                <c:pt idx="829">
                  <c:v>62</c:v>
                </c:pt>
                <c:pt idx="830">
                  <c:v>58</c:v>
                </c:pt>
                <c:pt idx="831">
                  <c:v>59</c:v>
                </c:pt>
                <c:pt idx="832">
                  <c:v>60</c:v>
                </c:pt>
                <c:pt idx="833">
                  <c:v>61</c:v>
                </c:pt>
                <c:pt idx="834">
                  <c:v>64</c:v>
                </c:pt>
                <c:pt idx="835">
                  <c:v>65</c:v>
                </c:pt>
                <c:pt idx="836">
                  <c:v>47</c:v>
                </c:pt>
                <c:pt idx="837">
                  <c:v>47</c:v>
                </c:pt>
                <c:pt idx="838">
                  <c:v>49</c:v>
                </c:pt>
                <c:pt idx="839">
                  <c:v>50</c:v>
                </c:pt>
                <c:pt idx="840">
                  <c:v>51</c:v>
                </c:pt>
                <c:pt idx="841">
                  <c:v>53</c:v>
                </c:pt>
                <c:pt idx="842">
                  <c:v>54</c:v>
                </c:pt>
                <c:pt idx="843">
                  <c:v>56</c:v>
                </c:pt>
                <c:pt idx="844">
                  <c:v>57</c:v>
                </c:pt>
                <c:pt idx="845">
                  <c:v>58</c:v>
                </c:pt>
                <c:pt idx="846">
                  <c:v>59</c:v>
                </c:pt>
                <c:pt idx="847">
                  <c:v>60</c:v>
                </c:pt>
                <c:pt idx="848">
                  <c:v>61</c:v>
                </c:pt>
                <c:pt idx="849">
                  <c:v>39</c:v>
                </c:pt>
                <c:pt idx="850">
                  <c:v>41</c:v>
                </c:pt>
                <c:pt idx="851">
                  <c:v>42</c:v>
                </c:pt>
                <c:pt idx="852">
                  <c:v>43</c:v>
                </c:pt>
                <c:pt idx="853">
                  <c:v>44</c:v>
                </c:pt>
                <c:pt idx="854">
                  <c:v>28</c:v>
                </c:pt>
                <c:pt idx="855">
                  <c:v>30</c:v>
                </c:pt>
                <c:pt idx="856">
                  <c:v>31</c:v>
                </c:pt>
                <c:pt idx="857">
                  <c:v>32</c:v>
                </c:pt>
                <c:pt idx="858">
                  <c:v>34</c:v>
                </c:pt>
                <c:pt idx="859">
                  <c:v>36</c:v>
                </c:pt>
                <c:pt idx="860">
                  <c:v>43</c:v>
                </c:pt>
                <c:pt idx="861">
                  <c:v>44</c:v>
                </c:pt>
                <c:pt idx="862">
                  <c:v>45</c:v>
                </c:pt>
                <c:pt idx="863">
                  <c:v>49</c:v>
                </c:pt>
                <c:pt idx="864">
                  <c:v>52</c:v>
                </c:pt>
                <c:pt idx="865">
                  <c:v>54</c:v>
                </c:pt>
                <c:pt idx="866">
                  <c:v>33</c:v>
                </c:pt>
                <c:pt idx="867">
                  <c:v>34</c:v>
                </c:pt>
                <c:pt idx="868">
                  <c:v>35</c:v>
                </c:pt>
                <c:pt idx="869">
                  <c:v>36</c:v>
                </c:pt>
                <c:pt idx="870">
                  <c:v>37</c:v>
                </c:pt>
                <c:pt idx="871">
                  <c:v>38</c:v>
                </c:pt>
                <c:pt idx="872">
                  <c:v>39</c:v>
                </c:pt>
                <c:pt idx="873">
                  <c:v>42</c:v>
                </c:pt>
                <c:pt idx="874">
                  <c:v>44</c:v>
                </c:pt>
                <c:pt idx="875">
                  <c:v>46</c:v>
                </c:pt>
                <c:pt idx="876">
                  <c:v>47</c:v>
                </c:pt>
                <c:pt idx="877">
                  <c:v>49</c:v>
                </c:pt>
                <c:pt idx="878">
                  <c:v>49</c:v>
                </c:pt>
                <c:pt idx="879">
                  <c:v>51</c:v>
                </c:pt>
                <c:pt idx="880">
                  <c:v>53</c:v>
                </c:pt>
                <c:pt idx="881">
                  <c:v>54</c:v>
                </c:pt>
                <c:pt idx="882">
                  <c:v>55</c:v>
                </c:pt>
                <c:pt idx="883">
                  <c:v>48</c:v>
                </c:pt>
                <c:pt idx="884">
                  <c:v>50</c:v>
                </c:pt>
                <c:pt idx="885">
                  <c:v>52</c:v>
                </c:pt>
                <c:pt idx="886">
                  <c:v>54</c:v>
                </c:pt>
                <c:pt idx="887">
                  <c:v>56</c:v>
                </c:pt>
                <c:pt idx="888">
                  <c:v>57</c:v>
                </c:pt>
                <c:pt idx="889">
                  <c:v>43</c:v>
                </c:pt>
                <c:pt idx="890">
                  <c:v>45</c:v>
                </c:pt>
                <c:pt idx="891">
                  <c:v>47</c:v>
                </c:pt>
                <c:pt idx="892">
                  <c:v>49</c:v>
                </c:pt>
                <c:pt idx="893">
                  <c:v>51</c:v>
                </c:pt>
                <c:pt idx="894">
                  <c:v>52</c:v>
                </c:pt>
                <c:pt idx="895">
                  <c:v>43</c:v>
                </c:pt>
                <c:pt idx="896">
                  <c:v>44</c:v>
                </c:pt>
                <c:pt idx="897">
                  <c:v>45</c:v>
                </c:pt>
                <c:pt idx="898">
                  <c:v>47</c:v>
                </c:pt>
                <c:pt idx="899">
                  <c:v>48</c:v>
                </c:pt>
                <c:pt idx="900">
                  <c:v>49</c:v>
                </c:pt>
                <c:pt idx="901">
                  <c:v>55</c:v>
                </c:pt>
                <c:pt idx="902">
                  <c:v>57</c:v>
                </c:pt>
                <c:pt idx="903">
                  <c:v>59</c:v>
                </c:pt>
                <c:pt idx="904">
                  <c:v>60</c:v>
                </c:pt>
                <c:pt idx="905">
                  <c:v>61</c:v>
                </c:pt>
                <c:pt idx="906">
                  <c:v>63</c:v>
                </c:pt>
                <c:pt idx="907">
                  <c:v>63</c:v>
                </c:pt>
              </c:numCache>
            </c:numRef>
          </c:xVal>
          <c:yVal>
            <c:numRef>
              <c:f>'Raw Data for 908 Cases'!$E$2:$E$909</c:f>
              <c:numCache>
                <c:formatCode>General</c:formatCode>
                <c:ptCount val="908"/>
                <c:pt idx="0">
                  <c:v>182</c:v>
                </c:pt>
                <c:pt idx="1">
                  <c:v>187</c:v>
                </c:pt>
                <c:pt idx="2">
                  <c:v>187</c:v>
                </c:pt>
                <c:pt idx="3">
                  <c:v>190</c:v>
                </c:pt>
                <c:pt idx="4">
                  <c:v>187</c:v>
                </c:pt>
                <c:pt idx="5">
                  <c:v>189</c:v>
                </c:pt>
                <c:pt idx="6">
                  <c:v>192</c:v>
                </c:pt>
                <c:pt idx="7">
                  <c:v>177</c:v>
                </c:pt>
                <c:pt idx="8">
                  <c:v>180</c:v>
                </c:pt>
                <c:pt idx="9">
                  <c:v>167</c:v>
                </c:pt>
                <c:pt idx="10">
                  <c:v>166</c:v>
                </c:pt>
                <c:pt idx="11">
                  <c:v>161</c:v>
                </c:pt>
                <c:pt idx="12">
                  <c:v>149</c:v>
                </c:pt>
                <c:pt idx="13">
                  <c:v>154</c:v>
                </c:pt>
                <c:pt idx="14">
                  <c:v>134</c:v>
                </c:pt>
                <c:pt idx="15">
                  <c:v>143</c:v>
                </c:pt>
                <c:pt idx="16">
                  <c:v>146</c:v>
                </c:pt>
                <c:pt idx="17">
                  <c:v>151</c:v>
                </c:pt>
                <c:pt idx="18">
                  <c:v>173</c:v>
                </c:pt>
                <c:pt idx="19">
                  <c:v>189</c:v>
                </c:pt>
                <c:pt idx="20">
                  <c:v>189</c:v>
                </c:pt>
                <c:pt idx="21">
                  <c:v>194</c:v>
                </c:pt>
                <c:pt idx="22">
                  <c:v>187</c:v>
                </c:pt>
                <c:pt idx="23">
                  <c:v>183</c:v>
                </c:pt>
                <c:pt idx="24">
                  <c:v>177</c:v>
                </c:pt>
                <c:pt idx="25">
                  <c:v>182</c:v>
                </c:pt>
                <c:pt idx="26">
                  <c:v>184</c:v>
                </c:pt>
                <c:pt idx="27">
                  <c:v>184</c:v>
                </c:pt>
                <c:pt idx="28">
                  <c:v>189</c:v>
                </c:pt>
                <c:pt idx="29">
                  <c:v>184</c:v>
                </c:pt>
                <c:pt idx="30">
                  <c:v>180</c:v>
                </c:pt>
                <c:pt idx="31">
                  <c:v>184</c:v>
                </c:pt>
                <c:pt idx="32">
                  <c:v>170</c:v>
                </c:pt>
                <c:pt idx="33">
                  <c:v>169</c:v>
                </c:pt>
                <c:pt idx="34">
                  <c:v>171</c:v>
                </c:pt>
                <c:pt idx="35">
                  <c:v>163</c:v>
                </c:pt>
                <c:pt idx="36">
                  <c:v>159</c:v>
                </c:pt>
                <c:pt idx="37">
                  <c:v>155</c:v>
                </c:pt>
                <c:pt idx="38">
                  <c:v>152</c:v>
                </c:pt>
                <c:pt idx="39">
                  <c:v>173</c:v>
                </c:pt>
                <c:pt idx="40">
                  <c:v>169</c:v>
                </c:pt>
                <c:pt idx="41">
                  <c:v>176</c:v>
                </c:pt>
                <c:pt idx="42">
                  <c:v>142</c:v>
                </c:pt>
                <c:pt idx="43">
                  <c:v>167</c:v>
                </c:pt>
                <c:pt idx="44">
                  <c:v>166</c:v>
                </c:pt>
                <c:pt idx="45">
                  <c:v>159</c:v>
                </c:pt>
                <c:pt idx="46">
                  <c:v>171</c:v>
                </c:pt>
                <c:pt idx="47">
                  <c:v>188</c:v>
                </c:pt>
                <c:pt idx="48">
                  <c:v>173</c:v>
                </c:pt>
                <c:pt idx="49">
                  <c:v>181</c:v>
                </c:pt>
                <c:pt idx="50">
                  <c:v>167</c:v>
                </c:pt>
                <c:pt idx="51">
                  <c:v>159</c:v>
                </c:pt>
                <c:pt idx="52">
                  <c:v>156</c:v>
                </c:pt>
                <c:pt idx="53">
                  <c:v>162</c:v>
                </c:pt>
                <c:pt idx="54">
                  <c:v>158</c:v>
                </c:pt>
                <c:pt idx="55">
                  <c:v>161</c:v>
                </c:pt>
                <c:pt idx="56">
                  <c:v>159</c:v>
                </c:pt>
                <c:pt idx="57">
                  <c:v>156</c:v>
                </c:pt>
                <c:pt idx="58">
                  <c:v>160</c:v>
                </c:pt>
                <c:pt idx="59">
                  <c:v>160</c:v>
                </c:pt>
                <c:pt idx="60">
                  <c:v>176</c:v>
                </c:pt>
                <c:pt idx="61">
                  <c:v>190</c:v>
                </c:pt>
                <c:pt idx="62">
                  <c:v>189</c:v>
                </c:pt>
                <c:pt idx="63">
                  <c:v>187</c:v>
                </c:pt>
                <c:pt idx="64">
                  <c:v>184</c:v>
                </c:pt>
                <c:pt idx="65">
                  <c:v>160</c:v>
                </c:pt>
                <c:pt idx="66">
                  <c:v>168</c:v>
                </c:pt>
                <c:pt idx="67">
                  <c:v>159</c:v>
                </c:pt>
                <c:pt idx="68">
                  <c:v>154</c:v>
                </c:pt>
                <c:pt idx="69">
                  <c:v>148</c:v>
                </c:pt>
                <c:pt idx="70">
                  <c:v>165</c:v>
                </c:pt>
                <c:pt idx="71">
                  <c:v>157</c:v>
                </c:pt>
                <c:pt idx="72">
                  <c:v>163</c:v>
                </c:pt>
                <c:pt idx="73">
                  <c:v>146</c:v>
                </c:pt>
                <c:pt idx="74">
                  <c:v>139</c:v>
                </c:pt>
                <c:pt idx="75">
                  <c:v>163</c:v>
                </c:pt>
                <c:pt idx="76">
                  <c:v>150</c:v>
                </c:pt>
                <c:pt idx="77">
                  <c:v>158</c:v>
                </c:pt>
                <c:pt idx="78">
                  <c:v>170</c:v>
                </c:pt>
                <c:pt idx="79">
                  <c:v>163</c:v>
                </c:pt>
                <c:pt idx="80">
                  <c:v>180</c:v>
                </c:pt>
                <c:pt idx="81">
                  <c:v>184</c:v>
                </c:pt>
                <c:pt idx="82">
                  <c:v>173</c:v>
                </c:pt>
                <c:pt idx="83">
                  <c:v>180</c:v>
                </c:pt>
                <c:pt idx="84">
                  <c:v>175</c:v>
                </c:pt>
                <c:pt idx="85">
                  <c:v>169</c:v>
                </c:pt>
                <c:pt idx="86">
                  <c:v>160</c:v>
                </c:pt>
                <c:pt idx="87">
                  <c:v>166</c:v>
                </c:pt>
                <c:pt idx="88">
                  <c:v>181</c:v>
                </c:pt>
                <c:pt idx="89">
                  <c:v>171</c:v>
                </c:pt>
                <c:pt idx="90">
                  <c:v>148</c:v>
                </c:pt>
                <c:pt idx="91">
                  <c:v>184</c:v>
                </c:pt>
                <c:pt idx="92">
                  <c:v>184</c:v>
                </c:pt>
                <c:pt idx="93">
                  <c:v>187</c:v>
                </c:pt>
                <c:pt idx="94">
                  <c:v>187</c:v>
                </c:pt>
                <c:pt idx="95">
                  <c:v>187</c:v>
                </c:pt>
                <c:pt idx="96">
                  <c:v>184</c:v>
                </c:pt>
                <c:pt idx="97">
                  <c:v>185</c:v>
                </c:pt>
                <c:pt idx="98">
                  <c:v>189</c:v>
                </c:pt>
                <c:pt idx="99">
                  <c:v>150</c:v>
                </c:pt>
                <c:pt idx="100">
                  <c:v>175</c:v>
                </c:pt>
                <c:pt idx="101">
                  <c:v>182</c:v>
                </c:pt>
                <c:pt idx="102">
                  <c:v>175</c:v>
                </c:pt>
                <c:pt idx="103">
                  <c:v>169</c:v>
                </c:pt>
                <c:pt idx="104">
                  <c:v>170</c:v>
                </c:pt>
                <c:pt idx="105">
                  <c:v>173</c:v>
                </c:pt>
                <c:pt idx="106">
                  <c:v>169</c:v>
                </c:pt>
                <c:pt idx="107">
                  <c:v>166</c:v>
                </c:pt>
                <c:pt idx="108">
                  <c:v>187</c:v>
                </c:pt>
                <c:pt idx="109">
                  <c:v>173</c:v>
                </c:pt>
                <c:pt idx="110">
                  <c:v>168</c:v>
                </c:pt>
                <c:pt idx="111">
                  <c:v>167</c:v>
                </c:pt>
                <c:pt idx="112">
                  <c:v>168</c:v>
                </c:pt>
                <c:pt idx="113">
                  <c:v>162</c:v>
                </c:pt>
                <c:pt idx="114">
                  <c:v>169</c:v>
                </c:pt>
                <c:pt idx="115">
                  <c:v>171</c:v>
                </c:pt>
                <c:pt idx="116">
                  <c:v>170</c:v>
                </c:pt>
                <c:pt idx="117">
                  <c:v>166</c:v>
                </c:pt>
                <c:pt idx="118">
                  <c:v>163</c:v>
                </c:pt>
                <c:pt idx="119">
                  <c:v>173</c:v>
                </c:pt>
                <c:pt idx="120">
                  <c:v>172</c:v>
                </c:pt>
                <c:pt idx="121">
                  <c:v>165</c:v>
                </c:pt>
                <c:pt idx="122">
                  <c:v>175</c:v>
                </c:pt>
                <c:pt idx="123">
                  <c:v>184</c:v>
                </c:pt>
                <c:pt idx="124">
                  <c:v>187</c:v>
                </c:pt>
                <c:pt idx="125">
                  <c:v>182</c:v>
                </c:pt>
                <c:pt idx="126">
                  <c:v>182</c:v>
                </c:pt>
                <c:pt idx="127">
                  <c:v>180</c:v>
                </c:pt>
                <c:pt idx="128">
                  <c:v>147</c:v>
                </c:pt>
                <c:pt idx="129">
                  <c:v>158</c:v>
                </c:pt>
                <c:pt idx="130">
                  <c:v>172</c:v>
                </c:pt>
                <c:pt idx="131">
                  <c:v>170</c:v>
                </c:pt>
                <c:pt idx="132">
                  <c:v>170</c:v>
                </c:pt>
                <c:pt idx="133">
                  <c:v>170</c:v>
                </c:pt>
                <c:pt idx="134">
                  <c:v>171</c:v>
                </c:pt>
                <c:pt idx="135">
                  <c:v>176</c:v>
                </c:pt>
                <c:pt idx="136">
                  <c:v>162</c:v>
                </c:pt>
                <c:pt idx="137">
                  <c:v>165</c:v>
                </c:pt>
                <c:pt idx="138">
                  <c:v>169</c:v>
                </c:pt>
                <c:pt idx="139">
                  <c:v>171</c:v>
                </c:pt>
                <c:pt idx="140">
                  <c:v>182</c:v>
                </c:pt>
                <c:pt idx="141">
                  <c:v>162</c:v>
                </c:pt>
                <c:pt idx="142">
                  <c:v>147</c:v>
                </c:pt>
                <c:pt idx="143">
                  <c:v>169</c:v>
                </c:pt>
                <c:pt idx="144">
                  <c:v>184</c:v>
                </c:pt>
                <c:pt idx="145">
                  <c:v>204</c:v>
                </c:pt>
                <c:pt idx="146">
                  <c:v>202</c:v>
                </c:pt>
                <c:pt idx="147">
                  <c:v>207</c:v>
                </c:pt>
                <c:pt idx="148">
                  <c:v>200</c:v>
                </c:pt>
                <c:pt idx="149">
                  <c:v>197</c:v>
                </c:pt>
                <c:pt idx="150">
                  <c:v>194</c:v>
                </c:pt>
                <c:pt idx="151">
                  <c:v>200</c:v>
                </c:pt>
                <c:pt idx="152">
                  <c:v>192</c:v>
                </c:pt>
                <c:pt idx="153">
                  <c:v>181</c:v>
                </c:pt>
                <c:pt idx="154">
                  <c:v>184</c:v>
                </c:pt>
                <c:pt idx="155">
                  <c:v>180</c:v>
                </c:pt>
                <c:pt idx="156">
                  <c:v>188</c:v>
                </c:pt>
                <c:pt idx="157">
                  <c:v>182</c:v>
                </c:pt>
                <c:pt idx="158">
                  <c:v>177</c:v>
                </c:pt>
                <c:pt idx="159">
                  <c:v>177</c:v>
                </c:pt>
                <c:pt idx="160">
                  <c:v>166</c:v>
                </c:pt>
                <c:pt idx="161">
                  <c:v>160</c:v>
                </c:pt>
                <c:pt idx="162">
                  <c:v>160</c:v>
                </c:pt>
                <c:pt idx="163">
                  <c:v>167</c:v>
                </c:pt>
                <c:pt idx="164">
                  <c:v>162</c:v>
                </c:pt>
                <c:pt idx="165">
                  <c:v>192</c:v>
                </c:pt>
                <c:pt idx="166">
                  <c:v>185</c:v>
                </c:pt>
                <c:pt idx="167">
                  <c:v>183</c:v>
                </c:pt>
                <c:pt idx="168">
                  <c:v>180</c:v>
                </c:pt>
                <c:pt idx="169">
                  <c:v>184</c:v>
                </c:pt>
                <c:pt idx="170">
                  <c:v>189</c:v>
                </c:pt>
                <c:pt idx="171">
                  <c:v>187</c:v>
                </c:pt>
                <c:pt idx="172">
                  <c:v>166</c:v>
                </c:pt>
                <c:pt idx="173">
                  <c:v>151</c:v>
                </c:pt>
                <c:pt idx="174">
                  <c:v>159</c:v>
                </c:pt>
                <c:pt idx="175">
                  <c:v>157</c:v>
                </c:pt>
                <c:pt idx="176">
                  <c:v>158</c:v>
                </c:pt>
                <c:pt idx="177">
                  <c:v>180</c:v>
                </c:pt>
                <c:pt idx="178">
                  <c:v>166</c:v>
                </c:pt>
                <c:pt idx="179">
                  <c:v>186</c:v>
                </c:pt>
                <c:pt idx="180">
                  <c:v>186</c:v>
                </c:pt>
                <c:pt idx="181">
                  <c:v>187</c:v>
                </c:pt>
                <c:pt idx="182">
                  <c:v>175</c:v>
                </c:pt>
                <c:pt idx="183">
                  <c:v>174</c:v>
                </c:pt>
                <c:pt idx="184">
                  <c:v>184</c:v>
                </c:pt>
                <c:pt idx="185">
                  <c:v>173</c:v>
                </c:pt>
                <c:pt idx="186">
                  <c:v>180</c:v>
                </c:pt>
                <c:pt idx="187">
                  <c:v>166</c:v>
                </c:pt>
                <c:pt idx="188">
                  <c:v>176</c:v>
                </c:pt>
                <c:pt idx="189">
                  <c:v>173</c:v>
                </c:pt>
                <c:pt idx="190">
                  <c:v>179</c:v>
                </c:pt>
                <c:pt idx="191">
                  <c:v>188</c:v>
                </c:pt>
                <c:pt idx="192">
                  <c:v>182</c:v>
                </c:pt>
                <c:pt idx="193">
                  <c:v>177</c:v>
                </c:pt>
                <c:pt idx="194">
                  <c:v>182</c:v>
                </c:pt>
                <c:pt idx="195">
                  <c:v>182</c:v>
                </c:pt>
                <c:pt idx="196">
                  <c:v>187</c:v>
                </c:pt>
                <c:pt idx="197">
                  <c:v>183</c:v>
                </c:pt>
                <c:pt idx="198">
                  <c:v>192</c:v>
                </c:pt>
                <c:pt idx="199">
                  <c:v>193</c:v>
                </c:pt>
                <c:pt idx="200">
                  <c:v>193</c:v>
                </c:pt>
                <c:pt idx="201">
                  <c:v>187</c:v>
                </c:pt>
                <c:pt idx="202">
                  <c:v>195</c:v>
                </c:pt>
                <c:pt idx="203">
                  <c:v>178</c:v>
                </c:pt>
                <c:pt idx="204">
                  <c:v>169</c:v>
                </c:pt>
                <c:pt idx="205">
                  <c:v>163</c:v>
                </c:pt>
                <c:pt idx="206">
                  <c:v>169</c:v>
                </c:pt>
                <c:pt idx="207">
                  <c:v>165</c:v>
                </c:pt>
                <c:pt idx="208">
                  <c:v>165</c:v>
                </c:pt>
                <c:pt idx="209">
                  <c:v>172</c:v>
                </c:pt>
                <c:pt idx="210">
                  <c:v>192</c:v>
                </c:pt>
                <c:pt idx="211">
                  <c:v>200</c:v>
                </c:pt>
                <c:pt idx="212">
                  <c:v>173</c:v>
                </c:pt>
                <c:pt idx="213">
                  <c:v>176</c:v>
                </c:pt>
                <c:pt idx="214">
                  <c:v>184</c:v>
                </c:pt>
                <c:pt idx="215">
                  <c:v>192</c:v>
                </c:pt>
                <c:pt idx="216">
                  <c:v>162</c:v>
                </c:pt>
                <c:pt idx="217">
                  <c:v>180</c:v>
                </c:pt>
                <c:pt idx="218">
                  <c:v>184</c:v>
                </c:pt>
                <c:pt idx="219">
                  <c:v>187</c:v>
                </c:pt>
                <c:pt idx="220">
                  <c:v>187</c:v>
                </c:pt>
                <c:pt idx="221">
                  <c:v>197</c:v>
                </c:pt>
                <c:pt idx="222">
                  <c:v>173</c:v>
                </c:pt>
                <c:pt idx="223">
                  <c:v>163</c:v>
                </c:pt>
                <c:pt idx="224">
                  <c:v>180</c:v>
                </c:pt>
                <c:pt idx="225">
                  <c:v>180</c:v>
                </c:pt>
                <c:pt idx="226">
                  <c:v>169</c:v>
                </c:pt>
                <c:pt idx="227">
                  <c:v>180</c:v>
                </c:pt>
                <c:pt idx="228">
                  <c:v>177</c:v>
                </c:pt>
                <c:pt idx="229">
                  <c:v>182</c:v>
                </c:pt>
                <c:pt idx="230">
                  <c:v>199</c:v>
                </c:pt>
                <c:pt idx="231">
                  <c:v>185</c:v>
                </c:pt>
                <c:pt idx="232">
                  <c:v>184</c:v>
                </c:pt>
                <c:pt idx="233">
                  <c:v>178</c:v>
                </c:pt>
                <c:pt idx="234">
                  <c:v>171</c:v>
                </c:pt>
                <c:pt idx="235">
                  <c:v>169</c:v>
                </c:pt>
                <c:pt idx="236">
                  <c:v>160</c:v>
                </c:pt>
                <c:pt idx="237">
                  <c:v>171</c:v>
                </c:pt>
                <c:pt idx="238">
                  <c:v>165</c:v>
                </c:pt>
                <c:pt idx="239">
                  <c:v>197</c:v>
                </c:pt>
                <c:pt idx="240">
                  <c:v>182</c:v>
                </c:pt>
                <c:pt idx="241">
                  <c:v>189</c:v>
                </c:pt>
                <c:pt idx="242">
                  <c:v>173</c:v>
                </c:pt>
                <c:pt idx="243">
                  <c:v>183</c:v>
                </c:pt>
                <c:pt idx="244">
                  <c:v>171</c:v>
                </c:pt>
                <c:pt idx="245">
                  <c:v>185</c:v>
                </c:pt>
                <c:pt idx="246">
                  <c:v>205</c:v>
                </c:pt>
                <c:pt idx="247">
                  <c:v>194</c:v>
                </c:pt>
                <c:pt idx="248">
                  <c:v>189</c:v>
                </c:pt>
                <c:pt idx="249">
                  <c:v>162</c:v>
                </c:pt>
                <c:pt idx="250">
                  <c:v>159</c:v>
                </c:pt>
                <c:pt idx="251">
                  <c:v>172.5</c:v>
                </c:pt>
                <c:pt idx="252">
                  <c:v>178</c:v>
                </c:pt>
                <c:pt idx="253">
                  <c:v>177</c:v>
                </c:pt>
                <c:pt idx="254">
                  <c:v>173</c:v>
                </c:pt>
                <c:pt idx="255">
                  <c:v>169</c:v>
                </c:pt>
                <c:pt idx="256">
                  <c:v>173</c:v>
                </c:pt>
                <c:pt idx="257">
                  <c:v>167</c:v>
                </c:pt>
                <c:pt idx="258">
                  <c:v>159</c:v>
                </c:pt>
                <c:pt idx="259">
                  <c:v>165</c:v>
                </c:pt>
                <c:pt idx="260">
                  <c:v>169</c:v>
                </c:pt>
                <c:pt idx="261">
                  <c:v>169</c:v>
                </c:pt>
                <c:pt idx="262">
                  <c:v>169</c:v>
                </c:pt>
                <c:pt idx="263">
                  <c:v>166</c:v>
                </c:pt>
                <c:pt idx="264">
                  <c:v>156</c:v>
                </c:pt>
                <c:pt idx="265">
                  <c:v>158</c:v>
                </c:pt>
                <c:pt idx="266">
                  <c:v>154</c:v>
                </c:pt>
                <c:pt idx="267">
                  <c:v>167</c:v>
                </c:pt>
                <c:pt idx="268">
                  <c:v>167</c:v>
                </c:pt>
                <c:pt idx="269">
                  <c:v>163</c:v>
                </c:pt>
                <c:pt idx="270">
                  <c:v>161</c:v>
                </c:pt>
                <c:pt idx="271">
                  <c:v>165</c:v>
                </c:pt>
                <c:pt idx="272">
                  <c:v>165</c:v>
                </c:pt>
                <c:pt idx="273">
                  <c:v>150</c:v>
                </c:pt>
                <c:pt idx="274">
                  <c:v>169</c:v>
                </c:pt>
                <c:pt idx="275">
                  <c:v>155</c:v>
                </c:pt>
                <c:pt idx="276">
                  <c:v>168</c:v>
                </c:pt>
                <c:pt idx="277">
                  <c:v>155</c:v>
                </c:pt>
                <c:pt idx="278">
                  <c:v>174</c:v>
                </c:pt>
                <c:pt idx="279">
                  <c:v>168</c:v>
                </c:pt>
                <c:pt idx="280">
                  <c:v>170</c:v>
                </c:pt>
                <c:pt idx="281">
                  <c:v>166</c:v>
                </c:pt>
                <c:pt idx="282">
                  <c:v>173</c:v>
                </c:pt>
                <c:pt idx="283">
                  <c:v>173</c:v>
                </c:pt>
                <c:pt idx="284">
                  <c:v>155</c:v>
                </c:pt>
                <c:pt idx="285">
                  <c:v>165</c:v>
                </c:pt>
                <c:pt idx="286">
                  <c:v>189</c:v>
                </c:pt>
                <c:pt idx="287">
                  <c:v>192</c:v>
                </c:pt>
                <c:pt idx="288">
                  <c:v>187</c:v>
                </c:pt>
                <c:pt idx="289">
                  <c:v>187</c:v>
                </c:pt>
                <c:pt idx="290">
                  <c:v>180</c:v>
                </c:pt>
                <c:pt idx="291">
                  <c:v>194</c:v>
                </c:pt>
                <c:pt idx="292">
                  <c:v>193</c:v>
                </c:pt>
                <c:pt idx="293">
                  <c:v>192</c:v>
                </c:pt>
                <c:pt idx="294">
                  <c:v>180</c:v>
                </c:pt>
                <c:pt idx="295">
                  <c:v>184</c:v>
                </c:pt>
                <c:pt idx="296">
                  <c:v>177</c:v>
                </c:pt>
                <c:pt idx="297">
                  <c:v>177</c:v>
                </c:pt>
                <c:pt idx="298">
                  <c:v>188</c:v>
                </c:pt>
                <c:pt idx="299">
                  <c:v>183</c:v>
                </c:pt>
                <c:pt idx="300">
                  <c:v>180</c:v>
                </c:pt>
                <c:pt idx="301">
                  <c:v>188</c:v>
                </c:pt>
                <c:pt idx="302">
                  <c:v>191</c:v>
                </c:pt>
                <c:pt idx="303">
                  <c:v>176</c:v>
                </c:pt>
                <c:pt idx="304">
                  <c:v>167</c:v>
                </c:pt>
                <c:pt idx="305">
                  <c:v>170</c:v>
                </c:pt>
                <c:pt idx="306">
                  <c:v>166</c:v>
                </c:pt>
                <c:pt idx="307">
                  <c:v>160</c:v>
                </c:pt>
                <c:pt idx="308">
                  <c:v>188</c:v>
                </c:pt>
                <c:pt idx="309">
                  <c:v>181</c:v>
                </c:pt>
                <c:pt idx="310">
                  <c:v>180</c:v>
                </c:pt>
                <c:pt idx="311">
                  <c:v>177</c:v>
                </c:pt>
                <c:pt idx="312">
                  <c:v>177</c:v>
                </c:pt>
                <c:pt idx="313">
                  <c:v>171</c:v>
                </c:pt>
                <c:pt idx="314">
                  <c:v>171</c:v>
                </c:pt>
                <c:pt idx="315">
                  <c:v>169</c:v>
                </c:pt>
                <c:pt idx="316">
                  <c:v>167</c:v>
                </c:pt>
                <c:pt idx="317">
                  <c:v>171</c:v>
                </c:pt>
                <c:pt idx="318">
                  <c:v>167</c:v>
                </c:pt>
                <c:pt idx="319">
                  <c:v>183</c:v>
                </c:pt>
                <c:pt idx="320">
                  <c:v>184</c:v>
                </c:pt>
                <c:pt idx="321">
                  <c:v>184</c:v>
                </c:pt>
                <c:pt idx="322">
                  <c:v>182</c:v>
                </c:pt>
                <c:pt idx="323">
                  <c:v>185</c:v>
                </c:pt>
                <c:pt idx="324">
                  <c:v>169</c:v>
                </c:pt>
                <c:pt idx="325">
                  <c:v>176</c:v>
                </c:pt>
                <c:pt idx="326">
                  <c:v>187</c:v>
                </c:pt>
                <c:pt idx="327">
                  <c:v>187</c:v>
                </c:pt>
                <c:pt idx="328">
                  <c:v>175</c:v>
                </c:pt>
                <c:pt idx="329">
                  <c:v>173</c:v>
                </c:pt>
                <c:pt idx="330">
                  <c:v>188</c:v>
                </c:pt>
                <c:pt idx="331">
                  <c:v>187</c:v>
                </c:pt>
                <c:pt idx="332">
                  <c:v>194</c:v>
                </c:pt>
                <c:pt idx="333">
                  <c:v>202</c:v>
                </c:pt>
                <c:pt idx="334">
                  <c:v>196</c:v>
                </c:pt>
                <c:pt idx="335">
                  <c:v>165</c:v>
                </c:pt>
                <c:pt idx="336">
                  <c:v>167</c:v>
                </c:pt>
                <c:pt idx="337">
                  <c:v>177</c:v>
                </c:pt>
                <c:pt idx="338">
                  <c:v>177</c:v>
                </c:pt>
                <c:pt idx="339">
                  <c:v>172</c:v>
                </c:pt>
                <c:pt idx="340">
                  <c:v>177</c:v>
                </c:pt>
                <c:pt idx="341">
                  <c:v>173</c:v>
                </c:pt>
                <c:pt idx="342">
                  <c:v>163</c:v>
                </c:pt>
                <c:pt idx="343">
                  <c:v>152</c:v>
                </c:pt>
                <c:pt idx="344">
                  <c:v>168</c:v>
                </c:pt>
                <c:pt idx="345">
                  <c:v>184</c:v>
                </c:pt>
                <c:pt idx="346">
                  <c:v>186</c:v>
                </c:pt>
                <c:pt idx="347">
                  <c:v>170</c:v>
                </c:pt>
                <c:pt idx="348">
                  <c:v>160</c:v>
                </c:pt>
                <c:pt idx="349">
                  <c:v>167</c:v>
                </c:pt>
                <c:pt idx="350">
                  <c:v>180</c:v>
                </c:pt>
                <c:pt idx="351">
                  <c:v>173</c:v>
                </c:pt>
                <c:pt idx="352">
                  <c:v>175</c:v>
                </c:pt>
                <c:pt idx="353">
                  <c:v>175</c:v>
                </c:pt>
                <c:pt idx="354">
                  <c:v>177</c:v>
                </c:pt>
                <c:pt idx="355">
                  <c:v>167</c:v>
                </c:pt>
                <c:pt idx="356">
                  <c:v>187</c:v>
                </c:pt>
                <c:pt idx="357">
                  <c:v>170</c:v>
                </c:pt>
                <c:pt idx="358">
                  <c:v>172</c:v>
                </c:pt>
                <c:pt idx="359">
                  <c:v>180</c:v>
                </c:pt>
                <c:pt idx="360">
                  <c:v>166</c:v>
                </c:pt>
                <c:pt idx="361">
                  <c:v>167</c:v>
                </c:pt>
                <c:pt idx="362">
                  <c:v>165</c:v>
                </c:pt>
                <c:pt idx="363">
                  <c:v>168</c:v>
                </c:pt>
                <c:pt idx="364">
                  <c:v>172</c:v>
                </c:pt>
                <c:pt idx="365">
                  <c:v>169</c:v>
                </c:pt>
                <c:pt idx="366">
                  <c:v>165</c:v>
                </c:pt>
                <c:pt idx="367">
                  <c:v>150</c:v>
                </c:pt>
                <c:pt idx="368">
                  <c:v>137</c:v>
                </c:pt>
                <c:pt idx="369">
                  <c:v>169</c:v>
                </c:pt>
                <c:pt idx="370">
                  <c:v>174</c:v>
                </c:pt>
                <c:pt idx="371">
                  <c:v>167</c:v>
                </c:pt>
                <c:pt idx="372">
                  <c:v>181</c:v>
                </c:pt>
                <c:pt idx="373">
                  <c:v>165</c:v>
                </c:pt>
                <c:pt idx="374">
                  <c:v>182</c:v>
                </c:pt>
                <c:pt idx="375">
                  <c:v>180</c:v>
                </c:pt>
                <c:pt idx="376">
                  <c:v>182</c:v>
                </c:pt>
                <c:pt idx="377">
                  <c:v>172</c:v>
                </c:pt>
                <c:pt idx="378">
                  <c:v>174</c:v>
                </c:pt>
                <c:pt idx="379">
                  <c:v>172</c:v>
                </c:pt>
                <c:pt idx="380">
                  <c:v>180</c:v>
                </c:pt>
                <c:pt idx="381">
                  <c:v>167</c:v>
                </c:pt>
                <c:pt idx="382">
                  <c:v>169</c:v>
                </c:pt>
                <c:pt idx="383">
                  <c:v>167</c:v>
                </c:pt>
                <c:pt idx="384">
                  <c:v>162</c:v>
                </c:pt>
                <c:pt idx="385">
                  <c:v>170</c:v>
                </c:pt>
                <c:pt idx="386">
                  <c:v>173</c:v>
                </c:pt>
                <c:pt idx="387">
                  <c:v>177</c:v>
                </c:pt>
                <c:pt idx="388">
                  <c:v>180</c:v>
                </c:pt>
                <c:pt idx="389">
                  <c:v>174</c:v>
                </c:pt>
                <c:pt idx="390">
                  <c:v>182</c:v>
                </c:pt>
                <c:pt idx="391">
                  <c:v>173</c:v>
                </c:pt>
                <c:pt idx="392">
                  <c:v>173</c:v>
                </c:pt>
                <c:pt idx="393">
                  <c:v>175</c:v>
                </c:pt>
                <c:pt idx="394">
                  <c:v>173</c:v>
                </c:pt>
                <c:pt idx="395">
                  <c:v>181</c:v>
                </c:pt>
                <c:pt idx="396">
                  <c:v>169</c:v>
                </c:pt>
                <c:pt idx="397">
                  <c:v>167</c:v>
                </c:pt>
                <c:pt idx="398">
                  <c:v>182</c:v>
                </c:pt>
                <c:pt idx="399">
                  <c:v>173</c:v>
                </c:pt>
                <c:pt idx="400">
                  <c:v>169</c:v>
                </c:pt>
                <c:pt idx="401">
                  <c:v>166</c:v>
                </c:pt>
                <c:pt idx="402">
                  <c:v>170</c:v>
                </c:pt>
                <c:pt idx="403">
                  <c:v>182</c:v>
                </c:pt>
                <c:pt idx="404">
                  <c:v>189</c:v>
                </c:pt>
                <c:pt idx="405">
                  <c:v>188</c:v>
                </c:pt>
                <c:pt idx="406">
                  <c:v>183</c:v>
                </c:pt>
                <c:pt idx="407">
                  <c:v>187</c:v>
                </c:pt>
                <c:pt idx="408">
                  <c:v>183</c:v>
                </c:pt>
                <c:pt idx="409">
                  <c:v>185</c:v>
                </c:pt>
                <c:pt idx="410">
                  <c:v>182</c:v>
                </c:pt>
                <c:pt idx="411">
                  <c:v>184</c:v>
                </c:pt>
                <c:pt idx="412">
                  <c:v>183</c:v>
                </c:pt>
                <c:pt idx="413">
                  <c:v>184</c:v>
                </c:pt>
                <c:pt idx="414">
                  <c:v>177</c:v>
                </c:pt>
                <c:pt idx="415">
                  <c:v>184</c:v>
                </c:pt>
                <c:pt idx="416">
                  <c:v>173</c:v>
                </c:pt>
                <c:pt idx="417">
                  <c:v>182</c:v>
                </c:pt>
                <c:pt idx="418">
                  <c:v>165</c:v>
                </c:pt>
                <c:pt idx="419">
                  <c:v>166</c:v>
                </c:pt>
                <c:pt idx="420">
                  <c:v>157</c:v>
                </c:pt>
                <c:pt idx="421">
                  <c:v>157</c:v>
                </c:pt>
                <c:pt idx="422">
                  <c:v>159</c:v>
                </c:pt>
                <c:pt idx="423">
                  <c:v>150</c:v>
                </c:pt>
                <c:pt idx="424">
                  <c:v>197</c:v>
                </c:pt>
                <c:pt idx="425">
                  <c:v>187</c:v>
                </c:pt>
                <c:pt idx="426">
                  <c:v>188</c:v>
                </c:pt>
                <c:pt idx="427">
                  <c:v>188</c:v>
                </c:pt>
                <c:pt idx="428">
                  <c:v>187</c:v>
                </c:pt>
                <c:pt idx="429">
                  <c:v>188</c:v>
                </c:pt>
                <c:pt idx="430">
                  <c:v>169</c:v>
                </c:pt>
                <c:pt idx="431">
                  <c:v>177</c:v>
                </c:pt>
                <c:pt idx="432">
                  <c:v>168</c:v>
                </c:pt>
                <c:pt idx="433">
                  <c:v>176</c:v>
                </c:pt>
                <c:pt idx="434">
                  <c:v>176</c:v>
                </c:pt>
                <c:pt idx="435">
                  <c:v>170</c:v>
                </c:pt>
                <c:pt idx="436">
                  <c:v>169</c:v>
                </c:pt>
                <c:pt idx="437">
                  <c:v>167</c:v>
                </c:pt>
                <c:pt idx="438">
                  <c:v>184</c:v>
                </c:pt>
                <c:pt idx="439">
                  <c:v>189</c:v>
                </c:pt>
                <c:pt idx="440">
                  <c:v>187</c:v>
                </c:pt>
                <c:pt idx="441">
                  <c:v>184</c:v>
                </c:pt>
                <c:pt idx="442">
                  <c:v>183</c:v>
                </c:pt>
                <c:pt idx="443">
                  <c:v>182</c:v>
                </c:pt>
                <c:pt idx="444">
                  <c:v>178</c:v>
                </c:pt>
                <c:pt idx="445">
                  <c:v>189</c:v>
                </c:pt>
                <c:pt idx="446">
                  <c:v>195</c:v>
                </c:pt>
                <c:pt idx="447">
                  <c:v>173</c:v>
                </c:pt>
                <c:pt idx="448">
                  <c:v>193</c:v>
                </c:pt>
                <c:pt idx="449">
                  <c:v>202</c:v>
                </c:pt>
                <c:pt idx="450">
                  <c:v>193</c:v>
                </c:pt>
                <c:pt idx="451">
                  <c:v>197</c:v>
                </c:pt>
                <c:pt idx="452">
                  <c:v>197</c:v>
                </c:pt>
                <c:pt idx="453">
                  <c:v>194</c:v>
                </c:pt>
                <c:pt idx="454">
                  <c:v>201</c:v>
                </c:pt>
                <c:pt idx="455">
                  <c:v>192</c:v>
                </c:pt>
                <c:pt idx="456">
                  <c:v>204</c:v>
                </c:pt>
                <c:pt idx="457">
                  <c:v>192</c:v>
                </c:pt>
                <c:pt idx="458">
                  <c:v>191</c:v>
                </c:pt>
                <c:pt idx="459">
                  <c:v>155</c:v>
                </c:pt>
                <c:pt idx="460">
                  <c:v>155</c:v>
                </c:pt>
                <c:pt idx="461">
                  <c:v>160</c:v>
                </c:pt>
                <c:pt idx="462">
                  <c:v>163</c:v>
                </c:pt>
                <c:pt idx="463">
                  <c:v>161</c:v>
                </c:pt>
                <c:pt idx="464">
                  <c:v>161</c:v>
                </c:pt>
                <c:pt idx="465">
                  <c:v>170</c:v>
                </c:pt>
                <c:pt idx="466">
                  <c:v>163</c:v>
                </c:pt>
                <c:pt idx="467">
                  <c:v>161</c:v>
                </c:pt>
                <c:pt idx="468">
                  <c:v>160</c:v>
                </c:pt>
                <c:pt idx="469">
                  <c:v>150</c:v>
                </c:pt>
                <c:pt idx="470">
                  <c:v>148</c:v>
                </c:pt>
                <c:pt idx="471">
                  <c:v>183</c:v>
                </c:pt>
                <c:pt idx="472">
                  <c:v>175</c:v>
                </c:pt>
                <c:pt idx="473">
                  <c:v>182</c:v>
                </c:pt>
                <c:pt idx="474">
                  <c:v>173</c:v>
                </c:pt>
                <c:pt idx="475">
                  <c:v>188</c:v>
                </c:pt>
                <c:pt idx="476">
                  <c:v>180</c:v>
                </c:pt>
                <c:pt idx="477">
                  <c:v>160</c:v>
                </c:pt>
                <c:pt idx="478">
                  <c:v>169</c:v>
                </c:pt>
                <c:pt idx="479">
                  <c:v>171</c:v>
                </c:pt>
                <c:pt idx="480">
                  <c:v>170</c:v>
                </c:pt>
                <c:pt idx="481">
                  <c:v>184</c:v>
                </c:pt>
                <c:pt idx="482">
                  <c:v>171</c:v>
                </c:pt>
                <c:pt idx="483">
                  <c:v>180</c:v>
                </c:pt>
                <c:pt idx="484">
                  <c:v>165</c:v>
                </c:pt>
                <c:pt idx="485">
                  <c:v>174</c:v>
                </c:pt>
                <c:pt idx="486">
                  <c:v>177</c:v>
                </c:pt>
                <c:pt idx="487">
                  <c:v>175</c:v>
                </c:pt>
                <c:pt idx="488">
                  <c:v>174</c:v>
                </c:pt>
                <c:pt idx="489">
                  <c:v>164</c:v>
                </c:pt>
                <c:pt idx="490">
                  <c:v>161</c:v>
                </c:pt>
                <c:pt idx="491">
                  <c:v>167</c:v>
                </c:pt>
                <c:pt idx="492">
                  <c:v>159</c:v>
                </c:pt>
                <c:pt idx="493">
                  <c:v>154</c:v>
                </c:pt>
                <c:pt idx="494">
                  <c:v>149</c:v>
                </c:pt>
                <c:pt idx="495">
                  <c:v>146</c:v>
                </c:pt>
                <c:pt idx="496">
                  <c:v>150</c:v>
                </c:pt>
                <c:pt idx="497">
                  <c:v>147</c:v>
                </c:pt>
                <c:pt idx="498">
                  <c:v>150</c:v>
                </c:pt>
                <c:pt idx="499">
                  <c:v>180</c:v>
                </c:pt>
                <c:pt idx="500">
                  <c:v>171</c:v>
                </c:pt>
                <c:pt idx="501">
                  <c:v>173</c:v>
                </c:pt>
                <c:pt idx="502">
                  <c:v>180</c:v>
                </c:pt>
                <c:pt idx="503">
                  <c:v>180</c:v>
                </c:pt>
                <c:pt idx="504">
                  <c:v>177</c:v>
                </c:pt>
                <c:pt idx="505">
                  <c:v>167</c:v>
                </c:pt>
                <c:pt idx="506">
                  <c:v>163</c:v>
                </c:pt>
                <c:pt idx="507">
                  <c:v>170</c:v>
                </c:pt>
                <c:pt idx="508">
                  <c:v>164</c:v>
                </c:pt>
                <c:pt idx="509">
                  <c:v>167</c:v>
                </c:pt>
                <c:pt idx="510">
                  <c:v>161</c:v>
                </c:pt>
                <c:pt idx="511">
                  <c:v>192</c:v>
                </c:pt>
                <c:pt idx="512">
                  <c:v>196</c:v>
                </c:pt>
                <c:pt idx="513">
                  <c:v>195</c:v>
                </c:pt>
                <c:pt idx="514">
                  <c:v>188</c:v>
                </c:pt>
                <c:pt idx="515">
                  <c:v>194</c:v>
                </c:pt>
                <c:pt idx="516">
                  <c:v>167</c:v>
                </c:pt>
                <c:pt idx="517">
                  <c:v>153</c:v>
                </c:pt>
                <c:pt idx="518">
                  <c:v>154</c:v>
                </c:pt>
                <c:pt idx="519">
                  <c:v>155</c:v>
                </c:pt>
                <c:pt idx="520">
                  <c:v>152</c:v>
                </c:pt>
                <c:pt idx="521">
                  <c:v>154</c:v>
                </c:pt>
                <c:pt idx="522">
                  <c:v>189</c:v>
                </c:pt>
                <c:pt idx="523">
                  <c:v>184</c:v>
                </c:pt>
                <c:pt idx="524">
                  <c:v>184</c:v>
                </c:pt>
                <c:pt idx="525">
                  <c:v>189</c:v>
                </c:pt>
                <c:pt idx="526">
                  <c:v>183</c:v>
                </c:pt>
                <c:pt idx="527">
                  <c:v>183</c:v>
                </c:pt>
                <c:pt idx="528">
                  <c:v>189</c:v>
                </c:pt>
                <c:pt idx="529">
                  <c:v>173</c:v>
                </c:pt>
                <c:pt idx="530">
                  <c:v>181</c:v>
                </c:pt>
                <c:pt idx="531">
                  <c:v>178</c:v>
                </c:pt>
                <c:pt idx="532">
                  <c:v>180</c:v>
                </c:pt>
                <c:pt idx="533">
                  <c:v>180</c:v>
                </c:pt>
                <c:pt idx="534">
                  <c:v>184</c:v>
                </c:pt>
                <c:pt idx="535">
                  <c:v>181</c:v>
                </c:pt>
                <c:pt idx="536">
                  <c:v>169</c:v>
                </c:pt>
                <c:pt idx="537">
                  <c:v>164</c:v>
                </c:pt>
                <c:pt idx="538">
                  <c:v>167</c:v>
                </c:pt>
                <c:pt idx="539">
                  <c:v>158</c:v>
                </c:pt>
                <c:pt idx="540">
                  <c:v>155</c:v>
                </c:pt>
                <c:pt idx="541">
                  <c:v>167</c:v>
                </c:pt>
                <c:pt idx="542">
                  <c:v>172</c:v>
                </c:pt>
                <c:pt idx="543">
                  <c:v>164</c:v>
                </c:pt>
                <c:pt idx="544">
                  <c:v>167</c:v>
                </c:pt>
                <c:pt idx="545">
                  <c:v>167</c:v>
                </c:pt>
                <c:pt idx="546">
                  <c:v>179</c:v>
                </c:pt>
                <c:pt idx="547">
                  <c:v>178</c:v>
                </c:pt>
                <c:pt idx="548">
                  <c:v>181</c:v>
                </c:pt>
                <c:pt idx="549">
                  <c:v>182</c:v>
                </c:pt>
                <c:pt idx="550">
                  <c:v>180</c:v>
                </c:pt>
                <c:pt idx="551">
                  <c:v>174</c:v>
                </c:pt>
                <c:pt idx="552">
                  <c:v>182</c:v>
                </c:pt>
                <c:pt idx="553">
                  <c:v>173</c:v>
                </c:pt>
                <c:pt idx="554">
                  <c:v>180</c:v>
                </c:pt>
                <c:pt idx="555">
                  <c:v>188</c:v>
                </c:pt>
                <c:pt idx="556">
                  <c:v>182</c:v>
                </c:pt>
                <c:pt idx="557">
                  <c:v>175</c:v>
                </c:pt>
                <c:pt idx="558">
                  <c:v>173</c:v>
                </c:pt>
                <c:pt idx="559">
                  <c:v>167</c:v>
                </c:pt>
                <c:pt idx="560">
                  <c:v>175</c:v>
                </c:pt>
                <c:pt idx="561">
                  <c:v>175</c:v>
                </c:pt>
                <c:pt idx="562">
                  <c:v>173</c:v>
                </c:pt>
                <c:pt idx="563">
                  <c:v>173</c:v>
                </c:pt>
                <c:pt idx="564">
                  <c:v>173</c:v>
                </c:pt>
                <c:pt idx="565">
                  <c:v>172</c:v>
                </c:pt>
                <c:pt idx="566">
                  <c:v>174</c:v>
                </c:pt>
                <c:pt idx="567">
                  <c:v>177</c:v>
                </c:pt>
                <c:pt idx="568">
                  <c:v>170</c:v>
                </c:pt>
                <c:pt idx="569">
                  <c:v>175</c:v>
                </c:pt>
                <c:pt idx="570">
                  <c:v>180</c:v>
                </c:pt>
                <c:pt idx="571">
                  <c:v>173</c:v>
                </c:pt>
                <c:pt idx="572">
                  <c:v>175</c:v>
                </c:pt>
                <c:pt idx="573">
                  <c:v>177</c:v>
                </c:pt>
                <c:pt idx="574">
                  <c:v>175</c:v>
                </c:pt>
                <c:pt idx="575">
                  <c:v>175</c:v>
                </c:pt>
                <c:pt idx="576">
                  <c:v>173</c:v>
                </c:pt>
                <c:pt idx="577">
                  <c:v>173</c:v>
                </c:pt>
                <c:pt idx="578">
                  <c:v>204</c:v>
                </c:pt>
                <c:pt idx="579">
                  <c:v>173</c:v>
                </c:pt>
                <c:pt idx="580">
                  <c:v>168</c:v>
                </c:pt>
                <c:pt idx="581">
                  <c:v>173</c:v>
                </c:pt>
                <c:pt idx="582">
                  <c:v>166</c:v>
                </c:pt>
                <c:pt idx="583">
                  <c:v>182</c:v>
                </c:pt>
                <c:pt idx="584">
                  <c:v>170</c:v>
                </c:pt>
                <c:pt idx="585">
                  <c:v>175</c:v>
                </c:pt>
                <c:pt idx="586">
                  <c:v>178</c:v>
                </c:pt>
                <c:pt idx="587">
                  <c:v>171</c:v>
                </c:pt>
                <c:pt idx="588">
                  <c:v>192</c:v>
                </c:pt>
                <c:pt idx="589">
                  <c:v>189</c:v>
                </c:pt>
                <c:pt idx="590">
                  <c:v>200</c:v>
                </c:pt>
                <c:pt idx="591">
                  <c:v>184</c:v>
                </c:pt>
                <c:pt idx="592">
                  <c:v>186</c:v>
                </c:pt>
                <c:pt idx="593">
                  <c:v>174</c:v>
                </c:pt>
                <c:pt idx="594">
                  <c:v>175</c:v>
                </c:pt>
                <c:pt idx="595">
                  <c:v>198</c:v>
                </c:pt>
                <c:pt idx="596">
                  <c:v>192</c:v>
                </c:pt>
                <c:pt idx="597">
                  <c:v>189</c:v>
                </c:pt>
                <c:pt idx="598">
                  <c:v>187</c:v>
                </c:pt>
                <c:pt idx="599">
                  <c:v>183</c:v>
                </c:pt>
                <c:pt idx="600">
                  <c:v>180</c:v>
                </c:pt>
                <c:pt idx="601">
                  <c:v>182</c:v>
                </c:pt>
                <c:pt idx="602">
                  <c:v>190</c:v>
                </c:pt>
                <c:pt idx="603">
                  <c:v>180</c:v>
                </c:pt>
                <c:pt idx="604">
                  <c:v>184</c:v>
                </c:pt>
                <c:pt idx="605">
                  <c:v>178</c:v>
                </c:pt>
                <c:pt idx="606">
                  <c:v>192</c:v>
                </c:pt>
                <c:pt idx="607">
                  <c:v>188</c:v>
                </c:pt>
                <c:pt idx="608">
                  <c:v>188</c:v>
                </c:pt>
                <c:pt idx="609">
                  <c:v>187</c:v>
                </c:pt>
                <c:pt idx="610">
                  <c:v>187</c:v>
                </c:pt>
                <c:pt idx="611">
                  <c:v>180</c:v>
                </c:pt>
                <c:pt idx="612">
                  <c:v>170</c:v>
                </c:pt>
                <c:pt idx="613">
                  <c:v>173</c:v>
                </c:pt>
                <c:pt idx="614">
                  <c:v>175</c:v>
                </c:pt>
                <c:pt idx="615">
                  <c:v>173</c:v>
                </c:pt>
                <c:pt idx="616">
                  <c:v>173</c:v>
                </c:pt>
                <c:pt idx="617">
                  <c:v>154</c:v>
                </c:pt>
                <c:pt idx="618">
                  <c:v>158</c:v>
                </c:pt>
                <c:pt idx="619">
                  <c:v>155</c:v>
                </c:pt>
                <c:pt idx="620">
                  <c:v>182</c:v>
                </c:pt>
                <c:pt idx="621">
                  <c:v>187</c:v>
                </c:pt>
                <c:pt idx="622">
                  <c:v>177</c:v>
                </c:pt>
                <c:pt idx="623">
                  <c:v>173</c:v>
                </c:pt>
                <c:pt idx="624">
                  <c:v>165</c:v>
                </c:pt>
                <c:pt idx="625">
                  <c:v>160</c:v>
                </c:pt>
                <c:pt idx="626">
                  <c:v>187</c:v>
                </c:pt>
                <c:pt idx="627">
                  <c:v>192</c:v>
                </c:pt>
                <c:pt idx="628">
                  <c:v>189</c:v>
                </c:pt>
                <c:pt idx="629">
                  <c:v>180</c:v>
                </c:pt>
                <c:pt idx="630">
                  <c:v>180</c:v>
                </c:pt>
                <c:pt idx="631">
                  <c:v>180</c:v>
                </c:pt>
                <c:pt idx="632">
                  <c:v>184</c:v>
                </c:pt>
                <c:pt idx="633">
                  <c:v>175</c:v>
                </c:pt>
                <c:pt idx="634">
                  <c:v>180</c:v>
                </c:pt>
                <c:pt idx="635">
                  <c:v>170</c:v>
                </c:pt>
                <c:pt idx="636">
                  <c:v>163</c:v>
                </c:pt>
                <c:pt idx="637">
                  <c:v>167</c:v>
                </c:pt>
                <c:pt idx="638">
                  <c:v>165</c:v>
                </c:pt>
                <c:pt idx="639">
                  <c:v>163</c:v>
                </c:pt>
                <c:pt idx="640">
                  <c:v>159</c:v>
                </c:pt>
                <c:pt idx="641">
                  <c:v>159</c:v>
                </c:pt>
                <c:pt idx="642">
                  <c:v>158</c:v>
                </c:pt>
                <c:pt idx="643">
                  <c:v>156</c:v>
                </c:pt>
                <c:pt idx="644">
                  <c:v>180</c:v>
                </c:pt>
                <c:pt idx="645">
                  <c:v>179</c:v>
                </c:pt>
                <c:pt idx="646">
                  <c:v>173</c:v>
                </c:pt>
                <c:pt idx="647">
                  <c:v>173</c:v>
                </c:pt>
                <c:pt idx="648">
                  <c:v>170</c:v>
                </c:pt>
                <c:pt idx="649">
                  <c:v>194</c:v>
                </c:pt>
                <c:pt idx="650">
                  <c:v>200</c:v>
                </c:pt>
                <c:pt idx="651">
                  <c:v>197</c:v>
                </c:pt>
                <c:pt idx="652">
                  <c:v>197</c:v>
                </c:pt>
                <c:pt idx="653">
                  <c:v>193</c:v>
                </c:pt>
                <c:pt idx="654">
                  <c:v>193</c:v>
                </c:pt>
                <c:pt idx="655">
                  <c:v>192</c:v>
                </c:pt>
                <c:pt idx="656">
                  <c:v>170</c:v>
                </c:pt>
                <c:pt idx="657">
                  <c:v>165</c:v>
                </c:pt>
                <c:pt idx="658">
                  <c:v>155</c:v>
                </c:pt>
                <c:pt idx="659">
                  <c:v>154</c:v>
                </c:pt>
                <c:pt idx="660">
                  <c:v>155</c:v>
                </c:pt>
                <c:pt idx="661">
                  <c:v>150</c:v>
                </c:pt>
                <c:pt idx="662">
                  <c:v>144</c:v>
                </c:pt>
                <c:pt idx="663">
                  <c:v>133</c:v>
                </c:pt>
                <c:pt idx="664">
                  <c:v>145</c:v>
                </c:pt>
                <c:pt idx="665">
                  <c:v>135</c:v>
                </c:pt>
                <c:pt idx="666">
                  <c:v>122</c:v>
                </c:pt>
                <c:pt idx="667">
                  <c:v>171</c:v>
                </c:pt>
                <c:pt idx="668">
                  <c:v>173</c:v>
                </c:pt>
                <c:pt idx="669">
                  <c:v>173</c:v>
                </c:pt>
                <c:pt idx="670">
                  <c:v>169</c:v>
                </c:pt>
                <c:pt idx="671">
                  <c:v>167</c:v>
                </c:pt>
                <c:pt idx="672">
                  <c:v>150</c:v>
                </c:pt>
                <c:pt idx="673">
                  <c:v>167</c:v>
                </c:pt>
                <c:pt idx="674">
                  <c:v>150</c:v>
                </c:pt>
                <c:pt idx="675">
                  <c:v>167</c:v>
                </c:pt>
                <c:pt idx="676">
                  <c:v>166</c:v>
                </c:pt>
                <c:pt idx="677">
                  <c:v>180</c:v>
                </c:pt>
                <c:pt idx="678">
                  <c:v>182</c:v>
                </c:pt>
                <c:pt idx="679">
                  <c:v>176</c:v>
                </c:pt>
                <c:pt idx="680">
                  <c:v>184</c:v>
                </c:pt>
                <c:pt idx="681">
                  <c:v>180</c:v>
                </c:pt>
                <c:pt idx="682">
                  <c:v>195</c:v>
                </c:pt>
                <c:pt idx="683">
                  <c:v>192</c:v>
                </c:pt>
                <c:pt idx="684">
                  <c:v>192</c:v>
                </c:pt>
                <c:pt idx="685">
                  <c:v>187</c:v>
                </c:pt>
                <c:pt idx="686">
                  <c:v>193</c:v>
                </c:pt>
                <c:pt idx="687">
                  <c:v>165</c:v>
                </c:pt>
                <c:pt idx="688">
                  <c:v>163</c:v>
                </c:pt>
                <c:pt idx="689">
                  <c:v>175</c:v>
                </c:pt>
                <c:pt idx="690">
                  <c:v>158</c:v>
                </c:pt>
                <c:pt idx="691">
                  <c:v>169</c:v>
                </c:pt>
                <c:pt idx="692">
                  <c:v>165</c:v>
                </c:pt>
                <c:pt idx="693">
                  <c:v>172</c:v>
                </c:pt>
                <c:pt idx="694">
                  <c:v>173</c:v>
                </c:pt>
                <c:pt idx="695">
                  <c:v>187</c:v>
                </c:pt>
                <c:pt idx="696">
                  <c:v>177</c:v>
                </c:pt>
                <c:pt idx="697">
                  <c:v>177</c:v>
                </c:pt>
                <c:pt idx="698">
                  <c:v>169</c:v>
                </c:pt>
                <c:pt idx="699">
                  <c:v>175</c:v>
                </c:pt>
                <c:pt idx="700">
                  <c:v>182</c:v>
                </c:pt>
                <c:pt idx="701">
                  <c:v>189</c:v>
                </c:pt>
                <c:pt idx="702">
                  <c:v>181</c:v>
                </c:pt>
                <c:pt idx="703">
                  <c:v>176</c:v>
                </c:pt>
                <c:pt idx="704">
                  <c:v>184</c:v>
                </c:pt>
                <c:pt idx="705">
                  <c:v>185</c:v>
                </c:pt>
                <c:pt idx="706">
                  <c:v>187</c:v>
                </c:pt>
                <c:pt idx="707">
                  <c:v>184</c:v>
                </c:pt>
                <c:pt idx="708">
                  <c:v>188</c:v>
                </c:pt>
                <c:pt idx="709">
                  <c:v>180</c:v>
                </c:pt>
                <c:pt idx="710">
                  <c:v>184</c:v>
                </c:pt>
                <c:pt idx="711">
                  <c:v>174</c:v>
                </c:pt>
                <c:pt idx="712">
                  <c:v>167</c:v>
                </c:pt>
                <c:pt idx="713">
                  <c:v>171</c:v>
                </c:pt>
                <c:pt idx="714">
                  <c:v>166</c:v>
                </c:pt>
                <c:pt idx="715">
                  <c:v>165</c:v>
                </c:pt>
                <c:pt idx="716">
                  <c:v>187</c:v>
                </c:pt>
                <c:pt idx="717">
                  <c:v>166</c:v>
                </c:pt>
                <c:pt idx="718">
                  <c:v>165</c:v>
                </c:pt>
                <c:pt idx="719">
                  <c:v>173</c:v>
                </c:pt>
                <c:pt idx="720">
                  <c:v>164</c:v>
                </c:pt>
                <c:pt idx="721">
                  <c:v>157</c:v>
                </c:pt>
                <c:pt idx="722">
                  <c:v>154</c:v>
                </c:pt>
                <c:pt idx="723">
                  <c:v>171</c:v>
                </c:pt>
                <c:pt idx="724">
                  <c:v>167</c:v>
                </c:pt>
                <c:pt idx="725">
                  <c:v>167</c:v>
                </c:pt>
                <c:pt idx="726">
                  <c:v>158</c:v>
                </c:pt>
                <c:pt idx="727">
                  <c:v>161</c:v>
                </c:pt>
                <c:pt idx="728">
                  <c:v>173</c:v>
                </c:pt>
                <c:pt idx="729">
                  <c:v>173</c:v>
                </c:pt>
                <c:pt idx="730">
                  <c:v>170</c:v>
                </c:pt>
                <c:pt idx="731">
                  <c:v>189</c:v>
                </c:pt>
                <c:pt idx="732">
                  <c:v>189</c:v>
                </c:pt>
                <c:pt idx="733">
                  <c:v>182</c:v>
                </c:pt>
                <c:pt idx="734">
                  <c:v>180</c:v>
                </c:pt>
                <c:pt idx="735">
                  <c:v>180</c:v>
                </c:pt>
                <c:pt idx="736">
                  <c:v>170</c:v>
                </c:pt>
                <c:pt idx="737">
                  <c:v>189</c:v>
                </c:pt>
                <c:pt idx="738">
                  <c:v>187</c:v>
                </c:pt>
                <c:pt idx="739">
                  <c:v>161</c:v>
                </c:pt>
                <c:pt idx="740">
                  <c:v>175</c:v>
                </c:pt>
                <c:pt idx="741">
                  <c:v>153</c:v>
                </c:pt>
                <c:pt idx="742">
                  <c:v>150</c:v>
                </c:pt>
                <c:pt idx="743">
                  <c:v>167</c:v>
                </c:pt>
                <c:pt idx="744">
                  <c:v>200</c:v>
                </c:pt>
                <c:pt idx="745">
                  <c:v>198</c:v>
                </c:pt>
                <c:pt idx="746">
                  <c:v>191</c:v>
                </c:pt>
                <c:pt idx="747">
                  <c:v>197</c:v>
                </c:pt>
                <c:pt idx="748">
                  <c:v>195</c:v>
                </c:pt>
                <c:pt idx="749">
                  <c:v>190</c:v>
                </c:pt>
                <c:pt idx="750">
                  <c:v>170</c:v>
                </c:pt>
                <c:pt idx="751">
                  <c:v>164</c:v>
                </c:pt>
                <c:pt idx="752">
                  <c:v>163</c:v>
                </c:pt>
                <c:pt idx="753">
                  <c:v>160</c:v>
                </c:pt>
                <c:pt idx="754">
                  <c:v>150</c:v>
                </c:pt>
                <c:pt idx="755">
                  <c:v>160</c:v>
                </c:pt>
                <c:pt idx="756">
                  <c:v>166</c:v>
                </c:pt>
                <c:pt idx="757">
                  <c:v>202</c:v>
                </c:pt>
                <c:pt idx="758">
                  <c:v>199</c:v>
                </c:pt>
                <c:pt idx="759">
                  <c:v>189</c:v>
                </c:pt>
                <c:pt idx="760">
                  <c:v>192</c:v>
                </c:pt>
                <c:pt idx="761">
                  <c:v>184</c:v>
                </c:pt>
                <c:pt idx="762">
                  <c:v>189</c:v>
                </c:pt>
                <c:pt idx="763">
                  <c:v>187</c:v>
                </c:pt>
                <c:pt idx="764">
                  <c:v>192</c:v>
                </c:pt>
                <c:pt idx="765">
                  <c:v>180</c:v>
                </c:pt>
                <c:pt idx="766">
                  <c:v>180</c:v>
                </c:pt>
                <c:pt idx="767">
                  <c:v>173</c:v>
                </c:pt>
                <c:pt idx="768">
                  <c:v>175</c:v>
                </c:pt>
                <c:pt idx="769">
                  <c:v>185</c:v>
                </c:pt>
                <c:pt idx="770">
                  <c:v>184</c:v>
                </c:pt>
                <c:pt idx="771">
                  <c:v>182</c:v>
                </c:pt>
                <c:pt idx="772">
                  <c:v>173</c:v>
                </c:pt>
                <c:pt idx="773">
                  <c:v>173</c:v>
                </c:pt>
                <c:pt idx="774">
                  <c:v>169</c:v>
                </c:pt>
                <c:pt idx="775">
                  <c:v>176</c:v>
                </c:pt>
                <c:pt idx="776">
                  <c:v>167</c:v>
                </c:pt>
                <c:pt idx="777">
                  <c:v>166</c:v>
                </c:pt>
                <c:pt idx="778">
                  <c:v>173</c:v>
                </c:pt>
                <c:pt idx="779">
                  <c:v>176</c:v>
                </c:pt>
                <c:pt idx="780">
                  <c:v>188</c:v>
                </c:pt>
                <c:pt idx="781">
                  <c:v>176</c:v>
                </c:pt>
                <c:pt idx="782">
                  <c:v>174</c:v>
                </c:pt>
                <c:pt idx="783">
                  <c:v>173</c:v>
                </c:pt>
                <c:pt idx="784">
                  <c:v>188</c:v>
                </c:pt>
                <c:pt idx="785">
                  <c:v>187</c:v>
                </c:pt>
                <c:pt idx="786">
                  <c:v>180</c:v>
                </c:pt>
                <c:pt idx="787">
                  <c:v>187</c:v>
                </c:pt>
                <c:pt idx="788">
                  <c:v>182</c:v>
                </c:pt>
                <c:pt idx="789">
                  <c:v>173</c:v>
                </c:pt>
                <c:pt idx="790">
                  <c:v>176</c:v>
                </c:pt>
                <c:pt idx="791">
                  <c:v>182</c:v>
                </c:pt>
                <c:pt idx="792">
                  <c:v>178</c:v>
                </c:pt>
                <c:pt idx="793">
                  <c:v>190</c:v>
                </c:pt>
                <c:pt idx="794">
                  <c:v>192</c:v>
                </c:pt>
                <c:pt idx="795">
                  <c:v>175</c:v>
                </c:pt>
                <c:pt idx="796">
                  <c:v>180</c:v>
                </c:pt>
                <c:pt idx="797">
                  <c:v>172</c:v>
                </c:pt>
                <c:pt idx="798">
                  <c:v>181</c:v>
                </c:pt>
                <c:pt idx="799">
                  <c:v>178</c:v>
                </c:pt>
                <c:pt idx="800">
                  <c:v>174</c:v>
                </c:pt>
                <c:pt idx="801">
                  <c:v>175</c:v>
                </c:pt>
                <c:pt idx="802">
                  <c:v>172</c:v>
                </c:pt>
                <c:pt idx="803">
                  <c:v>177</c:v>
                </c:pt>
                <c:pt idx="804">
                  <c:v>182</c:v>
                </c:pt>
                <c:pt idx="805">
                  <c:v>181</c:v>
                </c:pt>
                <c:pt idx="806">
                  <c:v>178</c:v>
                </c:pt>
                <c:pt idx="807">
                  <c:v>176</c:v>
                </c:pt>
                <c:pt idx="808">
                  <c:v>173</c:v>
                </c:pt>
                <c:pt idx="809">
                  <c:v>167</c:v>
                </c:pt>
                <c:pt idx="810">
                  <c:v>183</c:v>
                </c:pt>
                <c:pt idx="811">
                  <c:v>189</c:v>
                </c:pt>
                <c:pt idx="812">
                  <c:v>188</c:v>
                </c:pt>
                <c:pt idx="813">
                  <c:v>180</c:v>
                </c:pt>
                <c:pt idx="814">
                  <c:v>176</c:v>
                </c:pt>
                <c:pt idx="815">
                  <c:v>180</c:v>
                </c:pt>
                <c:pt idx="816">
                  <c:v>184</c:v>
                </c:pt>
                <c:pt idx="817">
                  <c:v>184</c:v>
                </c:pt>
                <c:pt idx="818">
                  <c:v>177</c:v>
                </c:pt>
                <c:pt idx="819">
                  <c:v>181</c:v>
                </c:pt>
                <c:pt idx="820">
                  <c:v>184</c:v>
                </c:pt>
                <c:pt idx="821">
                  <c:v>177</c:v>
                </c:pt>
                <c:pt idx="822">
                  <c:v>187</c:v>
                </c:pt>
                <c:pt idx="823">
                  <c:v>177</c:v>
                </c:pt>
                <c:pt idx="824">
                  <c:v>180</c:v>
                </c:pt>
                <c:pt idx="825">
                  <c:v>182</c:v>
                </c:pt>
                <c:pt idx="826">
                  <c:v>173</c:v>
                </c:pt>
                <c:pt idx="827">
                  <c:v>180</c:v>
                </c:pt>
                <c:pt idx="828">
                  <c:v>180</c:v>
                </c:pt>
                <c:pt idx="829">
                  <c:v>167</c:v>
                </c:pt>
                <c:pt idx="830">
                  <c:v>176</c:v>
                </c:pt>
                <c:pt idx="831">
                  <c:v>173</c:v>
                </c:pt>
                <c:pt idx="832">
                  <c:v>176</c:v>
                </c:pt>
                <c:pt idx="833">
                  <c:v>176</c:v>
                </c:pt>
                <c:pt idx="834">
                  <c:v>166</c:v>
                </c:pt>
                <c:pt idx="835">
                  <c:v>161</c:v>
                </c:pt>
                <c:pt idx="836">
                  <c:v>182</c:v>
                </c:pt>
                <c:pt idx="837">
                  <c:v>189</c:v>
                </c:pt>
                <c:pt idx="838">
                  <c:v>182</c:v>
                </c:pt>
                <c:pt idx="839">
                  <c:v>189</c:v>
                </c:pt>
                <c:pt idx="840">
                  <c:v>191</c:v>
                </c:pt>
                <c:pt idx="841">
                  <c:v>182</c:v>
                </c:pt>
                <c:pt idx="842">
                  <c:v>180</c:v>
                </c:pt>
                <c:pt idx="843">
                  <c:v>188</c:v>
                </c:pt>
                <c:pt idx="844">
                  <c:v>180</c:v>
                </c:pt>
                <c:pt idx="845">
                  <c:v>188</c:v>
                </c:pt>
                <c:pt idx="846">
                  <c:v>173</c:v>
                </c:pt>
                <c:pt idx="847">
                  <c:v>173</c:v>
                </c:pt>
                <c:pt idx="848">
                  <c:v>173</c:v>
                </c:pt>
                <c:pt idx="849">
                  <c:v>184</c:v>
                </c:pt>
                <c:pt idx="850">
                  <c:v>192</c:v>
                </c:pt>
                <c:pt idx="851">
                  <c:v>184</c:v>
                </c:pt>
                <c:pt idx="852">
                  <c:v>176</c:v>
                </c:pt>
                <c:pt idx="853">
                  <c:v>188</c:v>
                </c:pt>
                <c:pt idx="854">
                  <c:v>188</c:v>
                </c:pt>
                <c:pt idx="855">
                  <c:v>173</c:v>
                </c:pt>
                <c:pt idx="856">
                  <c:v>187</c:v>
                </c:pt>
                <c:pt idx="857">
                  <c:v>180</c:v>
                </c:pt>
                <c:pt idx="858">
                  <c:v>192</c:v>
                </c:pt>
                <c:pt idx="859">
                  <c:v>188</c:v>
                </c:pt>
                <c:pt idx="860">
                  <c:v>182</c:v>
                </c:pt>
                <c:pt idx="861">
                  <c:v>175</c:v>
                </c:pt>
                <c:pt idx="862">
                  <c:v>175</c:v>
                </c:pt>
                <c:pt idx="863">
                  <c:v>173</c:v>
                </c:pt>
                <c:pt idx="864">
                  <c:v>173</c:v>
                </c:pt>
                <c:pt idx="865">
                  <c:v>173</c:v>
                </c:pt>
                <c:pt idx="866">
                  <c:v>188</c:v>
                </c:pt>
                <c:pt idx="867">
                  <c:v>189</c:v>
                </c:pt>
                <c:pt idx="868">
                  <c:v>184</c:v>
                </c:pt>
                <c:pt idx="869">
                  <c:v>190</c:v>
                </c:pt>
                <c:pt idx="870">
                  <c:v>192</c:v>
                </c:pt>
                <c:pt idx="871">
                  <c:v>180</c:v>
                </c:pt>
                <c:pt idx="872">
                  <c:v>177</c:v>
                </c:pt>
                <c:pt idx="873">
                  <c:v>187</c:v>
                </c:pt>
                <c:pt idx="874">
                  <c:v>167</c:v>
                </c:pt>
                <c:pt idx="875">
                  <c:v>171</c:v>
                </c:pt>
                <c:pt idx="876">
                  <c:v>171</c:v>
                </c:pt>
                <c:pt idx="877">
                  <c:v>165</c:v>
                </c:pt>
                <c:pt idx="878">
                  <c:v>167</c:v>
                </c:pt>
                <c:pt idx="879">
                  <c:v>173</c:v>
                </c:pt>
                <c:pt idx="880">
                  <c:v>155</c:v>
                </c:pt>
                <c:pt idx="881">
                  <c:v>158</c:v>
                </c:pt>
                <c:pt idx="882">
                  <c:v>154</c:v>
                </c:pt>
                <c:pt idx="883">
                  <c:v>182</c:v>
                </c:pt>
                <c:pt idx="884">
                  <c:v>177</c:v>
                </c:pt>
                <c:pt idx="885">
                  <c:v>180</c:v>
                </c:pt>
                <c:pt idx="886">
                  <c:v>164</c:v>
                </c:pt>
                <c:pt idx="887">
                  <c:v>178</c:v>
                </c:pt>
                <c:pt idx="888">
                  <c:v>182</c:v>
                </c:pt>
                <c:pt idx="889">
                  <c:v>187</c:v>
                </c:pt>
                <c:pt idx="890">
                  <c:v>186</c:v>
                </c:pt>
                <c:pt idx="891">
                  <c:v>177</c:v>
                </c:pt>
                <c:pt idx="892">
                  <c:v>180</c:v>
                </c:pt>
                <c:pt idx="893">
                  <c:v>173</c:v>
                </c:pt>
                <c:pt idx="894">
                  <c:v>176</c:v>
                </c:pt>
                <c:pt idx="895">
                  <c:v>167</c:v>
                </c:pt>
                <c:pt idx="896">
                  <c:v>183</c:v>
                </c:pt>
                <c:pt idx="897">
                  <c:v>167</c:v>
                </c:pt>
                <c:pt idx="898">
                  <c:v>192</c:v>
                </c:pt>
                <c:pt idx="899">
                  <c:v>180</c:v>
                </c:pt>
                <c:pt idx="900">
                  <c:v>180</c:v>
                </c:pt>
                <c:pt idx="901">
                  <c:v>174</c:v>
                </c:pt>
                <c:pt idx="902">
                  <c:v>177</c:v>
                </c:pt>
                <c:pt idx="903">
                  <c:v>176</c:v>
                </c:pt>
                <c:pt idx="904">
                  <c:v>177</c:v>
                </c:pt>
                <c:pt idx="905">
                  <c:v>173</c:v>
                </c:pt>
                <c:pt idx="906">
                  <c:v>174</c:v>
                </c:pt>
                <c:pt idx="907">
                  <c:v>174</c:v>
                </c:pt>
              </c:numCache>
            </c:numRef>
          </c:yVal>
          <c:smooth val="0"/>
        </c:ser>
        <c:dLbls>
          <c:showLegendKey val="0"/>
          <c:showVal val="0"/>
          <c:showCatName val="0"/>
          <c:showSerName val="0"/>
          <c:showPercent val="0"/>
          <c:showBubbleSize val="0"/>
        </c:dLbls>
        <c:axId val="145246080"/>
        <c:axId val="145256448"/>
      </c:scatterChart>
      <c:valAx>
        <c:axId val="145246080"/>
        <c:scaling>
          <c:orientation val="minMax"/>
          <c:max val="85"/>
          <c:min val="24"/>
        </c:scaling>
        <c:delete val="0"/>
        <c:axPos val="b"/>
        <c:title>
          <c:tx>
            <c:rich>
              <a:bodyPr/>
              <a:lstStyle/>
              <a:p>
                <a:pPr>
                  <a:defRPr/>
                </a:pPr>
                <a:r>
                  <a:rPr lang="en-US"/>
                  <a: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nl-NL"/>
          </a:p>
        </c:txPr>
        <c:crossAx val="145256448"/>
        <c:crosses val="autoZero"/>
        <c:crossBetween val="midCat"/>
      </c:valAx>
      <c:valAx>
        <c:axId val="145256448"/>
        <c:scaling>
          <c:orientation val="minMax"/>
          <c:min val="120"/>
        </c:scaling>
        <c:delete val="0"/>
        <c:axPos val="l"/>
        <c:majorGridlines/>
        <c:title>
          <c:tx>
            <c:rich>
              <a:bodyPr rot="-5400000" vert="horz"/>
              <a:lstStyle/>
              <a:p>
                <a:pPr>
                  <a:defRPr/>
                </a:pPr>
                <a:r>
                  <a:rPr lang="en-US"/>
                  <a:t>PHR b/m</a:t>
                </a:r>
              </a:p>
            </c:rich>
          </c:tx>
          <c:overlay val="0"/>
        </c:title>
        <c:numFmt formatCode="General" sourceLinked="1"/>
        <c:majorTickMark val="out"/>
        <c:minorTickMark val="none"/>
        <c:tickLblPos val="nextTo"/>
        <c:crossAx val="14524608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BE6CEA82.dotm</Template>
  <TotalTime>0</TotalTime>
  <Pages>16</Pages>
  <Words>2300</Words>
  <Characters>12656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Freudenthal instituut</Company>
  <LinksUpToDate>false</LinksUpToDate>
  <CharactersWithSpaces>14927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Jonker</dc:creator>
  <cp:lastModifiedBy>Abels, Mieke</cp:lastModifiedBy>
  <cp:revision>3</cp:revision>
  <cp:lastPrinted>2016-10-07T12:24:00Z</cp:lastPrinted>
  <dcterms:created xsi:type="dcterms:W3CDTF">2016-10-07T12:30:00Z</dcterms:created>
  <dcterms:modified xsi:type="dcterms:W3CDTF">2016-10-07T12:35:00Z</dcterms:modified>
</cp:coreProperties>
</file>