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78"/>
      </w:tblGrid>
      <w:tr w:rsidR="00223F72" w:rsidTr="009A2297">
        <w:trPr>
          <w:trHeight w:val="6795"/>
          <w:jc w:val="center"/>
        </w:trPr>
        <w:tc>
          <w:tcPr>
            <w:tcW w:w="9378" w:type="dxa"/>
            <w:vAlign w:val="center"/>
          </w:tcPr>
          <w:p w:rsidR="00223F72" w:rsidRDefault="00FF0032" w:rsidP="00627F05">
            <w:r>
              <w:rPr>
                <w:noProof/>
                <w:lang w:val="en-US"/>
              </w:rPr>
              <w:drawing>
                <wp:inline distT="0" distB="0" distL="0" distR="0" wp14:anchorId="736CEC10" wp14:editId="34A91EB8">
                  <wp:extent cx="5817870" cy="8232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F72" w:rsidRDefault="00223F72" w:rsidP="00627F05"/>
    <w:p w:rsidR="00FF0032" w:rsidRDefault="00FF0032">
      <w:r>
        <w:br w:type="page"/>
      </w:r>
    </w:p>
    <w:p w:rsidR="00FF0032" w:rsidRDefault="00FF0032" w:rsidP="00FF0032">
      <w:r>
        <w:lastRenderedPageBreak/>
        <w:t>Colofon</w:t>
      </w:r>
    </w:p>
    <w:p w:rsidR="00FF0032" w:rsidRDefault="00FF0032" w:rsidP="00FF0032">
      <w:proofErr w:type="spellStart"/>
      <w:r>
        <w:t>RekenGroen</w:t>
      </w:r>
      <w:proofErr w:type="spellEnd"/>
      <w:r>
        <w:t>. Rekenen voor vmbo-groen en mbo-groen</w:t>
      </w:r>
    </w:p>
    <w:p w:rsidR="00FF0032" w:rsidRDefault="00FF0032" w:rsidP="00FF0032">
      <w:r>
        <w:t>Module IJsfabriek – IJssalon</w:t>
      </w:r>
    </w:p>
    <w:p w:rsidR="00FF0032" w:rsidRDefault="00FF0032" w:rsidP="00FF0032">
      <w:proofErr w:type="spellStart"/>
      <w:r>
        <w:t>Leerlingtekst</w:t>
      </w:r>
      <w:proofErr w:type="spellEnd"/>
    </w:p>
    <w:p w:rsidR="00FF0032" w:rsidRDefault="00FF0032" w:rsidP="00FF0032">
      <w:r>
        <w:t xml:space="preserve">Versie 1.0. </w:t>
      </w:r>
      <w:r w:rsidR="00CD5F5D">
        <w:t>November</w:t>
      </w:r>
      <w:r>
        <w:t xml:space="preserve"> 2012</w:t>
      </w:r>
    </w:p>
    <w:p w:rsidR="00FF0032" w:rsidRDefault="00FF0032" w:rsidP="00FF0032">
      <w:r>
        <w:t>Auteurs: Monica Wijers, Mieke Abels, Elise van Vliet, Vincent Jonker</w:t>
      </w:r>
    </w:p>
    <w:p w:rsidR="00FF0032" w:rsidRDefault="00FF0032" w:rsidP="00FF0032">
      <w:r>
        <w:t>www.rekengroen.nl</w:t>
      </w:r>
    </w:p>
    <w:p w:rsidR="00FF0032" w:rsidRDefault="00FF0032" w:rsidP="00FF0032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FF0032" w:rsidTr="00A74ACA">
        <w:trPr>
          <w:trHeight w:val="300"/>
        </w:trPr>
        <w:tc>
          <w:tcPr>
            <w:tcW w:w="5876" w:type="dxa"/>
            <w:shd w:val="clear" w:color="auto" w:fill="auto"/>
          </w:tcPr>
          <w:p w:rsidR="00FF0032" w:rsidRDefault="00FF0032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570C4AE4" wp14:editId="0DA1E2B3">
                  <wp:extent cx="1016000" cy="194945"/>
                  <wp:effectExtent l="0" t="0" r="0" b="0"/>
                  <wp:docPr id="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032" w:rsidRDefault="00FF0032" w:rsidP="00627F05">
      <w:pPr>
        <w:sectPr w:rsidR="00FF0032">
          <w:pgSz w:w="11907" w:h="16840" w:code="9"/>
          <w:pgMar w:top="1440" w:right="1327" w:bottom="1559" w:left="1418" w:header="708" w:footer="708" w:gutter="0"/>
          <w:cols w:space="708"/>
          <w:docGrid w:linePitch="360"/>
        </w:sectPr>
      </w:pPr>
    </w:p>
    <w:p w:rsidR="00223F72" w:rsidRDefault="000C125A" w:rsidP="00627F05">
      <w:pPr>
        <w:pStyle w:val="Heading1"/>
      </w:pPr>
      <w:r>
        <w:lastRenderedPageBreak/>
        <w:t xml:space="preserve">     </w:t>
      </w:r>
      <w:r w:rsidR="006366E0">
        <w:t xml:space="preserve">ijssalons </w:t>
      </w:r>
    </w:p>
    <w:p w:rsidR="0016577F" w:rsidRDefault="00376959" w:rsidP="00376959">
      <w:pPr>
        <w:pStyle w:val="Heading2"/>
        <w:rPr>
          <w:lang w:eastAsia="ja-JP"/>
        </w:rPr>
      </w:pPr>
      <w:r>
        <w:rPr>
          <w:lang w:eastAsia="ja-JP"/>
        </w:rPr>
        <w:t>ijsconsumptie in Nederland</w:t>
      </w:r>
    </w:p>
    <w:p w:rsidR="00376959" w:rsidRDefault="00376959" w:rsidP="00627F05">
      <w:pPr>
        <w:rPr>
          <w:lang w:eastAsia="ja-JP"/>
        </w:rPr>
      </w:pPr>
    </w:p>
    <w:tbl>
      <w:tblPr>
        <w:tblW w:w="9152" w:type="dxa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6665"/>
        <w:gridCol w:w="2126"/>
      </w:tblGrid>
      <w:tr w:rsidR="00EE03E7" w:rsidTr="0016577F">
        <w:trPr>
          <w:trHeight w:val="2152"/>
        </w:trPr>
        <w:tc>
          <w:tcPr>
            <w:tcW w:w="361" w:type="dxa"/>
            <w:shd w:val="clear" w:color="C6D9F1" w:fill="F1F3E9"/>
          </w:tcPr>
          <w:p w:rsidR="00AC68B4" w:rsidRDefault="00AC68B4" w:rsidP="00AC68B4">
            <w:pPr>
              <w:pStyle w:val="groenetekst"/>
            </w:pPr>
          </w:p>
        </w:tc>
        <w:tc>
          <w:tcPr>
            <w:tcW w:w="6665" w:type="dxa"/>
            <w:shd w:val="clear" w:color="C6D9F1" w:fill="F1F3E9"/>
          </w:tcPr>
          <w:p w:rsidR="00EE03E7" w:rsidRPr="005335C2" w:rsidRDefault="00EE03E7" w:rsidP="00AC68B4">
            <w:pPr>
              <w:rPr>
                <w:lang w:eastAsia="nl-NL"/>
              </w:rPr>
            </w:pPr>
          </w:p>
          <w:p w:rsidR="0016577F" w:rsidRDefault="00AC68B4" w:rsidP="006477E9">
            <w:r w:rsidRPr="005335C2">
              <w:rPr>
                <w:lang w:eastAsia="nl-NL"/>
              </w:rPr>
              <w:t xml:space="preserve">De Nederlandse consument is de afgelopen </w:t>
            </w:r>
            <w:r w:rsidR="006477E9" w:rsidRPr="005335C2">
              <w:rPr>
                <w:lang w:eastAsia="nl-NL"/>
              </w:rPr>
              <w:t>jaren</w:t>
            </w:r>
            <w:r w:rsidRPr="005335C2">
              <w:rPr>
                <w:lang w:eastAsia="nl-NL"/>
              </w:rPr>
              <w:t xml:space="preserve"> aanzienlijk meer ijs gaan eten. De consumptie per hoofd van de bevolking steeg van 7,0 liter in 2000 naar 7,9 liter in 2010.</w:t>
            </w:r>
          </w:p>
          <w:p w:rsidR="0016577F" w:rsidRDefault="0016577F" w:rsidP="0016577F"/>
          <w:p w:rsidR="0016577F" w:rsidRDefault="0024380B" w:rsidP="0016577F">
            <w:pPr>
              <w:rPr>
                <w:lang w:eastAsia="ja-JP"/>
              </w:rPr>
            </w:pPr>
            <w:r>
              <w:rPr>
                <w:lang w:eastAsia="ja-JP"/>
              </w:rPr>
              <w:t>Dit is als volgt verdeeld over soorten ijs:</w:t>
            </w:r>
          </w:p>
          <w:p w:rsidR="0016577F" w:rsidRDefault="0024380B" w:rsidP="0024380B">
            <w:pPr>
              <w:pStyle w:val="ListParagraph"/>
              <w:numPr>
                <w:ilvl w:val="0"/>
                <w:numId w:val="32"/>
              </w:numPr>
              <w:rPr>
                <w:lang w:eastAsia="ja-JP"/>
              </w:rPr>
            </w:pPr>
            <w:r>
              <w:rPr>
                <w:lang w:eastAsia="ja-JP"/>
              </w:rPr>
              <w:t xml:space="preserve">Schepijs </w:t>
            </w:r>
            <w:r>
              <w:rPr>
                <w:lang w:eastAsia="ja-JP"/>
              </w:rPr>
              <w:tab/>
              <w:t xml:space="preserve">5 % </w:t>
            </w:r>
          </w:p>
          <w:p w:rsidR="0016577F" w:rsidRDefault="0024380B" w:rsidP="0016577F">
            <w:pPr>
              <w:pStyle w:val="ListParagraph"/>
              <w:numPr>
                <w:ilvl w:val="0"/>
                <w:numId w:val="32"/>
              </w:numPr>
              <w:rPr>
                <w:lang w:eastAsia="ja-JP"/>
              </w:rPr>
            </w:pPr>
            <w:r>
              <w:rPr>
                <w:lang w:eastAsia="ja-JP"/>
              </w:rPr>
              <w:t>Softijs</w:t>
            </w:r>
            <w:r>
              <w:rPr>
                <w:lang w:eastAsia="ja-JP"/>
              </w:rPr>
              <w:tab/>
            </w:r>
            <w:r>
              <w:rPr>
                <w:lang w:eastAsia="ja-JP"/>
              </w:rPr>
              <w:tab/>
            </w:r>
            <w:r w:rsidR="0016577F">
              <w:rPr>
                <w:lang w:eastAsia="ja-JP"/>
              </w:rPr>
              <w:t xml:space="preserve">15 % </w:t>
            </w:r>
          </w:p>
          <w:p w:rsidR="00AC68B4" w:rsidRPr="0016577F" w:rsidRDefault="0024380B" w:rsidP="0024380B">
            <w:pPr>
              <w:pStyle w:val="ListParagraph"/>
              <w:numPr>
                <w:ilvl w:val="0"/>
                <w:numId w:val="32"/>
              </w:numPr>
            </w:pPr>
            <w:proofErr w:type="spellStart"/>
            <w:r>
              <w:rPr>
                <w:lang w:eastAsia="ja-JP"/>
              </w:rPr>
              <w:t>Handijs</w:t>
            </w:r>
            <w:proofErr w:type="spellEnd"/>
            <w:r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ab/>
            </w:r>
            <w:r w:rsidR="0016577F">
              <w:rPr>
                <w:lang w:eastAsia="ja-JP"/>
              </w:rPr>
              <w:t xml:space="preserve">80 % </w:t>
            </w:r>
          </w:p>
        </w:tc>
        <w:tc>
          <w:tcPr>
            <w:tcW w:w="2126" w:type="dxa"/>
            <w:shd w:val="clear" w:color="C6D9F1" w:fill="F1F3E9"/>
          </w:tcPr>
          <w:p w:rsidR="00AC68B4" w:rsidRDefault="00395C3B" w:rsidP="00395C3B">
            <w:pPr>
              <w:pStyle w:val="groenetekst"/>
              <w:ind w:left="720"/>
            </w:pPr>
            <w:r w:rsidRPr="00395C3B">
              <w:rPr>
                <w:noProof/>
                <w:lang w:val="en-US"/>
              </w:rPr>
              <w:drawing>
                <wp:inline distT="0" distB="0" distL="0" distR="0" wp14:anchorId="1682A6A6" wp14:editId="2D3FFBEF">
                  <wp:extent cx="376130" cy="81280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ald_G_Ice_Cream_Cones_(FF_Menu)_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30" cy="81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380B">
              <w:rPr>
                <w:noProof/>
                <w:lang w:val="en-US"/>
              </w:rPr>
              <w:drawing>
                <wp:inline distT="0" distB="0" distL="0" distR="0" wp14:anchorId="0AB0BA32" wp14:editId="38E3D6BF">
                  <wp:extent cx="748030" cy="105191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nei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105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7E9" w:rsidRPr="006477E9" w:rsidRDefault="006477E9" w:rsidP="00395C3B">
            <w:pPr>
              <w:pStyle w:val="groenetekst"/>
              <w:ind w:left="909" w:hanging="189"/>
              <w:rPr>
                <w:sz w:val="18"/>
                <w:szCs w:val="18"/>
              </w:rPr>
            </w:pPr>
          </w:p>
        </w:tc>
      </w:tr>
    </w:tbl>
    <w:p w:rsidR="00AC68B4" w:rsidRDefault="00AC68B4" w:rsidP="00627F05">
      <w:pPr>
        <w:rPr>
          <w:lang w:eastAsia="ja-JP"/>
        </w:rPr>
      </w:pPr>
    </w:p>
    <w:p w:rsidR="00AC68B4" w:rsidRDefault="00AC68B4" w:rsidP="00AC68B4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AC68B4" w:rsidTr="0024380B">
        <w:trPr>
          <w:trHeight w:val="1064"/>
        </w:trPr>
        <w:tc>
          <w:tcPr>
            <w:tcW w:w="534" w:type="dxa"/>
          </w:tcPr>
          <w:p w:rsidR="00AC68B4" w:rsidRPr="00FC2FF7" w:rsidRDefault="00AC68B4" w:rsidP="00F30CD1">
            <w:pPr>
              <w:pStyle w:val="Opgave"/>
            </w:pPr>
          </w:p>
        </w:tc>
        <w:tc>
          <w:tcPr>
            <w:tcW w:w="8771" w:type="dxa"/>
          </w:tcPr>
          <w:p w:rsidR="0016577F" w:rsidRDefault="0024380B" w:rsidP="0016577F">
            <w:pPr>
              <w:pStyle w:val="ListParagraph"/>
              <w:numPr>
                <w:ilvl w:val="1"/>
                <w:numId w:val="1"/>
              </w:numPr>
            </w:pPr>
            <w:r>
              <w:t>Ongeveer h</w:t>
            </w:r>
            <w:r w:rsidR="0016577F">
              <w:t xml:space="preserve">oeveel liter schepijs at </w:t>
            </w:r>
            <w:r>
              <w:t>een</w:t>
            </w:r>
            <w:r w:rsidR="0016577F">
              <w:t xml:space="preserve"> Nederlander gemiddeld in 2010?</w:t>
            </w:r>
            <w:r w:rsidR="00447349">
              <w:t xml:space="preserve"> </w:t>
            </w:r>
            <w:r w:rsidR="00447349">
              <w:br/>
            </w:r>
            <w:proofErr w:type="spellStart"/>
            <w:r w:rsidR="00447349" w:rsidRPr="0005657A">
              <w:rPr>
                <w:b/>
              </w:rPr>
              <w:t>TiP</w:t>
            </w:r>
            <w:proofErr w:type="spellEnd"/>
            <w:r w:rsidR="00447349">
              <w:t>: Gebruik een afgerond getal</w:t>
            </w:r>
            <w:r w:rsidR="005335C2">
              <w:t xml:space="preserve"> om mee te rekenen</w:t>
            </w:r>
            <w:r w:rsidR="00447349">
              <w:t>.</w:t>
            </w:r>
            <w:r w:rsidR="0016577F">
              <w:br/>
            </w:r>
          </w:p>
          <w:p w:rsidR="0016577F" w:rsidRDefault="0024380B" w:rsidP="0016577F">
            <w:pPr>
              <w:pStyle w:val="ListParagraph"/>
              <w:numPr>
                <w:ilvl w:val="1"/>
                <w:numId w:val="1"/>
              </w:numPr>
            </w:pPr>
            <w:r>
              <w:t>Maak een schatting</w:t>
            </w:r>
            <w:r w:rsidR="0016577F">
              <w:t xml:space="preserve"> hoeveel bolletjes dat is.</w:t>
            </w:r>
          </w:p>
          <w:p w:rsidR="0016577F" w:rsidRPr="00EC506E" w:rsidRDefault="0016577F" w:rsidP="0016577F"/>
        </w:tc>
      </w:tr>
    </w:tbl>
    <w:p w:rsidR="00AC68B4" w:rsidRDefault="00AC68B4" w:rsidP="00EE03E7">
      <w:pPr>
        <w:pStyle w:val="ListParagraph"/>
        <w:rPr>
          <w:lang w:eastAsia="ja-JP"/>
        </w:rPr>
      </w:pPr>
    </w:p>
    <w:p w:rsidR="00D73D1E" w:rsidRDefault="00D73D1E" w:rsidP="00D73D1E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D73D1E" w:rsidTr="00BD79CB">
        <w:trPr>
          <w:trHeight w:val="699"/>
        </w:trPr>
        <w:tc>
          <w:tcPr>
            <w:tcW w:w="361" w:type="dxa"/>
            <w:shd w:val="clear" w:color="C6D9F1" w:fill="F1F3E9"/>
          </w:tcPr>
          <w:p w:rsidR="00D73D1E" w:rsidRDefault="00D73D1E" w:rsidP="00BD79CB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D73D1E" w:rsidRPr="005335C2" w:rsidRDefault="00D73D1E" w:rsidP="00BD79CB">
            <w:r w:rsidRPr="005335C2">
              <w:t>Er zijn allerlei soorten handijsjes. Hier zie je de inhoud in milliliters van een aantal bekende soorten.</w:t>
            </w:r>
          </w:p>
        </w:tc>
      </w:tr>
      <w:tr w:rsidR="00D73D1E" w:rsidTr="00BD79CB">
        <w:trPr>
          <w:trHeight w:val="699"/>
        </w:trPr>
        <w:tc>
          <w:tcPr>
            <w:tcW w:w="361" w:type="dxa"/>
            <w:shd w:val="clear" w:color="C6D9F1" w:fill="F1F3E9"/>
          </w:tcPr>
          <w:p w:rsidR="00D73D1E" w:rsidRDefault="00D73D1E" w:rsidP="00BD79CB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D73D1E" w:rsidRPr="00D73D1E" w:rsidRDefault="00D73D1E" w:rsidP="00BD79CB">
            <w:pPr>
              <w:rPr>
                <w:rFonts w:ascii="Times" w:eastAsia="Times New Roman" w:hAnsi="Times"/>
                <w:sz w:val="24"/>
                <w:szCs w:val="24"/>
                <w:lang w:val="en-GB"/>
              </w:rPr>
            </w:pPr>
            <w:r w:rsidRPr="00D43C06">
              <w:rPr>
                <w:rFonts w:ascii="Times" w:eastAsia="Times New Roman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17B23B46" wp14:editId="2B98B6C3">
                  <wp:extent cx="279400" cy="342900"/>
                  <wp:effectExtent l="0" t="0" r="0" b="12700"/>
                  <wp:docPr id="28" name="Picture 22" descr="http://www.loveicecream.com/nl_nl/common/images/products/availableas/sti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oveicecream.com/nl_nl/common/images/products/availableas/sti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 = 120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 </w:t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ml</w:t>
            </w:r>
            <w:r>
              <w:rPr>
                <w:rFonts w:ascii="Times" w:eastAsia="Times New Roman" w:hAnsi="Times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" w:eastAsia="Times New Roman" w:hAnsi="Times"/>
                <w:sz w:val="24"/>
                <w:szCs w:val="24"/>
                <w:lang w:val="en-GB"/>
              </w:rPr>
              <w:tab/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 </w:t>
            </w:r>
            <w:r w:rsidRPr="00D43C06">
              <w:rPr>
                <w:rFonts w:ascii="Times" w:eastAsia="Times New Roman" w:hAnsi="Times"/>
                <w:noProof/>
                <w:sz w:val="24"/>
                <w:szCs w:val="24"/>
                <w:lang w:val="en-US"/>
              </w:rPr>
              <w:drawing>
                <wp:inline distT="0" distB="0" distL="0" distR="0" wp14:anchorId="1CA81183" wp14:editId="76B48AAE">
                  <wp:extent cx="279400" cy="342900"/>
                  <wp:effectExtent l="0" t="0" r="0" b="12700"/>
                  <wp:docPr id="31" name="Picture 25" descr="http://www.loveicecream.com/nl_nl/common/images/products/availableas/c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loveicecream.com/nl_nl/common/images/products/availableas/co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 = 125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 </w:t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ml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 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ab/>
            </w:r>
            <w:r>
              <w:rPr>
                <w:rFonts w:ascii="Times" w:eastAsia="Times New Roman" w:hAnsi="Times"/>
                <w:noProof/>
                <w:sz w:val="20"/>
                <w:szCs w:val="20"/>
                <w:lang w:val="en-US"/>
              </w:rPr>
              <w:drawing>
                <wp:inline distT="0" distB="0" distL="0" distR="0" wp14:anchorId="073928FB" wp14:editId="36E5CAB9">
                  <wp:extent cx="279400" cy="342900"/>
                  <wp:effectExtent l="0" t="0" r="0" b="0"/>
                  <wp:docPr id="33" name="Picture 31" descr="http://www.loveicecream.com/nl_nl/common/images/products/availableas/tu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loveicecream.com/nl_nl/common/images/products/availableas/tu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3C06">
              <w:rPr>
                <w:rFonts w:ascii="Verdana" w:eastAsia="Times New Roman" w:hAnsi="Verdana"/>
                <w:color w:val="000000"/>
                <w:sz w:val="17"/>
                <w:szCs w:val="17"/>
                <w:shd w:val="clear" w:color="auto" w:fill="FFFFFF"/>
                <w:lang w:val="en-GB"/>
              </w:rPr>
              <w:t> </w:t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= 105</w:t>
            </w:r>
            <w:r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 xml:space="preserve"> </w:t>
            </w:r>
            <w:r w:rsidRPr="00D43C06">
              <w:rPr>
                <w:rFonts w:ascii="Verdana" w:eastAsia="Times New Roman" w:hAnsi="Verdana"/>
                <w:color w:val="000000"/>
                <w:sz w:val="24"/>
                <w:szCs w:val="24"/>
                <w:shd w:val="clear" w:color="auto" w:fill="FFFFFF"/>
                <w:lang w:val="en-GB"/>
              </w:rPr>
              <w:t>ml</w:t>
            </w:r>
          </w:p>
        </w:tc>
      </w:tr>
    </w:tbl>
    <w:p w:rsidR="00D73D1E" w:rsidRDefault="00D73D1E" w:rsidP="00D73D1E">
      <w:pPr>
        <w:rPr>
          <w:lang w:eastAsia="ja-JP"/>
        </w:rPr>
      </w:pPr>
    </w:p>
    <w:p w:rsidR="00D73D1E" w:rsidRDefault="00D73D1E" w:rsidP="00D73D1E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D73D1E" w:rsidTr="00BD79CB">
        <w:trPr>
          <w:trHeight w:val="1064"/>
        </w:trPr>
        <w:tc>
          <w:tcPr>
            <w:tcW w:w="534" w:type="dxa"/>
          </w:tcPr>
          <w:p w:rsidR="00D73D1E" w:rsidRPr="00FC2FF7" w:rsidRDefault="00D73D1E" w:rsidP="00BD79CB">
            <w:pPr>
              <w:pStyle w:val="Opgave"/>
            </w:pPr>
          </w:p>
        </w:tc>
        <w:tc>
          <w:tcPr>
            <w:tcW w:w="8771" w:type="dxa"/>
          </w:tcPr>
          <w:p w:rsidR="00D73D1E" w:rsidRDefault="00D73D1E" w:rsidP="00D73D1E">
            <w:pPr>
              <w:pStyle w:val="ListParagraph"/>
              <w:ind w:left="0"/>
            </w:pPr>
            <w:r>
              <w:t xml:space="preserve">Per jaar eet een Nederlander ongeveer 6 liter handijsjes. </w:t>
            </w:r>
            <w:r w:rsidR="00447349">
              <w:t xml:space="preserve">Hoeveel ijsjes </w:t>
            </w:r>
            <w:r w:rsidR="00677A50">
              <w:t xml:space="preserve">kunnen dit </w:t>
            </w:r>
            <w:r w:rsidR="00447349">
              <w:t>zijn?</w:t>
            </w:r>
          </w:p>
          <w:p w:rsidR="00D73D1E" w:rsidRDefault="00D73D1E" w:rsidP="00D73D1E">
            <w:pPr>
              <w:pStyle w:val="ListParagraph"/>
              <w:ind w:left="0"/>
            </w:pPr>
          </w:p>
          <w:p w:rsidR="00D73D1E" w:rsidRDefault="00D73D1E" w:rsidP="00447349">
            <w:pPr>
              <w:pStyle w:val="ListParagraph"/>
              <w:numPr>
                <w:ilvl w:val="1"/>
                <w:numId w:val="1"/>
              </w:numPr>
            </w:pPr>
            <w:r>
              <w:t xml:space="preserve">Maak </w:t>
            </w:r>
            <w:r w:rsidR="00677A50">
              <w:t>twee verschillende</w:t>
            </w:r>
            <w:r>
              <w:t xml:space="preserve"> combinatie</w:t>
            </w:r>
            <w:r w:rsidR="00677A50">
              <w:t>s</w:t>
            </w:r>
            <w:r>
              <w:t xml:space="preserve"> van ijsjes </w:t>
            </w:r>
            <w:r w:rsidR="00677A50">
              <w:t>hierboven die samen steeds</w:t>
            </w:r>
            <w:r w:rsidR="008450AF">
              <w:t xml:space="preserve"> </w:t>
            </w:r>
            <w:r w:rsidR="00447349">
              <w:t xml:space="preserve">ongeveer </w:t>
            </w:r>
            <w:r w:rsidR="00BD79CB">
              <w:t>6 liter</w:t>
            </w:r>
            <w:r w:rsidR="00677A50">
              <w:t xml:space="preserve"> zijn</w:t>
            </w:r>
            <w:r w:rsidR="00BD79CB">
              <w:t>.</w:t>
            </w:r>
            <w:r w:rsidR="00447349">
              <w:br/>
            </w:r>
          </w:p>
          <w:p w:rsidR="00447349" w:rsidRDefault="00447349" w:rsidP="00447349">
            <w:pPr>
              <w:pStyle w:val="ListParagraph"/>
              <w:numPr>
                <w:ilvl w:val="1"/>
                <w:numId w:val="1"/>
              </w:numPr>
            </w:pPr>
            <w:r>
              <w:t xml:space="preserve">Vergelijk de verschillende antwoorden in je </w:t>
            </w:r>
            <w:r w:rsidR="0005657A">
              <w:t>klas</w:t>
            </w:r>
            <w:r>
              <w:t>.</w:t>
            </w:r>
          </w:p>
          <w:p w:rsidR="00D73D1E" w:rsidRPr="00EC506E" w:rsidRDefault="00D73D1E" w:rsidP="00D73D1E">
            <w:pPr>
              <w:pStyle w:val="ListParagraph"/>
              <w:ind w:left="0"/>
            </w:pPr>
          </w:p>
        </w:tc>
      </w:tr>
    </w:tbl>
    <w:p w:rsidR="00D73D1E" w:rsidRDefault="00D73D1E" w:rsidP="00EE03E7">
      <w:pPr>
        <w:pStyle w:val="ListParagraph"/>
        <w:rPr>
          <w:lang w:eastAsia="ja-JP"/>
        </w:rPr>
      </w:pPr>
    </w:p>
    <w:p w:rsidR="00395C3B" w:rsidRDefault="00395C3B" w:rsidP="00627F05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447349" w:rsidTr="00447349">
        <w:trPr>
          <w:trHeight w:val="699"/>
        </w:trPr>
        <w:tc>
          <w:tcPr>
            <w:tcW w:w="361" w:type="dxa"/>
            <w:shd w:val="clear" w:color="C6D9F1" w:fill="F1F3E9"/>
          </w:tcPr>
          <w:p w:rsidR="00447349" w:rsidRDefault="00447349" w:rsidP="00447349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376959" w:rsidRDefault="00376959" w:rsidP="00447349">
            <w:pPr>
              <w:rPr>
                <w:lang w:eastAsia="ja-JP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289EF51F" wp14:editId="752E7EE6">
                  <wp:extent cx="5269230" cy="27692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030" cy="276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</w:p>
          <w:p w:rsidR="00376959" w:rsidRPr="007E4717" w:rsidRDefault="00376959" w:rsidP="00447349">
            <w:pPr>
              <w:rPr>
                <w:sz w:val="20"/>
                <w:szCs w:val="20"/>
                <w:lang w:eastAsia="ja-JP"/>
              </w:rPr>
            </w:pPr>
            <w:r w:rsidRPr="00376959">
              <w:rPr>
                <w:sz w:val="20"/>
                <w:szCs w:val="20"/>
                <w:lang w:eastAsia="ja-JP"/>
              </w:rPr>
              <w:t xml:space="preserve">bron: </w:t>
            </w:r>
            <w:hyperlink r:id="rId17" w:history="1">
              <w:r w:rsidRPr="00376959">
                <w:rPr>
                  <w:rStyle w:val="Hyperlink"/>
                  <w:sz w:val="20"/>
                  <w:szCs w:val="20"/>
                  <w:lang w:eastAsia="ja-JP"/>
                </w:rPr>
                <w:t>http://www.stichtingmilieunet.nl/andersbekekenblog/ietsanders/venezia-voorstraat-utrecht-de-oudste-ijssalon-van-nederland-gesloten-een-groot-verlies-voor-de-ijsliefhebbers.html</w:t>
              </w:r>
            </w:hyperlink>
          </w:p>
        </w:tc>
      </w:tr>
      <w:tr w:rsidR="007E4717" w:rsidTr="00447349">
        <w:trPr>
          <w:trHeight w:val="699"/>
        </w:trPr>
        <w:tc>
          <w:tcPr>
            <w:tcW w:w="361" w:type="dxa"/>
            <w:shd w:val="clear" w:color="C6D9F1" w:fill="F1F3E9"/>
          </w:tcPr>
          <w:p w:rsidR="007E4717" w:rsidRDefault="007E4717" w:rsidP="00447349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7E4717" w:rsidRDefault="00677A50" w:rsidP="007E4717">
            <w:pPr>
              <w:rPr>
                <w:lang w:eastAsia="ja-JP"/>
              </w:rPr>
            </w:pPr>
            <w:r>
              <w:rPr>
                <w:lang w:eastAsia="ja-JP"/>
              </w:rPr>
              <w:t>O</w:t>
            </w:r>
            <w:r w:rsidR="007E4717">
              <w:rPr>
                <w:lang w:eastAsia="ja-JP"/>
              </w:rPr>
              <w:t xml:space="preserve">ngeveer tweede derde deel van de totale hoeveelheid ijs wordt </w:t>
            </w:r>
            <w:r>
              <w:rPr>
                <w:lang w:eastAsia="ja-JP"/>
              </w:rPr>
              <w:t xml:space="preserve">thuis </w:t>
            </w:r>
            <w:r w:rsidR="007E4717">
              <w:rPr>
                <w:lang w:eastAsia="ja-JP"/>
              </w:rPr>
              <w:t xml:space="preserve">gegeten. In 2010 is dat ruim 5 liter.  </w:t>
            </w:r>
          </w:p>
          <w:p w:rsidR="007E4717" w:rsidRDefault="007E4717" w:rsidP="007E4717">
            <w:pPr>
              <w:rPr>
                <w:lang w:eastAsia="ja-JP"/>
              </w:rPr>
            </w:pPr>
          </w:p>
          <w:p w:rsidR="007E4717" w:rsidRPr="007E4717" w:rsidRDefault="007E4717" w:rsidP="00447349">
            <w:pPr>
              <w:rPr>
                <w:lang w:eastAsia="ja-JP"/>
              </w:rPr>
            </w:pPr>
            <w:r>
              <w:rPr>
                <w:lang w:eastAsia="ja-JP"/>
              </w:rPr>
              <w:t>De Nederlander bezoekt ruim zes keer per jaar een ijssalon en besteedt daar gemiddeld €2,60 per bezoek.</w:t>
            </w:r>
          </w:p>
        </w:tc>
      </w:tr>
    </w:tbl>
    <w:p w:rsidR="00447349" w:rsidRDefault="00447349" w:rsidP="00627F05">
      <w:pPr>
        <w:rPr>
          <w:lang w:eastAsia="ja-JP"/>
        </w:rPr>
      </w:pPr>
    </w:p>
    <w:p w:rsidR="00447349" w:rsidRDefault="00447349" w:rsidP="0044734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447349" w:rsidTr="007E4717">
        <w:trPr>
          <w:trHeight w:val="435"/>
        </w:trPr>
        <w:tc>
          <w:tcPr>
            <w:tcW w:w="534" w:type="dxa"/>
          </w:tcPr>
          <w:p w:rsidR="00447349" w:rsidRPr="00FC2FF7" w:rsidRDefault="00447349" w:rsidP="00447349">
            <w:pPr>
              <w:pStyle w:val="Opgave"/>
            </w:pPr>
          </w:p>
        </w:tc>
        <w:tc>
          <w:tcPr>
            <w:tcW w:w="8771" w:type="dxa"/>
          </w:tcPr>
          <w:p w:rsidR="00447349" w:rsidRPr="00EC506E" w:rsidRDefault="007E4717" w:rsidP="007E4717">
            <w:r>
              <w:t>Gebruik de informatie die hierboven staat.</w:t>
            </w:r>
          </w:p>
        </w:tc>
      </w:tr>
      <w:tr w:rsidR="007E4717" w:rsidTr="00447349">
        <w:trPr>
          <w:trHeight w:val="1064"/>
        </w:trPr>
        <w:tc>
          <w:tcPr>
            <w:tcW w:w="534" w:type="dxa"/>
          </w:tcPr>
          <w:p w:rsidR="007E4717" w:rsidRPr="00FC2FF7" w:rsidRDefault="007E4717" w:rsidP="007E4717"/>
        </w:tc>
        <w:tc>
          <w:tcPr>
            <w:tcW w:w="8771" w:type="dxa"/>
          </w:tcPr>
          <w:p w:rsidR="007E4717" w:rsidRDefault="007E4717" w:rsidP="007E4717">
            <w:pPr>
              <w:pStyle w:val="ListParagraph"/>
              <w:numPr>
                <w:ilvl w:val="0"/>
                <w:numId w:val="35"/>
              </w:numPr>
            </w:pPr>
            <w:r>
              <w:t>Ongeveer hoeveel liter ijs eet de Nederlander per jaar buiten de deur?.</w:t>
            </w:r>
          </w:p>
          <w:p w:rsidR="007E4717" w:rsidRDefault="007E4717" w:rsidP="007E4717">
            <w:pPr>
              <w:pStyle w:val="ListParagraph"/>
              <w:ind w:left="502"/>
            </w:pPr>
          </w:p>
          <w:p w:rsidR="007E4717" w:rsidRDefault="007E4717" w:rsidP="007E4717">
            <w:pPr>
              <w:pStyle w:val="ListParagraph"/>
              <w:numPr>
                <w:ilvl w:val="0"/>
                <w:numId w:val="35"/>
              </w:numPr>
            </w:pPr>
            <w:r>
              <w:t>Hoeveel geeft de Nederlander per jaar ongeveer uit in een ijssalon?</w:t>
            </w:r>
          </w:p>
          <w:p w:rsidR="007E4717" w:rsidRDefault="007E4717" w:rsidP="007E4717"/>
          <w:p w:rsidR="007E4717" w:rsidRDefault="007E4717" w:rsidP="0005657A">
            <w:pPr>
              <w:pStyle w:val="ListParagraph"/>
              <w:numPr>
                <w:ilvl w:val="0"/>
                <w:numId w:val="35"/>
              </w:numPr>
            </w:pPr>
            <w:r>
              <w:t>Hoeveel geld geven alle Nederlanders samen per jaar ongeveer uit in ijssalons?</w:t>
            </w:r>
          </w:p>
        </w:tc>
      </w:tr>
    </w:tbl>
    <w:p w:rsidR="00677A50" w:rsidRDefault="00677A50" w:rsidP="00C33A3E">
      <w:pPr>
        <w:pStyle w:val="streepje"/>
      </w:pPr>
    </w:p>
    <w:p w:rsidR="00677A50" w:rsidRDefault="00677A50" w:rsidP="00C33A3E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447349" w:rsidTr="00447349">
        <w:trPr>
          <w:trHeight w:val="1064"/>
        </w:trPr>
        <w:tc>
          <w:tcPr>
            <w:tcW w:w="534" w:type="dxa"/>
          </w:tcPr>
          <w:p w:rsidR="00447349" w:rsidRPr="00FC2FF7" w:rsidRDefault="00447349" w:rsidP="00447349">
            <w:pPr>
              <w:pStyle w:val="Opgave"/>
            </w:pPr>
          </w:p>
        </w:tc>
        <w:tc>
          <w:tcPr>
            <w:tcW w:w="8771" w:type="dxa"/>
          </w:tcPr>
          <w:p w:rsidR="00447349" w:rsidRDefault="00447349" w:rsidP="00AF3C83">
            <w:pPr>
              <w:ind w:left="142"/>
            </w:pPr>
            <w:r>
              <w:t>31% van de inkomsten van ijssalons komt van d</w:t>
            </w:r>
            <w:r w:rsidR="00760D72">
              <w:t xml:space="preserve">e leeftijdsgroep 15-25 </w:t>
            </w:r>
            <w:r>
              <w:t>jaar</w:t>
            </w:r>
            <w:r w:rsidR="00884B51">
              <w:t xml:space="preserve">. </w:t>
            </w:r>
          </w:p>
          <w:p w:rsidR="00AF3C83" w:rsidRDefault="00AF3C83" w:rsidP="00AF3C83">
            <w:pPr>
              <w:ind w:left="142"/>
            </w:pPr>
          </w:p>
          <w:p w:rsidR="00447349" w:rsidRPr="00EC506E" w:rsidRDefault="00AF3C83" w:rsidP="00C33A3E">
            <w:pPr>
              <w:ind w:left="142"/>
            </w:pPr>
            <w:r>
              <w:t xml:space="preserve">Hoeveel geven </w:t>
            </w:r>
            <w:r w:rsidR="00884B51">
              <w:t xml:space="preserve">de </w:t>
            </w:r>
            <w:r w:rsidR="00760D72">
              <w:t xml:space="preserve">15-25 jarigen in totaal </w:t>
            </w:r>
            <w:r w:rsidR="008450AF">
              <w:t xml:space="preserve">per jaar </w:t>
            </w:r>
            <w:r w:rsidR="007E4717">
              <w:t xml:space="preserve">ongeveer </w:t>
            </w:r>
            <w:r w:rsidR="00760D72">
              <w:t>uit</w:t>
            </w:r>
            <w:r>
              <w:t xml:space="preserve"> in ijssalons? </w:t>
            </w:r>
          </w:p>
        </w:tc>
      </w:tr>
    </w:tbl>
    <w:p w:rsidR="00447349" w:rsidRDefault="00447349" w:rsidP="00447349">
      <w:pPr>
        <w:pStyle w:val="ListParagraph"/>
        <w:rPr>
          <w:lang w:eastAsia="ja-JP"/>
        </w:rPr>
      </w:pPr>
    </w:p>
    <w:p w:rsidR="00677A50" w:rsidRDefault="00677A50" w:rsidP="00447349">
      <w:pPr>
        <w:pStyle w:val="ListParagraph"/>
        <w:rPr>
          <w:lang w:eastAsia="ja-JP"/>
        </w:rPr>
      </w:pPr>
    </w:p>
    <w:p w:rsidR="00677A50" w:rsidRDefault="00677A50" w:rsidP="00447349">
      <w:pPr>
        <w:pStyle w:val="ListParagraph"/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10"/>
        <w:gridCol w:w="8290"/>
      </w:tblGrid>
      <w:tr w:rsidR="00BD4906" w:rsidTr="00BD4906">
        <w:trPr>
          <w:trHeight w:val="699"/>
        </w:trPr>
        <w:tc>
          <w:tcPr>
            <w:tcW w:w="361" w:type="dxa"/>
            <w:shd w:val="clear" w:color="C6D9F1" w:fill="F1F3E9"/>
          </w:tcPr>
          <w:p w:rsidR="00BD4906" w:rsidRDefault="00BD4906" w:rsidP="00BD4906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760D72" w:rsidRDefault="00760D72" w:rsidP="0035103D">
            <w:pPr>
              <w:pStyle w:val="groenetekst"/>
            </w:pPr>
            <w:r>
              <w:t>15% van de 15-25- jarigen bezoekt wel eens een ijssalon.</w:t>
            </w:r>
          </w:p>
          <w:p w:rsidR="00760D72" w:rsidRDefault="00760D72" w:rsidP="0035103D">
            <w:pPr>
              <w:pStyle w:val="groenetekst"/>
            </w:pPr>
            <w:r>
              <w:t xml:space="preserve">Hieronder zie je een staafgrafiek met de </w:t>
            </w:r>
            <w:r w:rsidR="00376959">
              <w:t>bevolking van Nederland</w:t>
            </w:r>
            <w:r w:rsidR="00677A50">
              <w:t>,</w:t>
            </w:r>
            <w:r w:rsidR="00376959">
              <w:t xml:space="preserve"> verdeeld</w:t>
            </w:r>
            <w:r>
              <w:t xml:space="preserve"> in leeftijdsgroepen van vijf jaar. </w:t>
            </w:r>
          </w:p>
          <w:p w:rsidR="00760D72" w:rsidRPr="005335C2" w:rsidRDefault="00760D72" w:rsidP="00D74BE8">
            <w:pPr>
              <w:rPr>
                <w:noProof/>
              </w:rPr>
            </w:pPr>
          </w:p>
          <w:p w:rsidR="00D74BE8" w:rsidRDefault="00760D72" w:rsidP="00D74BE8">
            <w:pPr>
              <w:rPr>
                <w:lang w:eastAsia="ja-JP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C73930" wp14:editId="5CE9B530">
                  <wp:extent cx="4597400" cy="2755900"/>
                  <wp:effectExtent l="0" t="0" r="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59" w:rsidRPr="00376959" w:rsidRDefault="00376959" w:rsidP="00376959">
            <w:pPr>
              <w:ind w:left="1440"/>
              <w:jc w:val="right"/>
              <w:rPr>
                <w:sz w:val="20"/>
                <w:szCs w:val="20"/>
                <w:lang w:eastAsia="ja-JP"/>
              </w:rPr>
            </w:pPr>
            <w:r w:rsidRPr="00376959">
              <w:rPr>
                <w:sz w:val="20"/>
                <w:szCs w:val="20"/>
                <w:lang w:eastAsia="ja-JP"/>
              </w:rPr>
              <w:t>bron: CBS</w:t>
            </w:r>
          </w:p>
        </w:tc>
      </w:tr>
    </w:tbl>
    <w:p w:rsidR="00376959" w:rsidRDefault="00376959" w:rsidP="0037695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376959" w:rsidTr="00376959">
        <w:trPr>
          <w:trHeight w:val="1064"/>
        </w:trPr>
        <w:tc>
          <w:tcPr>
            <w:tcW w:w="534" w:type="dxa"/>
          </w:tcPr>
          <w:p w:rsidR="00376959" w:rsidRPr="00FC2FF7" w:rsidRDefault="00376959" w:rsidP="00E32EA5">
            <w:pPr>
              <w:pStyle w:val="Opgave"/>
            </w:pPr>
          </w:p>
        </w:tc>
        <w:tc>
          <w:tcPr>
            <w:tcW w:w="8771" w:type="dxa"/>
          </w:tcPr>
          <w:p w:rsidR="00376959" w:rsidRDefault="00376959" w:rsidP="00376959">
            <w:r>
              <w:t xml:space="preserve">a. Hoeveel 15-25 jarigen zijn er </w:t>
            </w:r>
            <w:r w:rsidR="00E32EA5">
              <w:t xml:space="preserve">ongeveer </w:t>
            </w:r>
            <w:r>
              <w:t>in Nederland?</w:t>
            </w:r>
          </w:p>
          <w:p w:rsidR="00376959" w:rsidRDefault="00376959" w:rsidP="00376959"/>
          <w:p w:rsidR="00376959" w:rsidRDefault="00376959" w:rsidP="00376959">
            <w:r>
              <w:t>b. Hoeveel 15-25 jarigen bezoeken wel eens een ijssalon?</w:t>
            </w:r>
          </w:p>
          <w:p w:rsidR="00376959" w:rsidRDefault="00376959" w:rsidP="00376959"/>
          <w:p w:rsidR="00376959" w:rsidRDefault="00376959" w:rsidP="00376959">
            <w:r>
              <w:t xml:space="preserve">c. Hoeveel geeft een 15-25-jarige gemiddeld per jaar uit in een ijssalon? </w:t>
            </w:r>
            <w:r>
              <w:br/>
            </w:r>
            <w:r>
              <w:tab/>
            </w:r>
            <w:proofErr w:type="spellStart"/>
            <w:r w:rsidRPr="0005657A">
              <w:rPr>
                <w:b/>
              </w:rPr>
              <w:t>TiP</w:t>
            </w:r>
            <w:proofErr w:type="spellEnd"/>
            <w:r>
              <w:t>: Gebruik de antwoorden van vraag 4 en 5b.</w:t>
            </w:r>
          </w:p>
          <w:p w:rsidR="00CE693D" w:rsidRPr="00EC506E" w:rsidRDefault="00CE693D" w:rsidP="00376959">
            <w:r>
              <w:t>d. Wat denk je : klopt het antwoord van c. Licht je antwoord toe.</w:t>
            </w:r>
          </w:p>
        </w:tc>
      </w:tr>
    </w:tbl>
    <w:p w:rsidR="00376959" w:rsidRDefault="00376959" w:rsidP="00884B51">
      <w:pPr>
        <w:pStyle w:val="streepje"/>
      </w:pPr>
    </w:p>
    <w:p w:rsidR="00BD4906" w:rsidRDefault="00BD4906" w:rsidP="00884B51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884B51" w:rsidTr="00884B51">
        <w:trPr>
          <w:trHeight w:val="1064"/>
        </w:trPr>
        <w:tc>
          <w:tcPr>
            <w:tcW w:w="534" w:type="dxa"/>
          </w:tcPr>
          <w:p w:rsidR="00884B51" w:rsidRPr="00FC2FF7" w:rsidRDefault="00884B51" w:rsidP="00884B51">
            <w:pPr>
              <w:pStyle w:val="Opgave"/>
            </w:pPr>
          </w:p>
        </w:tc>
        <w:tc>
          <w:tcPr>
            <w:tcW w:w="8771" w:type="dxa"/>
          </w:tcPr>
          <w:p w:rsidR="00884B51" w:rsidRDefault="00884B51" w:rsidP="00884B51">
            <w:pPr>
              <w:pStyle w:val="Praktijk"/>
            </w:pPr>
            <w:r>
              <w:t>Praktijk</w:t>
            </w:r>
          </w:p>
          <w:p w:rsidR="00884B51" w:rsidRDefault="00884B51" w:rsidP="00376959"/>
          <w:p w:rsidR="00884B51" w:rsidRDefault="00884B51" w:rsidP="00884B51">
            <w:pPr>
              <w:ind w:left="142"/>
            </w:pPr>
            <w:r>
              <w:t xml:space="preserve">Doe een onderzoek naar ijsconsumptie </w:t>
            </w:r>
            <w:r w:rsidR="00376959">
              <w:t xml:space="preserve">en het bezoek aan ijssalons </w:t>
            </w:r>
            <w:r>
              <w:t>in jouw klas of op jouw opleiding.</w:t>
            </w:r>
          </w:p>
          <w:p w:rsidR="00884B51" w:rsidRDefault="00884B51" w:rsidP="00884B51">
            <w:pPr>
              <w:ind w:left="142"/>
            </w:pPr>
          </w:p>
          <w:p w:rsidR="00884B51" w:rsidRDefault="00884B51" w:rsidP="00884B51">
            <w:pPr>
              <w:ind w:left="142"/>
            </w:pPr>
            <w:r>
              <w:t>Maak een vragenlijst met vragen die gaan over de informatie die hierboven is gegeven.</w:t>
            </w:r>
          </w:p>
          <w:p w:rsidR="00884B51" w:rsidRDefault="00884B51" w:rsidP="00884B51">
            <w:pPr>
              <w:ind w:left="142"/>
            </w:pPr>
          </w:p>
          <w:p w:rsidR="00884B51" w:rsidRDefault="00884B51" w:rsidP="00884B51">
            <w:pPr>
              <w:ind w:left="142"/>
            </w:pPr>
            <w:r>
              <w:t xml:space="preserve">Verwerk je gegevens in </w:t>
            </w:r>
            <w:r w:rsidR="0035103D">
              <w:t xml:space="preserve">een kort verslag, </w:t>
            </w:r>
            <w:r w:rsidR="00677A50">
              <w:t>maak ook</w:t>
            </w:r>
            <w:r w:rsidR="0035103D">
              <w:t xml:space="preserve"> </w:t>
            </w:r>
            <w:r>
              <w:t>tabellen en grafieken.</w:t>
            </w:r>
          </w:p>
          <w:p w:rsidR="00884B51" w:rsidRDefault="00884B51" w:rsidP="00884B51">
            <w:pPr>
              <w:ind w:left="142"/>
            </w:pPr>
          </w:p>
          <w:p w:rsidR="00884B51" w:rsidRPr="00EC506E" w:rsidRDefault="00884B51" w:rsidP="0035103D">
            <w:pPr>
              <w:ind w:left="142"/>
            </w:pPr>
            <w:r>
              <w:t xml:space="preserve">Vergelijk de resultaten met de </w:t>
            </w:r>
            <w:r w:rsidR="00376959">
              <w:t>gegeven</w:t>
            </w:r>
            <w:r w:rsidR="0035103D">
              <w:t>s</w:t>
            </w:r>
            <w:r w:rsidR="00376959">
              <w:t xml:space="preserve"> over ijsconsumptie in </w:t>
            </w:r>
            <w:r w:rsidR="0035103D">
              <w:t xml:space="preserve">heel </w:t>
            </w:r>
            <w:r w:rsidR="00376959">
              <w:t>Nederland.</w:t>
            </w:r>
            <w:r>
              <w:t xml:space="preserve"> </w:t>
            </w:r>
          </w:p>
        </w:tc>
      </w:tr>
    </w:tbl>
    <w:p w:rsidR="00884B51" w:rsidRDefault="00884B51" w:rsidP="00884B51">
      <w:pPr>
        <w:pStyle w:val="ListParagraph"/>
        <w:rPr>
          <w:lang w:eastAsia="ja-JP"/>
        </w:rPr>
      </w:pPr>
    </w:p>
    <w:p w:rsidR="00447349" w:rsidRDefault="00447349" w:rsidP="00447349">
      <w:pPr>
        <w:pStyle w:val="ListParagraph"/>
        <w:rPr>
          <w:lang w:eastAsia="ja-JP"/>
        </w:rPr>
      </w:pPr>
    </w:p>
    <w:p w:rsidR="00447349" w:rsidRDefault="00376959" w:rsidP="00376959">
      <w:pPr>
        <w:pStyle w:val="Heading2"/>
        <w:rPr>
          <w:lang w:eastAsia="ja-JP"/>
        </w:rPr>
      </w:pPr>
      <w:r>
        <w:rPr>
          <w:lang w:eastAsia="ja-JP"/>
        </w:rPr>
        <w:t>ijssalons</w:t>
      </w:r>
      <w:r w:rsidR="007C28F6">
        <w:rPr>
          <w:lang w:eastAsia="ja-JP"/>
        </w:rPr>
        <w:t xml:space="preserve"> in Nederland</w:t>
      </w:r>
    </w:p>
    <w:p w:rsidR="003D245B" w:rsidRDefault="003D245B" w:rsidP="00627F05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75"/>
        <w:gridCol w:w="4237"/>
        <w:gridCol w:w="4696"/>
      </w:tblGrid>
      <w:tr w:rsidR="00CD691F" w:rsidTr="00CD691F">
        <w:trPr>
          <w:trHeight w:val="699"/>
        </w:trPr>
        <w:tc>
          <w:tcPr>
            <w:tcW w:w="361" w:type="dxa"/>
            <w:shd w:val="clear" w:color="C6D9F1" w:fill="F1F3E9"/>
          </w:tcPr>
          <w:p w:rsidR="00CD691F" w:rsidRDefault="00CD691F" w:rsidP="00627F05">
            <w:pPr>
              <w:pStyle w:val="groenetekst"/>
            </w:pPr>
          </w:p>
        </w:tc>
        <w:tc>
          <w:tcPr>
            <w:tcW w:w="4383" w:type="dxa"/>
            <w:shd w:val="clear" w:color="C6D9F1" w:fill="F1F3E9"/>
          </w:tcPr>
          <w:p w:rsidR="00CD691F" w:rsidRDefault="00A81C27" w:rsidP="00E25600">
            <w:hyperlink r:id="rId19" w:history="1">
              <w:r w:rsidR="00CD691F" w:rsidRPr="00176346">
                <w:rPr>
                  <w:rStyle w:val="Hyperlink"/>
                </w:rPr>
                <w:t>http://www.ijskaartvannederland.nl/</w:t>
              </w:r>
            </w:hyperlink>
          </w:p>
          <w:p w:rsidR="00CD691F" w:rsidRDefault="00CD691F" w:rsidP="006366E0">
            <w:pPr>
              <w:pStyle w:val="groenetekst"/>
            </w:pPr>
          </w:p>
          <w:p w:rsidR="00CD691F" w:rsidRDefault="00CD691F" w:rsidP="00CD691F">
            <w:pPr>
              <w:pStyle w:val="groenetekst"/>
            </w:pPr>
            <w:r>
              <w:t xml:space="preserve">Op deze </w:t>
            </w:r>
            <w:proofErr w:type="spellStart"/>
            <w:r w:rsidRPr="006366E0">
              <w:t>ijskaart</w:t>
            </w:r>
            <w:proofErr w:type="spellEnd"/>
            <w:r w:rsidRPr="006366E0">
              <w:t xml:space="preserve"> van Nederland </w:t>
            </w:r>
            <w:r>
              <w:rPr>
                <w:shd w:val="clear" w:color="auto" w:fill="ECECEC"/>
              </w:rPr>
              <w:t>staan ruim 40</w:t>
            </w:r>
            <w:r w:rsidR="00C33A3E">
              <w:rPr>
                <w:shd w:val="clear" w:color="auto" w:fill="ECECEC"/>
              </w:rPr>
              <w:t xml:space="preserve">0 ijssalons uit heel Nederland </w:t>
            </w:r>
            <w:r>
              <w:rPr>
                <w:shd w:val="clear" w:color="auto" w:fill="ECECEC"/>
              </w:rPr>
              <w:t>die lid zijn van de</w:t>
            </w:r>
            <w:r>
              <w:rPr>
                <w:rStyle w:val="apple-converted-space"/>
                <w:rFonts w:ascii="Helvetica" w:eastAsia="Times New Roman" w:hAnsi="Helvetica"/>
                <w:color w:val="3A3A3A"/>
                <w:shd w:val="clear" w:color="auto" w:fill="ECECEC"/>
              </w:rPr>
              <w:t> </w:t>
            </w:r>
            <w:proofErr w:type="spellStart"/>
            <w:r>
              <w:t>de</w:t>
            </w:r>
            <w:proofErr w:type="spellEnd"/>
            <w:r>
              <w:t xml:space="preserve"> V</w:t>
            </w:r>
            <w:r>
              <w:rPr>
                <w:shd w:val="clear" w:color="auto" w:fill="ECECEC"/>
              </w:rPr>
              <w:t xml:space="preserve">ereniging Ambachtelijke </w:t>
            </w:r>
            <w:r w:rsidR="00E32EA5">
              <w:rPr>
                <w:shd w:val="clear" w:color="auto" w:fill="ECECEC"/>
              </w:rPr>
              <w:t>IJsmakers</w:t>
            </w:r>
            <w:r>
              <w:t xml:space="preserve"> </w:t>
            </w:r>
          </w:p>
          <w:p w:rsidR="00CD691F" w:rsidRDefault="00CD691F" w:rsidP="00CD691F">
            <w:pPr>
              <w:pStyle w:val="groenetekst"/>
            </w:pPr>
          </w:p>
          <w:p w:rsidR="00EC506E" w:rsidRDefault="00EC506E" w:rsidP="00CD691F">
            <w:pPr>
              <w:pStyle w:val="groenetekst"/>
            </w:pPr>
          </w:p>
          <w:p w:rsidR="00CD691F" w:rsidRDefault="00CD691F" w:rsidP="00CD691F">
            <w:pPr>
              <w:pStyle w:val="groenetekst"/>
            </w:pPr>
          </w:p>
          <w:p w:rsidR="00CD691F" w:rsidRDefault="00EC506E" w:rsidP="00EC287E">
            <w:pPr>
              <w:pStyle w:val="groenetekst"/>
            </w:pPr>
            <w:r>
              <w:t xml:space="preserve">Nederland heeft </w:t>
            </w:r>
            <w:r w:rsidR="00677A50">
              <w:t xml:space="preserve">een oppervlakte van ongeveer 41 </w:t>
            </w:r>
            <w:r w:rsidR="00EC287E">
              <w:t>6</w:t>
            </w:r>
            <w:r>
              <w:t>00 km</w:t>
            </w:r>
            <w:r w:rsidRPr="00EC506E">
              <w:rPr>
                <w:vertAlign w:val="superscript"/>
              </w:rPr>
              <w:t>2</w:t>
            </w:r>
            <w:r>
              <w:t xml:space="preserve"> en er wonen ruim 16,5 miljoen mensen.</w:t>
            </w:r>
          </w:p>
        </w:tc>
        <w:tc>
          <w:tcPr>
            <w:tcW w:w="4383" w:type="dxa"/>
            <w:shd w:val="clear" w:color="C6D9F1" w:fill="F1F3E9"/>
          </w:tcPr>
          <w:p w:rsidR="00CD691F" w:rsidRDefault="00CD691F" w:rsidP="006366E0">
            <w:pPr>
              <w:pStyle w:val="groenetekst"/>
            </w:pPr>
          </w:p>
          <w:p w:rsidR="00CD691F" w:rsidRPr="006366E0" w:rsidRDefault="00CD691F" w:rsidP="00CD691F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0CD8C89C" wp14:editId="7394B7CD">
                  <wp:extent cx="2835828" cy="3098800"/>
                  <wp:effectExtent l="0" t="0" r="9525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28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4B9" w:rsidRDefault="007E74B9" w:rsidP="00627F05">
      <w:pPr>
        <w:rPr>
          <w:lang w:eastAsia="ja-JP"/>
        </w:rPr>
      </w:pPr>
    </w:p>
    <w:p w:rsidR="007E74B9" w:rsidRDefault="007E74B9" w:rsidP="007E74B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7E74B9" w:rsidTr="00BE4080">
        <w:trPr>
          <w:trHeight w:val="1755"/>
        </w:trPr>
        <w:tc>
          <w:tcPr>
            <w:tcW w:w="534" w:type="dxa"/>
          </w:tcPr>
          <w:p w:rsidR="007E74B9" w:rsidRPr="00FC2FF7" w:rsidRDefault="007E74B9" w:rsidP="004A08A6">
            <w:pPr>
              <w:pStyle w:val="Opgave"/>
            </w:pPr>
          </w:p>
        </w:tc>
        <w:tc>
          <w:tcPr>
            <w:tcW w:w="8771" w:type="dxa"/>
          </w:tcPr>
          <w:p w:rsidR="00EC506E" w:rsidRDefault="00EC287E" w:rsidP="00E25600">
            <w:r>
              <w:t>Hoeveel ijs</w:t>
            </w:r>
            <w:r w:rsidR="00EC506E">
              <w:t xml:space="preserve">salons </w:t>
            </w:r>
            <w:r>
              <w:t xml:space="preserve">zijn </w:t>
            </w:r>
            <w:r w:rsidR="00EC506E">
              <w:t xml:space="preserve">er in Nederland gemiddeld per </w:t>
            </w:r>
            <w:r w:rsidR="009F0AF3">
              <w:t xml:space="preserve">100 </w:t>
            </w:r>
            <w:r w:rsidR="00EC506E">
              <w:t>vierkante k</w:t>
            </w:r>
            <w:r w:rsidR="00677A50">
              <w:t>ilo</w:t>
            </w:r>
            <w:r w:rsidR="00EC506E">
              <w:t>m</w:t>
            </w:r>
            <w:r w:rsidR="00677A50">
              <w:t>eter</w:t>
            </w:r>
            <w:r w:rsidR="00EC506E">
              <w:t>?</w:t>
            </w:r>
            <w:r>
              <w:t xml:space="preserve"> </w:t>
            </w:r>
            <w:r w:rsidR="00C33A3E">
              <w:br/>
            </w:r>
            <w:r>
              <w:t xml:space="preserve">Je mag een schatting geven of het met de </w:t>
            </w:r>
            <w:r w:rsidR="00E32EA5">
              <w:t>verhoudingstabel</w:t>
            </w:r>
            <w:r>
              <w:t xml:space="preserve"> precies uitrekenen.</w:t>
            </w:r>
          </w:p>
          <w:p w:rsidR="00EC287E" w:rsidRDefault="00EC287E" w:rsidP="00E2560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8"/>
              <w:gridCol w:w="1559"/>
              <w:gridCol w:w="1418"/>
              <w:gridCol w:w="1417"/>
              <w:gridCol w:w="1559"/>
            </w:tblGrid>
            <w:tr w:rsidR="00EC287E" w:rsidTr="0005657A">
              <w:tc>
                <w:tcPr>
                  <w:tcW w:w="2018" w:type="dxa"/>
                </w:tcPr>
                <w:p w:rsidR="00EC287E" w:rsidRDefault="00EF7FE7" w:rsidP="00E25600">
                  <w:r>
                    <w:t>IJ</w:t>
                  </w:r>
                  <w:r w:rsidR="00EC287E">
                    <w:t>ssalons</w:t>
                  </w:r>
                  <w:r w:rsidR="0005657A">
                    <w:t xml:space="preserve"> (aantal)</w:t>
                  </w:r>
                </w:p>
              </w:tc>
              <w:tc>
                <w:tcPr>
                  <w:tcW w:w="1559" w:type="dxa"/>
                </w:tcPr>
                <w:p w:rsidR="00EC287E" w:rsidRDefault="00EC287E" w:rsidP="00E25600">
                  <w:r>
                    <w:t>400</w:t>
                  </w:r>
                </w:p>
              </w:tc>
              <w:tc>
                <w:tcPr>
                  <w:tcW w:w="1418" w:type="dxa"/>
                </w:tcPr>
                <w:p w:rsidR="00EC287E" w:rsidRDefault="00EC287E" w:rsidP="00E25600">
                  <w:r>
                    <w:t>4</w:t>
                  </w:r>
                </w:p>
              </w:tc>
              <w:tc>
                <w:tcPr>
                  <w:tcW w:w="1417" w:type="dxa"/>
                </w:tcPr>
                <w:p w:rsidR="00EC287E" w:rsidRDefault="00EC287E" w:rsidP="00E25600"/>
              </w:tc>
              <w:tc>
                <w:tcPr>
                  <w:tcW w:w="1559" w:type="dxa"/>
                </w:tcPr>
                <w:p w:rsidR="00EC287E" w:rsidRDefault="00EC287E" w:rsidP="00E25600">
                  <w:r>
                    <w:t>…….</w:t>
                  </w:r>
                </w:p>
              </w:tc>
            </w:tr>
            <w:tr w:rsidR="00EC287E" w:rsidTr="0005657A">
              <w:trPr>
                <w:trHeight w:val="335"/>
              </w:trPr>
              <w:tc>
                <w:tcPr>
                  <w:tcW w:w="2018" w:type="dxa"/>
                </w:tcPr>
                <w:p w:rsidR="00EC287E" w:rsidRPr="00EC287E" w:rsidRDefault="00EC287E" w:rsidP="00E25600">
                  <w:r>
                    <w:t>Opp. (km</w:t>
                  </w:r>
                  <w:r w:rsidRPr="00EC506E"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559" w:type="dxa"/>
                </w:tcPr>
                <w:p w:rsidR="00EC287E" w:rsidRDefault="00EC287E" w:rsidP="00EC287E">
                  <w:r>
                    <w:t>41.600</w:t>
                  </w:r>
                </w:p>
              </w:tc>
              <w:tc>
                <w:tcPr>
                  <w:tcW w:w="1418" w:type="dxa"/>
                </w:tcPr>
                <w:p w:rsidR="00EC287E" w:rsidRDefault="00EC287E" w:rsidP="00E25600">
                  <w:r>
                    <w:t>416</w:t>
                  </w:r>
                </w:p>
              </w:tc>
              <w:tc>
                <w:tcPr>
                  <w:tcW w:w="1417" w:type="dxa"/>
                </w:tcPr>
                <w:p w:rsidR="00EC287E" w:rsidRDefault="00EC287E" w:rsidP="00E25600"/>
              </w:tc>
              <w:tc>
                <w:tcPr>
                  <w:tcW w:w="1559" w:type="dxa"/>
                </w:tcPr>
                <w:p w:rsidR="00EC287E" w:rsidRDefault="00EC287E" w:rsidP="00E25600">
                  <w:r>
                    <w:t>100</w:t>
                  </w:r>
                </w:p>
              </w:tc>
            </w:tr>
          </w:tbl>
          <w:p w:rsidR="00EC506E" w:rsidRPr="00EC506E" w:rsidRDefault="00EC506E" w:rsidP="009F0AF3"/>
        </w:tc>
      </w:tr>
    </w:tbl>
    <w:p w:rsidR="00BE4080" w:rsidRDefault="00BE4080" w:rsidP="00BE4080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BE4080" w:rsidTr="00BE4080">
        <w:trPr>
          <w:trHeight w:val="699"/>
        </w:trPr>
        <w:tc>
          <w:tcPr>
            <w:tcW w:w="361" w:type="dxa"/>
            <w:shd w:val="clear" w:color="C6D9F1" w:fill="F1F3E9"/>
          </w:tcPr>
          <w:p w:rsidR="00BE4080" w:rsidRDefault="00BE4080" w:rsidP="00BE4080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BE4080" w:rsidRPr="00BE4080" w:rsidRDefault="00BE4080" w:rsidP="00BE4080">
            <w:pPr>
              <w:pStyle w:val="Tip"/>
              <w:rPr>
                <w:color w:val="008000"/>
              </w:rPr>
            </w:pPr>
            <w:r w:rsidRPr="00BE4080">
              <w:rPr>
                <w:color w:val="008000"/>
              </w:rPr>
              <w:t>Grote getallen</w:t>
            </w:r>
          </w:p>
          <w:p w:rsidR="007E4717" w:rsidRDefault="00BE4080" w:rsidP="00BE4080">
            <w:pPr>
              <w:pStyle w:val="groenetekst"/>
            </w:pPr>
            <w:r>
              <w:t>1 milj</w:t>
            </w:r>
            <w:r w:rsidR="00677A50">
              <w:t xml:space="preserve">oen schrijf je in cijfers zo: 1 000 </w:t>
            </w:r>
            <w:r>
              <w:t>000</w:t>
            </w:r>
            <w:bookmarkStart w:id="0" w:name="_GoBack"/>
            <w:bookmarkEnd w:id="0"/>
          </w:p>
          <w:p w:rsidR="00BE4080" w:rsidRDefault="00A81C27" w:rsidP="00BE4080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509E9B8C" wp14:editId="6FC23887">
                  <wp:extent cx="5133334" cy="39047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34" cy="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4080" w:rsidRDefault="00BE4080" w:rsidP="00BE4080">
            <w:pPr>
              <w:pStyle w:val="groenetekst"/>
            </w:pPr>
            <w:r>
              <w:t>Hoe schrijf je 16,5 miljoen in cijfers?</w:t>
            </w:r>
          </w:p>
          <w:p w:rsidR="00BE4080" w:rsidRPr="004D6DD0" w:rsidRDefault="00BE4080" w:rsidP="00BE4080">
            <w:pPr>
              <w:pStyle w:val="groenetekst"/>
            </w:pPr>
            <w:r>
              <w:t>Hoeveel is de 5 waard in 16,5 miljoen?</w:t>
            </w:r>
          </w:p>
        </w:tc>
      </w:tr>
    </w:tbl>
    <w:p w:rsidR="00EC287E" w:rsidRDefault="00EC287E" w:rsidP="00627F05">
      <w:pPr>
        <w:rPr>
          <w:lang w:eastAsia="ja-JP"/>
        </w:rPr>
      </w:pPr>
    </w:p>
    <w:p w:rsidR="00BE4080" w:rsidRDefault="00BE4080" w:rsidP="00BE4080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BE4080" w:rsidTr="00BE4080">
        <w:tc>
          <w:tcPr>
            <w:tcW w:w="534" w:type="dxa"/>
          </w:tcPr>
          <w:p w:rsidR="00BE4080" w:rsidRPr="00FC2FF7" w:rsidRDefault="00BE4080" w:rsidP="00BE4080">
            <w:pPr>
              <w:pStyle w:val="Opgave"/>
            </w:pPr>
          </w:p>
        </w:tc>
        <w:tc>
          <w:tcPr>
            <w:tcW w:w="8771" w:type="dxa"/>
          </w:tcPr>
          <w:p w:rsidR="00BE4080" w:rsidRPr="00EC506E" w:rsidRDefault="00BE4080" w:rsidP="00677A50">
            <w:r>
              <w:t>Laat met een berekening zien dat er in Nederland onge</w:t>
            </w:r>
            <w:r w:rsidR="00677A50">
              <w:t xml:space="preserve">veer 2,4 ijssalons zijn per 100 </w:t>
            </w:r>
            <w:r>
              <w:t xml:space="preserve">000 inwoners. Gebruik </w:t>
            </w:r>
            <w:r w:rsidR="00677A50">
              <w:t>als je dat handig vindt</w:t>
            </w:r>
            <w:r>
              <w:t xml:space="preserve"> een verhoudingstabel.</w:t>
            </w:r>
          </w:p>
        </w:tc>
      </w:tr>
    </w:tbl>
    <w:p w:rsidR="00EC287E" w:rsidRDefault="00EC287E" w:rsidP="00627F05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7"/>
        <w:gridCol w:w="8253"/>
      </w:tblGrid>
      <w:tr w:rsidR="009F0AF3" w:rsidTr="009F0AF3">
        <w:trPr>
          <w:trHeight w:val="699"/>
        </w:trPr>
        <w:tc>
          <w:tcPr>
            <w:tcW w:w="361" w:type="dxa"/>
            <w:shd w:val="clear" w:color="C6D9F1" w:fill="F1F3E9"/>
          </w:tcPr>
          <w:p w:rsidR="009F0AF3" w:rsidRDefault="009F0AF3" w:rsidP="009F0AF3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3A7014" w:rsidRDefault="00C33A3E" w:rsidP="009F0AF3">
            <w:pPr>
              <w:pStyle w:val="groenetekst"/>
            </w:pPr>
            <w:r>
              <w:t>Niet elke provincie heeft evenveel ijssalons. Ook het aantal inwoners verschilt per provincie.</w:t>
            </w:r>
          </w:p>
          <w:p w:rsidR="003A7014" w:rsidRDefault="003A7014" w:rsidP="009F0AF3">
            <w:pPr>
              <w:pStyle w:val="groenetekst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8"/>
              <w:gridCol w:w="1984"/>
              <w:gridCol w:w="2126"/>
            </w:tblGrid>
            <w:tr w:rsidR="003A7014" w:rsidTr="003D245B">
              <w:tc>
                <w:tcPr>
                  <w:tcW w:w="2158" w:type="dxa"/>
                </w:tcPr>
                <w:p w:rsidR="003A7014" w:rsidRPr="003A7014" w:rsidRDefault="003A7014" w:rsidP="003A7014">
                  <w:pPr>
                    <w:rPr>
                      <w:b/>
                    </w:rPr>
                  </w:pPr>
                  <w:r w:rsidRPr="003A7014">
                    <w:rPr>
                      <w:b/>
                    </w:rPr>
                    <w:t>provincie</w:t>
                  </w:r>
                </w:p>
              </w:tc>
              <w:tc>
                <w:tcPr>
                  <w:tcW w:w="1984" w:type="dxa"/>
                </w:tcPr>
                <w:p w:rsidR="003A7014" w:rsidRPr="003A7014" w:rsidRDefault="003A7014" w:rsidP="003A7014">
                  <w:pPr>
                    <w:rPr>
                      <w:b/>
                    </w:rPr>
                  </w:pPr>
                  <w:r w:rsidRPr="003A7014">
                    <w:rPr>
                      <w:b/>
                    </w:rPr>
                    <w:t>Aantal ijssalons</w:t>
                  </w:r>
                </w:p>
              </w:tc>
              <w:tc>
                <w:tcPr>
                  <w:tcW w:w="2126" w:type="dxa"/>
                </w:tcPr>
                <w:p w:rsidR="003A7014" w:rsidRPr="003A7014" w:rsidRDefault="003A7014" w:rsidP="00EC287E">
                  <w:pPr>
                    <w:rPr>
                      <w:b/>
                    </w:rPr>
                  </w:pPr>
                  <w:r w:rsidRPr="003A7014">
                    <w:rPr>
                      <w:b/>
                    </w:rPr>
                    <w:t xml:space="preserve">Aantal inwoners </w:t>
                  </w:r>
                </w:p>
              </w:tc>
            </w:tr>
            <w:tr w:rsidR="003A7014" w:rsidTr="003D245B">
              <w:tc>
                <w:tcPr>
                  <w:tcW w:w="2158" w:type="dxa"/>
                </w:tcPr>
                <w:p w:rsidR="003A7014" w:rsidRDefault="00F545B2" w:rsidP="003A7014">
                  <w:r>
                    <w:t>Noord Holland</w:t>
                  </w:r>
                </w:p>
              </w:tc>
              <w:tc>
                <w:tcPr>
                  <w:tcW w:w="1984" w:type="dxa"/>
                </w:tcPr>
                <w:p w:rsidR="003A7014" w:rsidRDefault="00F545B2" w:rsidP="00F545B2">
                  <w:pPr>
                    <w:jc w:val="center"/>
                  </w:pPr>
                  <w:r>
                    <w:t>75</w:t>
                  </w:r>
                </w:p>
              </w:tc>
              <w:tc>
                <w:tcPr>
                  <w:tcW w:w="2126" w:type="dxa"/>
                </w:tcPr>
                <w:p w:rsidR="003A7014" w:rsidRDefault="001F181E" w:rsidP="003D245B">
                  <w:pPr>
                    <w:jc w:val="center"/>
                  </w:pPr>
                  <w:r>
                    <w:t>2,7 miljoen</w:t>
                  </w:r>
                </w:p>
              </w:tc>
            </w:tr>
            <w:tr w:rsidR="00F545B2" w:rsidTr="003D245B">
              <w:tc>
                <w:tcPr>
                  <w:tcW w:w="2158" w:type="dxa"/>
                </w:tcPr>
                <w:p w:rsidR="00F545B2" w:rsidRDefault="00F545B2" w:rsidP="00F545B2">
                  <w:r>
                    <w:t>Limburg</w:t>
                  </w:r>
                </w:p>
              </w:tc>
              <w:tc>
                <w:tcPr>
                  <w:tcW w:w="1984" w:type="dxa"/>
                </w:tcPr>
                <w:p w:rsidR="00F545B2" w:rsidRDefault="00F545B2" w:rsidP="00F545B2">
                  <w:pPr>
                    <w:jc w:val="center"/>
                  </w:pPr>
                  <w:r>
                    <w:t>61</w:t>
                  </w:r>
                </w:p>
              </w:tc>
              <w:tc>
                <w:tcPr>
                  <w:tcW w:w="2126" w:type="dxa"/>
                </w:tcPr>
                <w:p w:rsidR="00F545B2" w:rsidRDefault="001F181E" w:rsidP="003D245B">
                  <w:pPr>
                    <w:jc w:val="center"/>
                  </w:pPr>
                  <w:r>
                    <w:t>1,1 miljoen</w:t>
                  </w:r>
                </w:p>
              </w:tc>
            </w:tr>
            <w:tr w:rsidR="00F545B2" w:rsidTr="003D245B">
              <w:tc>
                <w:tcPr>
                  <w:tcW w:w="2158" w:type="dxa"/>
                </w:tcPr>
                <w:p w:rsidR="00F545B2" w:rsidRDefault="00F545B2" w:rsidP="00F545B2">
                  <w:r>
                    <w:t>Overijssel</w:t>
                  </w:r>
                </w:p>
              </w:tc>
              <w:tc>
                <w:tcPr>
                  <w:tcW w:w="1984" w:type="dxa"/>
                </w:tcPr>
                <w:p w:rsidR="00F545B2" w:rsidRDefault="00F545B2" w:rsidP="00F545B2">
                  <w:pPr>
                    <w:jc w:val="center"/>
                  </w:pPr>
                  <w:r>
                    <w:t>29</w:t>
                  </w:r>
                </w:p>
              </w:tc>
              <w:tc>
                <w:tcPr>
                  <w:tcW w:w="2126" w:type="dxa"/>
                </w:tcPr>
                <w:p w:rsidR="00F545B2" w:rsidRDefault="001F181E" w:rsidP="003D245B">
                  <w:pPr>
                    <w:jc w:val="center"/>
                  </w:pPr>
                  <w:r>
                    <w:t>1,1 miljoen</w:t>
                  </w:r>
                </w:p>
              </w:tc>
            </w:tr>
            <w:tr w:rsidR="00F545B2" w:rsidTr="003D245B">
              <w:tc>
                <w:tcPr>
                  <w:tcW w:w="2158" w:type="dxa"/>
                </w:tcPr>
                <w:p w:rsidR="00F545B2" w:rsidRDefault="00F545B2" w:rsidP="00F545B2">
                  <w:r>
                    <w:t>Zeeland</w:t>
                  </w:r>
                </w:p>
              </w:tc>
              <w:tc>
                <w:tcPr>
                  <w:tcW w:w="1984" w:type="dxa"/>
                </w:tcPr>
                <w:p w:rsidR="00F545B2" w:rsidRDefault="00F545B2" w:rsidP="00F545B2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2126" w:type="dxa"/>
                </w:tcPr>
                <w:p w:rsidR="00F545B2" w:rsidRDefault="001F181E" w:rsidP="003D245B">
                  <w:pPr>
                    <w:jc w:val="center"/>
                  </w:pPr>
                  <w:r>
                    <w:t>0,4 miljoen</w:t>
                  </w:r>
                </w:p>
              </w:tc>
            </w:tr>
          </w:tbl>
          <w:p w:rsidR="009F0AF3" w:rsidRPr="00F545B2" w:rsidRDefault="009F0AF3" w:rsidP="00F545B2">
            <w:pPr>
              <w:pStyle w:val="groenetekst"/>
            </w:pPr>
          </w:p>
        </w:tc>
      </w:tr>
    </w:tbl>
    <w:p w:rsidR="007C28F6" w:rsidRDefault="007C28F6" w:rsidP="00627F05">
      <w:pPr>
        <w:pStyle w:val="streepje"/>
      </w:pPr>
    </w:p>
    <w:p w:rsidR="007E4717" w:rsidRPr="007E4717" w:rsidRDefault="007E4717" w:rsidP="00627F05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4D6DD0" w:rsidTr="00192AD1">
        <w:tc>
          <w:tcPr>
            <w:tcW w:w="534" w:type="dxa"/>
          </w:tcPr>
          <w:p w:rsidR="004D6DD0" w:rsidRPr="00FC2FF7" w:rsidRDefault="004D6DD0" w:rsidP="007E74B9">
            <w:pPr>
              <w:pStyle w:val="Opgave"/>
            </w:pPr>
          </w:p>
        </w:tc>
        <w:tc>
          <w:tcPr>
            <w:tcW w:w="8771" w:type="dxa"/>
          </w:tcPr>
          <w:p w:rsidR="004B5C80" w:rsidRDefault="00912EA6" w:rsidP="00912EA6">
            <w:proofErr w:type="spellStart"/>
            <w:r>
              <w:t>Aleid</w:t>
            </w:r>
            <w:r w:rsidR="007E4717">
              <w:t>a</w:t>
            </w:r>
            <w:proofErr w:type="spellEnd"/>
            <w:r>
              <w:t xml:space="preserve"> </w:t>
            </w:r>
            <w:r w:rsidR="007C28F6">
              <w:t>heeft</w:t>
            </w:r>
            <w:r>
              <w:t xml:space="preserve"> een ijssalon in </w:t>
            </w:r>
            <w:r w:rsidR="007E4717">
              <w:t>een van de</w:t>
            </w:r>
            <w:r>
              <w:t xml:space="preserve"> provincie</w:t>
            </w:r>
            <w:r w:rsidR="007E4717">
              <w:t>s</w:t>
            </w:r>
            <w:r>
              <w:t xml:space="preserve"> uit de tabel hierboven</w:t>
            </w:r>
            <w:r w:rsidR="007E4717">
              <w:t>. Het is de provincie</w:t>
            </w:r>
            <w:r w:rsidR="007C28F6">
              <w:t xml:space="preserve"> </w:t>
            </w:r>
            <w:r>
              <w:t>waar</w:t>
            </w:r>
            <w:r w:rsidR="00C878C1">
              <w:t>in</w:t>
            </w:r>
            <w:r>
              <w:t xml:space="preserve"> de minste ijssalons zijn. </w:t>
            </w:r>
          </w:p>
          <w:p w:rsidR="00912EA6" w:rsidRDefault="00912EA6" w:rsidP="00912EA6"/>
          <w:p w:rsidR="00912EA6" w:rsidRPr="00FC2FF7" w:rsidRDefault="00912EA6" w:rsidP="007C28F6">
            <w:r>
              <w:t xml:space="preserve">In welke provincie </w:t>
            </w:r>
            <w:r w:rsidR="007C28F6">
              <w:t>heeft</w:t>
            </w:r>
            <w:r>
              <w:t xml:space="preserve"> </w:t>
            </w:r>
            <w:proofErr w:type="spellStart"/>
            <w:r>
              <w:t>Aleid</w:t>
            </w:r>
            <w:r w:rsidR="007E4717">
              <w:t>a</w:t>
            </w:r>
            <w:proofErr w:type="spellEnd"/>
            <w:r w:rsidR="005C7168">
              <w:t xml:space="preserve"> volgens jou</w:t>
            </w:r>
            <w:r>
              <w:t xml:space="preserve"> haar ijssalon? Licht je antwoord toe.</w:t>
            </w:r>
          </w:p>
        </w:tc>
      </w:tr>
    </w:tbl>
    <w:p w:rsidR="007C28F6" w:rsidRPr="007E4717" w:rsidRDefault="007C28F6" w:rsidP="00786DDA">
      <w:pPr>
        <w:pStyle w:val="streepje"/>
        <w:rPr>
          <w:sz w:val="18"/>
          <w:szCs w:val="18"/>
        </w:rPr>
      </w:pPr>
    </w:p>
    <w:p w:rsidR="007E4717" w:rsidRDefault="007E4717" w:rsidP="00786DD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786DDA" w:rsidTr="00786DDA">
        <w:tc>
          <w:tcPr>
            <w:tcW w:w="534" w:type="dxa"/>
          </w:tcPr>
          <w:p w:rsidR="00786DDA" w:rsidRPr="00FC2FF7" w:rsidRDefault="00786DDA" w:rsidP="00786DDA">
            <w:pPr>
              <w:pStyle w:val="Opgave"/>
            </w:pPr>
          </w:p>
        </w:tc>
        <w:tc>
          <w:tcPr>
            <w:tcW w:w="8771" w:type="dxa"/>
          </w:tcPr>
          <w:p w:rsidR="00786DDA" w:rsidRDefault="00786DDA" w:rsidP="00786DDA">
            <w:r>
              <w:t>“</w:t>
            </w:r>
            <w:r w:rsidRPr="00786DDA">
              <w:rPr>
                <w:i/>
              </w:rPr>
              <w:t>Hoe minder inwoners hoe minder</w:t>
            </w:r>
            <w:r>
              <w:t xml:space="preserve"> </w:t>
            </w:r>
            <w:r w:rsidRPr="00786DDA">
              <w:rPr>
                <w:i/>
              </w:rPr>
              <w:t>ijssalons</w:t>
            </w:r>
            <w:r>
              <w:t>”.</w:t>
            </w:r>
          </w:p>
          <w:p w:rsidR="00786DDA" w:rsidRDefault="00786DDA" w:rsidP="00786DDA"/>
          <w:p w:rsidR="00786DDA" w:rsidRPr="00FC2FF7" w:rsidRDefault="00786DDA" w:rsidP="00786DDA">
            <w:r>
              <w:t xml:space="preserve">Past deze zin bij de </w:t>
            </w:r>
            <w:r w:rsidR="00677A50">
              <w:t xml:space="preserve">aantallen in de </w:t>
            </w:r>
            <w:r>
              <w:t>tabel?</w:t>
            </w:r>
            <w:r w:rsidR="007E4717">
              <w:t xml:space="preserve"> Licht je antwoord toe.</w:t>
            </w:r>
          </w:p>
        </w:tc>
      </w:tr>
    </w:tbl>
    <w:p w:rsidR="007C28F6" w:rsidRDefault="007C28F6" w:rsidP="00C878C1">
      <w:pPr>
        <w:pStyle w:val="streepje"/>
      </w:pPr>
    </w:p>
    <w:p w:rsidR="007E4717" w:rsidRPr="007E4717" w:rsidRDefault="007E4717" w:rsidP="00C878C1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C878C1" w:rsidTr="00C878C1">
        <w:tc>
          <w:tcPr>
            <w:tcW w:w="534" w:type="dxa"/>
          </w:tcPr>
          <w:p w:rsidR="00C878C1" w:rsidRPr="00FC2FF7" w:rsidRDefault="00C878C1" w:rsidP="00C878C1">
            <w:pPr>
              <w:pStyle w:val="Opgave"/>
            </w:pPr>
          </w:p>
        </w:tc>
        <w:tc>
          <w:tcPr>
            <w:tcW w:w="8771" w:type="dxa"/>
          </w:tcPr>
          <w:p w:rsidR="00786DDA" w:rsidRDefault="00C878C1" w:rsidP="00786DDA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 </w:t>
            </w:r>
            <w:proofErr w:type="spellStart"/>
            <w:r w:rsidR="00786DDA">
              <w:rPr>
                <w:lang w:eastAsia="nl-NL"/>
              </w:rPr>
              <w:t>Armin</w:t>
            </w:r>
            <w:proofErr w:type="spellEnd"/>
            <w:r w:rsidR="00786DDA">
              <w:rPr>
                <w:lang w:eastAsia="nl-NL"/>
              </w:rPr>
              <w:t xml:space="preserve"> bekijkt de tabel en zegt: </w:t>
            </w:r>
          </w:p>
          <w:p w:rsidR="00786DDA" w:rsidRPr="00786DDA" w:rsidRDefault="00677A50" w:rsidP="00786DDA">
            <w:pPr>
              <w:rPr>
                <w:i/>
                <w:lang w:eastAsia="nl-NL"/>
              </w:rPr>
            </w:pPr>
            <w:r>
              <w:rPr>
                <w:i/>
                <w:lang w:eastAsia="nl-NL"/>
              </w:rPr>
              <w:t>A</w:t>
            </w:r>
            <w:r w:rsidR="00786DDA" w:rsidRPr="00786DDA">
              <w:rPr>
                <w:i/>
                <w:lang w:eastAsia="nl-NL"/>
              </w:rPr>
              <w:t>ls je vaak naar een ijssalon wilt</w:t>
            </w:r>
            <w:r>
              <w:rPr>
                <w:i/>
                <w:lang w:eastAsia="nl-NL"/>
              </w:rPr>
              <w:t xml:space="preserve">, </w:t>
            </w:r>
            <w:r w:rsidRPr="00786DDA">
              <w:rPr>
                <w:i/>
                <w:lang w:eastAsia="nl-NL"/>
              </w:rPr>
              <w:t xml:space="preserve">kun je </w:t>
            </w:r>
            <w:r>
              <w:rPr>
                <w:i/>
                <w:lang w:eastAsia="nl-NL"/>
              </w:rPr>
              <w:t xml:space="preserve">volgens mij </w:t>
            </w:r>
            <w:r w:rsidRPr="00786DDA">
              <w:rPr>
                <w:i/>
                <w:lang w:eastAsia="nl-NL"/>
              </w:rPr>
              <w:t>beter in Zeeland wonen dan in Overijssel</w:t>
            </w:r>
            <w:r>
              <w:rPr>
                <w:i/>
                <w:lang w:eastAsia="nl-NL"/>
              </w:rPr>
              <w:t>.</w:t>
            </w:r>
            <w:r w:rsidR="00786DDA">
              <w:rPr>
                <w:i/>
                <w:lang w:eastAsia="nl-NL"/>
              </w:rPr>
              <w:t xml:space="preserve"> In Z</w:t>
            </w:r>
            <w:r w:rsidR="00786DDA" w:rsidRPr="00786DDA">
              <w:rPr>
                <w:i/>
                <w:lang w:eastAsia="nl-NL"/>
              </w:rPr>
              <w:t>eeland zijn er eigenlijk meer.</w:t>
            </w:r>
          </w:p>
          <w:p w:rsidR="00C878C1" w:rsidRDefault="00C878C1" w:rsidP="00786DDA">
            <w:pPr>
              <w:rPr>
                <w:lang w:eastAsia="nl-NL"/>
              </w:rPr>
            </w:pPr>
          </w:p>
          <w:p w:rsidR="00786DDA" w:rsidRPr="00FC2FF7" w:rsidRDefault="00786DDA" w:rsidP="00786DDA">
            <w:pPr>
              <w:rPr>
                <w:lang w:eastAsia="nl-NL"/>
              </w:rPr>
            </w:pPr>
            <w:r>
              <w:rPr>
                <w:lang w:eastAsia="nl-NL"/>
              </w:rPr>
              <w:t xml:space="preserve">Leg uit wat </w:t>
            </w:r>
            <w:proofErr w:type="spellStart"/>
            <w:r>
              <w:rPr>
                <w:lang w:eastAsia="nl-NL"/>
              </w:rPr>
              <w:t>Armin</w:t>
            </w:r>
            <w:proofErr w:type="spellEnd"/>
            <w:r>
              <w:rPr>
                <w:lang w:eastAsia="nl-NL"/>
              </w:rPr>
              <w:t xml:space="preserve"> hiermee bedoelt.</w:t>
            </w:r>
          </w:p>
        </w:tc>
      </w:tr>
    </w:tbl>
    <w:p w:rsidR="00C878C1" w:rsidRDefault="00C878C1" w:rsidP="00C878C1"/>
    <w:p w:rsidR="00786DDA" w:rsidRDefault="00786DDA" w:rsidP="00786DDA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786DDA" w:rsidTr="00786DDA">
        <w:trPr>
          <w:trHeight w:val="699"/>
        </w:trPr>
        <w:tc>
          <w:tcPr>
            <w:tcW w:w="361" w:type="dxa"/>
            <w:shd w:val="clear" w:color="C6D9F1" w:fill="F1F3E9"/>
          </w:tcPr>
          <w:p w:rsidR="00786DDA" w:rsidRDefault="00786DDA" w:rsidP="00786DDA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E32EA5" w:rsidRPr="00E32EA5" w:rsidRDefault="00E32EA5" w:rsidP="00786DDA">
            <w:pPr>
              <w:pStyle w:val="groenetekst"/>
              <w:rPr>
                <w:b/>
              </w:rPr>
            </w:pPr>
            <w:r w:rsidRPr="00E32EA5">
              <w:rPr>
                <w:b/>
              </w:rPr>
              <w:t>Dichtheid</w:t>
            </w:r>
          </w:p>
          <w:p w:rsidR="00786DDA" w:rsidRPr="004D6DD0" w:rsidRDefault="00786DDA" w:rsidP="00CD0E0D">
            <w:pPr>
              <w:pStyle w:val="groenetekst"/>
            </w:pPr>
            <w:r>
              <w:t xml:space="preserve">Je kunt natuurlijk het aantal ijssalons </w:t>
            </w:r>
            <w:r w:rsidR="00677A50">
              <w:t xml:space="preserve">gewoon </w:t>
            </w:r>
            <w:r>
              <w:t>tellen</w:t>
            </w:r>
            <w:r w:rsidR="00CD0E0D">
              <w:t xml:space="preserve">. Die aantallen staan </w:t>
            </w:r>
            <w:r w:rsidR="00677A50">
              <w:t>in de tabel. J</w:t>
            </w:r>
            <w:r>
              <w:t xml:space="preserve">e kunt ook kijken naar het aantal ijssalons </w:t>
            </w:r>
            <w:r w:rsidR="00CD0E0D">
              <w:t>ten opzichte van</w:t>
            </w:r>
            <w:r>
              <w:t xml:space="preserve"> het aantal inwoners. Dat noem je de ijssalondichtheid.</w:t>
            </w:r>
          </w:p>
        </w:tc>
      </w:tr>
    </w:tbl>
    <w:p w:rsidR="00C878C1" w:rsidRDefault="00C878C1" w:rsidP="00627F05">
      <w:pPr>
        <w:rPr>
          <w:lang w:eastAsia="ja-JP"/>
        </w:rPr>
      </w:pPr>
    </w:p>
    <w:p w:rsidR="00C878C1" w:rsidRPr="007E4717" w:rsidRDefault="00C878C1" w:rsidP="00C878C1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C878C1" w:rsidTr="00C878C1">
        <w:tc>
          <w:tcPr>
            <w:tcW w:w="534" w:type="dxa"/>
          </w:tcPr>
          <w:p w:rsidR="00C878C1" w:rsidRPr="00FC2FF7" w:rsidRDefault="00C878C1" w:rsidP="00C878C1">
            <w:pPr>
              <w:pStyle w:val="Opgave"/>
            </w:pPr>
          </w:p>
        </w:tc>
        <w:tc>
          <w:tcPr>
            <w:tcW w:w="8771" w:type="dxa"/>
          </w:tcPr>
          <w:p w:rsidR="00C878C1" w:rsidRDefault="00CD0E0D" w:rsidP="00CD0E0D">
            <w:pPr>
              <w:pStyle w:val="ListParagraph"/>
              <w:numPr>
                <w:ilvl w:val="0"/>
                <w:numId w:val="38"/>
              </w:numPr>
            </w:pPr>
            <w:r>
              <w:t>Ber</w:t>
            </w:r>
            <w:r w:rsidR="00C878C1">
              <w:t xml:space="preserve">eken voor elk van de </w:t>
            </w:r>
            <w:r w:rsidR="00786DDA">
              <w:t>vier</w:t>
            </w:r>
            <w:r w:rsidR="00C878C1">
              <w:t xml:space="preserve"> provincies in de tab</w:t>
            </w:r>
            <w:r>
              <w:t xml:space="preserve">el het aantal ijssalons per 100 </w:t>
            </w:r>
            <w:r w:rsidR="00C878C1">
              <w:t>000 inwoners.</w:t>
            </w:r>
          </w:p>
          <w:p w:rsidR="007E4717" w:rsidRDefault="007E4717" w:rsidP="00786DDA"/>
          <w:p w:rsidR="007E4717" w:rsidRPr="00FC2FF7" w:rsidRDefault="007E4717" w:rsidP="00CD0E0D">
            <w:pPr>
              <w:pStyle w:val="ListParagraph"/>
              <w:numPr>
                <w:ilvl w:val="0"/>
                <w:numId w:val="38"/>
              </w:numPr>
            </w:pPr>
            <w:r>
              <w:t>In welke provincie is de ijssalondichtheid het grootst?</w:t>
            </w:r>
          </w:p>
        </w:tc>
      </w:tr>
    </w:tbl>
    <w:p w:rsidR="00CA4F47" w:rsidRDefault="00CA4F47" w:rsidP="00F877CF">
      <w:pPr>
        <w:pStyle w:val="Heading2"/>
        <w:rPr>
          <w:lang w:eastAsia="ja-JP"/>
        </w:rPr>
      </w:pPr>
      <w:r>
        <w:rPr>
          <w:lang w:eastAsia="ja-JP"/>
        </w:rPr>
        <w:lastRenderedPageBreak/>
        <w:t xml:space="preserve">Meer over ijssalons: </w:t>
      </w:r>
      <w:r w:rsidR="00F877CF">
        <w:rPr>
          <w:lang w:eastAsia="ja-JP"/>
        </w:rPr>
        <w:t>openingstijden</w:t>
      </w:r>
    </w:p>
    <w:p w:rsidR="00CA4F47" w:rsidRDefault="000C125A" w:rsidP="00CA4F47">
      <w:pPr>
        <w:rPr>
          <w:lang w:eastAsia="ja-JP"/>
        </w:rPr>
      </w:pPr>
      <w:r>
        <w:rPr>
          <w:lang w:eastAsia="ja-JP"/>
        </w:rPr>
        <w:t xml:space="preserve">   </w:t>
      </w: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A4F47" w:rsidTr="00CA4F47">
        <w:trPr>
          <w:trHeight w:val="699"/>
        </w:trPr>
        <w:tc>
          <w:tcPr>
            <w:tcW w:w="361" w:type="dxa"/>
            <w:shd w:val="clear" w:color="C6D9F1" w:fill="F1F3E9"/>
          </w:tcPr>
          <w:p w:rsidR="00CA4F47" w:rsidRDefault="00CA4F47" w:rsidP="00CA4F47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290601" w:rsidRDefault="00CD0E0D" w:rsidP="000B3F14">
            <w:pPr>
              <w:pStyle w:val="groenetekst"/>
            </w:pPr>
            <w:r>
              <w:t>Omdat</w:t>
            </w:r>
            <w:r w:rsidR="000B3F14" w:rsidRPr="000B3F14">
              <w:t xml:space="preserve"> de vraag naar ijs de afgelopen jaren </w:t>
            </w:r>
            <w:r>
              <w:t xml:space="preserve">is gegroeid, </w:t>
            </w:r>
            <w:r w:rsidR="000B3F14" w:rsidRPr="000B3F14">
              <w:t xml:space="preserve">blijven ijssalons steeds langer open. Bijna 25 procent van de ijssalons is al het gehele jaar geopend. </w:t>
            </w:r>
          </w:p>
          <w:p w:rsidR="00290601" w:rsidRDefault="00290601" w:rsidP="000B3F14">
            <w:pPr>
              <w:pStyle w:val="groenetekst"/>
            </w:pPr>
          </w:p>
          <w:p w:rsidR="00CA4F47" w:rsidRDefault="000B3F14" w:rsidP="000B3F14">
            <w:pPr>
              <w:pStyle w:val="groenetekst"/>
            </w:pPr>
            <w:r>
              <w:t xml:space="preserve">Daarnaast is ruim </w:t>
            </w:r>
            <w:r w:rsidRPr="000B3F14">
              <w:t xml:space="preserve"> 90 procent van </w:t>
            </w:r>
            <w:r>
              <w:t>de</w:t>
            </w:r>
            <w:r w:rsidRPr="000B3F14">
              <w:t xml:space="preserve"> ijssalons zes of zelfs zeven dag</w:t>
            </w:r>
            <w:r w:rsidR="00CD0E0D">
              <w:t>en per week geopend. D</w:t>
            </w:r>
            <w:r w:rsidRPr="000B3F14">
              <w:t xml:space="preserve">e deuren </w:t>
            </w:r>
            <w:r w:rsidR="00CD0E0D">
              <w:t xml:space="preserve">blijven wel </w:t>
            </w:r>
            <w:r w:rsidRPr="000B3F14">
              <w:t xml:space="preserve">10 uur per dag openstaan voor potentiële </w:t>
            </w:r>
            <w:proofErr w:type="spellStart"/>
            <w:r w:rsidRPr="000B3F14">
              <w:t>ijseters</w:t>
            </w:r>
            <w:proofErr w:type="spellEnd"/>
            <w:r>
              <w:t>.</w:t>
            </w:r>
            <w:r w:rsidR="00290601">
              <w:t xml:space="preserve"> Dit komt neer op een openingstijd van 600 uur per jaar.</w:t>
            </w:r>
          </w:p>
          <w:p w:rsidR="000B3F14" w:rsidRDefault="000B3F14" w:rsidP="000B3F14">
            <w:pPr>
              <w:pStyle w:val="groenetekst"/>
              <w:rPr>
                <w:sz w:val="18"/>
                <w:szCs w:val="18"/>
              </w:rPr>
            </w:pPr>
          </w:p>
          <w:p w:rsidR="000B3F14" w:rsidRPr="000B3F14" w:rsidRDefault="000B3F14" w:rsidP="000B3F14">
            <w:pPr>
              <w:pStyle w:val="groenetekst"/>
              <w:rPr>
                <w:sz w:val="18"/>
                <w:szCs w:val="18"/>
              </w:rPr>
            </w:pPr>
            <w:r w:rsidRPr="000B3F14">
              <w:rPr>
                <w:sz w:val="18"/>
                <w:szCs w:val="18"/>
              </w:rPr>
              <w:t>Bron: Accountant Adviseur juli/aug 2008</w:t>
            </w:r>
          </w:p>
        </w:tc>
      </w:tr>
    </w:tbl>
    <w:p w:rsidR="00CA4F47" w:rsidRDefault="00CA4F47" w:rsidP="00CA4F47">
      <w:pPr>
        <w:rPr>
          <w:lang w:eastAsia="ja-JP"/>
        </w:rPr>
      </w:pPr>
    </w:p>
    <w:p w:rsidR="000B3F14" w:rsidRPr="007E4717" w:rsidRDefault="000B3F14" w:rsidP="000B3F14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0B3F14" w:rsidTr="000B3F14">
        <w:tc>
          <w:tcPr>
            <w:tcW w:w="534" w:type="dxa"/>
          </w:tcPr>
          <w:p w:rsidR="000B3F14" w:rsidRPr="00FC2FF7" w:rsidRDefault="000B3F14" w:rsidP="000B3F14">
            <w:pPr>
              <w:pStyle w:val="Opgave"/>
            </w:pPr>
          </w:p>
        </w:tc>
        <w:tc>
          <w:tcPr>
            <w:tcW w:w="8771" w:type="dxa"/>
          </w:tcPr>
          <w:p w:rsidR="000B3F14" w:rsidRDefault="00CD0E0D" w:rsidP="000B3F14">
            <w:r>
              <w:t>Er zijn</w:t>
            </w:r>
            <w:r w:rsidR="00F877CF">
              <w:t xml:space="preserve"> in </w:t>
            </w:r>
            <w:r>
              <w:t>Nederland</w:t>
            </w:r>
            <w:r w:rsidR="00F877CF">
              <w:t xml:space="preserve"> 4</w:t>
            </w:r>
            <w:r w:rsidR="000B3F14">
              <w:t>50 ijssalons.</w:t>
            </w:r>
          </w:p>
          <w:p w:rsidR="000B3F14" w:rsidRDefault="000B3F14" w:rsidP="000B3F14">
            <w:pPr>
              <w:pStyle w:val="ListParagraph"/>
              <w:numPr>
                <w:ilvl w:val="1"/>
                <w:numId w:val="1"/>
              </w:numPr>
            </w:pPr>
            <w:r>
              <w:t xml:space="preserve">Hoeveel van deze salons </w:t>
            </w:r>
            <w:r w:rsidR="005A657B">
              <w:t>zijn</w:t>
            </w:r>
            <w:r>
              <w:t xml:space="preserve"> het hele jaar geopend?</w:t>
            </w:r>
          </w:p>
          <w:p w:rsidR="000B3F14" w:rsidRDefault="000B3F14" w:rsidP="000B3F14">
            <w:pPr>
              <w:pStyle w:val="ListParagraph"/>
              <w:ind w:left="502"/>
            </w:pPr>
          </w:p>
          <w:p w:rsidR="000B3F14" w:rsidRDefault="00290601" w:rsidP="000B3F14">
            <w:pPr>
              <w:pStyle w:val="ListParagraph"/>
              <w:numPr>
                <w:ilvl w:val="1"/>
                <w:numId w:val="1"/>
              </w:numPr>
            </w:pPr>
            <w:r>
              <w:t>Hoeveel</w:t>
            </w:r>
            <w:r w:rsidR="000B3F14">
              <w:t xml:space="preserve"> </w:t>
            </w:r>
            <w:r w:rsidR="00CD0E0D">
              <w:t xml:space="preserve">van de </w:t>
            </w:r>
            <w:r w:rsidR="000B3F14">
              <w:t xml:space="preserve">ijssalons </w:t>
            </w:r>
            <w:r>
              <w:t>zijn</w:t>
            </w:r>
            <w:r w:rsidR="000B3F14">
              <w:t xml:space="preserve"> 6 of 7 dagen per week open?</w:t>
            </w:r>
          </w:p>
          <w:p w:rsidR="00290601" w:rsidRDefault="00290601" w:rsidP="00290601"/>
          <w:p w:rsidR="000B3F14" w:rsidRPr="00FC2FF7" w:rsidRDefault="00290601" w:rsidP="000B3F14">
            <w:pPr>
              <w:pStyle w:val="ListParagraph"/>
              <w:numPr>
                <w:ilvl w:val="1"/>
                <w:numId w:val="1"/>
              </w:numPr>
            </w:pPr>
            <w:r>
              <w:t>Bereken hoeveel weken per jaar deze ijssalons open zijn (ga uit van de gegevens hierboven)?</w:t>
            </w:r>
          </w:p>
        </w:tc>
      </w:tr>
    </w:tbl>
    <w:p w:rsidR="000B3F14" w:rsidRDefault="000B3F14" w:rsidP="000B3F14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290601" w:rsidTr="00290601">
        <w:trPr>
          <w:trHeight w:val="699"/>
        </w:trPr>
        <w:tc>
          <w:tcPr>
            <w:tcW w:w="361" w:type="dxa"/>
            <w:shd w:val="clear" w:color="C6D9F1" w:fill="F1F3E9"/>
          </w:tcPr>
          <w:p w:rsidR="00290601" w:rsidRDefault="00290601" w:rsidP="00290601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290601" w:rsidRDefault="00290601" w:rsidP="00290601">
            <w:pPr>
              <w:pStyle w:val="groenetekst"/>
            </w:pPr>
            <w:r>
              <w:t>IJssalon ‘Het koude Noorden’ heeft de volgende openingstijden:</w:t>
            </w:r>
          </w:p>
          <w:p w:rsidR="00290601" w:rsidRPr="00CD0E0D" w:rsidRDefault="0076315D" w:rsidP="00CD0E0D">
            <w:pPr>
              <w:pStyle w:val="groenetekst"/>
              <w:ind w:left="720"/>
              <w:rPr>
                <w:b/>
              </w:rPr>
            </w:pPr>
            <w:r w:rsidRPr="00CD0E0D">
              <w:rPr>
                <w:b/>
              </w:rPr>
              <w:t>1</w:t>
            </w:r>
            <w:r w:rsidR="00290601" w:rsidRPr="00CD0E0D">
              <w:rPr>
                <w:b/>
              </w:rPr>
              <w:t xml:space="preserve"> Maart tot en met </w:t>
            </w:r>
            <w:r w:rsidRPr="00CD0E0D">
              <w:rPr>
                <w:b/>
              </w:rPr>
              <w:t>3</w:t>
            </w:r>
            <w:r w:rsidR="00290601" w:rsidRPr="00CD0E0D">
              <w:rPr>
                <w:b/>
              </w:rPr>
              <w:t>1 Oktober</w:t>
            </w:r>
          </w:p>
          <w:p w:rsidR="00290601" w:rsidRPr="00CD0E0D" w:rsidRDefault="0076315D" w:rsidP="00CD0E0D">
            <w:pPr>
              <w:pStyle w:val="groenetekst"/>
              <w:ind w:left="720"/>
            </w:pPr>
            <w:r w:rsidRPr="00CD0E0D">
              <w:t>Dins</w:t>
            </w:r>
            <w:r w:rsidR="00290601" w:rsidRPr="00CD0E0D">
              <w:t xml:space="preserve">dag </w:t>
            </w:r>
            <w:r w:rsidRPr="00CD0E0D">
              <w:t xml:space="preserve">– Vrijdag </w:t>
            </w:r>
            <w:r w:rsidRPr="00CD0E0D">
              <w:tab/>
            </w:r>
            <w:r w:rsidR="00290601" w:rsidRPr="00CD0E0D">
              <w:t xml:space="preserve">10.00 tot </w:t>
            </w:r>
            <w:r w:rsidRPr="00CD0E0D">
              <w:t>21</w:t>
            </w:r>
            <w:r w:rsidR="00290601" w:rsidRPr="00CD0E0D">
              <w:t>.00</w:t>
            </w:r>
          </w:p>
          <w:p w:rsidR="00290601" w:rsidRPr="00F877CF" w:rsidRDefault="00290601" w:rsidP="00CD0E0D">
            <w:pPr>
              <w:pStyle w:val="groenetekst"/>
              <w:ind w:left="720"/>
              <w:rPr>
                <w:lang w:val="en-GB"/>
              </w:rPr>
            </w:pPr>
            <w:r w:rsidRPr="00CD0E0D">
              <w:t>Zaterdag  </w:t>
            </w:r>
            <w:r w:rsidR="0076315D" w:rsidRPr="00CD0E0D">
              <w:tab/>
            </w:r>
            <w:r w:rsidR="0076315D" w:rsidRPr="00CD0E0D">
              <w:tab/>
            </w:r>
            <w:r w:rsidRPr="00CD0E0D">
              <w:t>10.00 tot 24.00</w:t>
            </w:r>
            <w:r w:rsidRPr="00CD0E0D">
              <w:br/>
              <w:t>Zondag  </w:t>
            </w:r>
            <w:r w:rsidR="0076315D" w:rsidRPr="00CD0E0D">
              <w:tab/>
            </w:r>
            <w:r w:rsidR="0076315D" w:rsidRPr="00CD0E0D">
              <w:tab/>
            </w:r>
            <w:r w:rsidRPr="00CD0E0D">
              <w:t>12.00 tot 24.00</w:t>
            </w:r>
          </w:p>
        </w:tc>
      </w:tr>
    </w:tbl>
    <w:p w:rsidR="0076315D" w:rsidRDefault="0076315D" w:rsidP="00290601">
      <w:pPr>
        <w:pStyle w:val="streepje"/>
        <w:rPr>
          <w:sz w:val="18"/>
          <w:szCs w:val="18"/>
        </w:rPr>
      </w:pPr>
    </w:p>
    <w:p w:rsidR="00F877CF" w:rsidRPr="007E4717" w:rsidRDefault="00F877CF" w:rsidP="00290601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290601" w:rsidTr="00290601">
        <w:tc>
          <w:tcPr>
            <w:tcW w:w="534" w:type="dxa"/>
          </w:tcPr>
          <w:p w:rsidR="00290601" w:rsidRPr="00FC2FF7" w:rsidRDefault="00290601" w:rsidP="00290601">
            <w:pPr>
              <w:pStyle w:val="Opgave"/>
            </w:pPr>
          </w:p>
        </w:tc>
        <w:tc>
          <w:tcPr>
            <w:tcW w:w="8771" w:type="dxa"/>
          </w:tcPr>
          <w:p w:rsidR="00290601" w:rsidRDefault="0076315D" w:rsidP="00205E29">
            <w:pPr>
              <w:pStyle w:val="ListParagraph"/>
              <w:numPr>
                <w:ilvl w:val="1"/>
                <w:numId w:val="1"/>
              </w:numPr>
            </w:pPr>
            <w:r>
              <w:t>Hoeveel uur per jaar is ijssalon ‘Het koude Noorden’ geopend?</w:t>
            </w:r>
            <w:r w:rsidR="00B92959">
              <w:t xml:space="preserve"> Noteer je berekening.</w:t>
            </w:r>
            <w:r w:rsidR="00205E29">
              <w:t xml:space="preserve"> </w:t>
            </w:r>
            <w:proofErr w:type="spellStart"/>
            <w:r w:rsidR="00205E29">
              <w:t>TiP</w:t>
            </w:r>
            <w:proofErr w:type="spellEnd"/>
            <w:r w:rsidR="00205E29">
              <w:t>: gebruik een kalender.</w:t>
            </w:r>
          </w:p>
          <w:p w:rsidR="00205E29" w:rsidRPr="00FC2FF7" w:rsidRDefault="00205E29" w:rsidP="00205E29">
            <w:pPr>
              <w:pStyle w:val="ListParagraph"/>
              <w:numPr>
                <w:ilvl w:val="1"/>
                <w:numId w:val="1"/>
              </w:numPr>
            </w:pPr>
            <w:r>
              <w:t>Vergelijk je antwoord van a. met de gemiddelde ijssalon.</w:t>
            </w:r>
          </w:p>
        </w:tc>
      </w:tr>
    </w:tbl>
    <w:p w:rsidR="00290601" w:rsidRDefault="00290601" w:rsidP="00290601">
      <w:pPr>
        <w:rPr>
          <w:lang w:eastAsia="ja-JP"/>
        </w:rPr>
      </w:pPr>
    </w:p>
    <w:p w:rsidR="008251F1" w:rsidRDefault="008251F1" w:rsidP="008251F1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8251F1" w:rsidTr="008251F1">
        <w:trPr>
          <w:trHeight w:val="699"/>
        </w:trPr>
        <w:tc>
          <w:tcPr>
            <w:tcW w:w="361" w:type="dxa"/>
            <w:shd w:val="clear" w:color="C6D9F1" w:fill="F1F3E9"/>
          </w:tcPr>
          <w:p w:rsidR="008251F1" w:rsidRDefault="008251F1" w:rsidP="008251F1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8251F1" w:rsidRPr="008251F1" w:rsidRDefault="008251F1" w:rsidP="00205E29">
            <w:pPr>
              <w:pStyle w:val="groenetekst"/>
            </w:pPr>
            <w:r>
              <w:t xml:space="preserve">De IJssalon bij de ijsfabriek </w:t>
            </w:r>
            <w:r w:rsidR="00CD0E0D">
              <w:t>is</w:t>
            </w:r>
            <w:r w:rsidR="00F877CF">
              <w:t xml:space="preserve"> open</w:t>
            </w:r>
            <w:r>
              <w:t xml:space="preserve"> in het zomerseizoen van mei tot en met </w:t>
            </w:r>
            <w:r w:rsidR="00F877CF">
              <w:t xml:space="preserve">september. De ijssalon is alleen door de week open, van maandag tot en met vrijdag. In verband met de personeelskosten kan de ijssalon per jaar </w:t>
            </w:r>
            <w:r w:rsidR="00205E29">
              <w:t>maximaal</w:t>
            </w:r>
            <w:r w:rsidR="00F877CF">
              <w:t xml:space="preserve"> 800 uur open zijn. </w:t>
            </w:r>
          </w:p>
        </w:tc>
      </w:tr>
    </w:tbl>
    <w:p w:rsidR="008251F1" w:rsidRPr="00F877CF" w:rsidRDefault="008251F1" w:rsidP="008251F1">
      <w:pPr>
        <w:pStyle w:val="streepje"/>
        <w:rPr>
          <w:rFonts w:ascii="Cambria" w:eastAsia="Times New Roman" w:hAnsi="Cambria"/>
          <w:b/>
          <w:bCs/>
          <w:smallCaps/>
          <w:color w:val="4F81BD"/>
          <w:sz w:val="18"/>
          <w:szCs w:val="18"/>
          <w:lang w:eastAsia="ja-JP"/>
        </w:rPr>
      </w:pPr>
    </w:p>
    <w:p w:rsidR="00F877CF" w:rsidRPr="007E4717" w:rsidRDefault="00F877CF" w:rsidP="008251F1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8251F1" w:rsidTr="008251F1">
        <w:tc>
          <w:tcPr>
            <w:tcW w:w="534" w:type="dxa"/>
          </w:tcPr>
          <w:p w:rsidR="008251F1" w:rsidRPr="00FC2FF7" w:rsidRDefault="008251F1" w:rsidP="008251F1">
            <w:pPr>
              <w:pStyle w:val="Opgave"/>
            </w:pPr>
          </w:p>
        </w:tc>
        <w:tc>
          <w:tcPr>
            <w:tcW w:w="8771" w:type="dxa"/>
          </w:tcPr>
          <w:p w:rsidR="008251F1" w:rsidRPr="00FC2FF7" w:rsidRDefault="00F877CF" w:rsidP="008251F1">
            <w:r>
              <w:t>Maak een schema met openingstijden voo</w:t>
            </w:r>
            <w:r w:rsidR="00CD0E0D">
              <w:t>r de IJssalon bij de ijsfabriek. Zorg</w:t>
            </w:r>
            <w:r>
              <w:t xml:space="preserve"> dat </w:t>
            </w:r>
            <w:r w:rsidR="00CD0E0D">
              <w:t xml:space="preserve">het </w:t>
            </w:r>
            <w:r>
              <w:t xml:space="preserve">voldoet aan de eisen die hierboven staan. </w:t>
            </w:r>
            <w:r w:rsidR="00205E29">
              <w:t>Noteer je berekeningen,</w:t>
            </w:r>
          </w:p>
        </w:tc>
      </w:tr>
    </w:tbl>
    <w:p w:rsidR="00C878C1" w:rsidRDefault="000C125A" w:rsidP="000C125A">
      <w:pPr>
        <w:pStyle w:val="Heading2"/>
        <w:rPr>
          <w:lang w:eastAsia="ja-JP"/>
        </w:rPr>
      </w:pPr>
      <w:r>
        <w:rPr>
          <w:lang w:eastAsia="ja-JP"/>
        </w:rPr>
        <w:lastRenderedPageBreak/>
        <w:t xml:space="preserve"> </w:t>
      </w:r>
      <w:r w:rsidR="00890C87">
        <w:rPr>
          <w:lang w:eastAsia="ja-JP"/>
        </w:rPr>
        <w:t>Inrichting van een ijssalon</w:t>
      </w:r>
    </w:p>
    <w:p w:rsidR="00890C87" w:rsidRDefault="00890C87" w:rsidP="00890C87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31"/>
        <w:gridCol w:w="4434"/>
        <w:gridCol w:w="4443"/>
      </w:tblGrid>
      <w:tr w:rsidR="00890C87" w:rsidRPr="00890C87" w:rsidTr="006729AA">
        <w:trPr>
          <w:trHeight w:val="2732"/>
        </w:trPr>
        <w:tc>
          <w:tcPr>
            <w:tcW w:w="331" w:type="dxa"/>
            <w:shd w:val="clear" w:color="C6D9F1" w:fill="F1F3E9"/>
          </w:tcPr>
          <w:p w:rsidR="00890C87" w:rsidRPr="00890C87" w:rsidRDefault="00890C87" w:rsidP="00890C87">
            <w:pPr>
              <w:pStyle w:val="groenetekst"/>
            </w:pPr>
          </w:p>
        </w:tc>
        <w:tc>
          <w:tcPr>
            <w:tcW w:w="4434" w:type="dxa"/>
            <w:shd w:val="clear" w:color="C6D9F1" w:fill="F1F3E9"/>
          </w:tcPr>
          <w:p w:rsidR="00E2664E" w:rsidRDefault="00E32EA5" w:rsidP="00890C87">
            <w:pPr>
              <w:pStyle w:val="groenetekst"/>
              <w:rPr>
                <w:b/>
              </w:rPr>
            </w:pPr>
            <w:r w:rsidRPr="00E32EA5">
              <w:rPr>
                <w:b/>
              </w:rPr>
              <w:t>Grootte</w:t>
            </w:r>
          </w:p>
          <w:p w:rsidR="0005657A" w:rsidRPr="00E32EA5" w:rsidRDefault="0005657A" w:rsidP="00890C87">
            <w:pPr>
              <w:pStyle w:val="groenetekst"/>
              <w:rPr>
                <w:b/>
              </w:rPr>
            </w:pPr>
          </w:p>
          <w:p w:rsidR="00CD0E0D" w:rsidRDefault="005808FE" w:rsidP="00CD0E0D">
            <w:pPr>
              <w:pStyle w:val="groenetekst"/>
            </w:pPr>
            <w:r>
              <w:t>Een gemiddelde ijs</w:t>
            </w:r>
            <w:r w:rsidR="00890C87" w:rsidRPr="00890C87">
              <w:t xml:space="preserve">salon </w:t>
            </w:r>
            <w:r>
              <w:t>heeft</w:t>
            </w:r>
            <w:r w:rsidR="00890C87" w:rsidRPr="00890C87">
              <w:t xml:space="preserve"> </w:t>
            </w:r>
            <w:r w:rsidR="00E32EA5" w:rsidRPr="00890C87">
              <w:t>een oppervlakte van 70 m</w:t>
            </w:r>
            <w:r w:rsidR="00E32EA5" w:rsidRPr="0011615D">
              <w:rPr>
                <w:vertAlign w:val="superscript"/>
              </w:rPr>
              <w:t>2</w:t>
            </w:r>
            <w:r w:rsidR="00CD0E0D">
              <w:t xml:space="preserve"> . </w:t>
            </w:r>
          </w:p>
          <w:p w:rsidR="00CD0E0D" w:rsidRDefault="00CD0E0D" w:rsidP="00CD0E0D">
            <w:pPr>
              <w:pStyle w:val="groenetekst"/>
            </w:pPr>
            <w:r>
              <w:t>H</w:t>
            </w:r>
            <w:r w:rsidR="00E32EA5">
              <w:t>et terras is 56</w:t>
            </w:r>
            <w:r w:rsidR="00E32EA5" w:rsidRPr="00890C87">
              <w:t xml:space="preserve"> m</w:t>
            </w:r>
            <w:r w:rsidR="00E32EA5" w:rsidRPr="0011615D">
              <w:rPr>
                <w:vertAlign w:val="superscript"/>
              </w:rPr>
              <w:t>2</w:t>
            </w:r>
            <w:r w:rsidR="00E32EA5" w:rsidRPr="00890C87">
              <w:t xml:space="preserve"> groot</w:t>
            </w:r>
            <w:r w:rsidR="00E32EA5">
              <w:t xml:space="preserve">. </w:t>
            </w:r>
          </w:p>
          <w:p w:rsidR="00E2664E" w:rsidRPr="00890C87" w:rsidRDefault="00E32EA5" w:rsidP="00CD0E0D">
            <w:pPr>
              <w:pStyle w:val="groenetekst"/>
            </w:pPr>
            <w:r>
              <w:t>De gemiddelde ijssalon heeft</w:t>
            </w:r>
            <w:r w:rsidRPr="00890C87">
              <w:t xml:space="preserve"> </w:t>
            </w:r>
            <w:r w:rsidR="00890C87" w:rsidRPr="00890C87">
              <w:t xml:space="preserve">36 zitplaatsen binnen en 45 zitplaatsen buiten op het terras. </w:t>
            </w:r>
          </w:p>
        </w:tc>
        <w:tc>
          <w:tcPr>
            <w:tcW w:w="4443" w:type="dxa"/>
            <w:shd w:val="clear" w:color="C6D9F1" w:fill="F1F3E9"/>
          </w:tcPr>
          <w:p w:rsidR="006729AA" w:rsidRPr="006729AA" w:rsidRDefault="006729AA" w:rsidP="006729AA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2B5C16FB" wp14:editId="06EA570E">
                  <wp:extent cx="2221500" cy="1663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5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9AA" w:rsidRPr="00890C87" w:rsidTr="006729AA">
        <w:trPr>
          <w:trHeight w:val="198"/>
        </w:trPr>
        <w:tc>
          <w:tcPr>
            <w:tcW w:w="331" w:type="dxa"/>
            <w:shd w:val="clear" w:color="C6D9F1" w:fill="F1F3E9"/>
          </w:tcPr>
          <w:p w:rsidR="006729AA" w:rsidRPr="00890C87" w:rsidRDefault="006729AA" w:rsidP="00890C87">
            <w:pPr>
              <w:pStyle w:val="groenetekst"/>
            </w:pPr>
          </w:p>
        </w:tc>
        <w:tc>
          <w:tcPr>
            <w:tcW w:w="8877" w:type="dxa"/>
            <w:gridSpan w:val="2"/>
            <w:shd w:val="clear" w:color="C6D9F1" w:fill="F1F3E9"/>
          </w:tcPr>
          <w:p w:rsidR="006729AA" w:rsidRPr="006729AA" w:rsidRDefault="006729AA" w:rsidP="006729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bron: </w:t>
            </w:r>
            <w:hyperlink r:id="rId23" w:history="1">
              <w:r w:rsidRPr="00144D0A">
                <w:rPr>
                  <w:rStyle w:val="Hyperlink"/>
                  <w:sz w:val="18"/>
                  <w:szCs w:val="18"/>
                </w:rPr>
                <w:t>http://tasteofsorrento.sorrentoinfo.com/shops/gelateria-david.as</w:t>
              </w:r>
            </w:hyperlink>
          </w:p>
        </w:tc>
      </w:tr>
    </w:tbl>
    <w:p w:rsidR="00890C87" w:rsidRPr="00890C87" w:rsidRDefault="00890C87" w:rsidP="00890C87">
      <w:pPr>
        <w:pStyle w:val="groenetekst"/>
      </w:pPr>
    </w:p>
    <w:p w:rsidR="0011615D" w:rsidRDefault="0011615D" w:rsidP="0011615D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11615D" w:rsidTr="0011615D">
        <w:tc>
          <w:tcPr>
            <w:tcW w:w="534" w:type="dxa"/>
          </w:tcPr>
          <w:p w:rsidR="0011615D" w:rsidRPr="00FC2FF7" w:rsidRDefault="0011615D" w:rsidP="0011615D">
            <w:pPr>
              <w:pStyle w:val="Opgave"/>
            </w:pPr>
          </w:p>
        </w:tc>
        <w:tc>
          <w:tcPr>
            <w:tcW w:w="8771" w:type="dxa"/>
          </w:tcPr>
          <w:p w:rsidR="0011615D" w:rsidRDefault="005808FE" w:rsidP="0011615D">
            <w:r>
              <w:t xml:space="preserve">Teken op schaal een plattegrond van een </w:t>
            </w:r>
            <w:r w:rsidR="00E32EA5">
              <w:t xml:space="preserve">gemiddelde </w:t>
            </w:r>
            <w:r>
              <w:t>ijssalon met terras. Gebruik de oppervlaktes die hierboven worden genoemd.</w:t>
            </w:r>
          </w:p>
          <w:p w:rsidR="005808FE" w:rsidRDefault="005808FE" w:rsidP="0011615D"/>
          <w:p w:rsidR="005808FE" w:rsidRDefault="005808FE" w:rsidP="0011615D">
            <w:r>
              <w:t>Aanpak:</w:t>
            </w:r>
          </w:p>
          <w:p w:rsidR="005808FE" w:rsidRDefault="00E32EA5" w:rsidP="005808FE">
            <w:pPr>
              <w:pStyle w:val="ListParagraph"/>
              <w:numPr>
                <w:ilvl w:val="0"/>
                <w:numId w:val="33"/>
              </w:numPr>
            </w:pPr>
            <w:r>
              <w:t xml:space="preserve">Stap 1: </w:t>
            </w:r>
            <w:r w:rsidR="005808FE">
              <w:t xml:space="preserve">Bedenk eerst wat de maten </w:t>
            </w:r>
            <w:r>
              <w:t xml:space="preserve">van de lengte en breedte kunnen </w:t>
            </w:r>
            <w:r w:rsidR="005808FE">
              <w:t>zijn die passen bij de oppervlaktes.</w:t>
            </w:r>
            <w:r w:rsidR="005808FE">
              <w:br/>
            </w:r>
          </w:p>
          <w:p w:rsidR="005808FE" w:rsidRDefault="00E32EA5" w:rsidP="005808FE">
            <w:pPr>
              <w:pStyle w:val="ListParagraph"/>
              <w:numPr>
                <w:ilvl w:val="0"/>
                <w:numId w:val="33"/>
              </w:numPr>
            </w:pPr>
            <w:r>
              <w:t xml:space="preserve">Stap 2: </w:t>
            </w:r>
            <w:r w:rsidR="005808FE">
              <w:t>Kies een handige schaal. Zorg dat je plattegrond op een vel papier past, maar niet te klein is.</w:t>
            </w:r>
            <w:r w:rsidR="005808FE">
              <w:br/>
            </w:r>
          </w:p>
          <w:p w:rsidR="005808FE" w:rsidRDefault="00E32EA5" w:rsidP="005808FE">
            <w:pPr>
              <w:pStyle w:val="ListParagraph"/>
              <w:numPr>
                <w:ilvl w:val="0"/>
                <w:numId w:val="33"/>
              </w:numPr>
            </w:pPr>
            <w:r>
              <w:t xml:space="preserve">Stap 3: </w:t>
            </w:r>
            <w:r w:rsidR="005808FE">
              <w:t>Teken de plattegrond en zet de juiste maten bij je tekening.</w:t>
            </w:r>
          </w:p>
          <w:p w:rsidR="00042185" w:rsidRPr="00FC2FF7" w:rsidRDefault="00042185" w:rsidP="00042185">
            <w:pPr>
              <w:pStyle w:val="ListParagraph"/>
            </w:pPr>
          </w:p>
        </w:tc>
      </w:tr>
    </w:tbl>
    <w:p w:rsidR="005335C2" w:rsidRDefault="005335C2" w:rsidP="0011615D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5335C2" w:rsidTr="0005657A">
        <w:trPr>
          <w:trHeight w:val="2058"/>
        </w:trPr>
        <w:tc>
          <w:tcPr>
            <w:tcW w:w="361" w:type="dxa"/>
            <w:shd w:val="clear" w:color="C6D9F1" w:fill="F1F3E9"/>
          </w:tcPr>
          <w:p w:rsidR="005335C2" w:rsidRDefault="005335C2" w:rsidP="00E32EA5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:rsidR="005335C2" w:rsidRPr="000E692B" w:rsidRDefault="005335C2" w:rsidP="00E32EA5">
            <w:pPr>
              <w:pStyle w:val="Tip"/>
              <w:rPr>
                <w:color w:val="1D9040"/>
              </w:rPr>
            </w:pPr>
            <w:r w:rsidRPr="000E692B">
              <w:rPr>
                <w:color w:val="1D9040"/>
              </w:rPr>
              <w:t>Uitleg: schaal</w:t>
            </w:r>
          </w:p>
          <w:p w:rsidR="005335C2" w:rsidRPr="000E692B" w:rsidRDefault="005335C2" w:rsidP="00E32EA5">
            <w:pPr>
              <w:pStyle w:val="groenetekst"/>
              <w:rPr>
                <w:color w:val="1D9040"/>
              </w:rPr>
            </w:pPr>
            <w:r w:rsidRPr="000E692B">
              <w:rPr>
                <w:color w:val="1D9040"/>
              </w:rPr>
              <w:t xml:space="preserve">Je kunt de </w:t>
            </w:r>
            <w:r>
              <w:rPr>
                <w:color w:val="1D9040"/>
              </w:rPr>
              <w:t>ijssalon</w:t>
            </w:r>
            <w:r w:rsidRPr="000E692B">
              <w:rPr>
                <w:color w:val="1D9040"/>
              </w:rPr>
              <w:t xml:space="preserve"> natuurlijk niet op ware grootte tekenen. Je tekent een plattegrond </w:t>
            </w:r>
            <w:r w:rsidRPr="000E692B">
              <w:rPr>
                <w:b/>
                <w:color w:val="1D9040"/>
              </w:rPr>
              <w:t xml:space="preserve">op schaal. </w:t>
            </w:r>
            <w:r w:rsidRPr="000E692B">
              <w:rPr>
                <w:color w:val="1D9040"/>
              </w:rPr>
              <w:t>Alle afmetingen zijn dan evenveel verkleind.</w:t>
            </w:r>
          </w:p>
          <w:p w:rsidR="005335C2" w:rsidRPr="000E692B" w:rsidRDefault="005335C2" w:rsidP="005335C2">
            <w:pPr>
              <w:pStyle w:val="groenetekst"/>
              <w:numPr>
                <w:ilvl w:val="0"/>
                <w:numId w:val="4"/>
              </w:numPr>
              <w:rPr>
                <w:color w:val="1D9040"/>
              </w:rPr>
            </w:pPr>
            <w:r w:rsidRPr="000E692B">
              <w:rPr>
                <w:color w:val="1D9040"/>
              </w:rPr>
              <w:t xml:space="preserve">Als alle (lengte)maten </w:t>
            </w:r>
            <w:r w:rsidR="00E32EA5">
              <w:rPr>
                <w:color w:val="1D9040"/>
              </w:rPr>
              <w:t xml:space="preserve">in je tekening </w:t>
            </w:r>
            <w:r w:rsidRPr="000E692B">
              <w:rPr>
                <w:color w:val="1D9040"/>
              </w:rPr>
              <w:t>100 keer zo klein zij</w:t>
            </w:r>
            <w:r w:rsidR="00E32EA5">
              <w:rPr>
                <w:color w:val="1D9040"/>
              </w:rPr>
              <w:t>n, heet dat 'schaal 1 op 100' . J</w:t>
            </w:r>
            <w:r w:rsidRPr="000E692B">
              <w:rPr>
                <w:color w:val="1D9040"/>
              </w:rPr>
              <w:t>e schrijft '1 : 100'.</w:t>
            </w:r>
          </w:p>
          <w:p w:rsidR="005335C2" w:rsidRPr="00FC4157" w:rsidRDefault="005335C2" w:rsidP="005335C2">
            <w:pPr>
              <w:pStyle w:val="groenetekst"/>
              <w:numPr>
                <w:ilvl w:val="0"/>
                <w:numId w:val="4"/>
              </w:numPr>
              <w:rPr>
                <w:color w:val="1D9040"/>
              </w:rPr>
            </w:pPr>
            <w:r w:rsidRPr="000E692B">
              <w:rPr>
                <w:color w:val="1D9040"/>
              </w:rPr>
              <w:t xml:space="preserve">Schaal 1 : 50 betekent dat alle (lengte)maten 50 keer zo klein zijn. </w:t>
            </w:r>
          </w:p>
        </w:tc>
      </w:tr>
    </w:tbl>
    <w:p w:rsidR="005335C2" w:rsidRDefault="005335C2" w:rsidP="0011615D">
      <w:pPr>
        <w:rPr>
          <w:lang w:eastAsia="ja-JP"/>
        </w:rPr>
      </w:pPr>
    </w:p>
    <w:p w:rsidR="005808FE" w:rsidRDefault="005808FE" w:rsidP="005808FE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5808FE" w:rsidTr="005808FE">
        <w:tc>
          <w:tcPr>
            <w:tcW w:w="534" w:type="dxa"/>
          </w:tcPr>
          <w:p w:rsidR="005808FE" w:rsidRPr="00FC2FF7" w:rsidRDefault="005808FE" w:rsidP="005808FE">
            <w:pPr>
              <w:pStyle w:val="Opgave"/>
            </w:pPr>
          </w:p>
        </w:tc>
        <w:tc>
          <w:tcPr>
            <w:tcW w:w="8771" w:type="dxa"/>
          </w:tcPr>
          <w:p w:rsidR="005808FE" w:rsidRDefault="005808FE" w:rsidP="005808FE">
            <w:r>
              <w:t xml:space="preserve">De oppervlakte van het terras is kleiner dan dat van de ijssalon zelf. Toch zijn er op het terras meer </w:t>
            </w:r>
            <w:r w:rsidR="005335C2">
              <w:t>zit</w:t>
            </w:r>
            <w:r>
              <w:t>plaatsen.</w:t>
            </w:r>
          </w:p>
          <w:p w:rsidR="005808FE" w:rsidRPr="00FC2FF7" w:rsidRDefault="005808FE" w:rsidP="005808FE">
            <w:r>
              <w:t>Leg uit hoe dat kan.</w:t>
            </w:r>
          </w:p>
        </w:tc>
      </w:tr>
    </w:tbl>
    <w:p w:rsidR="005808FE" w:rsidRDefault="005808FE" w:rsidP="005808FE">
      <w:pPr>
        <w:rPr>
          <w:lang w:eastAsia="ja-JP"/>
        </w:rPr>
      </w:pPr>
    </w:p>
    <w:p w:rsidR="00042185" w:rsidRDefault="00042185" w:rsidP="00042185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042185" w:rsidRPr="00890C87" w:rsidTr="00E32EA5">
        <w:trPr>
          <w:trHeight w:val="5496"/>
        </w:trPr>
        <w:tc>
          <w:tcPr>
            <w:tcW w:w="361" w:type="dxa"/>
            <w:shd w:val="clear" w:color="C6D9F1" w:fill="F1F3E9"/>
          </w:tcPr>
          <w:p w:rsidR="00042185" w:rsidRPr="00890C87" w:rsidRDefault="00042185" w:rsidP="00042185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:rsidR="00042185" w:rsidRDefault="00042185" w:rsidP="00042185">
            <w:pPr>
              <w:pStyle w:val="groenetekst"/>
            </w:pPr>
            <w:r w:rsidRPr="00890C87">
              <w:t xml:space="preserve"> </w:t>
            </w:r>
            <w:r w:rsidR="00E2664E">
              <w:t xml:space="preserve">Op het terras </w:t>
            </w:r>
            <w:r w:rsidR="00CD0E0D">
              <w:t>komen</w:t>
            </w:r>
            <w:r w:rsidR="00E2664E">
              <w:t xml:space="preserve"> nieuwe </w:t>
            </w:r>
            <w:r w:rsidR="00E32EA5">
              <w:t>terrasmeubels</w:t>
            </w:r>
            <w:r w:rsidR="00E2664E">
              <w:t>. Hieronder zie je informatie over de tafels en stoelen.</w:t>
            </w:r>
          </w:p>
          <w:p w:rsidR="00042185" w:rsidRDefault="00042185" w:rsidP="00042185">
            <w:pPr>
              <w:pStyle w:val="groenetekst"/>
            </w:pPr>
          </w:p>
          <w:p w:rsidR="00042185" w:rsidRDefault="009039FD" w:rsidP="00042185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71A6C94" wp14:editId="7BC46851">
                  <wp:extent cx="5400675" cy="2640549"/>
                  <wp:effectExtent l="19050" t="0" r="952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19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64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EA5" w:rsidRDefault="00E32EA5" w:rsidP="00042185">
            <w:pPr>
              <w:pStyle w:val="groenetekst"/>
            </w:pPr>
          </w:p>
          <w:p w:rsidR="00E32EA5" w:rsidRPr="00E32EA5" w:rsidRDefault="00E32EA5" w:rsidP="00E32EA5">
            <w:pPr>
              <w:rPr>
                <w:sz w:val="20"/>
                <w:szCs w:val="20"/>
              </w:rPr>
            </w:pPr>
            <w:r w:rsidRPr="00E32EA5">
              <w:rPr>
                <w:sz w:val="20"/>
                <w:szCs w:val="20"/>
              </w:rPr>
              <w:t xml:space="preserve">Bron: </w:t>
            </w:r>
            <w:hyperlink r:id="rId25" w:history="1">
              <w:r w:rsidRPr="00E32EA5">
                <w:rPr>
                  <w:rStyle w:val="Hyperlink"/>
                  <w:sz w:val="20"/>
                  <w:szCs w:val="20"/>
                </w:rPr>
                <w:t>http://www.vega-direct.nl/</w:t>
              </w:r>
            </w:hyperlink>
          </w:p>
        </w:tc>
      </w:tr>
    </w:tbl>
    <w:p w:rsidR="00042185" w:rsidRDefault="00042185" w:rsidP="005808FE">
      <w:pPr>
        <w:rPr>
          <w:lang w:eastAsia="ja-JP"/>
        </w:rPr>
      </w:pPr>
    </w:p>
    <w:p w:rsidR="005808FE" w:rsidRDefault="005808FE" w:rsidP="005808FE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5808FE" w:rsidTr="005808FE">
        <w:tc>
          <w:tcPr>
            <w:tcW w:w="534" w:type="dxa"/>
          </w:tcPr>
          <w:p w:rsidR="005808FE" w:rsidRPr="00FC2FF7" w:rsidRDefault="005808FE" w:rsidP="005808FE">
            <w:pPr>
              <w:pStyle w:val="Opgave"/>
            </w:pPr>
          </w:p>
        </w:tc>
        <w:tc>
          <w:tcPr>
            <w:tcW w:w="8771" w:type="dxa"/>
          </w:tcPr>
          <w:p w:rsidR="005808FE" w:rsidRDefault="00E2664E" w:rsidP="005808FE">
            <w:r>
              <w:t>Wat kost de aanschaf van terrasmeubilair voor een terras met 45 zitplaatsen?</w:t>
            </w:r>
          </w:p>
          <w:p w:rsidR="00E2664E" w:rsidRDefault="00E2664E" w:rsidP="005808FE">
            <w:r>
              <w:t xml:space="preserve">Kies zelf </w:t>
            </w:r>
            <w:r w:rsidR="00E32EA5">
              <w:t>welke tafels</w:t>
            </w:r>
            <w:r>
              <w:t xml:space="preserve"> en hoeveel er worden aangeschaft.</w:t>
            </w:r>
            <w:r w:rsidR="00E32EA5">
              <w:t xml:space="preserve"> Maak een duidelijk overzicht</w:t>
            </w:r>
            <w:r w:rsidR="007A244E">
              <w:t xml:space="preserve"> (in een tabel) van de aan te schaffen meubels en de kosten.</w:t>
            </w:r>
          </w:p>
          <w:p w:rsidR="00E2664E" w:rsidRPr="00FC2FF7" w:rsidRDefault="00E2664E" w:rsidP="005808FE"/>
        </w:tc>
      </w:tr>
    </w:tbl>
    <w:p w:rsidR="005808FE" w:rsidRDefault="005808FE" w:rsidP="005808FE">
      <w:pPr>
        <w:rPr>
          <w:lang w:eastAsia="ja-JP"/>
        </w:rPr>
      </w:pPr>
    </w:p>
    <w:p w:rsidR="0028677A" w:rsidRDefault="0028677A" w:rsidP="0028677A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9"/>
        <w:gridCol w:w="4163"/>
        <w:gridCol w:w="4696"/>
      </w:tblGrid>
      <w:tr w:rsidR="003A61FF" w:rsidRPr="00890C87" w:rsidTr="00E32EA5">
        <w:trPr>
          <w:trHeight w:val="3526"/>
        </w:trPr>
        <w:tc>
          <w:tcPr>
            <w:tcW w:w="349" w:type="dxa"/>
            <w:shd w:val="clear" w:color="C6D9F1" w:fill="F1F3E9"/>
          </w:tcPr>
          <w:p w:rsidR="003A61FF" w:rsidRPr="00890C87" w:rsidRDefault="003A61FF" w:rsidP="0028677A">
            <w:pPr>
              <w:pStyle w:val="groenetekst"/>
            </w:pPr>
          </w:p>
        </w:tc>
        <w:tc>
          <w:tcPr>
            <w:tcW w:w="4163" w:type="dxa"/>
            <w:shd w:val="clear" w:color="C6D9F1" w:fill="F1F3E9"/>
          </w:tcPr>
          <w:p w:rsidR="003A61FF" w:rsidRPr="007A244E" w:rsidRDefault="007A244E" w:rsidP="0028677A">
            <w:pPr>
              <w:pStyle w:val="groenetekst"/>
              <w:rPr>
                <w:b/>
              </w:rPr>
            </w:pPr>
            <w:r w:rsidRPr="007A244E">
              <w:rPr>
                <w:b/>
              </w:rPr>
              <w:t>Bovenaanzicht</w:t>
            </w:r>
          </w:p>
          <w:p w:rsidR="003A61FF" w:rsidRDefault="003A61FF" w:rsidP="0028677A">
            <w:pPr>
              <w:pStyle w:val="groenetekst"/>
            </w:pPr>
            <w:r>
              <w:t xml:space="preserve">Het terras </w:t>
            </w:r>
            <w:r w:rsidR="00CD0E0D">
              <w:t>wordt opnieuw ingericht. Jij</w:t>
            </w:r>
            <w:r>
              <w:t xml:space="preserve"> maakt </w:t>
            </w:r>
            <w:r w:rsidR="00C7465F">
              <w:t xml:space="preserve">straks </w:t>
            </w:r>
            <w:r>
              <w:t xml:space="preserve">op je plattegrond een voorstel voor de inrichting. </w:t>
            </w:r>
          </w:p>
          <w:p w:rsidR="00CD0E0D" w:rsidRDefault="00CD0E0D" w:rsidP="003A61FF">
            <w:pPr>
              <w:pStyle w:val="groenetekst"/>
            </w:pPr>
          </w:p>
          <w:p w:rsidR="003A61FF" w:rsidRDefault="003A61FF" w:rsidP="003A61FF">
            <w:pPr>
              <w:pStyle w:val="groenetekst"/>
            </w:pPr>
            <w:r>
              <w:t>Een plattegrond is eigenlijk een bovenaanzicht. Hiernaast zie je hoe een bovenaanzicht van een inrichting met tafels en stoelen eruit kan zien.</w:t>
            </w:r>
          </w:p>
          <w:p w:rsidR="003A61FF" w:rsidRDefault="003A61FF" w:rsidP="0028677A">
            <w:pPr>
              <w:pStyle w:val="groenetekst"/>
            </w:pPr>
          </w:p>
        </w:tc>
        <w:tc>
          <w:tcPr>
            <w:tcW w:w="4696" w:type="dxa"/>
            <w:shd w:val="clear" w:color="C6D9F1" w:fill="F1F3E9"/>
          </w:tcPr>
          <w:p w:rsidR="00E32EA5" w:rsidRDefault="003A61FF" w:rsidP="003A61FF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38E2E39D" wp14:editId="7342BEFF">
                  <wp:extent cx="2844800" cy="2044700"/>
                  <wp:effectExtent l="0" t="0" r="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fel layout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9" t="14548" r="32984" b="38609"/>
                          <a:stretch/>
                        </pic:blipFill>
                        <pic:spPr bwMode="auto">
                          <a:xfrm>
                            <a:off x="0" y="0"/>
                            <a:ext cx="284480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2EA5" w:rsidRPr="00E32EA5" w:rsidRDefault="00E32EA5" w:rsidP="00E32EA5">
            <w:pPr>
              <w:rPr>
                <w:sz w:val="20"/>
                <w:szCs w:val="20"/>
              </w:rPr>
            </w:pPr>
            <w:r w:rsidRPr="00E32EA5">
              <w:rPr>
                <w:sz w:val="20"/>
                <w:szCs w:val="20"/>
              </w:rPr>
              <w:t xml:space="preserve">Bron: </w:t>
            </w:r>
            <w:hyperlink r:id="rId27" w:history="1">
              <w:r w:rsidRPr="00E32EA5">
                <w:rPr>
                  <w:rStyle w:val="Hyperlink"/>
                  <w:sz w:val="20"/>
                  <w:szCs w:val="20"/>
                </w:rPr>
                <w:t>http://www.stn-bv.nl/</w:t>
              </w:r>
            </w:hyperlink>
          </w:p>
        </w:tc>
      </w:tr>
    </w:tbl>
    <w:p w:rsidR="0028677A" w:rsidRPr="00890C87" w:rsidRDefault="0028677A" w:rsidP="0028677A">
      <w:pPr>
        <w:pStyle w:val="groenetekst"/>
      </w:pPr>
    </w:p>
    <w:p w:rsidR="0028677A" w:rsidRPr="0028677A" w:rsidRDefault="0028677A" w:rsidP="003A61FF">
      <w:pPr>
        <w:rPr>
          <w:lang w:eastAsia="ja-JP"/>
        </w:rPr>
      </w:pPr>
    </w:p>
    <w:p w:rsidR="003A61FF" w:rsidRDefault="003A61FF" w:rsidP="003A61FF"/>
    <w:p w:rsidR="000C125A" w:rsidRDefault="000C125A" w:rsidP="003A61FF"/>
    <w:p w:rsidR="003A61FF" w:rsidRDefault="003A61FF" w:rsidP="0028677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28677A" w:rsidTr="004A08A6">
        <w:trPr>
          <w:trHeight w:val="2889"/>
        </w:trPr>
        <w:tc>
          <w:tcPr>
            <w:tcW w:w="534" w:type="dxa"/>
          </w:tcPr>
          <w:p w:rsidR="0028677A" w:rsidRPr="00FC2FF7" w:rsidRDefault="0028677A" w:rsidP="0028677A">
            <w:pPr>
              <w:pStyle w:val="Opgave"/>
            </w:pPr>
          </w:p>
        </w:tc>
        <w:tc>
          <w:tcPr>
            <w:tcW w:w="8771" w:type="dxa"/>
          </w:tcPr>
          <w:p w:rsidR="003A61FF" w:rsidRDefault="003A61FF" w:rsidP="0028677A">
            <w:r>
              <w:t>Bij de terrasstoel staat in de tabel deze informatie:</w:t>
            </w:r>
          </w:p>
          <w:p w:rsidR="003A61FF" w:rsidRDefault="003A61FF" w:rsidP="0028677A"/>
          <w:p w:rsidR="003A61FF" w:rsidRPr="0005657A" w:rsidRDefault="003A61FF" w:rsidP="003A61FF">
            <w:pPr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en-GB"/>
              </w:rPr>
            </w:pPr>
            <w:r w:rsidRPr="0005657A">
              <w:rPr>
                <w:rFonts w:ascii="Verdana" w:eastAsia="Times New Roman" w:hAnsi="Verdana"/>
                <w:color w:val="000000"/>
                <w:sz w:val="24"/>
                <w:szCs w:val="24"/>
                <w:lang w:val="en-GB"/>
              </w:rPr>
              <w:t>(</w:t>
            </w:r>
            <w:proofErr w:type="spellStart"/>
            <w:r w:rsidRPr="0005657A">
              <w:rPr>
                <w:rFonts w:ascii="Verdana" w:eastAsia="Times New Roman" w:hAnsi="Verdana"/>
                <w:color w:val="000000"/>
                <w:sz w:val="24"/>
                <w:szCs w:val="24"/>
                <w:lang w:val="en-GB"/>
              </w:rPr>
              <w:t>BxDxH</w:t>
            </w:r>
            <w:proofErr w:type="spellEnd"/>
            <w:r w:rsidRPr="0005657A">
              <w:rPr>
                <w:rFonts w:ascii="Verdana" w:eastAsia="Times New Roman" w:hAnsi="Verdana"/>
                <w:color w:val="000000"/>
                <w:sz w:val="24"/>
                <w:szCs w:val="24"/>
                <w:lang w:val="en-GB"/>
              </w:rPr>
              <w:t>)</w:t>
            </w:r>
          </w:p>
          <w:p w:rsidR="003A61FF" w:rsidRPr="0005657A" w:rsidRDefault="003A61FF" w:rsidP="003A61FF">
            <w:pPr>
              <w:jc w:val="center"/>
              <w:rPr>
                <w:sz w:val="24"/>
                <w:szCs w:val="24"/>
              </w:rPr>
            </w:pPr>
            <w:r w:rsidRPr="0005657A">
              <w:rPr>
                <w:rFonts w:ascii="Verdana" w:eastAsia="Times New Roman" w:hAnsi="Verdana"/>
                <w:color w:val="000000"/>
                <w:sz w:val="24"/>
                <w:szCs w:val="24"/>
                <w:lang w:val="en-GB"/>
              </w:rPr>
              <w:t>50,5x53x78,5 cm</w:t>
            </w:r>
          </w:p>
          <w:p w:rsidR="003A61FF" w:rsidRDefault="003A61FF" w:rsidP="0028677A"/>
          <w:p w:rsidR="004A08A6" w:rsidRDefault="003A61FF" w:rsidP="0028677A">
            <w:pPr>
              <w:pStyle w:val="ListParagraph"/>
              <w:numPr>
                <w:ilvl w:val="0"/>
                <w:numId w:val="34"/>
              </w:numPr>
            </w:pPr>
            <w:r>
              <w:t>Leg uit wat dit betekent.</w:t>
            </w:r>
          </w:p>
          <w:p w:rsidR="004A08A6" w:rsidRDefault="004A08A6" w:rsidP="004A08A6">
            <w:pPr>
              <w:pStyle w:val="ListParagraph"/>
              <w:ind w:left="360"/>
            </w:pPr>
          </w:p>
          <w:p w:rsidR="0028677A" w:rsidRPr="00FC2FF7" w:rsidRDefault="003A61FF" w:rsidP="0028677A">
            <w:pPr>
              <w:pStyle w:val="ListParagraph"/>
              <w:numPr>
                <w:ilvl w:val="0"/>
                <w:numId w:val="34"/>
              </w:numPr>
            </w:pPr>
            <w:r>
              <w:t xml:space="preserve">Teken het bovenaanzicht van de terrasstoel op </w:t>
            </w:r>
            <w:r w:rsidR="004A08A6">
              <w:t xml:space="preserve">dezelfde </w:t>
            </w:r>
            <w:r>
              <w:t>schaal</w:t>
            </w:r>
            <w:r w:rsidR="004A08A6">
              <w:t xml:space="preserve"> als jouw plattegrond (opgave 16).</w:t>
            </w:r>
          </w:p>
        </w:tc>
      </w:tr>
    </w:tbl>
    <w:p w:rsidR="0028677A" w:rsidRDefault="0028677A" w:rsidP="0028677A">
      <w:pPr>
        <w:rPr>
          <w:lang w:eastAsia="ja-JP"/>
        </w:rPr>
      </w:pPr>
    </w:p>
    <w:p w:rsidR="003A61FF" w:rsidRDefault="003A61FF" w:rsidP="003A61FF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3A61FF" w:rsidTr="003A61FF">
        <w:tc>
          <w:tcPr>
            <w:tcW w:w="534" w:type="dxa"/>
          </w:tcPr>
          <w:p w:rsidR="003A61FF" w:rsidRPr="00FC2FF7" w:rsidRDefault="003A61FF" w:rsidP="003A61FF">
            <w:pPr>
              <w:pStyle w:val="Opgave"/>
            </w:pPr>
          </w:p>
        </w:tc>
        <w:tc>
          <w:tcPr>
            <w:tcW w:w="8771" w:type="dxa"/>
          </w:tcPr>
          <w:p w:rsidR="00AA048C" w:rsidRDefault="00AA048C" w:rsidP="003A61FF">
            <w:r>
              <w:t xml:space="preserve">Maak </w:t>
            </w:r>
            <w:r w:rsidR="007A244E">
              <w:t xml:space="preserve">nu </w:t>
            </w:r>
            <w:r>
              <w:t>een inrichting voor het terras met 45 zitplaatsen. Teken dit  in je platte</w:t>
            </w:r>
            <w:r w:rsidR="003A61FF">
              <w:t>grond</w:t>
            </w:r>
            <w:r>
              <w:t>.</w:t>
            </w:r>
          </w:p>
          <w:p w:rsidR="00AA048C" w:rsidRDefault="00AA048C" w:rsidP="003A61FF"/>
          <w:p w:rsidR="00AA048C" w:rsidRDefault="00AA048C" w:rsidP="003A61FF">
            <w:r>
              <w:t>Stap 1.</w:t>
            </w:r>
          </w:p>
          <w:p w:rsidR="00AA048C" w:rsidRDefault="00AA048C" w:rsidP="003A61FF">
            <w:r>
              <w:t xml:space="preserve">Teken een bovenaanzicht van de </w:t>
            </w:r>
            <w:r w:rsidR="005335C2">
              <w:t>twee soorten tafels en de terra</w:t>
            </w:r>
            <w:r>
              <w:t>sstoel op dezelfde schaal als je plattegrond.</w:t>
            </w:r>
          </w:p>
          <w:p w:rsidR="00AA048C" w:rsidRDefault="00AA048C" w:rsidP="003A61FF"/>
          <w:p w:rsidR="00AA048C" w:rsidRDefault="00AA048C" w:rsidP="003A61FF">
            <w:r>
              <w:t>Stap 2.</w:t>
            </w:r>
          </w:p>
          <w:p w:rsidR="003A61FF" w:rsidRDefault="00AA048C" w:rsidP="00AA048C">
            <w:r>
              <w:t>Zoek uit hoeveel ruimte een tafel met stoelen inneemt.</w:t>
            </w:r>
          </w:p>
          <w:p w:rsidR="00AA048C" w:rsidRDefault="00AA048C" w:rsidP="00AA048C"/>
          <w:p w:rsidR="00AA048C" w:rsidRDefault="00AA048C" w:rsidP="00AA048C">
            <w:r>
              <w:t>Stap 3.</w:t>
            </w:r>
          </w:p>
          <w:p w:rsidR="00AA048C" w:rsidRDefault="00AA048C" w:rsidP="00AA048C">
            <w:r>
              <w:t>Maak eerst een schets van de indeling van het terras</w:t>
            </w:r>
            <w:r w:rsidR="005335C2">
              <w:t>.</w:t>
            </w:r>
            <w:r>
              <w:t xml:space="preserve"> </w:t>
            </w:r>
            <w:r w:rsidR="005335C2">
              <w:t>D</w:t>
            </w:r>
            <w:r>
              <w:t>oe dat op de juiste schaal.</w:t>
            </w:r>
          </w:p>
          <w:p w:rsidR="00AA048C" w:rsidRDefault="00AA048C" w:rsidP="00AA048C"/>
          <w:p w:rsidR="00AA048C" w:rsidRDefault="00AA048C" w:rsidP="00AA048C">
            <w:r>
              <w:t>Stap 4.</w:t>
            </w:r>
          </w:p>
          <w:p w:rsidR="00AA048C" w:rsidRPr="00FC2FF7" w:rsidRDefault="00AA048C" w:rsidP="00AA048C">
            <w:r>
              <w:t>Maak nu in je plattegrond het ontwerp op schaal.</w:t>
            </w:r>
          </w:p>
        </w:tc>
      </w:tr>
    </w:tbl>
    <w:p w:rsidR="003A61FF" w:rsidRDefault="003A61FF" w:rsidP="003A61FF">
      <w:pPr>
        <w:rPr>
          <w:lang w:eastAsia="ja-JP"/>
        </w:rPr>
      </w:pPr>
    </w:p>
    <w:p w:rsidR="0005657A" w:rsidRDefault="0005657A" w:rsidP="003A61FF">
      <w:pPr>
        <w:rPr>
          <w:lang w:eastAsia="ja-JP"/>
        </w:rPr>
      </w:pPr>
    </w:p>
    <w:p w:rsidR="007A244E" w:rsidRDefault="007A244E" w:rsidP="007A244E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7A244E" w:rsidTr="007A244E">
        <w:tc>
          <w:tcPr>
            <w:tcW w:w="534" w:type="dxa"/>
          </w:tcPr>
          <w:p w:rsidR="007A244E" w:rsidRPr="00FC2FF7" w:rsidRDefault="007A244E" w:rsidP="009131C6">
            <w:pPr>
              <w:pStyle w:val="Opgave"/>
            </w:pPr>
          </w:p>
        </w:tc>
        <w:tc>
          <w:tcPr>
            <w:tcW w:w="8771" w:type="dxa"/>
          </w:tcPr>
          <w:p w:rsidR="007A244E" w:rsidRDefault="007A244E" w:rsidP="007A244E">
            <w:r>
              <w:t xml:space="preserve">Vergelijk je eigen plattegrond met die van een klasgenoot. </w:t>
            </w:r>
          </w:p>
          <w:p w:rsidR="007A244E" w:rsidRPr="00FC2FF7" w:rsidRDefault="007A244E" w:rsidP="007A244E">
            <w:r>
              <w:t>Noteer tenminste twee verschillen en twee overeenkomsten tussen jullie plattegronden.</w:t>
            </w:r>
          </w:p>
        </w:tc>
      </w:tr>
    </w:tbl>
    <w:p w:rsidR="007A244E" w:rsidRDefault="007A244E" w:rsidP="007A244E">
      <w:pPr>
        <w:rPr>
          <w:lang w:eastAsia="ja-JP"/>
        </w:rPr>
      </w:pPr>
    </w:p>
    <w:p w:rsidR="007A244E" w:rsidRDefault="007A244E" w:rsidP="007A244E">
      <w:pPr>
        <w:rPr>
          <w:lang w:eastAsia="ja-JP"/>
        </w:rPr>
      </w:pPr>
    </w:p>
    <w:p w:rsidR="00B63199" w:rsidRDefault="00B63199" w:rsidP="007A244E">
      <w:pPr>
        <w:rPr>
          <w:lang w:eastAsia="ja-JP"/>
        </w:rPr>
      </w:pPr>
    </w:p>
    <w:p w:rsidR="004A08A6" w:rsidRDefault="004A08A6">
      <w:pPr>
        <w:rPr>
          <w:lang w:eastAsia="ja-JP"/>
        </w:rPr>
      </w:pPr>
      <w:r>
        <w:rPr>
          <w:lang w:eastAsia="ja-JP"/>
        </w:rPr>
        <w:br w:type="page"/>
      </w:r>
    </w:p>
    <w:p w:rsidR="00B63199" w:rsidRDefault="00B63199" w:rsidP="007A244E">
      <w:pPr>
        <w:rPr>
          <w:lang w:eastAsia="ja-JP"/>
        </w:rPr>
      </w:pPr>
    </w:p>
    <w:p w:rsidR="00B63199" w:rsidRDefault="00B63199" w:rsidP="00B63199">
      <w:pPr>
        <w:pStyle w:val="Heading2"/>
        <w:rPr>
          <w:lang w:eastAsia="ja-JP"/>
        </w:rPr>
      </w:pPr>
      <w:r>
        <w:rPr>
          <w:lang w:eastAsia="ja-JP"/>
        </w:rPr>
        <w:t>IJsvitrines</w:t>
      </w:r>
    </w:p>
    <w:p w:rsidR="00B63199" w:rsidRDefault="00B63199" w:rsidP="007A244E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05"/>
        <w:gridCol w:w="6437"/>
        <w:gridCol w:w="2466"/>
      </w:tblGrid>
      <w:tr w:rsidR="007A244E" w:rsidRPr="00890C87" w:rsidTr="009131C6">
        <w:trPr>
          <w:trHeight w:val="1730"/>
        </w:trPr>
        <w:tc>
          <w:tcPr>
            <w:tcW w:w="305" w:type="dxa"/>
            <w:shd w:val="clear" w:color="C6D9F1" w:fill="F1F3E9"/>
          </w:tcPr>
          <w:p w:rsidR="007A244E" w:rsidRPr="00890C87" w:rsidRDefault="007A244E" w:rsidP="007A244E">
            <w:pPr>
              <w:pStyle w:val="groenetekst"/>
            </w:pPr>
          </w:p>
        </w:tc>
        <w:tc>
          <w:tcPr>
            <w:tcW w:w="6437" w:type="dxa"/>
            <w:shd w:val="clear" w:color="C6D9F1" w:fill="F1F3E9"/>
          </w:tcPr>
          <w:p w:rsidR="007A244E" w:rsidRDefault="00DA64AE" w:rsidP="007A244E">
            <w:pPr>
              <w:pStyle w:val="groenetekst"/>
            </w:pPr>
            <w:r>
              <w:rPr>
                <w:b/>
              </w:rPr>
              <w:t>IJsvitrines</w:t>
            </w:r>
          </w:p>
          <w:p w:rsidR="007A244E" w:rsidRDefault="007A244E" w:rsidP="007A244E">
            <w:pPr>
              <w:pStyle w:val="groenetekst"/>
            </w:pPr>
            <w:r>
              <w:t xml:space="preserve">In de ijssalon staan </w:t>
            </w:r>
            <w:r w:rsidR="007E4717">
              <w:t>binnen</w:t>
            </w:r>
            <w:r>
              <w:t xml:space="preserve"> </w:t>
            </w:r>
            <w:r w:rsidR="005A657B">
              <w:t>niet alleen</w:t>
            </w:r>
            <w:r>
              <w:t xml:space="preserve"> tafels en stoelen</w:t>
            </w:r>
            <w:r w:rsidR="00C7465F">
              <w:t xml:space="preserve">. Er is ook: ruimte voor </w:t>
            </w:r>
            <w:r w:rsidR="00DA64AE">
              <w:t>de</w:t>
            </w:r>
            <w:r w:rsidR="00C7465F">
              <w:t xml:space="preserve"> opslag van glazen en bestek; een</w:t>
            </w:r>
            <w:r>
              <w:t xml:space="preserve"> kassa </w:t>
            </w:r>
            <w:r w:rsidR="00C7465F">
              <w:t>en natuurlijk een toonbank met</w:t>
            </w:r>
            <w:r w:rsidR="00DA64AE">
              <w:t xml:space="preserve"> ijsvitrines</w:t>
            </w:r>
            <w:r w:rsidR="00C7465F">
              <w:t>. D</w:t>
            </w:r>
            <w:r w:rsidR="00DA64AE">
              <w:t xml:space="preserve">aaruit </w:t>
            </w:r>
            <w:r w:rsidR="00C7465F">
              <w:t xml:space="preserve">wordt </w:t>
            </w:r>
            <w:r w:rsidR="00DA64AE">
              <w:t xml:space="preserve">het ijs geschept. </w:t>
            </w:r>
          </w:p>
          <w:p w:rsidR="007F7BCC" w:rsidRDefault="007F7BCC" w:rsidP="007A244E">
            <w:pPr>
              <w:pStyle w:val="groenetekst"/>
            </w:pPr>
          </w:p>
          <w:p w:rsidR="00DA64AE" w:rsidRDefault="00F30CD1" w:rsidP="007F7BCC">
            <w:pPr>
              <w:pStyle w:val="groenetekst"/>
            </w:pPr>
            <w:r>
              <w:t>De ij</w:t>
            </w:r>
            <w:r w:rsidR="007F7BCC">
              <w:t>ssalon is op zoek naar een nieuwe ijsvitrine</w:t>
            </w:r>
            <w:r w:rsidR="005A657B">
              <w:t>.</w:t>
            </w:r>
          </w:p>
        </w:tc>
        <w:tc>
          <w:tcPr>
            <w:tcW w:w="2466" w:type="dxa"/>
            <w:shd w:val="clear" w:color="C6D9F1" w:fill="F1F3E9"/>
          </w:tcPr>
          <w:p w:rsidR="007A244E" w:rsidRPr="009131C6" w:rsidRDefault="009131C6" w:rsidP="009131C6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294AED2" wp14:editId="7D038DF8">
                  <wp:extent cx="1397000" cy="127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llennium2.jpg"/>
                          <pic:cNvPicPr/>
                        </pic:nvPicPr>
                        <pic:blipFill rotWithShape="1">
                          <a:blip r:embed="rId2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1" b="18749"/>
                          <a:stretch/>
                        </pic:blipFill>
                        <pic:spPr bwMode="auto">
                          <a:xfrm>
                            <a:off x="0" y="0"/>
                            <a:ext cx="139700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C6" w:rsidRPr="00890C87" w:rsidTr="009131C6">
        <w:trPr>
          <w:trHeight w:val="321"/>
        </w:trPr>
        <w:tc>
          <w:tcPr>
            <w:tcW w:w="305" w:type="dxa"/>
            <w:shd w:val="clear" w:color="C6D9F1" w:fill="F1F3E9"/>
          </w:tcPr>
          <w:p w:rsidR="009131C6" w:rsidRPr="00890C87" w:rsidRDefault="009131C6" w:rsidP="007A244E">
            <w:pPr>
              <w:pStyle w:val="groenetekst"/>
            </w:pPr>
          </w:p>
        </w:tc>
        <w:tc>
          <w:tcPr>
            <w:tcW w:w="8903" w:type="dxa"/>
            <w:gridSpan w:val="2"/>
            <w:shd w:val="clear" w:color="C6D9F1" w:fill="F1F3E9"/>
          </w:tcPr>
          <w:p w:rsidR="009131C6" w:rsidRDefault="009131C6" w:rsidP="007A244E">
            <w:pPr>
              <w:pStyle w:val="groenetekst"/>
              <w:rPr>
                <w:noProof/>
                <w:lang w:val="en-US"/>
              </w:rPr>
            </w:pPr>
            <w:r>
              <w:rPr>
                <w:sz w:val="20"/>
                <w:szCs w:val="20"/>
              </w:rPr>
              <w:t xml:space="preserve">bron:  </w:t>
            </w:r>
            <w:hyperlink r:id="rId29" w:history="1">
              <w:r w:rsidRPr="00144D0A">
                <w:rPr>
                  <w:rStyle w:val="Hyperlink"/>
                  <w:sz w:val="20"/>
                  <w:szCs w:val="20"/>
                </w:rPr>
                <w:t>http://www.kovu.nl/nl/catalog/schepijsvitrines/de-luxe/millennium</w:t>
              </w:r>
            </w:hyperlink>
          </w:p>
        </w:tc>
      </w:tr>
    </w:tbl>
    <w:p w:rsidR="009131C6" w:rsidRDefault="009131C6" w:rsidP="009131C6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9131C6" w:rsidTr="009131C6">
        <w:tc>
          <w:tcPr>
            <w:tcW w:w="534" w:type="dxa"/>
          </w:tcPr>
          <w:p w:rsidR="009131C6" w:rsidRPr="00FC2FF7" w:rsidRDefault="009131C6" w:rsidP="009131C6">
            <w:pPr>
              <w:pStyle w:val="Opgave"/>
            </w:pPr>
          </w:p>
        </w:tc>
        <w:tc>
          <w:tcPr>
            <w:tcW w:w="8771" w:type="dxa"/>
          </w:tcPr>
          <w:p w:rsidR="009131C6" w:rsidRDefault="009131C6" w:rsidP="009131C6">
            <w:r>
              <w:t xml:space="preserve">Bekijk  de plattegrond </w:t>
            </w:r>
            <w:r w:rsidR="00B63199">
              <w:t xml:space="preserve">van de ijssalon </w:t>
            </w:r>
            <w:r>
              <w:t>die je hebt gemaakt. Geef de plaats aan waar volgens jou de toonbank met de ijsvitrine(s) het best geplaats</w:t>
            </w:r>
            <w:r w:rsidR="00B63199">
              <w:t>t</w:t>
            </w:r>
            <w:r>
              <w:t xml:space="preserve"> kan worden.</w:t>
            </w:r>
          </w:p>
          <w:p w:rsidR="009131C6" w:rsidRDefault="009131C6" w:rsidP="009131C6"/>
          <w:p w:rsidR="009131C6" w:rsidRPr="00FC2FF7" w:rsidRDefault="009131C6" w:rsidP="00B63199">
            <w:r>
              <w:t>Hoeveel ruimte is er voor</w:t>
            </w:r>
            <w:r w:rsidR="00B63199">
              <w:t xml:space="preserve"> de</w:t>
            </w:r>
            <w:r>
              <w:t xml:space="preserve"> ijsvitrines? Geef de lengte e</w:t>
            </w:r>
            <w:r w:rsidR="00F30CD1">
              <w:t>n breedte en ook de oppervlakte</w:t>
            </w:r>
            <w:r>
              <w:t>.</w:t>
            </w:r>
          </w:p>
        </w:tc>
      </w:tr>
    </w:tbl>
    <w:p w:rsidR="009131C6" w:rsidRDefault="009131C6" w:rsidP="009131C6">
      <w:pPr>
        <w:rPr>
          <w:sz w:val="24"/>
          <w:szCs w:val="24"/>
          <w:lang w:eastAsia="ja-JP"/>
        </w:rPr>
      </w:pPr>
    </w:p>
    <w:p w:rsidR="00B63199" w:rsidRPr="00B63199" w:rsidRDefault="00B63199" w:rsidP="009131C6">
      <w:pPr>
        <w:rPr>
          <w:sz w:val="24"/>
          <w:szCs w:val="24"/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2"/>
        <w:gridCol w:w="8986"/>
      </w:tblGrid>
      <w:tr w:rsidR="009131C6" w:rsidRPr="00890C87" w:rsidTr="0023119A">
        <w:trPr>
          <w:trHeight w:val="1730"/>
        </w:trPr>
        <w:tc>
          <w:tcPr>
            <w:tcW w:w="222" w:type="dxa"/>
            <w:shd w:val="clear" w:color="C6D9F1" w:fill="F1F3E9"/>
          </w:tcPr>
          <w:p w:rsidR="009131C6" w:rsidRPr="00890C87" w:rsidRDefault="009131C6" w:rsidP="009131C6">
            <w:pPr>
              <w:pStyle w:val="groenetekst"/>
            </w:pPr>
          </w:p>
        </w:tc>
        <w:tc>
          <w:tcPr>
            <w:tcW w:w="8986" w:type="dxa"/>
            <w:shd w:val="clear" w:color="C6D9F1" w:fill="F1F3E9"/>
          </w:tcPr>
          <w:p w:rsidR="0014418D" w:rsidRDefault="009131C6" w:rsidP="009131C6">
            <w:pPr>
              <w:pStyle w:val="groenetekst"/>
            </w:pPr>
            <w:r>
              <w:t>In de tabel zie je van</w:t>
            </w:r>
            <w:r w:rsidR="007E4717">
              <w:t xml:space="preserve"> het merk Mila</w:t>
            </w:r>
            <w:r>
              <w:t xml:space="preserve"> </w:t>
            </w:r>
            <w:r w:rsidR="0023119A">
              <w:t xml:space="preserve">vijf </w:t>
            </w:r>
            <w:r>
              <w:t xml:space="preserve">verschillende </w:t>
            </w:r>
            <w:r w:rsidR="0023119A">
              <w:t xml:space="preserve">maten </w:t>
            </w:r>
            <w:r>
              <w:t xml:space="preserve">ijsvitrines </w:t>
            </w:r>
            <w:r w:rsidR="0014418D">
              <w:t xml:space="preserve">met </w:t>
            </w:r>
            <w:r>
              <w:t>de specificaties</w:t>
            </w:r>
            <w:r w:rsidR="0014418D">
              <w:t>.</w:t>
            </w:r>
          </w:p>
          <w:p w:rsidR="0014418D" w:rsidRDefault="0014418D" w:rsidP="009131C6">
            <w:pPr>
              <w:pStyle w:val="groenetekst"/>
            </w:pPr>
          </w:p>
          <w:p w:rsidR="009131C6" w:rsidRPr="009131C6" w:rsidRDefault="009131C6" w:rsidP="009131C6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75D02F65" wp14:editId="4EB731D9">
                  <wp:extent cx="5015230" cy="2652793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/>
                          <a:stretch/>
                        </pic:blipFill>
                        <pic:spPr bwMode="auto">
                          <a:xfrm>
                            <a:off x="0" y="0"/>
                            <a:ext cx="5015230" cy="265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18D" w:rsidRDefault="0014418D" w:rsidP="0023119A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23119A" w:rsidTr="0023119A">
        <w:tc>
          <w:tcPr>
            <w:tcW w:w="534" w:type="dxa"/>
          </w:tcPr>
          <w:p w:rsidR="0023119A" w:rsidRPr="00FC2FF7" w:rsidRDefault="0023119A" w:rsidP="0023119A">
            <w:pPr>
              <w:pStyle w:val="Opgave"/>
            </w:pPr>
          </w:p>
        </w:tc>
        <w:tc>
          <w:tcPr>
            <w:tcW w:w="8771" w:type="dxa"/>
          </w:tcPr>
          <w:p w:rsidR="0023119A" w:rsidRDefault="0023119A" w:rsidP="0023119A">
            <w:pPr>
              <w:pStyle w:val="ListParagraph"/>
              <w:numPr>
                <w:ilvl w:val="1"/>
                <w:numId w:val="1"/>
              </w:numPr>
            </w:pPr>
            <w:r>
              <w:t xml:space="preserve">Wat zijn de </w:t>
            </w:r>
            <w:r w:rsidR="00F30CD1">
              <w:t>afmetingen</w:t>
            </w:r>
            <w:r>
              <w:t xml:space="preserve"> van de grootste ijsvitrine in meters?</w:t>
            </w:r>
            <w:r>
              <w:br/>
            </w:r>
          </w:p>
          <w:p w:rsidR="007D684F" w:rsidRPr="00FC2FF7" w:rsidRDefault="0014418D" w:rsidP="007319C5">
            <w:pPr>
              <w:pStyle w:val="ListParagraph"/>
              <w:numPr>
                <w:ilvl w:val="1"/>
                <w:numId w:val="1"/>
              </w:numPr>
            </w:pPr>
            <w:r>
              <w:t xml:space="preserve">Wat is de vloeroppervlakte die voor deze vitrine </w:t>
            </w:r>
            <w:r w:rsidR="007319C5">
              <w:t xml:space="preserve">minstens </w:t>
            </w:r>
            <w:r>
              <w:t>nodig is?</w:t>
            </w:r>
          </w:p>
        </w:tc>
      </w:tr>
    </w:tbl>
    <w:p w:rsidR="00B63199" w:rsidRDefault="00B63199" w:rsidP="0052456F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2"/>
        <w:gridCol w:w="8986"/>
      </w:tblGrid>
      <w:tr w:rsidR="0052456F" w:rsidRPr="00890C87" w:rsidTr="0052456F">
        <w:trPr>
          <w:trHeight w:val="1730"/>
        </w:trPr>
        <w:tc>
          <w:tcPr>
            <w:tcW w:w="222" w:type="dxa"/>
            <w:shd w:val="clear" w:color="C6D9F1" w:fill="F1F3E9"/>
          </w:tcPr>
          <w:p w:rsidR="0052456F" w:rsidRPr="00890C87" w:rsidRDefault="0052456F" w:rsidP="0052456F">
            <w:pPr>
              <w:pStyle w:val="groenetekst"/>
            </w:pPr>
          </w:p>
        </w:tc>
        <w:tc>
          <w:tcPr>
            <w:tcW w:w="8986" w:type="dxa"/>
            <w:shd w:val="clear" w:color="C6D9F1" w:fill="F1F3E9"/>
          </w:tcPr>
          <w:p w:rsidR="0052456F" w:rsidRDefault="0052456F" w:rsidP="0052456F">
            <w:pPr>
              <w:pStyle w:val="groenetekst"/>
            </w:pPr>
            <w:r>
              <w:t xml:space="preserve">De ijssalon </w:t>
            </w:r>
            <w:r w:rsidR="00AE7A53">
              <w:t xml:space="preserve">vraagt ook </w:t>
            </w:r>
            <w:r w:rsidR="00C7465F">
              <w:t>informatie over ijsvitrines</w:t>
            </w:r>
            <w:r w:rsidR="00AE7A53">
              <w:t xml:space="preserve"> bij een andere fabrikant</w:t>
            </w:r>
            <w:r w:rsidR="00B63199">
              <w:t xml:space="preserve">, </w:t>
            </w:r>
            <w:proofErr w:type="spellStart"/>
            <w:r w:rsidR="00B63199">
              <w:t>Coldbak</w:t>
            </w:r>
            <w:proofErr w:type="spellEnd"/>
            <w:r w:rsidR="00AE7A53">
              <w:t xml:space="preserve">. Hieronder de specificaties die </w:t>
            </w:r>
            <w:proofErr w:type="spellStart"/>
            <w:r w:rsidR="00AE7A53">
              <w:t>Coldbak</w:t>
            </w:r>
            <w:proofErr w:type="spellEnd"/>
            <w:r w:rsidR="00AE7A53">
              <w:t xml:space="preserve"> levert.</w:t>
            </w:r>
          </w:p>
          <w:p w:rsidR="0052456F" w:rsidRDefault="0052456F" w:rsidP="0052456F">
            <w:pPr>
              <w:pStyle w:val="groenetekst"/>
            </w:pPr>
          </w:p>
          <w:p w:rsidR="0052456F" w:rsidRPr="009131C6" w:rsidRDefault="00AE7A53" w:rsidP="0052456F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5002AEB" wp14:editId="527B7873">
                  <wp:extent cx="3009900" cy="2146654"/>
                  <wp:effectExtent l="19050" t="0" r="0" b="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11" cy="21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6F" w:rsidRDefault="0052456F" w:rsidP="0023119A">
      <w:pPr>
        <w:rPr>
          <w:lang w:eastAsia="ja-JP"/>
        </w:rPr>
      </w:pPr>
    </w:p>
    <w:p w:rsidR="0052456F" w:rsidRPr="00340747" w:rsidRDefault="0052456F" w:rsidP="0052456F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52456F" w:rsidTr="0052456F">
        <w:tc>
          <w:tcPr>
            <w:tcW w:w="534" w:type="dxa"/>
          </w:tcPr>
          <w:p w:rsidR="0052456F" w:rsidRPr="00FC2FF7" w:rsidRDefault="0052456F" w:rsidP="0052456F">
            <w:pPr>
              <w:pStyle w:val="Opgave"/>
            </w:pPr>
          </w:p>
        </w:tc>
        <w:tc>
          <w:tcPr>
            <w:tcW w:w="8771" w:type="dxa"/>
          </w:tcPr>
          <w:p w:rsidR="00AB5BCB" w:rsidRDefault="00AE7A53" w:rsidP="00AB5BCB">
            <w:r>
              <w:t xml:space="preserve">Vergelijk de maten van de </w:t>
            </w:r>
            <w:r w:rsidR="00AB5BCB">
              <w:t xml:space="preserve">grootste </w:t>
            </w:r>
            <w:r>
              <w:t xml:space="preserve">ijsvitrines van Mila en </w:t>
            </w:r>
            <w:proofErr w:type="spellStart"/>
            <w:r>
              <w:t>Coldbak</w:t>
            </w:r>
            <w:proofErr w:type="spellEnd"/>
            <w:r>
              <w:t xml:space="preserve">. </w:t>
            </w:r>
          </w:p>
          <w:p w:rsidR="00B63199" w:rsidRDefault="00B63199" w:rsidP="00AB5BCB"/>
          <w:p w:rsidR="0052456F" w:rsidRPr="00FC2FF7" w:rsidRDefault="00B63199" w:rsidP="00B63199">
            <w:r>
              <w:t>Wat is het verschil</w:t>
            </w:r>
            <w:r w:rsidR="00AE7A53">
              <w:t xml:space="preserve"> </w:t>
            </w:r>
            <w:r>
              <w:t>in vloeroppervlakte</w:t>
            </w:r>
            <w:r w:rsidR="00AE7A53">
              <w:t xml:space="preserve">? </w:t>
            </w:r>
          </w:p>
        </w:tc>
      </w:tr>
    </w:tbl>
    <w:p w:rsidR="0023119A" w:rsidRDefault="0023119A" w:rsidP="0023119A">
      <w:pPr>
        <w:rPr>
          <w:lang w:eastAsia="ja-JP"/>
        </w:rPr>
      </w:pPr>
    </w:p>
    <w:p w:rsidR="005F051B" w:rsidRPr="00340747" w:rsidRDefault="005F051B" w:rsidP="005F051B">
      <w:pPr>
        <w:rPr>
          <w:sz w:val="18"/>
          <w:szCs w:val="18"/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2"/>
        <w:gridCol w:w="8986"/>
      </w:tblGrid>
      <w:tr w:rsidR="005F051B" w:rsidRPr="00890C87" w:rsidTr="005F051B">
        <w:trPr>
          <w:trHeight w:val="1134"/>
        </w:trPr>
        <w:tc>
          <w:tcPr>
            <w:tcW w:w="222" w:type="dxa"/>
            <w:shd w:val="clear" w:color="C6D9F1" w:fill="F1F3E9"/>
          </w:tcPr>
          <w:p w:rsidR="005F051B" w:rsidRPr="00890C87" w:rsidRDefault="005F051B" w:rsidP="005F051B">
            <w:pPr>
              <w:pStyle w:val="groenetekst"/>
            </w:pPr>
          </w:p>
        </w:tc>
        <w:tc>
          <w:tcPr>
            <w:tcW w:w="8986" w:type="dxa"/>
            <w:shd w:val="clear" w:color="C6D9F1" w:fill="F1F3E9"/>
          </w:tcPr>
          <w:p w:rsidR="005F051B" w:rsidRDefault="005F051B" w:rsidP="005F051B">
            <w:pPr>
              <w:pStyle w:val="groenetekst"/>
            </w:pPr>
            <w:r>
              <w:t xml:space="preserve">De </w:t>
            </w:r>
            <w:r w:rsidR="00340747">
              <w:t xml:space="preserve">ijssalon </w:t>
            </w:r>
            <w:r w:rsidR="004A08A6">
              <w:t>koopt</w:t>
            </w:r>
            <w:r w:rsidR="00340747">
              <w:t xml:space="preserve"> twee grote ijsvitrines met 24 bakken </w:t>
            </w:r>
            <w:r w:rsidR="004A08A6">
              <w:t>bij</w:t>
            </w:r>
            <w:r w:rsidR="00340747">
              <w:t xml:space="preserve"> </w:t>
            </w:r>
            <w:proofErr w:type="spellStart"/>
            <w:r w:rsidR="00340747">
              <w:t>Coldbak</w:t>
            </w:r>
            <w:proofErr w:type="spellEnd"/>
            <w:r w:rsidR="00340747">
              <w:t xml:space="preserve">. De </w:t>
            </w:r>
            <w:r>
              <w:t xml:space="preserve">vitrines mogen niet te dicht </w:t>
            </w:r>
            <w:r w:rsidR="00C7465F">
              <w:t>bij de muren worden geplaatst. O</w:t>
            </w:r>
            <w:r>
              <w:t>ok moet er achter de ij</w:t>
            </w:r>
            <w:r w:rsidR="00F30CD1">
              <w:t>s</w:t>
            </w:r>
            <w:r>
              <w:t>vitrine voldoende ruimte zijn. Hieronder</w:t>
            </w:r>
            <w:r w:rsidR="00340747">
              <w:t xml:space="preserve"> zie je de plaatsing</w:t>
            </w:r>
            <w:r w:rsidR="004A08A6">
              <w:t>s</w:t>
            </w:r>
            <w:r w:rsidR="00340747">
              <w:t>instructies, de maten zijn in mm.</w:t>
            </w:r>
          </w:p>
          <w:p w:rsidR="00340747" w:rsidRDefault="00340747" w:rsidP="005F051B">
            <w:pPr>
              <w:pStyle w:val="groenetekst"/>
            </w:pPr>
          </w:p>
          <w:p w:rsidR="005F051B" w:rsidRPr="009131C6" w:rsidRDefault="00340747" w:rsidP="005F051B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28F1365C" wp14:editId="48BF3F2A">
                  <wp:extent cx="4876800" cy="1955800"/>
                  <wp:effectExtent l="0" t="0" r="0" b="0"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747" w:rsidRDefault="00340747" w:rsidP="00340747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340747" w:rsidTr="00340747">
        <w:tc>
          <w:tcPr>
            <w:tcW w:w="534" w:type="dxa"/>
          </w:tcPr>
          <w:p w:rsidR="00340747" w:rsidRPr="00FC2FF7" w:rsidRDefault="00340747" w:rsidP="00340747">
            <w:pPr>
              <w:pStyle w:val="Opgave"/>
            </w:pPr>
          </w:p>
        </w:tc>
        <w:tc>
          <w:tcPr>
            <w:tcW w:w="8771" w:type="dxa"/>
          </w:tcPr>
          <w:p w:rsidR="00340747" w:rsidRPr="00FC2FF7" w:rsidRDefault="00340747" w:rsidP="00340747">
            <w:r>
              <w:t xml:space="preserve">Teken de twee ijsvitrines op de juiste schaal in de plattegrond. Houd rekening met de </w:t>
            </w:r>
            <w:r w:rsidR="00F30CD1">
              <w:t>plaatsingsinstructies</w:t>
            </w:r>
            <w:r>
              <w:t xml:space="preserve"> die je hierboven ziet. </w:t>
            </w:r>
          </w:p>
        </w:tc>
      </w:tr>
    </w:tbl>
    <w:p w:rsidR="00340747" w:rsidRDefault="00340747" w:rsidP="00340747">
      <w:pPr>
        <w:rPr>
          <w:lang w:eastAsia="ja-JP"/>
        </w:rPr>
      </w:pPr>
    </w:p>
    <w:p w:rsidR="005F051B" w:rsidRDefault="005F051B" w:rsidP="00AE7A53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2"/>
        <w:gridCol w:w="8378"/>
      </w:tblGrid>
      <w:tr w:rsidR="00AE7A53" w:rsidRPr="00890C87" w:rsidTr="00AE7A53">
        <w:trPr>
          <w:trHeight w:val="1134"/>
        </w:trPr>
        <w:tc>
          <w:tcPr>
            <w:tcW w:w="222" w:type="dxa"/>
            <w:shd w:val="clear" w:color="C6D9F1" w:fill="F1F3E9"/>
          </w:tcPr>
          <w:p w:rsidR="00AE7A53" w:rsidRPr="00890C87" w:rsidRDefault="00AE7A53" w:rsidP="00AE7A53">
            <w:pPr>
              <w:pStyle w:val="groenetekst"/>
            </w:pPr>
          </w:p>
        </w:tc>
        <w:tc>
          <w:tcPr>
            <w:tcW w:w="8986" w:type="dxa"/>
            <w:shd w:val="clear" w:color="C6D9F1" w:fill="F1F3E9"/>
          </w:tcPr>
          <w:p w:rsidR="00AE7A53" w:rsidRDefault="00340747" w:rsidP="00AE7A53">
            <w:pPr>
              <w:pStyle w:val="groenetekst"/>
            </w:pPr>
            <w:r>
              <w:t>Een</w:t>
            </w:r>
            <w:r w:rsidR="00B63199">
              <w:t xml:space="preserve"> ijsvitrine</w:t>
            </w:r>
            <w:r>
              <w:t xml:space="preserve"> verbruikt veel stroom</w:t>
            </w:r>
            <w:r w:rsidR="00B63199">
              <w:t xml:space="preserve">. </w:t>
            </w:r>
            <w:r>
              <w:t>Dit</w:t>
            </w:r>
            <w:r w:rsidR="00B63199">
              <w:t xml:space="preserve"> energiever</w:t>
            </w:r>
            <w:r w:rsidR="00AE7A53">
              <w:t xml:space="preserve">bruik </w:t>
            </w:r>
            <w:r w:rsidR="00C7465F">
              <w:t>bereken je</w:t>
            </w:r>
            <w:r w:rsidR="00AE7A53">
              <w:t xml:space="preserve"> door het </w:t>
            </w:r>
            <w:r w:rsidR="00F30CD1">
              <w:t>elektrisch</w:t>
            </w:r>
            <w:r w:rsidR="00AE7A53">
              <w:t xml:space="preserve"> vermogen </w:t>
            </w:r>
            <w:r w:rsidR="00C7465F">
              <w:t>(</w:t>
            </w:r>
            <w:r w:rsidR="00AE7A53">
              <w:t>in Watt</w:t>
            </w:r>
            <w:r w:rsidR="00C7465F">
              <w:t>)</w:t>
            </w:r>
            <w:r w:rsidR="00AE7A53">
              <w:t xml:space="preserve"> te vermenigvuldigen met de tijd </w:t>
            </w:r>
            <w:r w:rsidR="00C7465F">
              <w:t xml:space="preserve">(in uren) </w:t>
            </w:r>
            <w:r w:rsidR="00B63199">
              <w:t>dat het apparaat aan staat</w:t>
            </w:r>
            <w:r w:rsidR="00AE7A53">
              <w:t>.</w:t>
            </w:r>
            <w:r w:rsidR="00AB5BCB">
              <w:t xml:space="preserve">  </w:t>
            </w:r>
          </w:p>
          <w:p w:rsidR="00AB5BCB" w:rsidRPr="009131C6" w:rsidRDefault="00AB5BCB" w:rsidP="00AB5BCB">
            <w:pPr>
              <w:pStyle w:val="groenetekst"/>
            </w:pPr>
            <w:r>
              <w:t xml:space="preserve">Het </w:t>
            </w:r>
            <w:r w:rsidR="00F30CD1">
              <w:t>energieverbruik</w:t>
            </w:r>
            <w:r>
              <w:t xml:space="preserve"> geef je </w:t>
            </w:r>
            <w:r w:rsidR="004A08A6">
              <w:t>meestal</w:t>
            </w:r>
            <w:r>
              <w:t xml:space="preserve"> aan in </w:t>
            </w:r>
            <w:r w:rsidR="00F30CD1">
              <w:t>kilowattuur</w:t>
            </w:r>
            <w:r>
              <w:t xml:space="preserve"> (kWh) dit is 1000 </w:t>
            </w:r>
            <w:r w:rsidR="00F30CD1">
              <w:t>Wattuur</w:t>
            </w:r>
            <w:r w:rsidR="00FA6B4B">
              <w:t xml:space="preserve"> (Wh)</w:t>
            </w:r>
            <w:r>
              <w:t>.</w:t>
            </w:r>
          </w:p>
        </w:tc>
      </w:tr>
    </w:tbl>
    <w:p w:rsidR="00AE7A53" w:rsidRDefault="00AE7A53" w:rsidP="00AE7A53">
      <w:pPr>
        <w:rPr>
          <w:lang w:eastAsia="ja-JP"/>
        </w:rPr>
      </w:pPr>
    </w:p>
    <w:p w:rsidR="00AE7A53" w:rsidRPr="00340747" w:rsidRDefault="00AE7A53" w:rsidP="00AE7A53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AE7A53" w:rsidTr="00AE7A53">
        <w:tc>
          <w:tcPr>
            <w:tcW w:w="534" w:type="dxa"/>
          </w:tcPr>
          <w:p w:rsidR="00AE7A53" w:rsidRPr="00FC2FF7" w:rsidRDefault="00AE7A53" w:rsidP="00AE7A53">
            <w:pPr>
              <w:pStyle w:val="Opgave"/>
            </w:pPr>
          </w:p>
        </w:tc>
        <w:tc>
          <w:tcPr>
            <w:tcW w:w="8771" w:type="dxa"/>
          </w:tcPr>
          <w:p w:rsidR="00AE7A53" w:rsidRDefault="00AE7A53" w:rsidP="00340747">
            <w:pPr>
              <w:pStyle w:val="ListParagraph"/>
              <w:numPr>
                <w:ilvl w:val="1"/>
                <w:numId w:val="1"/>
              </w:numPr>
            </w:pPr>
            <w:r>
              <w:t xml:space="preserve">Bereken hoeveel </w:t>
            </w:r>
            <w:r w:rsidR="00AB5BCB">
              <w:t xml:space="preserve">kWh </w:t>
            </w:r>
            <w:r w:rsidR="00FA6B4B">
              <w:t xml:space="preserve">energie de </w:t>
            </w:r>
            <w:r w:rsidR="00340747">
              <w:t>aangeschafte ijs</w:t>
            </w:r>
            <w:r>
              <w:t>vitrine</w:t>
            </w:r>
            <w:r w:rsidR="00340747">
              <w:t>s</w:t>
            </w:r>
            <w:r>
              <w:t xml:space="preserve"> van </w:t>
            </w:r>
            <w:proofErr w:type="spellStart"/>
            <w:r>
              <w:t>Col</w:t>
            </w:r>
            <w:r w:rsidR="00340747">
              <w:t>dbak</w:t>
            </w:r>
            <w:proofErr w:type="spellEnd"/>
            <w:r w:rsidR="00340747">
              <w:t xml:space="preserve"> verbruiken</w:t>
            </w:r>
            <w:r w:rsidR="00AB5BCB">
              <w:t xml:space="preserve"> in 24 uur.</w:t>
            </w:r>
          </w:p>
          <w:p w:rsidR="00AB5BCB" w:rsidRDefault="00AB5BCB" w:rsidP="00AB5BCB"/>
          <w:p w:rsidR="00AB5BCB" w:rsidRPr="00FC2FF7" w:rsidRDefault="00340747" w:rsidP="00AB5BCB">
            <w:pPr>
              <w:pStyle w:val="ListParagraph"/>
              <w:numPr>
                <w:ilvl w:val="1"/>
                <w:numId w:val="1"/>
              </w:numPr>
            </w:pPr>
            <w:r>
              <w:t>Vergelijk dit met het energ</w:t>
            </w:r>
            <w:r w:rsidR="00F30CD1">
              <w:t>ieverbruik van de grootste ijsvi</w:t>
            </w:r>
            <w:r>
              <w:t>trine van Mila (zie de tabel). Welke is voordeliger en hoeveel is het verschil per 24 uur?</w:t>
            </w:r>
          </w:p>
        </w:tc>
      </w:tr>
    </w:tbl>
    <w:p w:rsidR="0014418D" w:rsidRDefault="00AC469D" w:rsidP="00340747">
      <w:pPr>
        <w:tabs>
          <w:tab w:val="left" w:pos="7680"/>
        </w:tabs>
        <w:rPr>
          <w:lang w:eastAsia="ja-JP"/>
        </w:rPr>
      </w:pPr>
      <w:r>
        <w:rPr>
          <w:lang w:eastAsia="ja-JP"/>
        </w:rPr>
        <w:tab/>
      </w:r>
    </w:p>
    <w:p w:rsidR="00340747" w:rsidRPr="00340747" w:rsidRDefault="00340747" w:rsidP="00340747">
      <w:pPr>
        <w:pStyle w:val="streepje"/>
        <w:rPr>
          <w:sz w:val="18"/>
          <w:szCs w:val="18"/>
          <w:lang w:eastAsia="ja-JP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FA6B4B" w:rsidTr="00FA6B4B">
        <w:tc>
          <w:tcPr>
            <w:tcW w:w="534" w:type="dxa"/>
          </w:tcPr>
          <w:p w:rsidR="00FA6B4B" w:rsidRPr="00FC2FF7" w:rsidRDefault="00FA6B4B" w:rsidP="00FA6B4B">
            <w:pPr>
              <w:pStyle w:val="Opgave"/>
            </w:pPr>
          </w:p>
        </w:tc>
        <w:tc>
          <w:tcPr>
            <w:tcW w:w="8771" w:type="dxa"/>
          </w:tcPr>
          <w:p w:rsidR="00FA6B4B" w:rsidRDefault="00FA6B4B" w:rsidP="00FA6B4B">
            <w:r>
              <w:t xml:space="preserve">Het </w:t>
            </w:r>
            <w:r w:rsidR="0014418D">
              <w:t xml:space="preserve">leveringstarief voor stroom </w:t>
            </w:r>
            <w:r>
              <w:t>is o</w:t>
            </w:r>
            <w:r w:rsidR="00AC469D">
              <w:t>n</w:t>
            </w:r>
            <w:r>
              <w:t xml:space="preserve">geveer </w:t>
            </w:r>
            <w:r w:rsidR="001961EE">
              <w:t>€</w:t>
            </w:r>
            <w:r w:rsidR="0014418D">
              <w:t xml:space="preserve"> </w:t>
            </w:r>
            <w:r w:rsidR="00AC469D">
              <w:t>0,0768 per kWh</w:t>
            </w:r>
            <w:r w:rsidR="001961EE">
              <w:t>.</w:t>
            </w:r>
          </w:p>
          <w:p w:rsidR="001961EE" w:rsidRDefault="001961EE" w:rsidP="00FA6B4B"/>
          <w:p w:rsidR="001961EE" w:rsidRDefault="001961EE" w:rsidP="00FA6B4B">
            <w:r>
              <w:t xml:space="preserve">De </w:t>
            </w:r>
            <w:r w:rsidR="005F051B">
              <w:t xml:space="preserve">ijssalon is 7 maanden per jaar open. De </w:t>
            </w:r>
            <w:r w:rsidR="00340747">
              <w:t xml:space="preserve">twee </w:t>
            </w:r>
            <w:r>
              <w:t xml:space="preserve">ijsvitrines staan </w:t>
            </w:r>
            <w:r w:rsidR="005F051B">
              <w:t xml:space="preserve">dan </w:t>
            </w:r>
            <w:r>
              <w:t xml:space="preserve">natuurlijk dag en nacht aan. Wat </w:t>
            </w:r>
            <w:r w:rsidR="00B63199">
              <w:t xml:space="preserve">zijn </w:t>
            </w:r>
            <w:r w:rsidR="00340747">
              <w:t>dan</w:t>
            </w:r>
            <w:r w:rsidR="005F051B">
              <w:t xml:space="preserve"> </w:t>
            </w:r>
            <w:r w:rsidR="00340747">
              <w:t xml:space="preserve">de kosten voor de levering van stroom </w:t>
            </w:r>
            <w:r>
              <w:t xml:space="preserve">per </w:t>
            </w:r>
            <w:r w:rsidR="005F051B">
              <w:t>jaar</w:t>
            </w:r>
            <w:r>
              <w:t>?</w:t>
            </w:r>
          </w:p>
          <w:p w:rsidR="001961EE" w:rsidRPr="00FC2FF7" w:rsidRDefault="001961EE" w:rsidP="00FA6B4B"/>
        </w:tc>
      </w:tr>
    </w:tbl>
    <w:p w:rsidR="00FA6B4B" w:rsidRDefault="00FA6B4B" w:rsidP="00FA6B4B">
      <w:pPr>
        <w:rPr>
          <w:lang w:eastAsia="ja-JP"/>
        </w:rPr>
      </w:pPr>
    </w:p>
    <w:p w:rsidR="007A4FE3" w:rsidRPr="00340747" w:rsidRDefault="007A4FE3" w:rsidP="007A4FE3">
      <w:pPr>
        <w:rPr>
          <w:sz w:val="18"/>
          <w:szCs w:val="18"/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2"/>
        <w:gridCol w:w="8986"/>
      </w:tblGrid>
      <w:tr w:rsidR="007A4FE3" w:rsidRPr="00890C87" w:rsidTr="007A4FE3">
        <w:trPr>
          <w:trHeight w:val="1134"/>
        </w:trPr>
        <w:tc>
          <w:tcPr>
            <w:tcW w:w="222" w:type="dxa"/>
            <w:shd w:val="clear" w:color="C6D9F1" w:fill="F1F3E9"/>
          </w:tcPr>
          <w:p w:rsidR="007A4FE3" w:rsidRPr="00890C87" w:rsidRDefault="007A4FE3" w:rsidP="007A4FE3">
            <w:pPr>
              <w:pStyle w:val="groenetekst"/>
            </w:pPr>
          </w:p>
        </w:tc>
        <w:tc>
          <w:tcPr>
            <w:tcW w:w="8986" w:type="dxa"/>
            <w:shd w:val="clear" w:color="C6D9F1" w:fill="F1F3E9"/>
          </w:tcPr>
          <w:p w:rsidR="007A4FE3" w:rsidRDefault="007A4FE3" w:rsidP="00C45CFC">
            <w:pPr>
              <w:pStyle w:val="groenetekst"/>
            </w:pPr>
            <w:r>
              <w:t xml:space="preserve">Behalve het leveringstarief betaalt de gebruiker ook nog </w:t>
            </w:r>
            <w:r w:rsidR="00C7465F">
              <w:t xml:space="preserve">energiebelasting en BTW. </w:t>
            </w:r>
            <w:r w:rsidR="00C45CFC">
              <w:t xml:space="preserve"> In de tabel zie je hoe de energiebelasting wordt berekend.</w:t>
            </w:r>
          </w:p>
          <w:p w:rsidR="00C45CFC" w:rsidRDefault="00C45CFC" w:rsidP="00C45CFC">
            <w:pPr>
              <w:pStyle w:val="groenetekst"/>
            </w:pPr>
            <w:r>
              <w:t xml:space="preserve"> </w:t>
            </w:r>
          </w:p>
          <w:p w:rsidR="00C45CFC" w:rsidRDefault="00C45CFC" w:rsidP="00C45CFC">
            <w:pPr>
              <w:pStyle w:val="groenetekst"/>
              <w:rPr>
                <w:shd w:val="clear" w:color="auto" w:fill="FFFFFF"/>
                <w:lang w:val="en-GB"/>
              </w:rPr>
            </w:pPr>
            <w:r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5232EEA7" wp14:editId="06FA5CF4">
                  <wp:extent cx="3924300" cy="1369804"/>
                  <wp:effectExtent l="1905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788" cy="13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CFC" w:rsidRPr="00C45CFC" w:rsidRDefault="00C45CFC" w:rsidP="00C45CFC">
            <w:pPr>
              <w:pStyle w:val="groenetekst"/>
              <w:rPr>
                <w:sz w:val="18"/>
                <w:szCs w:val="18"/>
                <w:shd w:val="clear" w:color="auto" w:fill="FFFFFF"/>
                <w:lang w:val="en-GB"/>
              </w:rPr>
            </w:pPr>
            <w:proofErr w:type="spellStart"/>
            <w:r w:rsidRPr="00C45CFC">
              <w:rPr>
                <w:sz w:val="18"/>
                <w:szCs w:val="18"/>
                <w:shd w:val="clear" w:color="auto" w:fill="FFFFFF"/>
                <w:lang w:val="en-GB"/>
              </w:rPr>
              <w:t>bron</w:t>
            </w:r>
            <w:proofErr w:type="spellEnd"/>
            <w:r w:rsidRPr="00C45CFC">
              <w:rPr>
                <w:sz w:val="18"/>
                <w:szCs w:val="18"/>
                <w:shd w:val="clear" w:color="auto" w:fill="FFFFFF"/>
                <w:lang w:val="en-GB"/>
              </w:rPr>
              <w:t xml:space="preserve">. </w:t>
            </w:r>
            <w:hyperlink r:id="rId34" w:history="1">
              <w:r w:rsidRPr="00C45CFC">
                <w:rPr>
                  <w:rStyle w:val="Hyperlink"/>
                  <w:sz w:val="18"/>
                  <w:szCs w:val="18"/>
                  <w:shd w:val="clear" w:color="auto" w:fill="FFFFFF"/>
                  <w:lang w:val="en-GB"/>
                </w:rPr>
                <w:t>www.nuon.nl</w:t>
              </w:r>
            </w:hyperlink>
          </w:p>
        </w:tc>
      </w:tr>
    </w:tbl>
    <w:p w:rsidR="007A4FE3" w:rsidRDefault="007A4FE3" w:rsidP="007A4FE3">
      <w:pPr>
        <w:rPr>
          <w:lang w:eastAsia="ja-JP"/>
        </w:rPr>
      </w:pPr>
    </w:p>
    <w:p w:rsidR="00C45CFC" w:rsidRPr="008C7D66" w:rsidRDefault="00C45CFC" w:rsidP="00C45CFC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C45CFC" w:rsidTr="00C45CFC">
        <w:tc>
          <w:tcPr>
            <w:tcW w:w="534" w:type="dxa"/>
          </w:tcPr>
          <w:p w:rsidR="00C45CFC" w:rsidRPr="00FC2FF7" w:rsidRDefault="00C45CFC" w:rsidP="00C45CFC">
            <w:pPr>
              <w:pStyle w:val="Opgave"/>
            </w:pPr>
          </w:p>
        </w:tc>
        <w:tc>
          <w:tcPr>
            <w:tcW w:w="8771" w:type="dxa"/>
          </w:tcPr>
          <w:p w:rsidR="00C45CFC" w:rsidRDefault="005F051B" w:rsidP="005F051B">
            <w:pPr>
              <w:pStyle w:val="ListParagraph"/>
              <w:numPr>
                <w:ilvl w:val="1"/>
                <w:numId w:val="1"/>
              </w:numPr>
            </w:pPr>
            <w:r>
              <w:t xml:space="preserve">Bereken </w:t>
            </w:r>
            <w:r w:rsidR="00C45CFC">
              <w:t xml:space="preserve">de kosten per jaar </w:t>
            </w:r>
            <w:r>
              <w:t>aan</w:t>
            </w:r>
            <w:r w:rsidR="00C45CFC">
              <w:t xml:space="preserve"> </w:t>
            </w:r>
            <w:r>
              <w:t>e</w:t>
            </w:r>
            <w:r w:rsidR="00C45CFC">
              <w:t>nergiebelasting</w:t>
            </w:r>
            <w:r w:rsidR="00340747">
              <w:t xml:space="preserve"> voor gebruik van de ijsvitrines</w:t>
            </w:r>
            <w:r>
              <w:t xml:space="preserve">. </w:t>
            </w:r>
          </w:p>
          <w:p w:rsidR="005F051B" w:rsidRDefault="005F051B" w:rsidP="005F051B">
            <w:pPr>
              <w:pStyle w:val="ListParagraph"/>
              <w:ind w:left="502"/>
            </w:pPr>
          </w:p>
          <w:p w:rsidR="00C45CFC" w:rsidRPr="00FC2FF7" w:rsidRDefault="005F051B" w:rsidP="00C45CFC">
            <w:pPr>
              <w:pStyle w:val="ListParagraph"/>
              <w:numPr>
                <w:ilvl w:val="1"/>
                <w:numId w:val="1"/>
              </w:numPr>
            </w:pPr>
            <w:r>
              <w:t>Wat zijn de total</w:t>
            </w:r>
            <w:r w:rsidR="00F30CD1">
              <w:t>e</w:t>
            </w:r>
            <w:r>
              <w:t xml:space="preserve"> kosten per jaar aan stroom (incl. belastingen) voor de ijsvitrine</w:t>
            </w:r>
            <w:r w:rsidR="00340747">
              <w:t>s</w:t>
            </w:r>
            <w:r>
              <w:t>?</w:t>
            </w:r>
          </w:p>
        </w:tc>
      </w:tr>
    </w:tbl>
    <w:p w:rsidR="00B63199" w:rsidRDefault="00B63199">
      <w:pPr>
        <w:rPr>
          <w:rFonts w:ascii="Cambria" w:eastAsia="Times New Roman" w:hAnsi="Cambria"/>
          <w:caps/>
          <w:color w:val="FFFFFF"/>
          <w:position w:val="-60"/>
          <w:sz w:val="40"/>
          <w:szCs w:val="40"/>
        </w:rPr>
      </w:pPr>
    </w:p>
    <w:p w:rsidR="00B16EC3" w:rsidRDefault="004A08A6" w:rsidP="00B16EC3">
      <w:pPr>
        <w:pStyle w:val="Heading1"/>
      </w:pPr>
      <w:r>
        <w:lastRenderedPageBreak/>
        <w:t xml:space="preserve">    </w:t>
      </w:r>
      <w:r w:rsidR="0055349A">
        <w:t>bronnen</w:t>
      </w:r>
    </w:p>
    <w:p w:rsidR="00B16EC3" w:rsidRPr="009039FD" w:rsidRDefault="0055349A" w:rsidP="00EF7FE7">
      <w:pPr>
        <w:rPr>
          <w:sz w:val="22"/>
          <w:lang w:eastAsia="nl-NL"/>
        </w:rPr>
      </w:pPr>
      <w:proofErr w:type="spellStart"/>
      <w:r w:rsidRPr="009039FD">
        <w:rPr>
          <w:sz w:val="22"/>
          <w:lang w:eastAsia="nl-NL"/>
        </w:rPr>
        <w:t>Bron:‘De</w:t>
      </w:r>
      <w:proofErr w:type="spellEnd"/>
      <w:r w:rsidRPr="009039FD">
        <w:rPr>
          <w:sz w:val="22"/>
          <w:lang w:eastAsia="nl-NL"/>
        </w:rPr>
        <w:t xml:space="preserve"> IJssalon in beeld’ jaargang 20</w:t>
      </w:r>
      <w:r w:rsidR="009F0AF3" w:rsidRPr="009039FD">
        <w:rPr>
          <w:sz w:val="22"/>
          <w:lang w:eastAsia="nl-NL"/>
        </w:rPr>
        <w:t>09 en 2010</w:t>
      </w:r>
      <w:r w:rsidRPr="009039FD">
        <w:rPr>
          <w:sz w:val="22"/>
          <w:lang w:eastAsia="nl-NL"/>
        </w:rPr>
        <w:t xml:space="preserve">. Een gratis publicatie van </w:t>
      </w:r>
      <w:proofErr w:type="spellStart"/>
      <w:r w:rsidRPr="009039FD">
        <w:rPr>
          <w:sz w:val="22"/>
          <w:lang w:eastAsia="nl-NL"/>
        </w:rPr>
        <w:t>Van</w:t>
      </w:r>
      <w:proofErr w:type="spellEnd"/>
      <w:r w:rsidRPr="009039FD">
        <w:rPr>
          <w:sz w:val="22"/>
          <w:lang w:eastAsia="nl-NL"/>
        </w:rPr>
        <w:t xml:space="preserve"> </w:t>
      </w:r>
      <w:proofErr w:type="spellStart"/>
      <w:r w:rsidRPr="009039FD">
        <w:rPr>
          <w:sz w:val="22"/>
          <w:lang w:eastAsia="nl-NL"/>
        </w:rPr>
        <w:t>Spronsen</w:t>
      </w:r>
      <w:proofErr w:type="spellEnd"/>
      <w:r w:rsidRPr="009039FD">
        <w:rPr>
          <w:sz w:val="22"/>
          <w:lang w:eastAsia="nl-NL"/>
        </w:rPr>
        <w:t xml:space="preserve"> &amp; Partners horeca-advies</w:t>
      </w:r>
      <w:r w:rsidR="00EC506E" w:rsidRPr="009039FD">
        <w:rPr>
          <w:sz w:val="22"/>
          <w:lang w:eastAsia="nl-NL"/>
        </w:rPr>
        <w:t xml:space="preserve">. </w:t>
      </w:r>
      <w:hyperlink r:id="rId35" w:history="1">
        <w:r w:rsidR="00EC506E" w:rsidRPr="009039FD">
          <w:rPr>
            <w:rStyle w:val="Hyperlink"/>
            <w:rFonts w:ascii="Helvetica" w:hAnsi="Helvetica" w:cs="Helvetica"/>
            <w:sz w:val="22"/>
            <w:lang w:eastAsia="nl-NL"/>
          </w:rPr>
          <w:t>http://www.spronsen.com/downloads/de_ijssalon_in_beeld.pdf</w:t>
        </w:r>
      </w:hyperlink>
    </w:p>
    <w:p w:rsidR="009F0AF3" w:rsidRPr="009039FD" w:rsidRDefault="009F0AF3" w:rsidP="00627F05">
      <w:pPr>
        <w:rPr>
          <w:rFonts w:ascii="Helvetica" w:hAnsi="Helvetica" w:cs="Helvetica"/>
          <w:color w:val="000000"/>
          <w:sz w:val="22"/>
          <w:lang w:eastAsia="nl-NL"/>
        </w:rPr>
      </w:pPr>
    </w:p>
    <w:p w:rsidR="006729AA" w:rsidRPr="009039FD" w:rsidRDefault="006729AA" w:rsidP="00627F05">
      <w:pPr>
        <w:rPr>
          <w:sz w:val="22"/>
        </w:rPr>
      </w:pPr>
      <w:r w:rsidRPr="009039FD">
        <w:rPr>
          <w:sz w:val="22"/>
        </w:rPr>
        <w:t>Meer over ijssalons</w:t>
      </w:r>
    </w:p>
    <w:p w:rsidR="006729AA" w:rsidRPr="005A657B" w:rsidRDefault="006729AA" w:rsidP="00627F05">
      <w:pPr>
        <w:rPr>
          <w:sz w:val="22"/>
        </w:rPr>
      </w:pPr>
      <w:r w:rsidRPr="009039FD">
        <w:rPr>
          <w:sz w:val="22"/>
        </w:rPr>
        <w:t xml:space="preserve">Artikel ‘De opmars van ijssalons: ijs is hot!’ </w:t>
      </w:r>
      <w:r w:rsidRPr="005A657B">
        <w:rPr>
          <w:sz w:val="22"/>
        </w:rPr>
        <w:t>Uit: accou</w:t>
      </w:r>
      <w:r w:rsidR="009039FD" w:rsidRPr="005A657B">
        <w:rPr>
          <w:sz w:val="22"/>
        </w:rPr>
        <w:t>n</w:t>
      </w:r>
      <w:r w:rsidRPr="005A657B">
        <w:rPr>
          <w:sz w:val="22"/>
        </w:rPr>
        <w:t>tant adviseur, juli/august</w:t>
      </w:r>
      <w:r w:rsidR="009039FD" w:rsidRPr="005A657B">
        <w:rPr>
          <w:sz w:val="22"/>
        </w:rPr>
        <w:t>u</w:t>
      </w:r>
      <w:r w:rsidRPr="005A657B">
        <w:rPr>
          <w:sz w:val="22"/>
        </w:rPr>
        <w:t>s 2008.</w:t>
      </w:r>
    </w:p>
    <w:p w:rsidR="006729AA" w:rsidRPr="005A657B" w:rsidRDefault="006729AA" w:rsidP="00627F05">
      <w:pPr>
        <w:rPr>
          <w:sz w:val="22"/>
        </w:rPr>
      </w:pPr>
    </w:p>
    <w:p w:rsidR="00EC506E" w:rsidRPr="009039FD" w:rsidRDefault="0011615D" w:rsidP="00627F05">
      <w:pPr>
        <w:rPr>
          <w:sz w:val="22"/>
        </w:rPr>
      </w:pPr>
      <w:r w:rsidRPr="009039FD">
        <w:rPr>
          <w:sz w:val="22"/>
        </w:rPr>
        <w:t>Plattegronden van ijssalons met inrichting</w:t>
      </w:r>
    </w:p>
    <w:p w:rsidR="0011615D" w:rsidRPr="009039FD" w:rsidRDefault="00A81C27" w:rsidP="00627F05">
      <w:pPr>
        <w:rPr>
          <w:sz w:val="22"/>
        </w:rPr>
      </w:pPr>
      <w:hyperlink r:id="rId36" w:history="1">
        <w:r w:rsidR="0011615D" w:rsidRPr="009039FD">
          <w:rPr>
            <w:rStyle w:val="Hyperlink"/>
            <w:sz w:val="22"/>
          </w:rPr>
          <w:t>http://www.ijsprofi.nl/totaalinrichting/assortiment/17/Bocchini</w:t>
        </w:r>
      </w:hyperlink>
    </w:p>
    <w:p w:rsidR="005808FE" w:rsidRPr="009039FD" w:rsidRDefault="005808FE" w:rsidP="00627F05">
      <w:pPr>
        <w:rPr>
          <w:sz w:val="22"/>
        </w:rPr>
      </w:pPr>
    </w:p>
    <w:p w:rsidR="005808FE" w:rsidRPr="009039FD" w:rsidRDefault="005808FE" w:rsidP="00627F05">
      <w:pPr>
        <w:rPr>
          <w:sz w:val="22"/>
        </w:rPr>
      </w:pPr>
      <w:r w:rsidRPr="009039FD">
        <w:rPr>
          <w:sz w:val="22"/>
        </w:rPr>
        <w:t>Terrasmeubels</w:t>
      </w:r>
    </w:p>
    <w:p w:rsidR="005808FE" w:rsidRPr="009039FD" w:rsidRDefault="00A81C27" w:rsidP="00627F05">
      <w:pPr>
        <w:rPr>
          <w:sz w:val="22"/>
        </w:rPr>
      </w:pPr>
      <w:hyperlink r:id="rId37" w:history="1">
        <w:r w:rsidR="005808FE" w:rsidRPr="009039FD">
          <w:rPr>
            <w:rStyle w:val="Hyperlink"/>
            <w:sz w:val="22"/>
          </w:rPr>
          <w:t>http://www.vega-direct.nl/catalog/category/view/id/10495</w:t>
        </w:r>
      </w:hyperlink>
    </w:p>
    <w:p w:rsidR="001F0CA4" w:rsidRPr="009039FD" w:rsidRDefault="001F0CA4" w:rsidP="00627F05">
      <w:pPr>
        <w:rPr>
          <w:sz w:val="22"/>
        </w:rPr>
      </w:pPr>
    </w:p>
    <w:p w:rsidR="001F0CA4" w:rsidRPr="009039FD" w:rsidRDefault="006729AA" w:rsidP="00627F05">
      <w:pPr>
        <w:rPr>
          <w:sz w:val="22"/>
        </w:rPr>
      </w:pPr>
      <w:r w:rsidRPr="009039FD">
        <w:rPr>
          <w:sz w:val="22"/>
        </w:rPr>
        <w:t>P</w:t>
      </w:r>
      <w:r w:rsidR="001F0CA4" w:rsidRPr="009039FD">
        <w:rPr>
          <w:sz w:val="22"/>
        </w:rPr>
        <w:t>lattegrond</w:t>
      </w:r>
    </w:p>
    <w:p w:rsidR="001F0CA4" w:rsidRPr="009039FD" w:rsidRDefault="00A81C27" w:rsidP="00627F05">
      <w:pPr>
        <w:rPr>
          <w:sz w:val="22"/>
        </w:rPr>
      </w:pPr>
      <w:hyperlink r:id="rId38" w:history="1">
        <w:r w:rsidR="001F0CA4" w:rsidRPr="009039FD">
          <w:rPr>
            <w:rStyle w:val="Hyperlink"/>
            <w:sz w:val="22"/>
          </w:rPr>
          <w:t>http://www.stn-bv.nl/wb/media/tafel%20layout.JPG</w:t>
        </w:r>
      </w:hyperlink>
    </w:p>
    <w:p w:rsidR="001F0CA4" w:rsidRPr="009039FD" w:rsidRDefault="001F0CA4" w:rsidP="00627F05">
      <w:pPr>
        <w:rPr>
          <w:sz w:val="22"/>
        </w:rPr>
      </w:pPr>
    </w:p>
    <w:p w:rsidR="001F0CA4" w:rsidRPr="009039FD" w:rsidRDefault="00A81C27" w:rsidP="00627F05">
      <w:pPr>
        <w:rPr>
          <w:sz w:val="22"/>
        </w:rPr>
      </w:pPr>
      <w:hyperlink r:id="rId39" w:history="1">
        <w:r w:rsidR="001F0CA4" w:rsidRPr="009039FD">
          <w:rPr>
            <w:rStyle w:val="Hyperlink"/>
            <w:sz w:val="22"/>
          </w:rPr>
          <w:t>http://www.stn-bv.nl/wb/pages/automatisering/horeca-software/restaurant.php</w:t>
        </w:r>
      </w:hyperlink>
    </w:p>
    <w:p w:rsidR="001F0CA4" w:rsidRPr="009039FD" w:rsidRDefault="001F0CA4" w:rsidP="00627F05">
      <w:pPr>
        <w:rPr>
          <w:sz w:val="22"/>
        </w:rPr>
      </w:pPr>
    </w:p>
    <w:p w:rsidR="005808FE" w:rsidRPr="009039FD" w:rsidRDefault="000C125A" w:rsidP="00627F05">
      <w:pPr>
        <w:rPr>
          <w:sz w:val="22"/>
        </w:rPr>
      </w:pPr>
      <w:r w:rsidRPr="009039FD">
        <w:rPr>
          <w:sz w:val="22"/>
        </w:rPr>
        <w:t>IJs</w:t>
      </w:r>
      <w:r w:rsidR="007F7BCC" w:rsidRPr="009039FD">
        <w:rPr>
          <w:sz w:val="22"/>
        </w:rPr>
        <w:t>vitrines</w:t>
      </w:r>
    </w:p>
    <w:p w:rsidR="007F7BCC" w:rsidRPr="009039FD" w:rsidRDefault="007F7BCC" w:rsidP="007F7BCC">
      <w:pPr>
        <w:pStyle w:val="groenetekst"/>
        <w:rPr>
          <w:sz w:val="22"/>
        </w:rPr>
      </w:pPr>
    </w:p>
    <w:p w:rsidR="007F7BCC" w:rsidRPr="009039FD" w:rsidRDefault="00A81C27" w:rsidP="007F7BCC">
      <w:pPr>
        <w:pStyle w:val="groenetekst"/>
        <w:rPr>
          <w:sz w:val="22"/>
        </w:rPr>
      </w:pPr>
      <w:hyperlink r:id="rId40" w:history="1">
        <w:r w:rsidR="007F7BCC" w:rsidRPr="009039FD">
          <w:rPr>
            <w:rStyle w:val="Hyperlink"/>
            <w:sz w:val="22"/>
          </w:rPr>
          <w:t>http://www.coldvink.nl/schepijsvitrine_OT-DORADO.htm</w:t>
        </w:r>
      </w:hyperlink>
    </w:p>
    <w:p w:rsidR="007F7BCC" w:rsidRPr="009039FD" w:rsidRDefault="007F7BCC" w:rsidP="007F7BCC">
      <w:pPr>
        <w:pStyle w:val="groenetekst"/>
        <w:rPr>
          <w:sz w:val="22"/>
        </w:rPr>
      </w:pPr>
    </w:p>
    <w:p w:rsidR="007F7BCC" w:rsidRPr="009039FD" w:rsidRDefault="00A81C27" w:rsidP="007F7BCC">
      <w:pPr>
        <w:pStyle w:val="groenetekst"/>
        <w:rPr>
          <w:rStyle w:val="Hyperlink"/>
          <w:sz w:val="22"/>
        </w:rPr>
      </w:pPr>
      <w:hyperlink r:id="rId41" w:history="1">
        <w:r w:rsidR="007F7BCC" w:rsidRPr="009039FD">
          <w:rPr>
            <w:rStyle w:val="Hyperlink"/>
            <w:sz w:val="22"/>
          </w:rPr>
          <w:t>http://www.veld.nl/horeca/producten/schepijsvitrines_assortiment_veld_koeltechniek/schepijsvitrines_j.aspx</w:t>
        </w:r>
      </w:hyperlink>
    </w:p>
    <w:p w:rsidR="007F7BCC" w:rsidRPr="009039FD" w:rsidRDefault="007F7BCC" w:rsidP="007F7BCC">
      <w:pPr>
        <w:pStyle w:val="groenetekst"/>
        <w:rPr>
          <w:rStyle w:val="Hyperlink"/>
          <w:sz w:val="22"/>
        </w:rPr>
      </w:pPr>
    </w:p>
    <w:p w:rsidR="007F7BCC" w:rsidRPr="009039FD" w:rsidRDefault="00A81C27" w:rsidP="007F7BCC">
      <w:pPr>
        <w:pStyle w:val="groenetekst"/>
        <w:rPr>
          <w:sz w:val="22"/>
        </w:rPr>
      </w:pPr>
      <w:hyperlink r:id="rId42" w:history="1">
        <w:r w:rsidR="007F7BCC" w:rsidRPr="009039FD">
          <w:rPr>
            <w:rStyle w:val="Hyperlink"/>
            <w:sz w:val="22"/>
          </w:rPr>
          <w:t>http://www.kovu.nl/files/Brochure%20Millennium%20(EN-IT).pdf</w:t>
        </w:r>
      </w:hyperlink>
    </w:p>
    <w:p w:rsidR="007F7BCC" w:rsidRPr="009039FD" w:rsidRDefault="007F7BCC" w:rsidP="007F7BCC">
      <w:pPr>
        <w:pStyle w:val="groenetekst"/>
        <w:rPr>
          <w:sz w:val="22"/>
        </w:rPr>
      </w:pPr>
    </w:p>
    <w:p w:rsidR="007F7BCC" w:rsidRPr="009039FD" w:rsidRDefault="007F7BCC" w:rsidP="00627F05">
      <w:pPr>
        <w:rPr>
          <w:sz w:val="22"/>
        </w:rPr>
      </w:pPr>
    </w:p>
    <w:p w:rsidR="0011615D" w:rsidRPr="009039FD" w:rsidRDefault="000C125A" w:rsidP="00627F05">
      <w:pPr>
        <w:rPr>
          <w:sz w:val="22"/>
        </w:rPr>
      </w:pPr>
      <w:r w:rsidRPr="009039FD">
        <w:rPr>
          <w:sz w:val="22"/>
        </w:rPr>
        <w:t>Energiegebruik</w:t>
      </w:r>
    </w:p>
    <w:p w:rsidR="000C125A" w:rsidRPr="009039FD" w:rsidRDefault="00A81C27" w:rsidP="00627F05">
      <w:pPr>
        <w:rPr>
          <w:sz w:val="22"/>
        </w:rPr>
      </w:pPr>
      <w:hyperlink r:id="rId43" w:history="1">
        <w:r w:rsidR="000C125A" w:rsidRPr="009039FD">
          <w:rPr>
            <w:rStyle w:val="Hyperlink"/>
            <w:sz w:val="22"/>
          </w:rPr>
          <w:t>www.nuon.nl</w:t>
        </w:r>
      </w:hyperlink>
    </w:p>
    <w:p w:rsidR="000C125A" w:rsidRPr="009039FD" w:rsidRDefault="000C125A" w:rsidP="00627F05">
      <w:pPr>
        <w:rPr>
          <w:sz w:val="22"/>
        </w:rPr>
      </w:pPr>
    </w:p>
    <w:sectPr w:rsidR="000C125A" w:rsidRPr="009039FD" w:rsidSect="00E85CBA">
      <w:headerReference w:type="default" r:id="rId44"/>
      <w:footerReference w:type="default" r:id="rId45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9C5" w:rsidRDefault="007319C5">
      <w:r>
        <w:separator/>
      </w:r>
    </w:p>
  </w:endnote>
  <w:endnote w:type="continuationSeparator" w:id="0">
    <w:p w:rsidR="007319C5" w:rsidRDefault="00731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utura Std Medium">
    <w:altName w:val="Futura Std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9C5" w:rsidRDefault="007319C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1C27">
      <w:rPr>
        <w:noProof/>
      </w:rPr>
      <w:t>7</w:t>
    </w:r>
    <w:r>
      <w:rPr>
        <w:noProof/>
      </w:rPr>
      <w:fldChar w:fldCharType="end"/>
    </w:r>
  </w:p>
  <w:p w:rsidR="007319C5" w:rsidRDefault="007319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9C5" w:rsidRDefault="007319C5">
      <w:r>
        <w:separator/>
      </w:r>
    </w:p>
  </w:footnote>
  <w:footnote w:type="continuationSeparator" w:id="0">
    <w:p w:rsidR="007319C5" w:rsidRDefault="00731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9C5" w:rsidRDefault="00FF0032">
    <w:pPr>
      <w:pStyle w:val="Header"/>
    </w:pPr>
    <w:r>
      <w:rPr>
        <w:noProof/>
        <w:lang w:val="en-US"/>
      </w:rPr>
      <w:drawing>
        <wp:inline distT="0" distB="0" distL="0" distR="0" wp14:anchorId="6773267F" wp14:editId="4798BCCA">
          <wp:extent cx="5817870" cy="61595"/>
          <wp:effectExtent l="0" t="0" r="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ijsfabri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98F6561" wp14:editId="1D310578">
          <wp:simplePos x="0" y="0"/>
          <wp:positionH relativeFrom="column">
            <wp:posOffset>5546090</wp:posOffset>
          </wp:positionH>
          <wp:positionV relativeFrom="paragraph">
            <wp:posOffset>-342900</wp:posOffset>
          </wp:positionV>
          <wp:extent cx="969010" cy="965200"/>
          <wp:effectExtent l="0" t="0" r="0" b="0"/>
          <wp:wrapThrough wrapText="bothSides">
            <wp:wrapPolygon edited="0">
              <wp:start x="0" y="0"/>
              <wp:lineTo x="0" y="21032"/>
              <wp:lineTo x="20949" y="21032"/>
              <wp:lineTo x="20949" y="0"/>
              <wp:lineTo x="0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jsfabrie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01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1293B00"/>
    <w:multiLevelType w:val="multilevel"/>
    <w:tmpl w:val="61266FE6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FC186F"/>
    <w:multiLevelType w:val="hybridMultilevel"/>
    <w:tmpl w:val="0486D090"/>
    <w:lvl w:ilvl="0" w:tplc="0413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90126"/>
    <w:multiLevelType w:val="hybridMultilevel"/>
    <w:tmpl w:val="F29A930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C314A4"/>
    <w:multiLevelType w:val="hybridMultilevel"/>
    <w:tmpl w:val="821C04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12D38"/>
    <w:multiLevelType w:val="hybridMultilevel"/>
    <w:tmpl w:val="F5182C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4152B2"/>
    <w:multiLevelType w:val="hybridMultilevel"/>
    <w:tmpl w:val="7CA8A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2127E2"/>
    <w:multiLevelType w:val="hybridMultilevel"/>
    <w:tmpl w:val="74EE3B5C"/>
    <w:lvl w:ilvl="0" w:tplc="21C60C82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B5E09"/>
    <w:multiLevelType w:val="hybridMultilevel"/>
    <w:tmpl w:val="8EC2526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9F1B8B"/>
    <w:multiLevelType w:val="hybridMultilevel"/>
    <w:tmpl w:val="C83AE464"/>
    <w:lvl w:ilvl="0" w:tplc="0413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C6B1C"/>
    <w:multiLevelType w:val="hybridMultilevel"/>
    <w:tmpl w:val="4E4877FC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22034"/>
    <w:multiLevelType w:val="hybridMultilevel"/>
    <w:tmpl w:val="2C426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F8451D"/>
    <w:multiLevelType w:val="hybridMultilevel"/>
    <w:tmpl w:val="3C5262F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D3666C"/>
    <w:multiLevelType w:val="multilevel"/>
    <w:tmpl w:val="61266FE6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5B3097"/>
    <w:multiLevelType w:val="hybridMultilevel"/>
    <w:tmpl w:val="A5AC6962"/>
    <w:lvl w:ilvl="0" w:tplc="D9F655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4">
    <w:nsid w:val="2E2D24F0"/>
    <w:multiLevelType w:val="hybridMultilevel"/>
    <w:tmpl w:val="735CFA9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2522DB"/>
    <w:multiLevelType w:val="hybridMultilevel"/>
    <w:tmpl w:val="E1AE67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BE45724"/>
    <w:multiLevelType w:val="hybridMultilevel"/>
    <w:tmpl w:val="ADD07B5E"/>
    <w:lvl w:ilvl="0" w:tplc="0413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56D0C"/>
    <w:multiLevelType w:val="hybridMultilevel"/>
    <w:tmpl w:val="81B47CE0"/>
    <w:lvl w:ilvl="0" w:tplc="C16035F6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A40006"/>
    <w:multiLevelType w:val="hybridMultilevel"/>
    <w:tmpl w:val="21E4A5B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EA69FE"/>
    <w:multiLevelType w:val="hybridMultilevel"/>
    <w:tmpl w:val="E3CEE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FA214C"/>
    <w:multiLevelType w:val="multilevel"/>
    <w:tmpl w:val="DE10C490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37200"/>
    <w:multiLevelType w:val="hybridMultilevel"/>
    <w:tmpl w:val="9B62699A"/>
    <w:lvl w:ilvl="0" w:tplc="A81E1284">
      <w:start w:val="1"/>
      <w:numFmt w:val="decimal"/>
      <w:pStyle w:val="Opgav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21C60C82">
      <w:start w:val="1"/>
      <w:numFmt w:val="lowerLetter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9191211"/>
    <w:multiLevelType w:val="hybridMultilevel"/>
    <w:tmpl w:val="71CC0D1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DB72E6B"/>
    <w:multiLevelType w:val="hybridMultilevel"/>
    <w:tmpl w:val="A9222E9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D1519D"/>
    <w:multiLevelType w:val="hybridMultilevel"/>
    <w:tmpl w:val="9B4064A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A7EC5"/>
    <w:multiLevelType w:val="hybridMultilevel"/>
    <w:tmpl w:val="4E4877FC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FF7807"/>
    <w:multiLevelType w:val="hybridMultilevel"/>
    <w:tmpl w:val="F5BCC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86C34"/>
    <w:multiLevelType w:val="hybridMultilevel"/>
    <w:tmpl w:val="A7BA324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6831FF"/>
    <w:multiLevelType w:val="hybridMultilevel"/>
    <w:tmpl w:val="A178F3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1D4DCF"/>
    <w:multiLevelType w:val="hybridMultilevel"/>
    <w:tmpl w:val="5456FC2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51591"/>
    <w:multiLevelType w:val="hybridMultilevel"/>
    <w:tmpl w:val="36C6D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86198"/>
    <w:multiLevelType w:val="hybridMultilevel"/>
    <w:tmpl w:val="FF10ACB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16579AD"/>
    <w:multiLevelType w:val="hybridMultilevel"/>
    <w:tmpl w:val="38F2216A"/>
    <w:lvl w:ilvl="0" w:tplc="9612941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FC61C6"/>
    <w:multiLevelType w:val="hybridMultilevel"/>
    <w:tmpl w:val="8BDA9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574530"/>
    <w:multiLevelType w:val="hybridMultilevel"/>
    <w:tmpl w:val="ED0A188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8802AE8"/>
    <w:multiLevelType w:val="hybridMultilevel"/>
    <w:tmpl w:val="61266FE6"/>
    <w:lvl w:ilvl="0" w:tplc="0413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BD319C7"/>
    <w:multiLevelType w:val="hybridMultilevel"/>
    <w:tmpl w:val="1F042CC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D4801B8"/>
    <w:multiLevelType w:val="multilevel"/>
    <w:tmpl w:val="48BCCED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F6792D"/>
    <w:multiLevelType w:val="multilevel"/>
    <w:tmpl w:val="2C426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3"/>
  </w:num>
  <w:num w:numId="3">
    <w:abstractNumId w:val="22"/>
  </w:num>
  <w:num w:numId="4">
    <w:abstractNumId w:val="5"/>
  </w:num>
  <w:num w:numId="5">
    <w:abstractNumId w:val="23"/>
  </w:num>
  <w:num w:numId="6">
    <w:abstractNumId w:val="31"/>
  </w:num>
  <w:num w:numId="7">
    <w:abstractNumId w:val="2"/>
  </w:num>
  <w:num w:numId="8">
    <w:abstractNumId w:val="34"/>
  </w:num>
  <w:num w:numId="9">
    <w:abstractNumId w:val="29"/>
  </w:num>
  <w:num w:numId="10">
    <w:abstractNumId w:val="35"/>
  </w:num>
  <w:num w:numId="11">
    <w:abstractNumId w:val="36"/>
  </w:num>
  <w:num w:numId="12">
    <w:abstractNumId w:val="32"/>
  </w:num>
  <w:num w:numId="13">
    <w:abstractNumId w:val="24"/>
  </w:num>
  <w:num w:numId="14">
    <w:abstractNumId w:val="18"/>
  </w:num>
  <w:num w:numId="15">
    <w:abstractNumId w:val="7"/>
  </w:num>
  <w:num w:numId="16">
    <w:abstractNumId w:val="3"/>
  </w:num>
  <w:num w:numId="17">
    <w:abstractNumId w:val="37"/>
  </w:num>
  <w:num w:numId="18">
    <w:abstractNumId w:val="28"/>
  </w:num>
  <w:num w:numId="19">
    <w:abstractNumId w:val="19"/>
  </w:num>
  <w:num w:numId="20">
    <w:abstractNumId w:val="17"/>
  </w:num>
  <w:num w:numId="21">
    <w:abstractNumId w:val="27"/>
  </w:num>
  <w:num w:numId="22">
    <w:abstractNumId w:val="11"/>
  </w:num>
  <w:num w:numId="23">
    <w:abstractNumId w:val="0"/>
  </w:num>
  <w:num w:numId="24">
    <w:abstractNumId w:val="8"/>
  </w:num>
  <w:num w:numId="25">
    <w:abstractNumId w:val="12"/>
  </w:num>
  <w:num w:numId="26">
    <w:abstractNumId w:val="1"/>
  </w:num>
  <w:num w:numId="27">
    <w:abstractNumId w:val="9"/>
  </w:num>
  <w:num w:numId="28">
    <w:abstractNumId w:val="16"/>
  </w:num>
  <w:num w:numId="29">
    <w:abstractNumId w:val="20"/>
  </w:num>
  <w:num w:numId="30">
    <w:abstractNumId w:val="25"/>
  </w:num>
  <w:num w:numId="31">
    <w:abstractNumId w:val="26"/>
  </w:num>
  <w:num w:numId="32">
    <w:abstractNumId w:val="15"/>
  </w:num>
  <w:num w:numId="33">
    <w:abstractNumId w:val="33"/>
  </w:num>
  <w:num w:numId="34">
    <w:abstractNumId w:val="14"/>
  </w:num>
  <w:num w:numId="35">
    <w:abstractNumId w:val="6"/>
  </w:num>
  <w:num w:numId="36">
    <w:abstractNumId w:val="30"/>
  </w:num>
  <w:num w:numId="37">
    <w:abstractNumId w:val="10"/>
  </w:num>
  <w:num w:numId="38">
    <w:abstractNumId w:val="4"/>
  </w:num>
  <w:num w:numId="39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2049">
      <o:colormenu v:ext="edit" fillcolor="none [660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1897"/>
    <w:rsid w:val="00013D2B"/>
    <w:rsid w:val="00014A5D"/>
    <w:rsid w:val="00026800"/>
    <w:rsid w:val="0004046B"/>
    <w:rsid w:val="00040E62"/>
    <w:rsid w:val="00042185"/>
    <w:rsid w:val="000422B1"/>
    <w:rsid w:val="000422F8"/>
    <w:rsid w:val="00045187"/>
    <w:rsid w:val="0004762E"/>
    <w:rsid w:val="0004795D"/>
    <w:rsid w:val="0005657A"/>
    <w:rsid w:val="00065D54"/>
    <w:rsid w:val="00090BA8"/>
    <w:rsid w:val="00096968"/>
    <w:rsid w:val="000A4716"/>
    <w:rsid w:val="000B3F14"/>
    <w:rsid w:val="000C125A"/>
    <w:rsid w:val="000C44E9"/>
    <w:rsid w:val="000E4CF4"/>
    <w:rsid w:val="000E79E7"/>
    <w:rsid w:val="000F25FF"/>
    <w:rsid w:val="000F5616"/>
    <w:rsid w:val="001001F1"/>
    <w:rsid w:val="00112E69"/>
    <w:rsid w:val="00114FA2"/>
    <w:rsid w:val="0011615D"/>
    <w:rsid w:val="00116C57"/>
    <w:rsid w:val="00121EC2"/>
    <w:rsid w:val="00134A69"/>
    <w:rsid w:val="0014060B"/>
    <w:rsid w:val="00141673"/>
    <w:rsid w:val="0014418D"/>
    <w:rsid w:val="00153C79"/>
    <w:rsid w:val="001642A8"/>
    <w:rsid w:val="0016577F"/>
    <w:rsid w:val="00192AD1"/>
    <w:rsid w:val="001961EE"/>
    <w:rsid w:val="001C029E"/>
    <w:rsid w:val="001C1B1E"/>
    <w:rsid w:val="001D10AB"/>
    <w:rsid w:val="001D3D1A"/>
    <w:rsid w:val="001E38A7"/>
    <w:rsid w:val="001F0CA4"/>
    <w:rsid w:val="001F181E"/>
    <w:rsid w:val="001F328D"/>
    <w:rsid w:val="00205E29"/>
    <w:rsid w:val="00223F72"/>
    <w:rsid w:val="00225463"/>
    <w:rsid w:val="0022714B"/>
    <w:rsid w:val="0023119A"/>
    <w:rsid w:val="0023326A"/>
    <w:rsid w:val="00233D28"/>
    <w:rsid w:val="00241E9F"/>
    <w:rsid w:val="0024380B"/>
    <w:rsid w:val="0027135F"/>
    <w:rsid w:val="00274DBF"/>
    <w:rsid w:val="0028677A"/>
    <w:rsid w:val="00290390"/>
    <w:rsid w:val="00290601"/>
    <w:rsid w:val="002913AD"/>
    <w:rsid w:val="00292141"/>
    <w:rsid w:val="002927B3"/>
    <w:rsid w:val="0029356F"/>
    <w:rsid w:val="002A6DF9"/>
    <w:rsid w:val="002B247B"/>
    <w:rsid w:val="002B6D71"/>
    <w:rsid w:val="002C0891"/>
    <w:rsid w:val="002C108D"/>
    <w:rsid w:val="002C2C4A"/>
    <w:rsid w:val="002C464D"/>
    <w:rsid w:val="002C63D2"/>
    <w:rsid w:val="002C778F"/>
    <w:rsid w:val="002D06D1"/>
    <w:rsid w:val="002D0E67"/>
    <w:rsid w:val="002D5A2C"/>
    <w:rsid w:val="002F60CD"/>
    <w:rsid w:val="002F64CB"/>
    <w:rsid w:val="00313A66"/>
    <w:rsid w:val="0031713A"/>
    <w:rsid w:val="003173DF"/>
    <w:rsid w:val="003353A0"/>
    <w:rsid w:val="00340747"/>
    <w:rsid w:val="00342AF5"/>
    <w:rsid w:val="0035103D"/>
    <w:rsid w:val="0035204B"/>
    <w:rsid w:val="00352A87"/>
    <w:rsid w:val="00376959"/>
    <w:rsid w:val="00382525"/>
    <w:rsid w:val="00386DC8"/>
    <w:rsid w:val="003919C6"/>
    <w:rsid w:val="00395C3B"/>
    <w:rsid w:val="003A2964"/>
    <w:rsid w:val="003A347E"/>
    <w:rsid w:val="003A3949"/>
    <w:rsid w:val="003A42D6"/>
    <w:rsid w:val="003A61FF"/>
    <w:rsid w:val="003A7014"/>
    <w:rsid w:val="003B13D5"/>
    <w:rsid w:val="003B7B7A"/>
    <w:rsid w:val="003C189D"/>
    <w:rsid w:val="003C6113"/>
    <w:rsid w:val="003C6722"/>
    <w:rsid w:val="003D245B"/>
    <w:rsid w:val="003D2AC4"/>
    <w:rsid w:val="003E1973"/>
    <w:rsid w:val="003E6FA8"/>
    <w:rsid w:val="003F3E57"/>
    <w:rsid w:val="003F4005"/>
    <w:rsid w:val="00401BC8"/>
    <w:rsid w:val="004063D3"/>
    <w:rsid w:val="00423259"/>
    <w:rsid w:val="00427C8B"/>
    <w:rsid w:val="0043524C"/>
    <w:rsid w:val="00447349"/>
    <w:rsid w:val="00447472"/>
    <w:rsid w:val="00465B19"/>
    <w:rsid w:val="00474901"/>
    <w:rsid w:val="004802EF"/>
    <w:rsid w:val="00480C1B"/>
    <w:rsid w:val="00481285"/>
    <w:rsid w:val="00481487"/>
    <w:rsid w:val="00481715"/>
    <w:rsid w:val="00482879"/>
    <w:rsid w:val="00485AB3"/>
    <w:rsid w:val="00491B41"/>
    <w:rsid w:val="004A0109"/>
    <w:rsid w:val="004A08A6"/>
    <w:rsid w:val="004A13E6"/>
    <w:rsid w:val="004B3676"/>
    <w:rsid w:val="004B5C80"/>
    <w:rsid w:val="004B5E1C"/>
    <w:rsid w:val="004B62FA"/>
    <w:rsid w:val="004D2224"/>
    <w:rsid w:val="004D6DD0"/>
    <w:rsid w:val="004D7DC6"/>
    <w:rsid w:val="004F3BCC"/>
    <w:rsid w:val="005019B3"/>
    <w:rsid w:val="00516ECF"/>
    <w:rsid w:val="0052456F"/>
    <w:rsid w:val="00524D56"/>
    <w:rsid w:val="005315A7"/>
    <w:rsid w:val="005335C2"/>
    <w:rsid w:val="00536B16"/>
    <w:rsid w:val="00541B5E"/>
    <w:rsid w:val="005439C3"/>
    <w:rsid w:val="0054752B"/>
    <w:rsid w:val="0055349A"/>
    <w:rsid w:val="00555D3E"/>
    <w:rsid w:val="00560D1A"/>
    <w:rsid w:val="00571C3C"/>
    <w:rsid w:val="00575F11"/>
    <w:rsid w:val="005808FE"/>
    <w:rsid w:val="00582908"/>
    <w:rsid w:val="00592FC4"/>
    <w:rsid w:val="00594A0A"/>
    <w:rsid w:val="005A3FC4"/>
    <w:rsid w:val="005A56B8"/>
    <w:rsid w:val="005A657B"/>
    <w:rsid w:val="005B6850"/>
    <w:rsid w:val="005C0C5E"/>
    <w:rsid w:val="005C4312"/>
    <w:rsid w:val="005C7168"/>
    <w:rsid w:val="005D2EBE"/>
    <w:rsid w:val="005D358D"/>
    <w:rsid w:val="005F051B"/>
    <w:rsid w:val="00605E9C"/>
    <w:rsid w:val="00610E6C"/>
    <w:rsid w:val="00625996"/>
    <w:rsid w:val="00626735"/>
    <w:rsid w:val="00627F05"/>
    <w:rsid w:val="00632288"/>
    <w:rsid w:val="006361A4"/>
    <w:rsid w:val="006366E0"/>
    <w:rsid w:val="00645085"/>
    <w:rsid w:val="006451D4"/>
    <w:rsid w:val="006471AB"/>
    <w:rsid w:val="006477E9"/>
    <w:rsid w:val="00661E60"/>
    <w:rsid w:val="00665044"/>
    <w:rsid w:val="0066509C"/>
    <w:rsid w:val="006658B2"/>
    <w:rsid w:val="006729AA"/>
    <w:rsid w:val="00677A50"/>
    <w:rsid w:val="00681820"/>
    <w:rsid w:val="006849CD"/>
    <w:rsid w:val="006A24E2"/>
    <w:rsid w:val="006A6C99"/>
    <w:rsid w:val="006A727F"/>
    <w:rsid w:val="006C2C1A"/>
    <w:rsid w:val="006C306B"/>
    <w:rsid w:val="006C6BEE"/>
    <w:rsid w:val="006D122F"/>
    <w:rsid w:val="006D3C7C"/>
    <w:rsid w:val="006F1C72"/>
    <w:rsid w:val="006F22F9"/>
    <w:rsid w:val="00703B5E"/>
    <w:rsid w:val="007319C5"/>
    <w:rsid w:val="0073295C"/>
    <w:rsid w:val="00741483"/>
    <w:rsid w:val="00751701"/>
    <w:rsid w:val="0075237A"/>
    <w:rsid w:val="0075798B"/>
    <w:rsid w:val="00760739"/>
    <w:rsid w:val="00760D72"/>
    <w:rsid w:val="0076315D"/>
    <w:rsid w:val="0076607F"/>
    <w:rsid w:val="007779B5"/>
    <w:rsid w:val="00786DDA"/>
    <w:rsid w:val="007A1035"/>
    <w:rsid w:val="007A244E"/>
    <w:rsid w:val="007A4FE3"/>
    <w:rsid w:val="007B318E"/>
    <w:rsid w:val="007B515F"/>
    <w:rsid w:val="007C28F6"/>
    <w:rsid w:val="007C5B00"/>
    <w:rsid w:val="007D0CA6"/>
    <w:rsid w:val="007D47B6"/>
    <w:rsid w:val="007D4C01"/>
    <w:rsid w:val="007D6084"/>
    <w:rsid w:val="007D684F"/>
    <w:rsid w:val="007D782C"/>
    <w:rsid w:val="007E42DC"/>
    <w:rsid w:val="007E4717"/>
    <w:rsid w:val="007E74B9"/>
    <w:rsid w:val="007F03DE"/>
    <w:rsid w:val="007F61AD"/>
    <w:rsid w:val="007F656E"/>
    <w:rsid w:val="007F7BCC"/>
    <w:rsid w:val="00806579"/>
    <w:rsid w:val="00813A39"/>
    <w:rsid w:val="008173D8"/>
    <w:rsid w:val="008251F1"/>
    <w:rsid w:val="00843B27"/>
    <w:rsid w:val="008450AF"/>
    <w:rsid w:val="00847426"/>
    <w:rsid w:val="00847F39"/>
    <w:rsid w:val="00850719"/>
    <w:rsid w:val="00856787"/>
    <w:rsid w:val="00867F95"/>
    <w:rsid w:val="008777F4"/>
    <w:rsid w:val="00884204"/>
    <w:rsid w:val="00884B51"/>
    <w:rsid w:val="00886797"/>
    <w:rsid w:val="00890C87"/>
    <w:rsid w:val="00893BBE"/>
    <w:rsid w:val="00896BB1"/>
    <w:rsid w:val="008A69A2"/>
    <w:rsid w:val="008B1B98"/>
    <w:rsid w:val="008B1E9B"/>
    <w:rsid w:val="008B3687"/>
    <w:rsid w:val="008B6CAE"/>
    <w:rsid w:val="008B734A"/>
    <w:rsid w:val="008C673E"/>
    <w:rsid w:val="008C7D66"/>
    <w:rsid w:val="008D18D3"/>
    <w:rsid w:val="008D6B8B"/>
    <w:rsid w:val="008E1F3E"/>
    <w:rsid w:val="008E2974"/>
    <w:rsid w:val="008E36CF"/>
    <w:rsid w:val="008F4CD2"/>
    <w:rsid w:val="008F57E0"/>
    <w:rsid w:val="008F7361"/>
    <w:rsid w:val="008F7508"/>
    <w:rsid w:val="00900089"/>
    <w:rsid w:val="009039FD"/>
    <w:rsid w:val="0090670D"/>
    <w:rsid w:val="0090797B"/>
    <w:rsid w:val="0091132B"/>
    <w:rsid w:val="00912EA6"/>
    <w:rsid w:val="009131C6"/>
    <w:rsid w:val="009161BA"/>
    <w:rsid w:val="00923A28"/>
    <w:rsid w:val="0093321E"/>
    <w:rsid w:val="009350D4"/>
    <w:rsid w:val="00943B12"/>
    <w:rsid w:val="00943DA4"/>
    <w:rsid w:val="00943F47"/>
    <w:rsid w:val="00945980"/>
    <w:rsid w:val="00946606"/>
    <w:rsid w:val="009503C3"/>
    <w:rsid w:val="00950F8E"/>
    <w:rsid w:val="00961D79"/>
    <w:rsid w:val="0096626B"/>
    <w:rsid w:val="0097768C"/>
    <w:rsid w:val="00983674"/>
    <w:rsid w:val="00993DCE"/>
    <w:rsid w:val="009A2297"/>
    <w:rsid w:val="009C1ABC"/>
    <w:rsid w:val="009D209D"/>
    <w:rsid w:val="009D3CED"/>
    <w:rsid w:val="009E1C08"/>
    <w:rsid w:val="009F0AF3"/>
    <w:rsid w:val="009F258B"/>
    <w:rsid w:val="009F459B"/>
    <w:rsid w:val="00A05EDD"/>
    <w:rsid w:val="00A17084"/>
    <w:rsid w:val="00A2248D"/>
    <w:rsid w:val="00A22778"/>
    <w:rsid w:val="00A32C11"/>
    <w:rsid w:val="00A45690"/>
    <w:rsid w:val="00A5434A"/>
    <w:rsid w:val="00A57961"/>
    <w:rsid w:val="00A709DE"/>
    <w:rsid w:val="00A81C27"/>
    <w:rsid w:val="00A821AD"/>
    <w:rsid w:val="00A83F92"/>
    <w:rsid w:val="00A86E3B"/>
    <w:rsid w:val="00A917E9"/>
    <w:rsid w:val="00A9613B"/>
    <w:rsid w:val="00AA048C"/>
    <w:rsid w:val="00AA6563"/>
    <w:rsid w:val="00AA6F7D"/>
    <w:rsid w:val="00AB5BCB"/>
    <w:rsid w:val="00AB6BEF"/>
    <w:rsid w:val="00AC3BA4"/>
    <w:rsid w:val="00AC469D"/>
    <w:rsid w:val="00AC68B4"/>
    <w:rsid w:val="00AE3963"/>
    <w:rsid w:val="00AE4E57"/>
    <w:rsid w:val="00AE7A53"/>
    <w:rsid w:val="00AF1601"/>
    <w:rsid w:val="00AF3C83"/>
    <w:rsid w:val="00AF61BA"/>
    <w:rsid w:val="00B05CDC"/>
    <w:rsid w:val="00B060A7"/>
    <w:rsid w:val="00B16EC3"/>
    <w:rsid w:val="00B30CBA"/>
    <w:rsid w:val="00B33428"/>
    <w:rsid w:val="00B53138"/>
    <w:rsid w:val="00B63199"/>
    <w:rsid w:val="00B63FDE"/>
    <w:rsid w:val="00B91CB5"/>
    <w:rsid w:val="00B92959"/>
    <w:rsid w:val="00B952E4"/>
    <w:rsid w:val="00B953B1"/>
    <w:rsid w:val="00BA6953"/>
    <w:rsid w:val="00BB48FE"/>
    <w:rsid w:val="00BB496D"/>
    <w:rsid w:val="00BC0C53"/>
    <w:rsid w:val="00BC2488"/>
    <w:rsid w:val="00BC56F0"/>
    <w:rsid w:val="00BD0251"/>
    <w:rsid w:val="00BD2AEF"/>
    <w:rsid w:val="00BD4704"/>
    <w:rsid w:val="00BD4906"/>
    <w:rsid w:val="00BD79CB"/>
    <w:rsid w:val="00BE2683"/>
    <w:rsid w:val="00BE4080"/>
    <w:rsid w:val="00BF0DA3"/>
    <w:rsid w:val="00BF7AA7"/>
    <w:rsid w:val="00C00600"/>
    <w:rsid w:val="00C156EF"/>
    <w:rsid w:val="00C20CA8"/>
    <w:rsid w:val="00C254AF"/>
    <w:rsid w:val="00C31F44"/>
    <w:rsid w:val="00C33A3E"/>
    <w:rsid w:val="00C37332"/>
    <w:rsid w:val="00C411CD"/>
    <w:rsid w:val="00C428E3"/>
    <w:rsid w:val="00C4295C"/>
    <w:rsid w:val="00C434EB"/>
    <w:rsid w:val="00C45CFC"/>
    <w:rsid w:val="00C5499E"/>
    <w:rsid w:val="00C60407"/>
    <w:rsid w:val="00C60FA8"/>
    <w:rsid w:val="00C620C9"/>
    <w:rsid w:val="00C7465F"/>
    <w:rsid w:val="00C75DC3"/>
    <w:rsid w:val="00C80D6E"/>
    <w:rsid w:val="00C878C1"/>
    <w:rsid w:val="00C91E97"/>
    <w:rsid w:val="00CA004A"/>
    <w:rsid w:val="00CA4F47"/>
    <w:rsid w:val="00CA5113"/>
    <w:rsid w:val="00CB3B1A"/>
    <w:rsid w:val="00CB5340"/>
    <w:rsid w:val="00CC49DD"/>
    <w:rsid w:val="00CC4C91"/>
    <w:rsid w:val="00CD0E0D"/>
    <w:rsid w:val="00CD5F5D"/>
    <w:rsid w:val="00CD691F"/>
    <w:rsid w:val="00CE023E"/>
    <w:rsid w:val="00CE5B0E"/>
    <w:rsid w:val="00CE693D"/>
    <w:rsid w:val="00D00976"/>
    <w:rsid w:val="00D137E0"/>
    <w:rsid w:val="00D1628F"/>
    <w:rsid w:val="00D20EA2"/>
    <w:rsid w:val="00D21117"/>
    <w:rsid w:val="00D30B27"/>
    <w:rsid w:val="00D367B8"/>
    <w:rsid w:val="00D43C06"/>
    <w:rsid w:val="00D6542D"/>
    <w:rsid w:val="00D6678C"/>
    <w:rsid w:val="00D73D1E"/>
    <w:rsid w:val="00D74BE8"/>
    <w:rsid w:val="00D74C79"/>
    <w:rsid w:val="00D773B0"/>
    <w:rsid w:val="00D86AF9"/>
    <w:rsid w:val="00DA0A1C"/>
    <w:rsid w:val="00DA4BAF"/>
    <w:rsid w:val="00DA64AE"/>
    <w:rsid w:val="00DB156F"/>
    <w:rsid w:val="00DC24C9"/>
    <w:rsid w:val="00DC524B"/>
    <w:rsid w:val="00DC6C9E"/>
    <w:rsid w:val="00DF4B10"/>
    <w:rsid w:val="00DF5977"/>
    <w:rsid w:val="00DF7079"/>
    <w:rsid w:val="00E015B1"/>
    <w:rsid w:val="00E110EE"/>
    <w:rsid w:val="00E11B7A"/>
    <w:rsid w:val="00E1319E"/>
    <w:rsid w:val="00E14DE2"/>
    <w:rsid w:val="00E15AC9"/>
    <w:rsid w:val="00E16BD0"/>
    <w:rsid w:val="00E1769D"/>
    <w:rsid w:val="00E25600"/>
    <w:rsid w:val="00E2664E"/>
    <w:rsid w:val="00E32EA5"/>
    <w:rsid w:val="00E4034E"/>
    <w:rsid w:val="00E5595F"/>
    <w:rsid w:val="00E55B33"/>
    <w:rsid w:val="00E630EA"/>
    <w:rsid w:val="00E645C6"/>
    <w:rsid w:val="00E67814"/>
    <w:rsid w:val="00E72CCF"/>
    <w:rsid w:val="00E74AE4"/>
    <w:rsid w:val="00E85CBA"/>
    <w:rsid w:val="00E90121"/>
    <w:rsid w:val="00E968A6"/>
    <w:rsid w:val="00EB1245"/>
    <w:rsid w:val="00EB2F9C"/>
    <w:rsid w:val="00EB7EB1"/>
    <w:rsid w:val="00EC00BE"/>
    <w:rsid w:val="00EC287E"/>
    <w:rsid w:val="00EC29C7"/>
    <w:rsid w:val="00EC3E52"/>
    <w:rsid w:val="00EC506E"/>
    <w:rsid w:val="00ED4CE3"/>
    <w:rsid w:val="00ED6565"/>
    <w:rsid w:val="00ED693C"/>
    <w:rsid w:val="00EE03E7"/>
    <w:rsid w:val="00EF4834"/>
    <w:rsid w:val="00EF5E37"/>
    <w:rsid w:val="00EF7FE7"/>
    <w:rsid w:val="00F0641B"/>
    <w:rsid w:val="00F227C9"/>
    <w:rsid w:val="00F27755"/>
    <w:rsid w:val="00F30614"/>
    <w:rsid w:val="00F30CD1"/>
    <w:rsid w:val="00F43EF3"/>
    <w:rsid w:val="00F51FC8"/>
    <w:rsid w:val="00F52118"/>
    <w:rsid w:val="00F52916"/>
    <w:rsid w:val="00F545B2"/>
    <w:rsid w:val="00F62126"/>
    <w:rsid w:val="00F64E21"/>
    <w:rsid w:val="00F65C21"/>
    <w:rsid w:val="00F74AAC"/>
    <w:rsid w:val="00F76134"/>
    <w:rsid w:val="00F81317"/>
    <w:rsid w:val="00F877CF"/>
    <w:rsid w:val="00F87BB6"/>
    <w:rsid w:val="00F90A02"/>
    <w:rsid w:val="00FA3729"/>
    <w:rsid w:val="00FA6B4B"/>
    <w:rsid w:val="00FB2AA0"/>
    <w:rsid w:val="00FC12C5"/>
    <w:rsid w:val="00FC2FF7"/>
    <w:rsid w:val="00FC34EB"/>
    <w:rsid w:val="00FD60FD"/>
    <w:rsid w:val="00FE61F4"/>
    <w:rsid w:val="00FE62EA"/>
    <w:rsid w:val="00FF0032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 [660]" strokecolor="none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</o:regrouptable>
    </o:shapelayout>
  </w:shapeDefaults>
  <w:decimalSymbol w:val=","/>
  <w:listSeparator w:val=";"/>
  <w14:docId w14:val="5C796B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99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99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uiPriority w:val="99"/>
    <w:qFormat/>
    <w:rsid w:val="002927B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uiPriority w:val="99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uiPriority w:val="99"/>
    <w:qFormat/>
    <w:rsid w:val="00481487"/>
    <w:rPr>
      <w:color w:val="008000"/>
    </w:rPr>
  </w:style>
  <w:style w:type="paragraph" w:customStyle="1" w:styleId="streepje">
    <w:name w:val="streepje"/>
    <w:basedOn w:val="Normal"/>
    <w:uiPriority w:val="99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styleId="IntenseEmphasis">
    <w:name w:val="Intense Emphasis"/>
    <w:basedOn w:val="DefaultParagraphFont"/>
    <w:uiPriority w:val="21"/>
    <w:qFormat/>
    <w:rsid w:val="00ED4CE3"/>
    <w:rPr>
      <w:b/>
      <w:bCs/>
      <w:i/>
      <w:iCs/>
      <w:color w:val="4F81BD" w:themeColor="accent1"/>
    </w:rPr>
  </w:style>
  <w:style w:type="character" w:customStyle="1" w:styleId="yield">
    <w:name w:val="yield"/>
    <w:basedOn w:val="DefaultParagraphFont"/>
    <w:rsid w:val="00ED4CE3"/>
  </w:style>
  <w:style w:type="paragraph" w:customStyle="1" w:styleId="ingredient">
    <w:name w:val="ingredient"/>
    <w:basedOn w:val="Normal"/>
    <w:rsid w:val="00ED4CE3"/>
    <w:pPr>
      <w:spacing w:after="225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instructions">
    <w:name w:val="instructions"/>
    <w:basedOn w:val="Normal"/>
    <w:rsid w:val="00ED4CE3"/>
    <w:pPr>
      <w:spacing w:after="225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yle241">
    <w:name w:val="style241"/>
    <w:basedOn w:val="DefaultParagraphFont"/>
    <w:rsid w:val="00ED4CE3"/>
    <w:rPr>
      <w:rFonts w:ascii="Arial" w:hAnsi="Arial" w:cs="Arial" w:hint="default"/>
      <w:sz w:val="18"/>
      <w:szCs w:val="18"/>
    </w:rPr>
  </w:style>
  <w:style w:type="character" w:customStyle="1" w:styleId="author">
    <w:name w:val="author"/>
    <w:basedOn w:val="DefaultParagraphFont"/>
    <w:rsid w:val="00ED4CE3"/>
  </w:style>
  <w:style w:type="character" w:customStyle="1" w:styleId="published">
    <w:name w:val="published"/>
    <w:basedOn w:val="DefaultParagraphFont"/>
    <w:rsid w:val="00ED4CE3"/>
  </w:style>
  <w:style w:type="character" w:customStyle="1" w:styleId="cacheaantalbekeken">
    <w:name w:val="cache_aantal_bekeken"/>
    <w:basedOn w:val="DefaultParagraphFont"/>
    <w:rsid w:val="00ED4CE3"/>
  </w:style>
  <w:style w:type="character" w:customStyle="1" w:styleId="duration">
    <w:name w:val="duration"/>
    <w:basedOn w:val="DefaultParagraphFont"/>
    <w:rsid w:val="00ED4CE3"/>
  </w:style>
  <w:style w:type="character" w:styleId="PlaceholderText">
    <w:name w:val="Placeholder Text"/>
    <w:basedOn w:val="DefaultParagraphFont"/>
    <w:uiPriority w:val="67"/>
    <w:rsid w:val="00DA4BAF"/>
    <w:rPr>
      <w:color w:val="808080"/>
    </w:rPr>
  </w:style>
  <w:style w:type="paragraph" w:customStyle="1" w:styleId="Default">
    <w:name w:val="Default"/>
    <w:rsid w:val="00292141"/>
    <w:pPr>
      <w:autoSpaceDE w:val="0"/>
      <w:autoSpaceDN w:val="0"/>
      <w:adjustRightInd w:val="0"/>
    </w:pPr>
    <w:rPr>
      <w:rFonts w:ascii="Futura Std Medium" w:hAnsi="Futura Std Medium" w:cs="Futura Std Medium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173DF"/>
    <w:rPr>
      <w:i/>
      <w:iCs/>
    </w:rPr>
  </w:style>
  <w:style w:type="character" w:customStyle="1" w:styleId="st1">
    <w:name w:val="st1"/>
    <w:basedOn w:val="DefaultParagraphFont"/>
    <w:rsid w:val="009A2297"/>
  </w:style>
  <w:style w:type="character" w:customStyle="1" w:styleId="articletekst">
    <w:name w:val="article_tekst"/>
    <w:basedOn w:val="DefaultParagraphFont"/>
    <w:rsid w:val="00813A39"/>
  </w:style>
  <w:style w:type="paragraph" w:styleId="Subtitle">
    <w:name w:val="Subtitle"/>
    <w:basedOn w:val="Normal"/>
    <w:next w:val="Normal"/>
    <w:link w:val="SubtitleChar"/>
    <w:uiPriority w:val="11"/>
    <w:qFormat/>
    <w:rsid w:val="003769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769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99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99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uiPriority w:val="99"/>
    <w:qFormat/>
    <w:rsid w:val="002927B3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uiPriority w:val="99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uiPriority w:val="99"/>
    <w:qFormat/>
    <w:rsid w:val="00481487"/>
    <w:rPr>
      <w:color w:val="008000"/>
    </w:rPr>
  </w:style>
  <w:style w:type="paragraph" w:customStyle="1" w:styleId="streepje">
    <w:name w:val="streepje"/>
    <w:basedOn w:val="Normal"/>
    <w:uiPriority w:val="99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character" w:styleId="IntenseEmphasis">
    <w:name w:val="Intense Emphasis"/>
    <w:basedOn w:val="DefaultParagraphFont"/>
    <w:uiPriority w:val="21"/>
    <w:qFormat/>
    <w:rsid w:val="00ED4CE3"/>
    <w:rPr>
      <w:b/>
      <w:bCs/>
      <w:i/>
      <w:iCs/>
      <w:color w:val="4F81BD" w:themeColor="accent1"/>
    </w:rPr>
  </w:style>
  <w:style w:type="character" w:customStyle="1" w:styleId="yield">
    <w:name w:val="yield"/>
    <w:basedOn w:val="DefaultParagraphFont"/>
    <w:rsid w:val="00ED4CE3"/>
  </w:style>
  <w:style w:type="paragraph" w:customStyle="1" w:styleId="ingredient">
    <w:name w:val="ingredient"/>
    <w:basedOn w:val="Normal"/>
    <w:rsid w:val="00ED4CE3"/>
    <w:pPr>
      <w:spacing w:after="225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instructions">
    <w:name w:val="instructions"/>
    <w:basedOn w:val="Normal"/>
    <w:rsid w:val="00ED4CE3"/>
    <w:pPr>
      <w:spacing w:after="225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style241">
    <w:name w:val="style241"/>
    <w:basedOn w:val="DefaultParagraphFont"/>
    <w:rsid w:val="00ED4CE3"/>
    <w:rPr>
      <w:rFonts w:ascii="Arial" w:hAnsi="Arial" w:cs="Arial" w:hint="default"/>
      <w:sz w:val="18"/>
      <w:szCs w:val="18"/>
    </w:rPr>
  </w:style>
  <w:style w:type="character" w:customStyle="1" w:styleId="author">
    <w:name w:val="author"/>
    <w:basedOn w:val="DefaultParagraphFont"/>
    <w:rsid w:val="00ED4CE3"/>
  </w:style>
  <w:style w:type="character" w:customStyle="1" w:styleId="published">
    <w:name w:val="published"/>
    <w:basedOn w:val="DefaultParagraphFont"/>
    <w:rsid w:val="00ED4CE3"/>
  </w:style>
  <w:style w:type="character" w:customStyle="1" w:styleId="cacheaantalbekeken">
    <w:name w:val="cache_aantal_bekeken"/>
    <w:basedOn w:val="DefaultParagraphFont"/>
    <w:rsid w:val="00ED4CE3"/>
  </w:style>
  <w:style w:type="character" w:customStyle="1" w:styleId="duration">
    <w:name w:val="duration"/>
    <w:basedOn w:val="DefaultParagraphFont"/>
    <w:rsid w:val="00ED4CE3"/>
  </w:style>
  <w:style w:type="character" w:styleId="PlaceholderText">
    <w:name w:val="Placeholder Text"/>
    <w:basedOn w:val="DefaultParagraphFont"/>
    <w:uiPriority w:val="67"/>
    <w:rsid w:val="00DA4BAF"/>
    <w:rPr>
      <w:color w:val="808080"/>
    </w:rPr>
  </w:style>
  <w:style w:type="paragraph" w:customStyle="1" w:styleId="Default">
    <w:name w:val="Default"/>
    <w:rsid w:val="00292141"/>
    <w:pPr>
      <w:autoSpaceDE w:val="0"/>
      <w:autoSpaceDN w:val="0"/>
      <w:adjustRightInd w:val="0"/>
    </w:pPr>
    <w:rPr>
      <w:rFonts w:ascii="Futura Std Medium" w:hAnsi="Futura Std Medium" w:cs="Futura Std Medium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173DF"/>
    <w:rPr>
      <w:i/>
      <w:iCs/>
    </w:rPr>
  </w:style>
  <w:style w:type="character" w:customStyle="1" w:styleId="st1">
    <w:name w:val="st1"/>
    <w:basedOn w:val="DefaultParagraphFont"/>
    <w:rsid w:val="009A2297"/>
  </w:style>
  <w:style w:type="character" w:customStyle="1" w:styleId="articletekst">
    <w:name w:val="article_tekst"/>
    <w:basedOn w:val="DefaultParagraphFont"/>
    <w:rsid w:val="00813A39"/>
  </w:style>
  <w:style w:type="paragraph" w:styleId="Subtitle">
    <w:name w:val="Subtitle"/>
    <w:basedOn w:val="Normal"/>
    <w:next w:val="Normal"/>
    <w:link w:val="SubtitleChar"/>
    <w:uiPriority w:val="11"/>
    <w:qFormat/>
    <w:rsid w:val="003769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769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3843">
          <w:marLeft w:val="0"/>
          <w:marRight w:val="0"/>
          <w:marTop w:val="6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23251">
                      <w:marLeft w:val="3015"/>
                      <w:marRight w:val="0"/>
                      <w:marTop w:val="55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4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0" w:color="E7E7E7"/>
                            <w:left w:val="single" w:sz="6" w:space="0" w:color="E7E7E7"/>
                            <w:bottom w:val="single" w:sz="6" w:space="0" w:color="E7E7E7"/>
                            <w:right w:val="single" w:sz="6" w:space="0" w:color="E7E7E7"/>
                          </w:divBdr>
                          <w:divsChild>
                            <w:div w:id="34198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7805">
          <w:marLeft w:val="0"/>
          <w:marRight w:val="21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305">
          <w:marLeft w:val="0"/>
          <w:marRight w:val="21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54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3001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92995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4685">
          <w:marLeft w:val="0"/>
          <w:marRight w:val="21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hyperlink" Target="http://www.stn-bv.nl/wb/pages/automatisering/horeca-software/restaurant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nuon.nl" TargetMode="External"/><Relationship Id="rId42" Type="http://schemas.openxmlformats.org/officeDocument/2006/relationships/hyperlink" Target="http://www.kovu.nl/files/Brochure%20Millennium%20(EN-IT).pdf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stichtingmilieunet.nl/andersbekekenblog/ietsanders/venezia-voorstraat-utrecht-de-oudste-ijssalon-van-nederland-gesloten-een-groot-verlies-voor-de-ijsliefhebbers.html" TargetMode="External"/><Relationship Id="rId25" Type="http://schemas.openxmlformats.org/officeDocument/2006/relationships/hyperlink" Target="http://www.vega-direct.nl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www.stn-bv.nl/wb/media/tafel%20layout.JP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://www.kovu.nl/nl/catalog/schepijsvitrines/de-luxe/millennium" TargetMode="External"/><Relationship Id="rId41" Type="http://schemas.openxmlformats.org/officeDocument/2006/relationships/hyperlink" Target="http://www.veld.nl/horeca/producten/schepijsvitrines_assortiment_veld_koeltechniek/schepijsvitrines_j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://www.vega-direct.nl/catalog/category/view/id/10495" TargetMode="External"/><Relationship Id="rId40" Type="http://schemas.openxmlformats.org/officeDocument/2006/relationships/hyperlink" Target="http://www.coldvink.nl/schepijsvitrine_OT-DORADO.htm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hyperlink" Target="http://tasteofsorrento.sorrentoinfo.com/shops/gelateria-david.as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ijsprofi.nl/totaalinrichting/assortiment/17/Bocchin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jskaartvannederland.nl/" TargetMode="External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hyperlink" Target="http://www.stn-bv.nl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www.spronsen.com/downloads/de_ijssalon_in_beeld.pdf" TargetMode="External"/><Relationship Id="rId43" Type="http://schemas.openxmlformats.org/officeDocument/2006/relationships/hyperlink" Target="http://www.nuon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F336F-0835-4582-B88D-0713B8CC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449D1DFE.dotm</Template>
  <TotalTime>0</TotalTime>
  <Pages>15</Pages>
  <Words>2408</Words>
  <Characters>11174</Characters>
  <Application>Microsoft Office Word</Application>
  <DocSecurity>0</DocSecurity>
  <Lines>620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Ijsfabriek</vt:lpstr>
    </vt:vector>
  </TitlesOfParts>
  <Company>AOC / Freudenthal Instituut</Company>
  <LinksUpToDate>false</LinksUpToDate>
  <CharactersWithSpaces>13316</CharactersWithSpaces>
  <SharedDoc>false</SharedDoc>
  <HyperlinkBase/>
  <HLinks>
    <vt:vector size="6" baseType="variant">
      <vt:variant>
        <vt:i4>4915240</vt:i4>
      </vt:variant>
      <vt:variant>
        <vt:i4>99</vt:i4>
      </vt:variant>
      <vt:variant>
        <vt:i4>0</vt:i4>
      </vt:variant>
      <vt:variant>
        <vt:i4>5</vt:i4>
      </vt:variant>
      <vt:variant>
        <vt:lpwstr>http://www.fi.uu.nl/toepassingen/00410/toepassing_algemeen.xml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Ijsfabriek</dc:title>
  <dc:creator>Mieke Abels</dc:creator>
  <cp:keywords>rekenen mbo</cp:keywords>
  <cp:lastModifiedBy>Wijers, M.M.</cp:lastModifiedBy>
  <cp:revision>8</cp:revision>
  <cp:lastPrinted>2012-07-09T09:53:00Z</cp:lastPrinted>
  <dcterms:created xsi:type="dcterms:W3CDTF">2012-10-14T11:02:00Z</dcterms:created>
  <dcterms:modified xsi:type="dcterms:W3CDTF">2012-12-21T10:00:00Z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