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9378"/>
      </w:tblGrid>
      <w:tr w:rsidR="00C93B76" w14:paraId="1F0427A3" w14:textId="77777777">
        <w:trPr>
          <w:trHeight w:val="6795"/>
          <w:jc w:val="center"/>
        </w:trPr>
        <w:tc>
          <w:tcPr>
            <w:tcW w:w="9378" w:type="dxa"/>
            <w:vAlign w:val="center"/>
          </w:tcPr>
          <w:p w14:paraId="6AB43939" w14:textId="2A2211BD" w:rsidR="00C93B76" w:rsidRDefault="006B15FC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80F59A5" wp14:editId="12022629">
                  <wp:extent cx="5817870" cy="82327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orkant.pd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870" cy="823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714937" w14:textId="77777777" w:rsidR="00C93B76" w:rsidRDefault="00C93B76"/>
    <w:p w14:paraId="777E9B94" w14:textId="77777777" w:rsidR="006B15FC" w:rsidRDefault="006B15FC"/>
    <w:p w14:paraId="7E049396" w14:textId="77777777" w:rsidR="009C7E67" w:rsidRDefault="009C7E67" w:rsidP="009C7E67">
      <w:r>
        <w:lastRenderedPageBreak/>
        <w:t>Colofon</w:t>
      </w:r>
    </w:p>
    <w:p w14:paraId="109EE54B" w14:textId="77777777" w:rsidR="009C7E67" w:rsidRDefault="009C7E67" w:rsidP="009C7E67">
      <w:proofErr w:type="spellStart"/>
      <w:r>
        <w:t>RekenGroen</w:t>
      </w:r>
      <w:proofErr w:type="spellEnd"/>
      <w:r>
        <w:t>. Rekenen voor vmbo-groen en mbo-groen</w:t>
      </w:r>
    </w:p>
    <w:p w14:paraId="3ACF3534" w14:textId="66797494" w:rsidR="009C7E67" w:rsidRDefault="009C7E67" w:rsidP="009C7E67">
      <w:r>
        <w:t>Module IJsfabriek – Aardbeien</w:t>
      </w:r>
    </w:p>
    <w:p w14:paraId="3A38E641" w14:textId="77777777" w:rsidR="009C7E67" w:rsidRDefault="009C7E67" w:rsidP="009C7E67">
      <w:proofErr w:type="spellStart"/>
      <w:r>
        <w:t>Leerlingtekst</w:t>
      </w:r>
      <w:proofErr w:type="spellEnd"/>
    </w:p>
    <w:p w14:paraId="33E627B4" w14:textId="5A3A6C15" w:rsidR="009C7E67" w:rsidRDefault="009C7E67" w:rsidP="009C7E67">
      <w:r>
        <w:t xml:space="preserve">Versie 1.0. </w:t>
      </w:r>
      <w:r w:rsidR="00CA28E5">
        <w:t>November</w:t>
      </w:r>
      <w:r>
        <w:t xml:space="preserve"> 2012</w:t>
      </w:r>
    </w:p>
    <w:p w14:paraId="1F8DE0EF" w14:textId="77777777" w:rsidR="009C7E67" w:rsidRDefault="009C7E67" w:rsidP="009C7E67">
      <w:r>
        <w:t>Auteurs: Monica Wijers, Mieke Abels, Elise van Vliet, Vincent Jonker</w:t>
      </w:r>
    </w:p>
    <w:p w14:paraId="20FB01AD" w14:textId="77777777" w:rsidR="009C7E67" w:rsidRDefault="009C7E67" w:rsidP="009C7E67">
      <w:r>
        <w:t>www.rekengroen.nl</w:t>
      </w:r>
    </w:p>
    <w:p w14:paraId="587BFCF3" w14:textId="77777777" w:rsidR="009C7E67" w:rsidRDefault="009C7E67" w:rsidP="009C7E67"/>
    <w:tbl>
      <w:tblPr>
        <w:tblW w:w="0" w:type="auto"/>
        <w:tblLook w:val="04A0" w:firstRow="1" w:lastRow="0" w:firstColumn="1" w:lastColumn="0" w:noHBand="0" w:noVBand="1"/>
      </w:tblPr>
      <w:tblGrid>
        <w:gridCol w:w="5876"/>
      </w:tblGrid>
      <w:tr w:rsidR="009C7E67" w14:paraId="51C1A896" w14:textId="77777777" w:rsidTr="00A74ACA">
        <w:trPr>
          <w:trHeight w:val="300"/>
        </w:trPr>
        <w:tc>
          <w:tcPr>
            <w:tcW w:w="5876" w:type="dxa"/>
            <w:shd w:val="clear" w:color="auto" w:fill="auto"/>
          </w:tcPr>
          <w:p w14:paraId="27A3CB79" w14:textId="77777777" w:rsidR="009C7E67" w:rsidRDefault="009C7E67" w:rsidP="00A74ACA">
            <w: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0D6D7536" wp14:editId="3B364F9D">
                  <wp:extent cx="1016000" cy="194945"/>
                  <wp:effectExtent l="0" t="0" r="0" b="0"/>
                  <wp:docPr id="4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6A63FA" w14:textId="77777777" w:rsidR="00C93B76" w:rsidRDefault="00C93B76">
      <w:pPr>
        <w:sectPr w:rsidR="00C93B7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440" w:right="1327" w:bottom="1559" w:left="1418" w:header="708" w:footer="708" w:gutter="0"/>
          <w:cols w:space="708"/>
          <w:docGrid w:linePitch="360"/>
        </w:sectPr>
      </w:pPr>
    </w:p>
    <w:p w14:paraId="4F8A39F2" w14:textId="77777777" w:rsidR="00C93B76" w:rsidRDefault="00C93B76">
      <w:pPr>
        <w:pStyle w:val="Heading1"/>
      </w:pPr>
      <w:r>
        <w:lastRenderedPageBreak/>
        <w:t xml:space="preserve">     </w:t>
      </w:r>
      <w:r w:rsidR="009052DE">
        <w:t>Aardbeien</w:t>
      </w:r>
    </w:p>
    <w:p w14:paraId="04DDE7BD" w14:textId="77777777" w:rsidR="00C93B76" w:rsidRPr="00231EE9" w:rsidRDefault="00231EE9" w:rsidP="00231EE9">
      <w:pPr>
        <w:pStyle w:val="tussenkopblauw"/>
      </w:pPr>
      <w:r w:rsidRPr="00231EE9">
        <w:t>Aardbeienijs</w:t>
      </w:r>
    </w:p>
    <w:p w14:paraId="500FE393" w14:textId="77777777" w:rsidR="00231EE9" w:rsidRDefault="00231EE9">
      <w:pPr>
        <w:rPr>
          <w:lang w:eastAsia="ja-JP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270"/>
        <w:gridCol w:w="7440"/>
        <w:gridCol w:w="1498"/>
      </w:tblGrid>
      <w:tr w:rsidR="00A3295A" w14:paraId="16D128B6" w14:textId="77777777" w:rsidTr="00A3295A">
        <w:trPr>
          <w:trHeight w:val="699"/>
        </w:trPr>
        <w:tc>
          <w:tcPr>
            <w:tcW w:w="361" w:type="dxa"/>
            <w:shd w:val="clear" w:color="C6D9F1" w:fill="F1F3E9"/>
          </w:tcPr>
          <w:p w14:paraId="0C9A54CC" w14:textId="77777777" w:rsidR="00A3295A" w:rsidRDefault="00A3295A" w:rsidP="00A3295A">
            <w:pPr>
              <w:pStyle w:val="groenetekst"/>
            </w:pPr>
          </w:p>
        </w:tc>
        <w:tc>
          <w:tcPr>
            <w:tcW w:w="4822" w:type="dxa"/>
            <w:shd w:val="clear" w:color="C6D9F1" w:fill="F1F3E9"/>
          </w:tcPr>
          <w:p w14:paraId="17B3DA26" w14:textId="77777777" w:rsidR="00A3295A" w:rsidRDefault="00A3295A" w:rsidP="00A3295A">
            <w:pPr>
              <w:pStyle w:val="groenetekst"/>
            </w:pPr>
            <w:r>
              <w:t xml:space="preserve">Bekijk het </w:t>
            </w:r>
            <w:r w:rsidR="00137B74">
              <w:t xml:space="preserve">volgende </w:t>
            </w:r>
            <w:r>
              <w:t xml:space="preserve">filmpje over ijsproductie </w:t>
            </w:r>
          </w:p>
          <w:p w14:paraId="69C49495" w14:textId="77777777" w:rsidR="00A3295A" w:rsidRDefault="00A80DFE" w:rsidP="00A3295A">
            <w:pPr>
              <w:pStyle w:val="groenetekst"/>
            </w:pPr>
            <w:hyperlink r:id="rId16" w:history="1">
              <w:r w:rsidR="00137B74" w:rsidRPr="009C7110">
                <w:rPr>
                  <w:rStyle w:val="Hyperlink"/>
                </w:rPr>
                <w:t>http://www.youtube.com/watch?v=nuHrcpW37PE&amp;feature=related</w:t>
              </w:r>
            </w:hyperlink>
          </w:p>
          <w:p w14:paraId="3584FB7C" w14:textId="77777777" w:rsidR="00137B74" w:rsidRDefault="00137B74" w:rsidP="00A3295A">
            <w:pPr>
              <w:pStyle w:val="groenetekst"/>
            </w:pPr>
          </w:p>
        </w:tc>
        <w:tc>
          <w:tcPr>
            <w:tcW w:w="3944" w:type="dxa"/>
            <w:shd w:val="clear" w:color="C6D9F1" w:fill="F1F3E9"/>
          </w:tcPr>
          <w:p w14:paraId="49B09857" w14:textId="77777777" w:rsidR="00A3295A" w:rsidRDefault="00A3295A" w:rsidP="00A3295A">
            <w:pPr>
              <w:pStyle w:val="groenetekst"/>
              <w:ind w:left="720"/>
            </w:pPr>
          </w:p>
        </w:tc>
      </w:tr>
    </w:tbl>
    <w:p w14:paraId="71137F31" w14:textId="77777777" w:rsidR="00A3295A" w:rsidRDefault="00A3295A">
      <w:pPr>
        <w:rPr>
          <w:lang w:eastAsia="ja-JP"/>
        </w:rPr>
      </w:pPr>
    </w:p>
    <w:p w14:paraId="14037A08" w14:textId="77777777" w:rsidR="00137B74" w:rsidRDefault="00137B74" w:rsidP="00137B74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137B74" w14:paraId="11D72BC5" w14:textId="77777777" w:rsidTr="00E944A1">
        <w:tc>
          <w:tcPr>
            <w:tcW w:w="534" w:type="dxa"/>
          </w:tcPr>
          <w:p w14:paraId="646D48DD" w14:textId="77777777" w:rsidR="00137B74" w:rsidRDefault="00137B74" w:rsidP="00E944A1">
            <w:pPr>
              <w:pStyle w:val="Opgave"/>
            </w:pPr>
          </w:p>
        </w:tc>
        <w:tc>
          <w:tcPr>
            <w:tcW w:w="8771" w:type="dxa"/>
          </w:tcPr>
          <w:p w14:paraId="4F913CD2" w14:textId="77777777" w:rsidR="00137B74" w:rsidRDefault="00137B74" w:rsidP="00E944A1">
            <w:r>
              <w:t>In het filmpje zie je dat er van 10.000 liter melk 234.000 bolletjes ijs worden gemaakt.</w:t>
            </w:r>
          </w:p>
        </w:tc>
      </w:tr>
      <w:tr w:rsidR="00137B74" w14:paraId="610C4BCB" w14:textId="77777777" w:rsidTr="00E944A1">
        <w:tc>
          <w:tcPr>
            <w:tcW w:w="534" w:type="dxa"/>
          </w:tcPr>
          <w:p w14:paraId="06B6D220" w14:textId="77777777" w:rsidR="00137B74" w:rsidRDefault="00137B74" w:rsidP="00E944A1"/>
        </w:tc>
        <w:tc>
          <w:tcPr>
            <w:tcW w:w="8771" w:type="dxa"/>
          </w:tcPr>
          <w:p w14:paraId="2EA7D9E3" w14:textId="77777777" w:rsidR="00137B74" w:rsidRDefault="00137B74" w:rsidP="00E944A1"/>
          <w:p w14:paraId="785E9F25" w14:textId="77777777" w:rsidR="00137B74" w:rsidRDefault="00137B74" w:rsidP="00AA1002">
            <w:r>
              <w:t xml:space="preserve">Bereken hoeveel ml melk er in </w:t>
            </w:r>
            <w:r w:rsidR="00AA1002">
              <w:t>éé</w:t>
            </w:r>
            <w:r>
              <w:t>n bolletje ijs is verwerkt.</w:t>
            </w:r>
          </w:p>
        </w:tc>
      </w:tr>
    </w:tbl>
    <w:p w14:paraId="2FC4A69B" w14:textId="77777777" w:rsidR="00A3295A" w:rsidRDefault="00A3295A">
      <w:pPr>
        <w:rPr>
          <w:lang w:eastAsia="ja-JP"/>
        </w:rPr>
      </w:pPr>
    </w:p>
    <w:p w14:paraId="26384574" w14:textId="77777777" w:rsidR="00A3295A" w:rsidRDefault="00A3295A">
      <w:pPr>
        <w:rPr>
          <w:lang w:eastAsia="ja-JP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5389"/>
        <w:gridCol w:w="3377"/>
      </w:tblGrid>
      <w:tr w:rsidR="009052DE" w14:paraId="00F7837A" w14:textId="77777777" w:rsidTr="00AA1002">
        <w:trPr>
          <w:trHeight w:val="699"/>
        </w:trPr>
        <w:tc>
          <w:tcPr>
            <w:tcW w:w="361" w:type="dxa"/>
            <w:shd w:val="clear" w:color="C6D9F1" w:fill="F1F3E9"/>
          </w:tcPr>
          <w:p w14:paraId="57CD2F02" w14:textId="77777777" w:rsidR="009052DE" w:rsidRDefault="009052DE">
            <w:pPr>
              <w:pStyle w:val="groenetekst"/>
            </w:pPr>
          </w:p>
        </w:tc>
        <w:tc>
          <w:tcPr>
            <w:tcW w:w="5389" w:type="dxa"/>
            <w:shd w:val="clear" w:color="C6D9F1" w:fill="F1F3E9"/>
          </w:tcPr>
          <w:p w14:paraId="75913E95" w14:textId="77777777" w:rsidR="00A3295A" w:rsidRDefault="004A4C9F" w:rsidP="009052DE">
            <w:pPr>
              <w:pStyle w:val="groenetekst"/>
            </w:pPr>
            <w:r>
              <w:t>O</w:t>
            </w:r>
            <w:r w:rsidR="009052DE">
              <w:t xml:space="preserve">ngeveer een kwart van de </w:t>
            </w:r>
            <w:r w:rsidR="00A3295A">
              <w:t>roomijs</w:t>
            </w:r>
            <w:r w:rsidR="009052DE">
              <w:t xml:space="preserve">productie </w:t>
            </w:r>
            <w:r w:rsidR="00286DA4">
              <w:t xml:space="preserve">van de ijsfabriek </w:t>
            </w:r>
            <w:r w:rsidR="009052DE">
              <w:t>bestaat uit aardbeienijs.</w:t>
            </w:r>
          </w:p>
        </w:tc>
        <w:tc>
          <w:tcPr>
            <w:tcW w:w="3377" w:type="dxa"/>
            <w:shd w:val="clear" w:color="C6D9F1" w:fill="F1F3E9"/>
          </w:tcPr>
          <w:p w14:paraId="601AD8AE" w14:textId="77777777" w:rsidR="009052DE" w:rsidRDefault="009052DE" w:rsidP="009052DE">
            <w:pPr>
              <w:pStyle w:val="groenetekst"/>
              <w:ind w:left="720"/>
            </w:pPr>
            <w:r>
              <w:rPr>
                <w:noProof/>
                <w:lang w:val="en-US"/>
              </w:rPr>
              <w:drawing>
                <wp:inline distT="0" distB="0" distL="0" distR="0" wp14:anchorId="3A77C01B" wp14:editId="1F11AFC4">
                  <wp:extent cx="836613" cy="787400"/>
                  <wp:effectExtent l="0" t="0" r="1905" b="0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13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7B80E4" w14:textId="77777777" w:rsidR="00442261" w:rsidRDefault="00442261" w:rsidP="00442261"/>
    <w:p w14:paraId="470C6CB1" w14:textId="77777777" w:rsidR="00442261" w:rsidRDefault="00442261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C93B76" w14:paraId="5DD53856" w14:textId="77777777">
        <w:tc>
          <w:tcPr>
            <w:tcW w:w="534" w:type="dxa"/>
          </w:tcPr>
          <w:p w14:paraId="42B29AAE" w14:textId="77777777" w:rsidR="00C93B76" w:rsidRDefault="00C93B76">
            <w:pPr>
              <w:pStyle w:val="Opgave"/>
            </w:pPr>
          </w:p>
        </w:tc>
        <w:tc>
          <w:tcPr>
            <w:tcW w:w="8771" w:type="dxa"/>
          </w:tcPr>
          <w:p w14:paraId="58E4D53C" w14:textId="77777777" w:rsidR="00442261" w:rsidRDefault="009052DE" w:rsidP="007320CD">
            <w:r>
              <w:t xml:space="preserve">De ijsfabriek produceert gemiddeld 200 liter </w:t>
            </w:r>
            <w:r w:rsidR="00574CDD">
              <w:t>room</w:t>
            </w:r>
            <w:r>
              <w:t>ijs per uur.</w:t>
            </w:r>
          </w:p>
        </w:tc>
      </w:tr>
      <w:tr w:rsidR="00C93B76" w14:paraId="188DC34C" w14:textId="77777777">
        <w:tc>
          <w:tcPr>
            <w:tcW w:w="534" w:type="dxa"/>
          </w:tcPr>
          <w:p w14:paraId="57DF1767" w14:textId="77777777" w:rsidR="00C93B76" w:rsidRDefault="00C93B76"/>
        </w:tc>
        <w:tc>
          <w:tcPr>
            <w:tcW w:w="8771" w:type="dxa"/>
          </w:tcPr>
          <w:p w14:paraId="2491B44B" w14:textId="77777777" w:rsidR="00C93B76" w:rsidRDefault="00C93B76" w:rsidP="009052DE"/>
          <w:p w14:paraId="04BE6DFA" w14:textId="5C0AB790" w:rsidR="009052DE" w:rsidRDefault="009052DE" w:rsidP="00922558">
            <w:r>
              <w:t xml:space="preserve">Hoeveel </w:t>
            </w:r>
            <w:r w:rsidR="00E944A1">
              <w:t xml:space="preserve">liter </w:t>
            </w:r>
            <w:r w:rsidR="00922558">
              <w:t xml:space="preserve">daarvan is </w:t>
            </w:r>
            <w:r>
              <w:t>aar</w:t>
            </w:r>
            <w:r w:rsidR="004A4C9F">
              <w:t>d</w:t>
            </w:r>
            <w:r>
              <w:t>beien</w:t>
            </w:r>
            <w:r w:rsidR="00377F0C">
              <w:t>room</w:t>
            </w:r>
            <w:r>
              <w:t>ijs?</w:t>
            </w:r>
          </w:p>
        </w:tc>
      </w:tr>
    </w:tbl>
    <w:p w14:paraId="118A0C49" w14:textId="77777777" w:rsidR="00286DA4" w:rsidRDefault="00286DA4">
      <w:pPr>
        <w:rPr>
          <w:b/>
          <w:szCs w:val="28"/>
          <w:u w:val="single"/>
        </w:rPr>
      </w:pPr>
    </w:p>
    <w:p w14:paraId="7805FF8B" w14:textId="77777777" w:rsidR="00442261" w:rsidRPr="00231EE9" w:rsidRDefault="00442261">
      <w:pPr>
        <w:rPr>
          <w:b/>
          <w:sz w:val="18"/>
          <w:szCs w:val="18"/>
          <w:u w:val="single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C93B76" w14:paraId="1566B739" w14:textId="77777777" w:rsidTr="001D335D">
        <w:trPr>
          <w:trHeight w:val="814"/>
        </w:trPr>
        <w:tc>
          <w:tcPr>
            <w:tcW w:w="361" w:type="dxa"/>
            <w:shd w:val="clear" w:color="C6D9F1" w:fill="F1F3E9"/>
          </w:tcPr>
          <w:p w14:paraId="19296C16" w14:textId="77777777" w:rsidR="00C93B76" w:rsidRDefault="00C93B76">
            <w:pPr>
              <w:rPr>
                <w:noProof/>
                <w:lang w:eastAsia="nl-NL"/>
              </w:rPr>
            </w:pPr>
          </w:p>
        </w:tc>
        <w:tc>
          <w:tcPr>
            <w:tcW w:w="8766" w:type="dxa"/>
            <w:shd w:val="clear" w:color="C6D9F1" w:fill="F1F3E9"/>
          </w:tcPr>
          <w:p w14:paraId="652453BE" w14:textId="77777777" w:rsidR="00E944A1" w:rsidRDefault="009052DE" w:rsidP="009052DE">
            <w:pPr>
              <w:pStyle w:val="groenetekst"/>
            </w:pPr>
            <w:r>
              <w:t>Voor 5 liter aardbeien</w:t>
            </w:r>
            <w:r w:rsidR="00286DA4">
              <w:t>room</w:t>
            </w:r>
            <w:r>
              <w:t xml:space="preserve">ijs </w:t>
            </w:r>
            <w:r w:rsidR="00E944A1">
              <w:t>is nodig:</w:t>
            </w:r>
          </w:p>
          <w:p w14:paraId="3DAD925D" w14:textId="77777777" w:rsidR="00E944A1" w:rsidRDefault="00E944A1" w:rsidP="00E76981">
            <w:pPr>
              <w:pStyle w:val="groenetekst"/>
              <w:numPr>
                <w:ilvl w:val="0"/>
                <w:numId w:val="3"/>
              </w:numPr>
            </w:pPr>
            <w:r>
              <w:t xml:space="preserve">4 liter </w:t>
            </w:r>
            <w:proofErr w:type="spellStart"/>
            <w:r>
              <w:t>ijsmix</w:t>
            </w:r>
            <w:proofErr w:type="spellEnd"/>
            <w:r>
              <w:t xml:space="preserve"> </w:t>
            </w:r>
          </w:p>
          <w:p w14:paraId="46D4DAAB" w14:textId="77777777" w:rsidR="008D0CFB" w:rsidRDefault="009052DE" w:rsidP="00E76981">
            <w:pPr>
              <w:pStyle w:val="groenetekst"/>
              <w:numPr>
                <w:ilvl w:val="0"/>
                <w:numId w:val="3"/>
              </w:numPr>
            </w:pPr>
            <w:r>
              <w:t>1 liter aardbeienpuree</w:t>
            </w:r>
            <w:r w:rsidR="00E944A1">
              <w:t>.</w:t>
            </w:r>
          </w:p>
          <w:p w14:paraId="6ED5A6A3" w14:textId="77777777" w:rsidR="009052DE" w:rsidRDefault="001D335D" w:rsidP="009052DE">
            <w:pPr>
              <w:pStyle w:val="groenetekst"/>
            </w:pPr>
            <w:r>
              <w:t>1 liter aardbeienpuree wordt gemaakt van</w:t>
            </w:r>
            <w:r w:rsidR="009052DE">
              <w:t xml:space="preserve"> 2,5 kg verse aardbeien</w:t>
            </w:r>
            <w:r>
              <w:t>.</w:t>
            </w:r>
          </w:p>
        </w:tc>
      </w:tr>
    </w:tbl>
    <w:p w14:paraId="484C68E1" w14:textId="77777777" w:rsidR="00C93B76" w:rsidRDefault="00C93B76"/>
    <w:p w14:paraId="36605B3A" w14:textId="77777777" w:rsidR="008D0CFB" w:rsidRPr="00231EE9" w:rsidRDefault="008D0CFB" w:rsidP="008D0CFB">
      <w:pPr>
        <w:pStyle w:val="streepje"/>
        <w:rPr>
          <w:sz w:val="18"/>
          <w:szCs w:val="18"/>
        </w:rPr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8D0CFB" w14:paraId="375A7EA5" w14:textId="77777777" w:rsidTr="008D0CFB">
        <w:tc>
          <w:tcPr>
            <w:tcW w:w="534" w:type="dxa"/>
          </w:tcPr>
          <w:p w14:paraId="29989198" w14:textId="77777777" w:rsidR="008D0CFB" w:rsidRDefault="008D0CFB" w:rsidP="008D0CFB">
            <w:pPr>
              <w:pStyle w:val="Opgave"/>
            </w:pPr>
          </w:p>
        </w:tc>
        <w:tc>
          <w:tcPr>
            <w:tcW w:w="8771" w:type="dxa"/>
          </w:tcPr>
          <w:p w14:paraId="5D163FAC" w14:textId="07F138A1" w:rsidR="008D0CFB" w:rsidRDefault="003A3414" w:rsidP="00286DA4">
            <w:pPr>
              <w:pStyle w:val="ListParagraph"/>
              <w:numPr>
                <w:ilvl w:val="0"/>
                <w:numId w:val="6"/>
              </w:numPr>
            </w:pPr>
            <w:r>
              <w:t>Hoeveel kilogram aardbeien zijn er nodig voor de bereiding van 1000 liter aardbeien</w:t>
            </w:r>
            <w:r w:rsidR="00922558">
              <w:t>room</w:t>
            </w:r>
            <w:r>
              <w:t>ijs?</w:t>
            </w:r>
            <w:r w:rsidR="00922558">
              <w:t xml:space="preserve"> Laat je berekening zien.</w:t>
            </w:r>
          </w:p>
          <w:p w14:paraId="39957FF4" w14:textId="77777777" w:rsidR="004A4C9F" w:rsidRDefault="004A4C9F" w:rsidP="003A3414"/>
        </w:tc>
      </w:tr>
      <w:tr w:rsidR="00286DA4" w14:paraId="7CD50EDA" w14:textId="77777777" w:rsidTr="008D0CFB">
        <w:tc>
          <w:tcPr>
            <w:tcW w:w="534" w:type="dxa"/>
          </w:tcPr>
          <w:p w14:paraId="25B952F7" w14:textId="77777777" w:rsidR="00286DA4" w:rsidRDefault="00286DA4" w:rsidP="00286DA4"/>
        </w:tc>
        <w:tc>
          <w:tcPr>
            <w:tcW w:w="8771" w:type="dxa"/>
          </w:tcPr>
          <w:p w14:paraId="51B08B19" w14:textId="77777777" w:rsidR="00286DA4" w:rsidRDefault="00286DA4" w:rsidP="00286DA4">
            <w:pPr>
              <w:pStyle w:val="ListParagraph"/>
              <w:numPr>
                <w:ilvl w:val="0"/>
                <w:numId w:val="6"/>
              </w:numPr>
            </w:pPr>
            <w:r>
              <w:t>De ijsfabriek produceert per jaar 75.000 liter aar</w:t>
            </w:r>
            <w:r w:rsidR="00AA1002">
              <w:t>d</w:t>
            </w:r>
            <w:r>
              <w:t>beienroomijs. Hoeveel kilogram aardbeien is daarvoor per jaar nodig?</w:t>
            </w:r>
          </w:p>
        </w:tc>
      </w:tr>
    </w:tbl>
    <w:p w14:paraId="797C0A8B" w14:textId="77777777" w:rsidR="008D0CFB" w:rsidRDefault="008D0CFB" w:rsidP="008D0CFB"/>
    <w:tbl>
      <w:tblPr>
        <w:tblW w:w="0" w:type="auto"/>
        <w:tblInd w:w="170" w:type="dxa"/>
        <w:tblBorders>
          <w:left w:val="single" w:sz="48" w:space="0" w:color="008000"/>
        </w:tblBorders>
        <w:tblLook w:val="00A0" w:firstRow="1" w:lastRow="0" w:firstColumn="1" w:lastColumn="0" w:noHBand="0" w:noVBand="0"/>
      </w:tblPr>
      <w:tblGrid>
        <w:gridCol w:w="276"/>
        <w:gridCol w:w="8851"/>
      </w:tblGrid>
      <w:tr w:rsidR="008D0CFB" w14:paraId="17827DF7" w14:textId="77777777" w:rsidTr="008D0CFB">
        <w:trPr>
          <w:trHeight w:val="2486"/>
        </w:trPr>
        <w:tc>
          <w:tcPr>
            <w:tcW w:w="276" w:type="dxa"/>
            <w:shd w:val="clear" w:color="auto" w:fill="F1F3E9"/>
          </w:tcPr>
          <w:p w14:paraId="26AD689D" w14:textId="77777777" w:rsidR="008D0CFB" w:rsidRDefault="008D0CFB" w:rsidP="008D0CFB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14:paraId="659326A0" w14:textId="77777777" w:rsidR="004A4C9F" w:rsidRPr="00231EE9" w:rsidRDefault="004A4C9F" w:rsidP="00231EE9">
            <w:pPr>
              <w:pStyle w:val="groenekop"/>
              <w:rPr>
                <w:b w:val="0"/>
              </w:rPr>
            </w:pPr>
            <w:r w:rsidRPr="00231EE9">
              <w:rPr>
                <w:rStyle w:val="Strong"/>
                <w:b/>
              </w:rPr>
              <w:t>Uitleg</w:t>
            </w:r>
            <w:r w:rsidRPr="00231EE9">
              <w:rPr>
                <w:b w:val="0"/>
              </w:rPr>
              <w:t xml:space="preserve"> </w:t>
            </w:r>
          </w:p>
          <w:p w14:paraId="593DAEED" w14:textId="77777777" w:rsidR="0023649A" w:rsidRDefault="0023649A" w:rsidP="007320CD">
            <w:pPr>
              <w:pStyle w:val="groenetekst"/>
            </w:pPr>
          </w:p>
          <w:p w14:paraId="2E6C9C08" w14:textId="77777777" w:rsidR="004A4C9F" w:rsidRDefault="004A4C9F" w:rsidP="007320CD">
            <w:pPr>
              <w:pStyle w:val="groenetekst"/>
            </w:pPr>
            <w:r w:rsidRPr="004A4C9F">
              <w:t xml:space="preserve">Bij </w:t>
            </w:r>
            <w:r w:rsidR="00E944A1">
              <w:t xml:space="preserve">het </w:t>
            </w:r>
            <w:r w:rsidRPr="004A4C9F">
              <w:t>re</w:t>
            </w:r>
            <w:r>
              <w:t>k</w:t>
            </w:r>
            <w:r w:rsidRPr="004A4C9F">
              <w:t>enen</w:t>
            </w:r>
            <w:r w:rsidR="00286DA4">
              <w:t xml:space="preserve"> m</w:t>
            </w:r>
            <w:r>
              <w:t xml:space="preserve">et verhoudingen </w:t>
            </w:r>
            <w:r w:rsidR="00E944A1">
              <w:t xml:space="preserve">in opgave 1 </w:t>
            </w:r>
            <w:r w:rsidR="00286DA4">
              <w:t>tot en met 3</w:t>
            </w:r>
            <w:r w:rsidR="00E944A1">
              <w:t xml:space="preserve"> </w:t>
            </w:r>
            <w:r>
              <w:t>kun je een verhoudingstabel gebruiken om je rekenwerk te organiseren.</w:t>
            </w:r>
          </w:p>
          <w:p w14:paraId="17AAA1E5" w14:textId="77777777" w:rsidR="00DC2B96" w:rsidRDefault="00DC2B96" w:rsidP="00DC2B96">
            <w:pPr>
              <w:rPr>
                <w:b/>
              </w:rPr>
            </w:pPr>
          </w:p>
          <w:p w14:paraId="08119082" w14:textId="77777777" w:rsidR="00DC2B96" w:rsidRDefault="00DC2B96" w:rsidP="00DC2B96">
            <w:pPr>
              <w:rPr>
                <w:b/>
              </w:rPr>
            </w:pPr>
            <w:r>
              <w:t xml:space="preserve">  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x 2</w:t>
            </w:r>
            <w:r>
              <w:tab/>
            </w:r>
            <w:r>
              <w:tab/>
              <w:t xml:space="preserve">          x …..</w:t>
            </w:r>
          </w:p>
          <w:p w14:paraId="24E17530" w14:textId="77777777" w:rsidR="00DC2B96" w:rsidRDefault="0026049C" w:rsidP="00DC2B96">
            <w:pPr>
              <w:rPr>
                <w:b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0490B186" wp14:editId="3DF70173">
                      <wp:simplePos x="0" y="0"/>
                      <wp:positionH relativeFrom="column">
                        <wp:posOffset>1706880</wp:posOffset>
                      </wp:positionH>
                      <wp:positionV relativeFrom="paragraph">
                        <wp:posOffset>56515</wp:posOffset>
                      </wp:positionV>
                      <wp:extent cx="2057400" cy="142875"/>
                      <wp:effectExtent l="7620" t="12065" r="43180" b="35560"/>
                      <wp:wrapNone/>
                      <wp:docPr id="10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142875"/>
                                <a:chOff x="4485" y="6850"/>
                                <a:chExt cx="3240" cy="320"/>
                              </a:xfrm>
                            </wpg:grpSpPr>
                            <wps:wsp>
                              <wps:cNvPr id="12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5" y="6850"/>
                                  <a:ext cx="1500" cy="320"/>
                                </a:xfrm>
                                <a:custGeom>
                                  <a:avLst/>
                                  <a:gdLst>
                                    <a:gd name="T0" fmla="*/ 0 w 1500"/>
                                    <a:gd name="T1" fmla="*/ 290 h 320"/>
                                    <a:gd name="T2" fmla="*/ 780 w 1500"/>
                                    <a:gd name="T3" fmla="*/ 5 h 320"/>
                                    <a:gd name="T4" fmla="*/ 1500 w 1500"/>
                                    <a:gd name="T5" fmla="*/ 320 h 3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500" h="320">
                                      <a:moveTo>
                                        <a:pt x="0" y="290"/>
                                      </a:moveTo>
                                      <a:cubicBezTo>
                                        <a:pt x="265" y="145"/>
                                        <a:pt x="530" y="0"/>
                                        <a:pt x="780" y="5"/>
                                      </a:cubicBezTo>
                                      <a:cubicBezTo>
                                        <a:pt x="1030" y="10"/>
                                        <a:pt x="1380" y="268"/>
                                        <a:pt x="1500" y="3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25" y="6850"/>
                                  <a:ext cx="1500" cy="320"/>
                                </a:xfrm>
                                <a:custGeom>
                                  <a:avLst/>
                                  <a:gdLst>
                                    <a:gd name="T0" fmla="*/ 0 w 1500"/>
                                    <a:gd name="T1" fmla="*/ 290 h 320"/>
                                    <a:gd name="T2" fmla="*/ 780 w 1500"/>
                                    <a:gd name="T3" fmla="*/ 5 h 320"/>
                                    <a:gd name="T4" fmla="*/ 1500 w 1500"/>
                                    <a:gd name="T5" fmla="*/ 320 h 3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500" h="320">
                                      <a:moveTo>
                                        <a:pt x="0" y="290"/>
                                      </a:moveTo>
                                      <a:cubicBezTo>
                                        <a:pt x="265" y="145"/>
                                        <a:pt x="530" y="0"/>
                                        <a:pt x="780" y="5"/>
                                      </a:cubicBezTo>
                                      <a:cubicBezTo>
                                        <a:pt x="1030" y="10"/>
                                        <a:pt x="1380" y="268"/>
                                        <a:pt x="1500" y="3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6" o:spid="_x0000_s1026" style="position:absolute;margin-left:134.4pt;margin-top:4.45pt;width:162pt;height:11.25pt;z-index:251664384" coordorigin="4485,6850" coordsize="3240,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">
                      <v:shape id="Freeform 7" o:spid="_x0000_s1027" style="position:absolute;left:4485;top:6850;width:1500;height:320;visibility:visible;mso-wrap-style:square;v-text-anchor:top" coordsize="150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5LWxwwAA&#10;ANsAAAAPAAAAZHJzL2Rvd25yZXYueG1sRE9Na8JAEL0X/A/LCL3VTW0pEl0lCIpCpRr14G3YnSbB&#10;7GzMbjX9925B6G0e73Mms87W4kqtrxwreB0kIIi1MxUXCg77xcsIhA/IBmvHpOCXPMymvacJpsbd&#10;eEfXPBQihrBPUUEZQpNK6XVJFv3ANcSR+3atxRBhW0jT4i2G21oOk+RDWqw4NpTY0Lwkfc5/rIIs&#10;W3/pjT6v7epyesuL43b5/rlV6rnfZWMQgbrwL364VybOH8LfL/EAOb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05LWxwwAAANsAAAAPAAAAAAAAAAAAAAAAAJcCAABkcnMvZG93&#10;bnJldi54bWxQSwUGAAAAAAQABAD1AAAAhwMAAAAA&#10;" path="m0,290c265,145,530,,780,5,1030,10,1380,268,1500,320e" filled="f">
                        <v:stroke endarrow="classic" endarrowwidth="wide" endarrowlength="long"/>
                        <v:path arrowok="t" o:connecttype="custom" o:connectlocs="0,290;780,5;1500,320" o:connectangles="0,0,0"/>
                      </v:shape>
                      <v:shape id="Freeform 8" o:spid="_x0000_s1028" style="position:absolute;left:6225;top:6850;width:1500;height:320;visibility:visible;mso-wrap-style:square;v-text-anchor:top" coordsize="150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qBAqxAAA&#10;ANsAAAAPAAAAZHJzL2Rvd25yZXYueG1sRE9La8JAEL4L/Q/LFLyZjQ+kpK4SChWFFm3aHnobdsck&#10;mJ2N2a3Gf98VCt7m43vOYtXbRpyp87VjBeMkBUGsnam5VPD1+Tp6AuEDssHGMSm4kofV8mGwwMy4&#10;C3/QuQiliCHsM1RQhdBmUnpdkUWfuJY4cgfXWQwRdqU0HV5iuG3kJE3n0mLNsaHCll4q0sfi1yrI&#10;8+1Ov+vj1m5OP9Oi/N6vZ297pYaPff4MIlAf7uJ/98bE+VO4/RIPkM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6gQKsQAAADbAAAADwAAAAAAAAAAAAAAAACXAgAAZHJzL2Rv&#10;d25yZXYueG1sUEsFBgAAAAAEAAQA9QAAAIgDAAAAAA==&#10;" path="m0,290c265,145,530,,780,5,1030,10,1380,268,1500,320e" filled="f">
                        <v:stroke endarrow="classic" endarrowwidth="wide" endarrowlength="long"/>
                        <v:path arrowok="t" o:connecttype="custom" o:connectlocs="0,290;780,5;1500,320" o:connectangles="0,0,0"/>
                      </v:shape>
                    </v:group>
                  </w:pict>
                </mc:Fallback>
              </mc:AlternateConten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1E0" w:firstRow="1" w:lastRow="1" w:firstColumn="1" w:lastColumn="1" w:noHBand="0" w:noVBand="0"/>
            </w:tblPr>
            <w:tblGrid>
              <w:gridCol w:w="1740"/>
              <w:gridCol w:w="1740"/>
              <w:gridCol w:w="1741"/>
              <w:gridCol w:w="1741"/>
            </w:tblGrid>
            <w:tr w:rsidR="00DC2B96" w14:paraId="5F541475" w14:textId="77777777" w:rsidTr="00514015">
              <w:tc>
                <w:tcPr>
                  <w:tcW w:w="1740" w:type="dxa"/>
                </w:tcPr>
                <w:p w14:paraId="7859817C" w14:textId="77777777" w:rsidR="00DC2B96" w:rsidRDefault="00DC2B96" w:rsidP="00514015">
                  <w:pPr>
                    <w:rPr>
                      <w:b/>
                    </w:rPr>
                  </w:pPr>
                  <w:proofErr w:type="spellStart"/>
                  <w:r>
                    <w:t>IJsmix</w:t>
                  </w:r>
                  <w:proofErr w:type="spellEnd"/>
                  <w:r>
                    <w:t xml:space="preserve"> (liter)</w:t>
                  </w:r>
                </w:p>
              </w:tc>
              <w:tc>
                <w:tcPr>
                  <w:tcW w:w="1740" w:type="dxa"/>
                  <w:vAlign w:val="bottom"/>
                </w:tcPr>
                <w:p w14:paraId="1CC96417" w14:textId="77777777" w:rsidR="00DC2B96" w:rsidRPr="00CD1567" w:rsidRDefault="00DC2B96" w:rsidP="00514015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1741" w:type="dxa"/>
                  <w:vAlign w:val="bottom"/>
                </w:tcPr>
                <w:p w14:paraId="75118B83" w14:textId="77777777" w:rsidR="00DC2B96" w:rsidRPr="00CD1567" w:rsidRDefault="00DC2B96" w:rsidP="00514015">
                  <w:pPr>
                    <w:jc w:val="center"/>
                  </w:pPr>
                  <w:r>
                    <w:t>……</w:t>
                  </w:r>
                </w:p>
              </w:tc>
              <w:tc>
                <w:tcPr>
                  <w:tcW w:w="1741" w:type="dxa"/>
                  <w:vAlign w:val="bottom"/>
                </w:tcPr>
                <w:p w14:paraId="3D221388" w14:textId="77777777" w:rsidR="00DC2B96" w:rsidRPr="00CD1567" w:rsidRDefault="00DC2B96" w:rsidP="00514015">
                  <w:pPr>
                    <w:jc w:val="center"/>
                  </w:pPr>
                  <w:r>
                    <w:t>………</w:t>
                  </w:r>
                </w:p>
              </w:tc>
            </w:tr>
            <w:tr w:rsidR="00DC2B96" w14:paraId="23B7D68C" w14:textId="77777777" w:rsidTr="00514015">
              <w:tc>
                <w:tcPr>
                  <w:tcW w:w="1740" w:type="dxa"/>
                </w:tcPr>
                <w:p w14:paraId="37A1B45B" w14:textId="77777777" w:rsidR="00DC2B96" w:rsidRPr="00CD1567" w:rsidRDefault="00DC2B96" w:rsidP="00514015">
                  <w:r>
                    <w:t>IJs (liter)</w:t>
                  </w:r>
                </w:p>
              </w:tc>
              <w:tc>
                <w:tcPr>
                  <w:tcW w:w="1740" w:type="dxa"/>
                  <w:vAlign w:val="bottom"/>
                </w:tcPr>
                <w:p w14:paraId="5190D775" w14:textId="77777777" w:rsidR="00DC2B96" w:rsidRPr="00CD1567" w:rsidRDefault="00DC2B96" w:rsidP="00514015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1741" w:type="dxa"/>
                  <w:vAlign w:val="bottom"/>
                </w:tcPr>
                <w:p w14:paraId="3CA67986" w14:textId="77777777" w:rsidR="00DC2B96" w:rsidRPr="00CD1567" w:rsidRDefault="00DC2B96" w:rsidP="00514015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1741" w:type="dxa"/>
                  <w:vAlign w:val="bottom"/>
                </w:tcPr>
                <w:p w14:paraId="5990D13C" w14:textId="77777777" w:rsidR="00DC2B96" w:rsidRPr="00CD1567" w:rsidRDefault="00DC2B96" w:rsidP="00514015">
                  <w:pPr>
                    <w:jc w:val="center"/>
                  </w:pPr>
                  <w:r>
                    <w:t>7000</w:t>
                  </w:r>
                </w:p>
              </w:tc>
            </w:tr>
          </w:tbl>
          <w:p w14:paraId="5EAE73FA" w14:textId="77777777" w:rsidR="00DC2B96" w:rsidRDefault="0026049C" w:rsidP="00DC2B96">
            <w:pPr>
              <w:rPr>
                <w:b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7FF7337" wp14:editId="2DF3E809">
                      <wp:simplePos x="0" y="0"/>
                      <wp:positionH relativeFrom="column">
                        <wp:posOffset>1706880</wp:posOffset>
                      </wp:positionH>
                      <wp:positionV relativeFrom="paragraph">
                        <wp:posOffset>-14605</wp:posOffset>
                      </wp:positionV>
                      <wp:extent cx="2057400" cy="146050"/>
                      <wp:effectExtent l="7620" t="18415" r="43180" b="38735"/>
                      <wp:wrapNone/>
                      <wp:docPr id="7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2057400" cy="146050"/>
                                <a:chOff x="4485" y="6850"/>
                                <a:chExt cx="3240" cy="320"/>
                              </a:xfrm>
                            </wpg:grpSpPr>
                            <wps:wsp>
                              <wps:cNvPr id="8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5" y="6850"/>
                                  <a:ext cx="1500" cy="320"/>
                                </a:xfrm>
                                <a:custGeom>
                                  <a:avLst/>
                                  <a:gdLst>
                                    <a:gd name="T0" fmla="*/ 0 w 1500"/>
                                    <a:gd name="T1" fmla="*/ 290 h 320"/>
                                    <a:gd name="T2" fmla="*/ 780 w 1500"/>
                                    <a:gd name="T3" fmla="*/ 5 h 320"/>
                                    <a:gd name="T4" fmla="*/ 1500 w 1500"/>
                                    <a:gd name="T5" fmla="*/ 320 h 3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500" h="320">
                                      <a:moveTo>
                                        <a:pt x="0" y="290"/>
                                      </a:moveTo>
                                      <a:cubicBezTo>
                                        <a:pt x="265" y="145"/>
                                        <a:pt x="530" y="0"/>
                                        <a:pt x="780" y="5"/>
                                      </a:cubicBezTo>
                                      <a:cubicBezTo>
                                        <a:pt x="1030" y="10"/>
                                        <a:pt x="1380" y="268"/>
                                        <a:pt x="1500" y="3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25" y="6850"/>
                                  <a:ext cx="1500" cy="320"/>
                                </a:xfrm>
                                <a:custGeom>
                                  <a:avLst/>
                                  <a:gdLst>
                                    <a:gd name="T0" fmla="*/ 0 w 1500"/>
                                    <a:gd name="T1" fmla="*/ 290 h 320"/>
                                    <a:gd name="T2" fmla="*/ 780 w 1500"/>
                                    <a:gd name="T3" fmla="*/ 5 h 320"/>
                                    <a:gd name="T4" fmla="*/ 1500 w 1500"/>
                                    <a:gd name="T5" fmla="*/ 320 h 3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500" h="320">
                                      <a:moveTo>
                                        <a:pt x="0" y="290"/>
                                      </a:moveTo>
                                      <a:cubicBezTo>
                                        <a:pt x="265" y="145"/>
                                        <a:pt x="530" y="0"/>
                                        <a:pt x="780" y="5"/>
                                      </a:cubicBezTo>
                                      <a:cubicBezTo>
                                        <a:pt x="1030" y="10"/>
                                        <a:pt x="1380" y="268"/>
                                        <a:pt x="1500" y="3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9" o:spid="_x0000_s1026" style="position:absolute;margin-left:134.4pt;margin-top:-1.1pt;width:162pt;height:11.5pt;flip:y;z-index:251665408" coordorigin="4485,6850" coordsize="3240,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">
                      <v:shape id="Freeform 10" o:spid="_x0000_s1027" style="position:absolute;left:4485;top:6850;width:1500;height:320;visibility:visible;mso-wrap-style:square;v-text-anchor:top" coordsize="150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YaRIwgAA&#10;ANoAAAAPAAAAZHJzL2Rvd25yZXYueG1sRE/Pa8IwFL4P9j+EN9htproxRjUtZbChMFE7PXh7JM+2&#10;2LzUJtP635vDwOPH93uWD7YVZ+p941jBeJSAINbONFwp2P5+vXyA8AHZYOuYFFzJQ549PswwNe7C&#10;GzqXoRIxhH2KCuoQulRKr2uy6EeuI47cwfUWQ4R9JU2PlxhuWzlJkndpseHYUGNHnzXpY/lnFRTF&#10;YqWX+riw89P+tax26++3n7VSz09DMQURaAh38b97bhTErfFKvAEyu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1hpEjCAAAA2gAAAA8AAAAAAAAAAAAAAAAAlwIAAGRycy9kb3du&#10;cmV2LnhtbFBLBQYAAAAABAAEAPUAAACGAwAAAAA=&#10;" path="m0,290c265,145,530,,780,5,1030,10,1380,268,1500,320e" filled="f">
                        <v:stroke endarrow="classic" endarrowwidth="wide" endarrowlength="long"/>
                        <v:path arrowok="t" o:connecttype="custom" o:connectlocs="0,290;780,5;1500,320" o:connectangles="0,0,0"/>
                      </v:shape>
                      <v:shape id="Freeform 11" o:spid="_x0000_s1028" style="position:absolute;left:6225;top:6850;width:1500;height:320;visibility:visible;mso-wrap-style:square;v-text-anchor:top" coordsize="150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LQHTxQAA&#10;ANoAAAAPAAAAZHJzL2Rvd25yZXYueG1sRI9Ba8JAFITvQv/D8gredGOVYlNXCQVFwaKm7aG3x+4z&#10;CWbfxuyq6b/vFgoeh5n5hpktOluLK7W+cqxgNExAEGtnKi4UfH4sB1MQPiAbrB2Tgh/ysJg/9GaY&#10;GnfjA13zUIgIYZ+igjKEJpXS65Is+qFriKN3dK3FEGVbSNPiLcJtLZ+S5FlarDgulNjQW0n6lF+s&#10;gizb7PS7Pm3s+vw9zouv/Wqy3SvVf+yyVxCBunAP/7fXRsEL/F2JN0DO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ItAdPFAAAA2gAAAA8AAAAAAAAAAAAAAAAAlwIAAGRycy9k&#10;b3ducmV2LnhtbFBLBQYAAAAABAAEAPUAAACJAwAAAAA=&#10;" path="m0,290c265,145,530,,780,5,1030,10,1380,268,1500,320e" filled="f">
                        <v:stroke endarrow="classic" endarrowwidth="wide" endarrowlength="long"/>
                        <v:path arrowok="t" o:connecttype="custom" o:connectlocs="0,290;780,5;1500,320" o:connectangles="0,0,0"/>
                      </v:shape>
                    </v:group>
                  </w:pict>
                </mc:Fallback>
              </mc:AlternateContent>
            </w:r>
          </w:p>
          <w:p w14:paraId="65A423B9" w14:textId="77777777" w:rsidR="00DC2B96" w:rsidRDefault="00DC2B96" w:rsidP="00DC2B96">
            <w:pPr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 xml:space="preserve">      </w:t>
            </w:r>
            <w:r>
              <w:t>x 2</w:t>
            </w:r>
            <w:r>
              <w:tab/>
            </w:r>
            <w:r>
              <w:tab/>
            </w:r>
            <w:r>
              <w:tab/>
              <w:t>x …..</w:t>
            </w:r>
          </w:p>
          <w:p w14:paraId="64FB4B3E" w14:textId="77777777" w:rsidR="004A4C9F" w:rsidRPr="00FB202D" w:rsidRDefault="004A4C9F" w:rsidP="007320CD">
            <w:pPr>
              <w:pStyle w:val="groenetekst"/>
              <w:rPr>
                <w:color w:val="76923C" w:themeColor="accent3" w:themeShade="BF"/>
              </w:rPr>
            </w:pPr>
          </w:p>
        </w:tc>
      </w:tr>
    </w:tbl>
    <w:p w14:paraId="04272A8D" w14:textId="77777777" w:rsidR="00EF43F6" w:rsidRDefault="00EF43F6" w:rsidP="00EF43F6"/>
    <w:p w14:paraId="6D981114" w14:textId="77777777" w:rsidR="007C331F" w:rsidRDefault="007C331F" w:rsidP="00EF43F6"/>
    <w:tbl>
      <w:tblPr>
        <w:tblW w:w="0" w:type="auto"/>
        <w:tblInd w:w="170" w:type="dxa"/>
        <w:tblBorders>
          <w:left w:val="single" w:sz="48" w:space="0" w:color="008000"/>
        </w:tblBorders>
        <w:tblLook w:val="00A0" w:firstRow="1" w:lastRow="0" w:firstColumn="1" w:lastColumn="0" w:noHBand="0" w:noVBand="0"/>
      </w:tblPr>
      <w:tblGrid>
        <w:gridCol w:w="348"/>
        <w:gridCol w:w="8766"/>
      </w:tblGrid>
      <w:tr w:rsidR="00754BFF" w14:paraId="05DA343C" w14:textId="77777777" w:rsidTr="00754BFF">
        <w:trPr>
          <w:trHeight w:val="3961"/>
        </w:trPr>
        <w:tc>
          <w:tcPr>
            <w:tcW w:w="348" w:type="dxa"/>
            <w:shd w:val="clear" w:color="auto" w:fill="F1F3E9"/>
          </w:tcPr>
          <w:p w14:paraId="7DD40C65" w14:textId="77777777" w:rsidR="00754BFF" w:rsidRDefault="00754BFF" w:rsidP="00EF43F6">
            <w:pPr>
              <w:pStyle w:val="groenetekst"/>
            </w:pPr>
          </w:p>
        </w:tc>
        <w:tc>
          <w:tcPr>
            <w:tcW w:w="8766" w:type="dxa"/>
            <w:shd w:val="clear" w:color="auto" w:fill="F1F3E9"/>
          </w:tcPr>
          <w:p w14:paraId="4AEC80B1" w14:textId="77777777" w:rsidR="00754BFF" w:rsidRDefault="00754BFF" w:rsidP="007320CD">
            <w:pPr>
              <w:pStyle w:val="Tip"/>
              <w:rPr>
                <w:color w:val="1D9040"/>
              </w:rPr>
            </w:pPr>
            <w:r>
              <w:rPr>
                <w:color w:val="1D9040"/>
              </w:rPr>
              <w:t>Een nieuw product</w:t>
            </w:r>
          </w:p>
          <w:p w14:paraId="6E11E5D5" w14:textId="77777777" w:rsidR="00754BFF" w:rsidRDefault="00754BFF" w:rsidP="00E944A1">
            <w:pPr>
              <w:pStyle w:val="groenetekst"/>
              <w:rPr>
                <w:lang w:eastAsia="nl-NL"/>
              </w:rPr>
            </w:pPr>
          </w:p>
          <w:p w14:paraId="3FAB0CEC" w14:textId="77777777" w:rsidR="00754BFF" w:rsidRDefault="00754BFF" w:rsidP="00E944A1">
            <w:pPr>
              <w:pStyle w:val="groenetekst"/>
              <w:rPr>
                <w:lang w:eastAsia="nl-NL"/>
              </w:rPr>
            </w:pPr>
            <w:r>
              <w:rPr>
                <w:lang w:eastAsia="nl-NL"/>
              </w:rPr>
              <w:t xml:space="preserve">De ijsfabriek </w:t>
            </w:r>
            <w:r w:rsidR="00A60885">
              <w:rPr>
                <w:lang w:eastAsia="nl-NL"/>
              </w:rPr>
              <w:t>brengt</w:t>
            </w:r>
            <w:r>
              <w:rPr>
                <w:lang w:eastAsia="nl-NL"/>
              </w:rPr>
              <w:t xml:space="preserve"> in de zomermaanden een nieuw product op de markt met minder </w:t>
            </w:r>
            <w:r w:rsidR="00DC2B96">
              <w:rPr>
                <w:lang w:eastAsia="nl-NL"/>
              </w:rPr>
              <w:t>calorieën</w:t>
            </w:r>
            <w:r w:rsidR="00A60885">
              <w:rPr>
                <w:lang w:eastAsia="nl-NL"/>
              </w:rPr>
              <w:t xml:space="preserve">, namelijk: </w:t>
            </w:r>
            <w:r>
              <w:rPr>
                <w:lang w:eastAsia="nl-NL"/>
              </w:rPr>
              <w:t xml:space="preserve">sorbetijs. Dit ijs wordt gemaakt van fruit en suiker. Er wordt geen melk gebruikt. </w:t>
            </w:r>
          </w:p>
          <w:p w14:paraId="201B8CFB" w14:textId="77777777" w:rsidR="00754BFF" w:rsidRDefault="00754BFF" w:rsidP="00E944A1">
            <w:pPr>
              <w:pStyle w:val="groenetekst"/>
              <w:rPr>
                <w:lang w:eastAsia="nl-NL"/>
              </w:rPr>
            </w:pPr>
          </w:p>
          <w:p w14:paraId="5BFC4B74" w14:textId="45DDBCFB" w:rsidR="00754BFF" w:rsidRDefault="0015099E" w:rsidP="00E944A1">
            <w:pPr>
              <w:pStyle w:val="groenetekst"/>
              <w:rPr>
                <w:lang w:eastAsia="nl-NL"/>
              </w:rPr>
            </w:pPr>
            <w:r>
              <w:rPr>
                <w:lang w:eastAsia="nl-NL"/>
              </w:rPr>
              <w:t xml:space="preserve">Dit </w:t>
            </w:r>
            <w:r w:rsidR="00754BFF">
              <w:rPr>
                <w:lang w:eastAsia="nl-NL"/>
              </w:rPr>
              <w:t>recept voor 5 liter aar</w:t>
            </w:r>
            <w:r w:rsidR="007C331F">
              <w:rPr>
                <w:lang w:eastAsia="nl-NL"/>
              </w:rPr>
              <w:t>d</w:t>
            </w:r>
            <w:r w:rsidR="00754BFF">
              <w:rPr>
                <w:lang w:eastAsia="nl-NL"/>
              </w:rPr>
              <w:t>beiensorbetijs wordt gebruikt,</w:t>
            </w:r>
          </w:p>
          <w:p w14:paraId="78E78BE9" w14:textId="77777777" w:rsidR="00754BFF" w:rsidRDefault="00754BFF" w:rsidP="00754BFF">
            <w:pPr>
              <w:rPr>
                <w:rFonts w:ascii="Helvetica Neue" w:eastAsia="Times New Roman" w:hAnsi="Helvetica Neue"/>
                <w:color w:val="505050"/>
                <w:sz w:val="18"/>
                <w:szCs w:val="18"/>
                <w:shd w:val="clear" w:color="auto" w:fill="FFFFFF"/>
              </w:rPr>
            </w:pPr>
          </w:p>
          <w:p w14:paraId="65EF63A0" w14:textId="77777777" w:rsidR="00A60885" w:rsidRPr="00A60885" w:rsidRDefault="00A60885" w:rsidP="00A60885">
            <w:pPr>
              <w:pStyle w:val="groenetekst"/>
              <w:ind w:left="720"/>
            </w:pPr>
            <w:r w:rsidRPr="00A60885">
              <w:t xml:space="preserve">2000 gram verse rijpe aardbeien </w:t>
            </w:r>
          </w:p>
          <w:p w14:paraId="2BCDE63D" w14:textId="3125C5BA" w:rsidR="00A60885" w:rsidRDefault="00A80DFE" w:rsidP="00A60885">
            <w:pPr>
              <w:pStyle w:val="groenetekst"/>
              <w:ind w:left="720"/>
            </w:pPr>
            <w:r>
              <w:t xml:space="preserve">2900 gram </w:t>
            </w:r>
            <w:r w:rsidR="00A60885">
              <w:t xml:space="preserve">suikerstroop </w:t>
            </w:r>
          </w:p>
          <w:p w14:paraId="15068855" w14:textId="5B47E15B" w:rsidR="00A60885" w:rsidRDefault="00A60885" w:rsidP="00A60885">
            <w:pPr>
              <w:pStyle w:val="groenetekst"/>
              <w:ind w:left="720"/>
            </w:pPr>
            <w:r>
              <w:t xml:space="preserve">eventueel: </w:t>
            </w:r>
            <w:r w:rsidRPr="00A60885">
              <w:t>100 gram aardbeienpasta </w:t>
            </w:r>
            <w:r>
              <w:t xml:space="preserve"> en citroensap </w:t>
            </w:r>
            <w:r w:rsidRPr="00A60885">
              <w:t>naar smaak</w:t>
            </w:r>
            <w:r>
              <w:br/>
            </w:r>
            <w:r w:rsidRPr="00A60885">
              <w:t>10 gram emulgatorpasta (toevoegen tijdens het ijsdraaien</w:t>
            </w:r>
            <w:r w:rsidR="00A80DFE">
              <w:t>)</w:t>
            </w:r>
            <w:r w:rsidRPr="00A60885">
              <w:t xml:space="preserve"> </w:t>
            </w:r>
          </w:p>
          <w:p w14:paraId="36A8D402" w14:textId="77777777" w:rsidR="00754BFF" w:rsidRPr="006015C0" w:rsidRDefault="00754BFF" w:rsidP="00A60885">
            <w:pPr>
              <w:rPr>
                <w:lang w:eastAsia="nl-NL"/>
              </w:rPr>
            </w:pPr>
          </w:p>
        </w:tc>
      </w:tr>
    </w:tbl>
    <w:p w14:paraId="1F129DAB" w14:textId="77777777" w:rsidR="00E97334" w:rsidRDefault="00E97334" w:rsidP="00E97334">
      <w:pPr>
        <w:pStyle w:val="streepje"/>
      </w:pPr>
    </w:p>
    <w:p w14:paraId="2837619E" w14:textId="77777777" w:rsidR="00E97334" w:rsidRDefault="00E97334" w:rsidP="00E97334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E97334" w14:paraId="2F80D455" w14:textId="77777777" w:rsidTr="00E97334">
        <w:tc>
          <w:tcPr>
            <w:tcW w:w="534" w:type="dxa"/>
          </w:tcPr>
          <w:p w14:paraId="6FA8C296" w14:textId="77777777" w:rsidR="00E97334" w:rsidRDefault="00E97334" w:rsidP="00E97334">
            <w:pPr>
              <w:pStyle w:val="Opgave"/>
            </w:pPr>
          </w:p>
        </w:tc>
        <w:tc>
          <w:tcPr>
            <w:tcW w:w="8771" w:type="dxa"/>
          </w:tcPr>
          <w:p w14:paraId="383DECAE" w14:textId="111F2BD8" w:rsidR="00E97334" w:rsidRDefault="00E97334" w:rsidP="00E97334">
            <w:pPr>
              <w:jc w:val="both"/>
            </w:pPr>
            <w:r>
              <w:t xml:space="preserve">Hoeveel kilogram verse </w:t>
            </w:r>
            <w:r w:rsidR="00A80DFE">
              <w:t xml:space="preserve">rijpe </w:t>
            </w:r>
            <w:r>
              <w:t>aardbeien zijn nodig voor een producti</w:t>
            </w:r>
            <w:r w:rsidR="00984E23">
              <w:t>e van 1</w:t>
            </w:r>
            <w:r>
              <w:t>.000 liter aardbeiensorbetijs?</w:t>
            </w:r>
          </w:p>
          <w:p w14:paraId="3AAD902D" w14:textId="77777777" w:rsidR="00E97334" w:rsidRDefault="00E97334" w:rsidP="00E97334">
            <w:pPr>
              <w:jc w:val="both"/>
            </w:pPr>
          </w:p>
        </w:tc>
      </w:tr>
    </w:tbl>
    <w:p w14:paraId="7C5E8D61" w14:textId="77777777" w:rsidR="00E97334" w:rsidRDefault="00E97334" w:rsidP="00E97334"/>
    <w:p w14:paraId="5262AD89" w14:textId="77777777" w:rsidR="00E97334" w:rsidRDefault="00E97334" w:rsidP="00E97334"/>
    <w:p w14:paraId="2EA83ECE" w14:textId="77777777" w:rsidR="00231EE9" w:rsidRDefault="00231EE9" w:rsidP="00E97334"/>
    <w:p w14:paraId="077E3D1B" w14:textId="77777777" w:rsidR="00231EE9" w:rsidRDefault="00231EE9" w:rsidP="00E97334"/>
    <w:p w14:paraId="10FAE73D" w14:textId="77777777" w:rsidR="00231EE9" w:rsidRDefault="00231EE9" w:rsidP="00E97334"/>
    <w:p w14:paraId="0485CC02" w14:textId="77777777" w:rsidR="00231EE9" w:rsidRDefault="00231EE9" w:rsidP="00E97334"/>
    <w:p w14:paraId="1BF008B9" w14:textId="77777777" w:rsidR="00231EE9" w:rsidRDefault="00231EE9" w:rsidP="00E97334"/>
    <w:p w14:paraId="7E3E98A9" w14:textId="77777777" w:rsidR="00A80DFE" w:rsidRDefault="00A80DFE">
      <w:pPr>
        <w:rPr>
          <w:b/>
          <w:smallCaps/>
          <w:color w:val="1F497D" w:themeColor="text2"/>
          <w:spacing w:val="30"/>
          <w:sz w:val="32"/>
        </w:rPr>
      </w:pPr>
      <w:r>
        <w:br w:type="page"/>
      </w:r>
    </w:p>
    <w:p w14:paraId="628B6A2F" w14:textId="6F9D3D1E" w:rsidR="00231EE9" w:rsidRPr="00231EE9" w:rsidRDefault="00231EE9" w:rsidP="00231EE9">
      <w:pPr>
        <w:pStyle w:val="tussenkopblauw"/>
      </w:pPr>
      <w:r w:rsidRPr="00231EE9">
        <w:lastRenderedPageBreak/>
        <w:t>Aardbeienteelt</w:t>
      </w:r>
    </w:p>
    <w:p w14:paraId="19758A22" w14:textId="77777777" w:rsidR="00231EE9" w:rsidRDefault="00231EE9" w:rsidP="00E97334"/>
    <w:tbl>
      <w:tblPr>
        <w:tblW w:w="0" w:type="auto"/>
        <w:tblInd w:w="170" w:type="dxa"/>
        <w:tblBorders>
          <w:left w:val="single" w:sz="48" w:space="0" w:color="008000"/>
        </w:tblBorders>
        <w:tblLook w:val="00A0" w:firstRow="1" w:lastRow="0" w:firstColumn="1" w:lastColumn="0" w:noHBand="0" w:noVBand="0"/>
      </w:tblPr>
      <w:tblGrid>
        <w:gridCol w:w="348"/>
        <w:gridCol w:w="4383"/>
        <w:gridCol w:w="4383"/>
      </w:tblGrid>
      <w:tr w:rsidR="00A80DFE" w14:paraId="7392FDB0" w14:textId="77777777" w:rsidTr="00984E23">
        <w:trPr>
          <w:trHeight w:val="2399"/>
        </w:trPr>
        <w:tc>
          <w:tcPr>
            <w:tcW w:w="348" w:type="dxa"/>
            <w:shd w:val="clear" w:color="auto" w:fill="F1F3E9"/>
          </w:tcPr>
          <w:p w14:paraId="4D40F3E5" w14:textId="77777777" w:rsidR="00984E23" w:rsidRDefault="00984E23" w:rsidP="00984E23">
            <w:pPr>
              <w:pStyle w:val="groenetekst"/>
            </w:pPr>
          </w:p>
        </w:tc>
        <w:tc>
          <w:tcPr>
            <w:tcW w:w="4383" w:type="dxa"/>
            <w:shd w:val="clear" w:color="auto" w:fill="F1F3E9"/>
          </w:tcPr>
          <w:p w14:paraId="4FD98536" w14:textId="77777777" w:rsidR="00A60885" w:rsidRDefault="00A60885" w:rsidP="00A60885">
            <w:pPr>
              <w:pStyle w:val="groenetekst"/>
              <w:rPr>
                <w:lang w:eastAsia="nl-NL"/>
              </w:rPr>
            </w:pPr>
          </w:p>
          <w:p w14:paraId="66D84D78" w14:textId="77777777" w:rsidR="00984E23" w:rsidRDefault="00984E23" w:rsidP="00A60885">
            <w:pPr>
              <w:pStyle w:val="groenetekst"/>
              <w:rPr>
                <w:lang w:eastAsia="nl-NL"/>
              </w:rPr>
            </w:pPr>
            <w:r>
              <w:rPr>
                <w:lang w:eastAsia="nl-NL"/>
              </w:rPr>
              <w:t>Tegenover de ijsfabriek is een biologisch bedrijf. Dit bedrijf beplant een halve hectare met biologische aar</w:t>
            </w:r>
            <w:r w:rsidR="00DC2B96">
              <w:rPr>
                <w:lang w:eastAsia="nl-NL"/>
              </w:rPr>
              <w:t>d</w:t>
            </w:r>
            <w:r>
              <w:rPr>
                <w:lang w:eastAsia="nl-NL"/>
              </w:rPr>
              <w:t xml:space="preserve">beien en verkoopt de oogst aan de ijsfabriek. </w:t>
            </w:r>
            <w:r w:rsidR="00A60885">
              <w:rPr>
                <w:lang w:eastAsia="nl-NL"/>
              </w:rPr>
              <w:t>Daar worden de</w:t>
            </w:r>
            <w:r>
              <w:rPr>
                <w:lang w:eastAsia="nl-NL"/>
              </w:rPr>
              <w:t xml:space="preserve"> aardbeien </w:t>
            </w:r>
            <w:r w:rsidR="00A60885">
              <w:rPr>
                <w:lang w:eastAsia="nl-NL"/>
              </w:rPr>
              <w:t xml:space="preserve">verwerkt </w:t>
            </w:r>
            <w:r>
              <w:rPr>
                <w:lang w:eastAsia="nl-NL"/>
              </w:rPr>
              <w:t>tot sorbetijs.</w:t>
            </w:r>
          </w:p>
        </w:tc>
        <w:tc>
          <w:tcPr>
            <w:tcW w:w="4383" w:type="dxa"/>
            <w:shd w:val="clear" w:color="auto" w:fill="F1F3E9"/>
          </w:tcPr>
          <w:p w14:paraId="1320E12B" w14:textId="77777777" w:rsidR="00984E23" w:rsidRDefault="00984E23" w:rsidP="00984E23">
            <w:pPr>
              <w:pStyle w:val="groenetekst"/>
              <w:rPr>
                <w:lang w:eastAsia="nl-NL"/>
              </w:rPr>
            </w:pPr>
            <w:r>
              <w:rPr>
                <w:lang w:eastAsia="nl-NL"/>
              </w:rPr>
              <w:t xml:space="preserve">. </w:t>
            </w:r>
          </w:p>
          <w:p w14:paraId="6F6AE9A9" w14:textId="77777777" w:rsidR="00984E23" w:rsidRPr="006015C0" w:rsidRDefault="00984E23" w:rsidP="00984E23">
            <w:pPr>
              <w:pStyle w:val="groenetekst"/>
              <w:rPr>
                <w:lang w:eastAsia="nl-NL"/>
              </w:rPr>
            </w:pPr>
            <w:r>
              <w:rPr>
                <w:lang w:eastAsia="nl-NL"/>
              </w:rPr>
              <w:t>.</w:t>
            </w:r>
            <w:r>
              <w:rPr>
                <w:noProof/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0119800F" wp14:editId="4A526A4F">
                  <wp:extent cx="2159000" cy="1282700"/>
                  <wp:effectExtent l="0" t="0" r="0" b="1270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DFE" w14:paraId="30DABACA" w14:textId="77777777" w:rsidTr="00984E23">
        <w:trPr>
          <w:trHeight w:val="2399"/>
        </w:trPr>
        <w:tc>
          <w:tcPr>
            <w:tcW w:w="348" w:type="dxa"/>
            <w:shd w:val="clear" w:color="auto" w:fill="F1F3E9"/>
          </w:tcPr>
          <w:p w14:paraId="691B4E88" w14:textId="77777777" w:rsidR="00AA1002" w:rsidRDefault="00AA1002" w:rsidP="00984E23">
            <w:pPr>
              <w:pStyle w:val="groenetekst"/>
            </w:pPr>
          </w:p>
        </w:tc>
        <w:tc>
          <w:tcPr>
            <w:tcW w:w="4383" w:type="dxa"/>
            <w:shd w:val="clear" w:color="auto" w:fill="F1F3E9"/>
          </w:tcPr>
          <w:p w14:paraId="57A0B283" w14:textId="77777777" w:rsidR="00AA1002" w:rsidRDefault="00AA1002" w:rsidP="00AA1002">
            <w:pPr>
              <w:pStyle w:val="groenetekst"/>
            </w:pPr>
          </w:p>
          <w:p w14:paraId="4AED3623" w14:textId="77777777" w:rsidR="00AA1002" w:rsidRDefault="00AA1002" w:rsidP="00AA1002">
            <w:pPr>
              <w:pStyle w:val="groenetekst"/>
            </w:pPr>
            <w:r>
              <w:t>1 hectare (1 ha) is de oppervlakte van een stuk land van 100 m bij 100 m.</w:t>
            </w:r>
          </w:p>
          <w:p w14:paraId="0942C1CC" w14:textId="77777777" w:rsidR="00AA1002" w:rsidRDefault="00AA1002" w:rsidP="00AA1002">
            <w:pPr>
              <w:pStyle w:val="groenetekst"/>
            </w:pPr>
          </w:p>
          <w:p w14:paraId="611163DB" w14:textId="77777777" w:rsidR="00AA1002" w:rsidRDefault="00AA1002" w:rsidP="00AA1002">
            <w:pPr>
              <w:pStyle w:val="groenetekst"/>
              <w:rPr>
                <w:color w:val="1D9040"/>
              </w:rPr>
            </w:pPr>
            <w:r>
              <w:t xml:space="preserve">1 hectare is dus </w:t>
            </w:r>
            <w:r w:rsidR="00A60885">
              <w:t xml:space="preserve">10 </w:t>
            </w:r>
            <w:r>
              <w:t>000 m</w:t>
            </w:r>
            <w:r w:rsidRPr="00574CDD">
              <w:rPr>
                <w:vertAlign w:val="superscript"/>
              </w:rPr>
              <w:t>2</w:t>
            </w:r>
          </w:p>
        </w:tc>
        <w:tc>
          <w:tcPr>
            <w:tcW w:w="4383" w:type="dxa"/>
            <w:shd w:val="clear" w:color="auto" w:fill="F1F3E9"/>
          </w:tcPr>
          <w:p w14:paraId="7330C3F6" w14:textId="77777777" w:rsidR="00AA1002" w:rsidRDefault="0026049C" w:rsidP="00984E23">
            <w:pPr>
              <w:pStyle w:val="groenetekst"/>
              <w:rPr>
                <w:lang w:eastAsia="nl-NL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56C52EA4" wp14:editId="659B3BFE">
                      <wp:simplePos x="0" y="0"/>
                      <wp:positionH relativeFrom="column">
                        <wp:posOffset>554990</wp:posOffset>
                      </wp:positionH>
                      <wp:positionV relativeFrom="paragraph">
                        <wp:posOffset>189230</wp:posOffset>
                      </wp:positionV>
                      <wp:extent cx="1600200" cy="1257300"/>
                      <wp:effectExtent l="0" t="0" r="4445" b="17145"/>
                      <wp:wrapNone/>
                      <wp:docPr id="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00200" cy="1257300"/>
                                <a:chOff x="7358" y="7214"/>
                                <a:chExt cx="2520" cy="1980"/>
                              </a:xfrm>
                            </wpg:grpSpPr>
                            <wps:wsp>
                              <wps:cNvPr id="4" name="Rectangl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58" y="7754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38" y="7214"/>
                                  <a:ext cx="108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2BF767" w14:textId="77777777" w:rsidR="00B33E73" w:rsidRDefault="00B33E73">
                                    <w:r>
                                      <w:t>100 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98" y="8114"/>
                                  <a:ext cx="108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22B992" w14:textId="77777777" w:rsidR="00B33E73" w:rsidRDefault="00B33E73" w:rsidP="000879DC">
                                    <w:r>
                                      <w:t>100 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13" o:spid="_x0000_s1026" style="position:absolute;margin-left:43.7pt;margin-top:14.9pt;width:126pt;height:99pt;z-index:251663360" coordorigin="7358,7214" coordsize="2520,19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">
                      <v:rect id="Rectangle 2" o:spid="_x0000_s1027" style="position:absolute;left:7358;top:7754;width:1440;height:14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FVxjwgAA&#10;ANoAAAAPAAAAZHJzL2Rvd25yZXYueG1sRI/BasMwEETvhfyD2EIvpZHrlhDcyCYUArm40CQfsFhb&#10;y8RaKZYcu38fBQo9DjPzhtlUs+3FlYbQOVbwusxAEDdOd9wqOB13L2sQISJr7B2Tgl8KUJWLhw0W&#10;2k38TddDbEWCcChQgYnRF1KGxpDFsHSeOHk/brAYkxxaqQecEtz2Ms+ylbTYcVow6OnTUHM+jFbB&#10;PK4vl3o8W0Nvdf+cR/9Ve6/U0+O8/QARaY7/4b/2Xit4h/uVdANke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AVXGPCAAAA2gAAAA8AAAAAAAAAAAAAAAAAlwIAAGRycy9kb3du&#10;cmV2LnhtbFBLBQYAAAAABAAEAPUAAACGAwAAAAA=&#10;" filled="f" strokecolor="black [3213]"/>
                      <v:shapetype id="_x0000_t202" coordsize="21600,21600" o:spt="202" path="m0,0l0,21600,21600,21600,21600,0xe">
                        <v:stroke joinstyle="miter"/>
                        <v:path gradientshapeok="t" o:connecttype="rect"/>
                      </v:shapetype>
                      <v:shape id="Text Box 3" o:spid="_x0000_s1028" type="#_x0000_t202" style="position:absolute;left:7538;top:7214;width:108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ejVcwQAA&#10;ANoAAAAPAAAAZHJzL2Rvd25yZXYueG1sRI9Bi8IwFITvC/6H8ARva6Lo4lajiCJ4Ulbdhb09mmdb&#10;bF5KE23990YQPA4z8w0zW7S2FDeqfeFYw6CvQBCnzhScaTgdN58TED4gGywdk4Y7eVjMOx8zTIxr&#10;+Iduh5CJCGGfoIY8hCqR0qc5WfR9VxFH7+xqiyHKOpOmxibCbSmHSn1JiwXHhRwrWuWUXg5Xq+F3&#10;d/7/G6l9trbjqnGtkmy/pda9brucggjUhnf41d4aDW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Xo1XMEAAADaAAAADwAAAAAAAAAAAAAAAACXAgAAZHJzL2Rvd25y&#10;ZXYueG1sUEsFBgAAAAAEAAQA9QAAAIUDAAAAAA==&#10;" filled="f" stroked="f">
                        <v:textbox>
                          <w:txbxContent>
                            <w:p w14:paraId="132BF767" w14:textId="77777777" w:rsidR="00A60885" w:rsidRDefault="00A60885">
                              <w:r>
                                <w:t>100 m</w:t>
                              </w:r>
                            </w:p>
                          </w:txbxContent>
                        </v:textbox>
                      </v:shape>
                      <v:shape id="Text Box 4" o:spid="_x0000_s1029" type="#_x0000_t202" style="position:absolute;left:8798;top:8114;width:1080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qKsrwQAA&#10;ANoAAAAPAAAAZHJzL2Rvd25yZXYueG1sRI9Pi8IwFMTvwn6H8Ba8abKyilajLC4LnhT/grdH82yL&#10;zUtpsrZ+eyMIHoeZ+Q0zW7S2FDeqfeFYw1dfgSBOnSk403DY//XGIHxANlg6Jg138rCYf3RmmBjX&#10;8JZuu5CJCGGfoIY8hCqR0qc5WfR9VxFH7+JqiyHKOpOmxibCbSkHSo2kxYLjQo4VLXNKr7t/q+G4&#10;vpxP32qT/dph1bhWSbYTqXX3s/2ZggjUhnf41V4ZDS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airK8EAAADaAAAADwAAAAAAAAAAAAAAAACXAgAAZHJzL2Rvd25y&#10;ZXYueG1sUEsFBgAAAAAEAAQA9QAAAIUDAAAAAA==&#10;" filled="f" stroked="f">
                        <v:textbox>
                          <w:txbxContent>
                            <w:p w14:paraId="6C22B992" w14:textId="77777777" w:rsidR="00A60885" w:rsidRDefault="00A60885" w:rsidP="000879DC">
                              <w:r>
                                <w:t>100 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523CAC20" w14:textId="77777777" w:rsidR="00E97334" w:rsidRDefault="00E97334" w:rsidP="000C2E73"/>
    <w:p w14:paraId="7CA4322B" w14:textId="77777777" w:rsidR="000879DC" w:rsidRDefault="000879DC" w:rsidP="000879DC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0879DC" w14:paraId="5424EC83" w14:textId="77777777" w:rsidTr="000879DC">
        <w:tc>
          <w:tcPr>
            <w:tcW w:w="534" w:type="dxa"/>
          </w:tcPr>
          <w:p w14:paraId="4225A710" w14:textId="77777777" w:rsidR="000879DC" w:rsidRDefault="000879DC" w:rsidP="000879DC">
            <w:pPr>
              <w:pStyle w:val="Opgave"/>
            </w:pPr>
          </w:p>
        </w:tc>
        <w:tc>
          <w:tcPr>
            <w:tcW w:w="8771" w:type="dxa"/>
          </w:tcPr>
          <w:p w14:paraId="3986EC00" w14:textId="77777777" w:rsidR="000879DC" w:rsidRDefault="000879DC" w:rsidP="000879DC">
            <w:r>
              <w:t>Een stuk land met een oppervlakte van 1 hectare hoeft niet vierkant te zijn.</w:t>
            </w:r>
          </w:p>
          <w:p w14:paraId="08189804" w14:textId="77777777" w:rsidR="000879DC" w:rsidRDefault="000879DC" w:rsidP="000879DC"/>
          <w:p w14:paraId="328C8707" w14:textId="77777777" w:rsidR="000879DC" w:rsidRDefault="000879DC" w:rsidP="000879DC">
            <w:r>
              <w:t xml:space="preserve">Maak een schets van een rechthoekig stuk land met een oppervlakte van 1 ha. Zet de </w:t>
            </w:r>
            <w:r w:rsidR="00EB1DEA">
              <w:t xml:space="preserve">juiste </w:t>
            </w:r>
            <w:r>
              <w:t>afmetingen bij de zijden.</w:t>
            </w:r>
          </w:p>
        </w:tc>
      </w:tr>
    </w:tbl>
    <w:p w14:paraId="279236AE" w14:textId="77777777" w:rsidR="000C2E73" w:rsidRDefault="000C2E73" w:rsidP="000C2E73"/>
    <w:p w14:paraId="2F4889ED" w14:textId="77777777" w:rsidR="000C2E73" w:rsidRDefault="000C2E73" w:rsidP="00863ED3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863ED3" w14:paraId="7B7A5071" w14:textId="77777777" w:rsidTr="00863ED3">
        <w:tc>
          <w:tcPr>
            <w:tcW w:w="534" w:type="dxa"/>
          </w:tcPr>
          <w:p w14:paraId="0CE02556" w14:textId="77777777" w:rsidR="00863ED3" w:rsidRDefault="00863ED3" w:rsidP="00863ED3">
            <w:pPr>
              <w:pStyle w:val="Opgave"/>
            </w:pPr>
          </w:p>
        </w:tc>
        <w:tc>
          <w:tcPr>
            <w:tcW w:w="8771" w:type="dxa"/>
          </w:tcPr>
          <w:p w14:paraId="0E051EB9" w14:textId="77777777" w:rsidR="00C856C2" w:rsidRDefault="000879DC" w:rsidP="00C856C2">
            <w:r>
              <w:t xml:space="preserve">Welke afmetingen kan een stuk land </w:t>
            </w:r>
            <w:r w:rsidR="00B71A1F">
              <w:t xml:space="preserve">met een oppervlakte </w:t>
            </w:r>
            <w:r w:rsidR="00C41776">
              <w:t>van 0</w:t>
            </w:r>
            <w:r>
              <w:t>,5 ha hebben?</w:t>
            </w:r>
          </w:p>
          <w:p w14:paraId="757867CF" w14:textId="77777777" w:rsidR="000879DC" w:rsidRDefault="000879DC" w:rsidP="00C856C2"/>
          <w:p w14:paraId="273370C7" w14:textId="77777777" w:rsidR="000879DC" w:rsidRPr="00DA0279" w:rsidRDefault="000879DC" w:rsidP="00C856C2">
            <w:r>
              <w:t>Geef twee verschillende mogelijkheden. Maak van elk een schets en zet de afmetingen erbij.</w:t>
            </w:r>
          </w:p>
        </w:tc>
      </w:tr>
    </w:tbl>
    <w:p w14:paraId="1E6CEA33" w14:textId="77777777" w:rsidR="00794E99" w:rsidRDefault="00794E99" w:rsidP="00863ED3"/>
    <w:p w14:paraId="536176C6" w14:textId="77777777" w:rsidR="00231EE9" w:rsidRDefault="00231EE9" w:rsidP="00863ED3"/>
    <w:tbl>
      <w:tblPr>
        <w:tblW w:w="0" w:type="auto"/>
        <w:tblInd w:w="170" w:type="dxa"/>
        <w:tblBorders>
          <w:left w:val="single" w:sz="48" w:space="0" w:color="008000"/>
        </w:tblBorders>
        <w:tblLook w:val="00A0" w:firstRow="1" w:lastRow="0" w:firstColumn="1" w:lastColumn="0" w:noHBand="0" w:noVBand="0"/>
      </w:tblPr>
      <w:tblGrid>
        <w:gridCol w:w="348"/>
        <w:gridCol w:w="8766"/>
      </w:tblGrid>
      <w:tr w:rsidR="00A47EDF" w14:paraId="139595CD" w14:textId="77777777" w:rsidTr="00A47EDF">
        <w:trPr>
          <w:trHeight w:val="1300"/>
        </w:trPr>
        <w:tc>
          <w:tcPr>
            <w:tcW w:w="348" w:type="dxa"/>
            <w:vMerge w:val="restart"/>
            <w:shd w:val="clear" w:color="auto" w:fill="F1F3E9"/>
          </w:tcPr>
          <w:p w14:paraId="5D16785F" w14:textId="77777777" w:rsidR="00A47EDF" w:rsidRDefault="00A47EDF" w:rsidP="00794E99">
            <w:pPr>
              <w:pStyle w:val="groenetekst"/>
            </w:pPr>
          </w:p>
        </w:tc>
        <w:tc>
          <w:tcPr>
            <w:tcW w:w="8766" w:type="dxa"/>
            <w:shd w:val="clear" w:color="auto" w:fill="F1F3E9"/>
          </w:tcPr>
          <w:p w14:paraId="4214CAAD" w14:textId="77777777" w:rsidR="00A47EDF" w:rsidRDefault="00A47EDF" w:rsidP="00231EE9">
            <w:pPr>
              <w:pStyle w:val="groenekop"/>
            </w:pPr>
            <w:r>
              <w:t>Biologische teelt</w:t>
            </w:r>
          </w:p>
          <w:p w14:paraId="32B0137C" w14:textId="77777777" w:rsidR="00A47EDF" w:rsidRDefault="00A47EDF" w:rsidP="00794E99">
            <w:pPr>
              <w:rPr>
                <w:lang w:eastAsia="zh-CN"/>
              </w:rPr>
            </w:pPr>
            <w:r>
              <w:rPr>
                <w:lang w:eastAsia="zh-CN"/>
              </w:rPr>
              <w:t xml:space="preserve"> </w:t>
            </w:r>
          </w:p>
          <w:p w14:paraId="27E83E36" w14:textId="77777777" w:rsidR="00A47EDF" w:rsidRDefault="0069233D" w:rsidP="002578B0">
            <w:pPr>
              <w:pStyle w:val="groenetekst"/>
              <w:rPr>
                <w:lang w:eastAsia="nl-NL"/>
              </w:rPr>
            </w:pPr>
            <w:r>
              <w:rPr>
                <w:lang w:eastAsia="nl-NL"/>
              </w:rPr>
              <w:t>In augustus wordt de 0,5 hectare</w:t>
            </w:r>
            <w:r w:rsidR="00C41776">
              <w:rPr>
                <w:lang w:eastAsia="nl-NL"/>
              </w:rPr>
              <w:t xml:space="preserve"> </w:t>
            </w:r>
            <w:r>
              <w:rPr>
                <w:lang w:eastAsia="nl-NL"/>
              </w:rPr>
              <w:t xml:space="preserve">beplant met </w:t>
            </w:r>
            <w:r w:rsidR="00A47EDF">
              <w:rPr>
                <w:lang w:eastAsia="nl-NL"/>
              </w:rPr>
              <w:t xml:space="preserve">aardbeienplanten </w:t>
            </w:r>
            <w:r>
              <w:rPr>
                <w:lang w:eastAsia="nl-NL"/>
              </w:rPr>
              <w:t>voor de ijsfabriek</w:t>
            </w:r>
            <w:r w:rsidR="00C41776">
              <w:rPr>
                <w:lang w:eastAsia="nl-NL"/>
              </w:rPr>
              <w:t>. Dit gebeurt in steeds 2 rijen</w:t>
            </w:r>
            <w:r w:rsidR="00A47EDF">
              <w:rPr>
                <w:lang w:eastAsia="nl-NL"/>
              </w:rPr>
              <w:t xml:space="preserve"> op een ond</w:t>
            </w:r>
            <w:r w:rsidR="00C41776">
              <w:rPr>
                <w:lang w:eastAsia="nl-NL"/>
              </w:rPr>
              <w:t xml:space="preserve">erlinge afstand van 50 cm </w:t>
            </w:r>
            <w:r w:rsidR="00A47EDF">
              <w:rPr>
                <w:lang w:eastAsia="nl-NL"/>
              </w:rPr>
              <w:t xml:space="preserve">met aan beide zijden een </w:t>
            </w:r>
            <w:proofErr w:type="spellStart"/>
            <w:r w:rsidR="00A47EDF">
              <w:rPr>
                <w:lang w:eastAsia="nl-NL"/>
              </w:rPr>
              <w:t>plukpad</w:t>
            </w:r>
            <w:proofErr w:type="spellEnd"/>
            <w:r w:rsidR="00A47EDF">
              <w:rPr>
                <w:lang w:eastAsia="nl-NL"/>
              </w:rPr>
              <w:t xml:space="preserve"> van ongeveer 1 meter. </w:t>
            </w:r>
          </w:p>
          <w:p w14:paraId="13A76002" w14:textId="77777777" w:rsidR="00A47EDF" w:rsidRDefault="00A47EDF" w:rsidP="002578B0">
            <w:pPr>
              <w:pStyle w:val="groenetekst"/>
              <w:rPr>
                <w:lang w:eastAsia="nl-NL"/>
              </w:rPr>
            </w:pPr>
            <w:r>
              <w:rPr>
                <w:lang w:eastAsia="nl-NL"/>
              </w:rPr>
              <w:t>In de rij staan de planten op 40 cm afstand van elkaar.</w:t>
            </w:r>
          </w:p>
          <w:p w14:paraId="171ADDA8" w14:textId="77777777" w:rsidR="00A47EDF" w:rsidRPr="002578B0" w:rsidRDefault="00A47EDF" w:rsidP="002578B0">
            <w:pPr>
              <w:pStyle w:val="groenetekst"/>
              <w:rPr>
                <w:lang w:eastAsia="nl-NL"/>
              </w:rPr>
            </w:pPr>
            <w:r w:rsidRPr="002578B0">
              <w:rPr>
                <w:lang w:eastAsia="nl-NL"/>
              </w:rPr>
              <w:tab/>
              <w:t xml:space="preserve"> </w:t>
            </w:r>
          </w:p>
          <w:p w14:paraId="7CB640F5" w14:textId="77777777" w:rsidR="008711C3" w:rsidRDefault="008711C3" w:rsidP="002578B0">
            <w:pPr>
              <w:pStyle w:val="groenetekst"/>
              <w:rPr>
                <w:lang w:eastAsia="nl-NL"/>
              </w:rPr>
            </w:pPr>
            <w:r>
              <w:rPr>
                <w:lang w:eastAsia="nl-NL"/>
              </w:rPr>
              <w:t>Op de volgende pagina zie je een schets van zo'n aardbeienveld</w:t>
            </w:r>
          </w:p>
          <w:p w14:paraId="76E6E96B" w14:textId="77777777" w:rsidR="008711C3" w:rsidRPr="006015C0" w:rsidRDefault="008711C3" w:rsidP="0053093B">
            <w:pPr>
              <w:tabs>
                <w:tab w:val="left" w:pos="740"/>
                <w:tab w:val="left" w:pos="1280"/>
                <w:tab w:val="left" w:pos="1440"/>
                <w:tab w:val="center" w:pos="2083"/>
              </w:tabs>
              <w:rPr>
                <w:rFonts w:ascii="NewsGothic" w:hAnsi="NewsGothic" w:cs="NewsGothic"/>
                <w:sz w:val="20"/>
                <w:szCs w:val="20"/>
                <w:lang w:eastAsia="nl-NL"/>
              </w:rPr>
            </w:pPr>
          </w:p>
        </w:tc>
      </w:tr>
      <w:tr w:rsidR="00A47EDF" w14:paraId="47726251" w14:textId="77777777" w:rsidTr="00A47EDF">
        <w:trPr>
          <w:trHeight w:val="1300"/>
        </w:trPr>
        <w:tc>
          <w:tcPr>
            <w:tcW w:w="348" w:type="dxa"/>
            <w:vMerge/>
            <w:shd w:val="clear" w:color="auto" w:fill="F1F3E9"/>
          </w:tcPr>
          <w:p w14:paraId="6CA08A8C" w14:textId="77777777" w:rsidR="00A47EDF" w:rsidRDefault="00A47EDF" w:rsidP="00794E99">
            <w:pPr>
              <w:pStyle w:val="groenetekst"/>
            </w:pPr>
          </w:p>
        </w:tc>
        <w:tc>
          <w:tcPr>
            <w:tcW w:w="8766" w:type="dxa"/>
            <w:shd w:val="clear" w:color="auto" w:fill="F1F3E9"/>
          </w:tcPr>
          <w:p w14:paraId="65F01C16" w14:textId="77777777" w:rsidR="00A47EDF" w:rsidRDefault="00A47EDF" w:rsidP="00794E99">
            <w:pPr>
              <w:pStyle w:val="Tip"/>
              <w:rPr>
                <w:color w:val="1D9040"/>
              </w:rPr>
            </w:pPr>
            <w:r>
              <w:rPr>
                <w:rFonts w:cs="Calibri"/>
                <w:noProof/>
                <w:sz w:val="28"/>
                <w:szCs w:val="28"/>
                <w:lang w:val="en-US"/>
              </w:rPr>
              <w:drawing>
                <wp:inline distT="0" distB="0" distL="0" distR="0" wp14:anchorId="0F596721" wp14:editId="73D60705">
                  <wp:extent cx="4925486" cy="1981200"/>
                  <wp:effectExtent l="0" t="0" r="2540" b="0"/>
                  <wp:docPr id="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061"/>
                          <a:stretch/>
                        </pic:blipFill>
                        <pic:spPr bwMode="auto">
                          <a:xfrm>
                            <a:off x="0" y="0"/>
                            <a:ext cx="4929904" cy="198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328D9A" w14:textId="77777777" w:rsidR="00794E99" w:rsidRDefault="00794E99" w:rsidP="00794E99"/>
    <w:p w14:paraId="506F0E0F" w14:textId="77777777" w:rsidR="00794E99" w:rsidRDefault="00794E99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C93B76" w14:paraId="0DF83808" w14:textId="77777777">
        <w:tc>
          <w:tcPr>
            <w:tcW w:w="534" w:type="dxa"/>
          </w:tcPr>
          <w:p w14:paraId="4F7B295E" w14:textId="77777777" w:rsidR="00C93B76" w:rsidRDefault="00C93B76">
            <w:pPr>
              <w:pStyle w:val="Opgave"/>
            </w:pPr>
          </w:p>
        </w:tc>
        <w:tc>
          <w:tcPr>
            <w:tcW w:w="8771" w:type="dxa"/>
          </w:tcPr>
          <w:p w14:paraId="42EEE5C6" w14:textId="4D099419" w:rsidR="008711C3" w:rsidRDefault="006626BA" w:rsidP="008711C3">
            <w:r>
              <w:t>H</w:t>
            </w:r>
            <w:r w:rsidR="007C1AD9">
              <w:t xml:space="preserve">oeveel aardbeienplanten passen op deze manier </w:t>
            </w:r>
            <w:r>
              <w:t xml:space="preserve">ongeveer op </w:t>
            </w:r>
            <w:r w:rsidR="008711C3">
              <w:t>een</w:t>
            </w:r>
            <w:r w:rsidR="007C1AD9">
              <w:t xml:space="preserve"> stuk land van </w:t>
            </w:r>
            <w:r w:rsidR="00C41776">
              <w:t>0,5 ha</w:t>
            </w:r>
            <w:r w:rsidR="008711C3">
              <w:t xml:space="preserve">? </w:t>
            </w:r>
            <w:r w:rsidR="00A64DF9">
              <w:t xml:space="preserve">Laat je </w:t>
            </w:r>
            <w:r w:rsidR="00A80DFE">
              <w:t>berekeningen</w:t>
            </w:r>
            <w:r w:rsidR="00A64DF9">
              <w:t xml:space="preserve"> zien</w:t>
            </w:r>
            <w:r w:rsidR="008711C3">
              <w:br/>
            </w:r>
          </w:p>
          <w:p w14:paraId="61F1A29C" w14:textId="77777777" w:rsidR="007C1AD9" w:rsidRDefault="008711C3" w:rsidP="008711C3">
            <w:proofErr w:type="spellStart"/>
            <w:r w:rsidRPr="00231EE9">
              <w:rPr>
                <w:b/>
              </w:rPr>
              <w:t>TiP</w:t>
            </w:r>
            <w:proofErr w:type="spellEnd"/>
            <w:r>
              <w:t>: Beantwoord deze vraag voor een van de velden bij vraag 6.</w:t>
            </w:r>
            <w:r w:rsidR="00C41776">
              <w:t xml:space="preserve"> </w:t>
            </w:r>
          </w:p>
        </w:tc>
      </w:tr>
    </w:tbl>
    <w:p w14:paraId="068A39F7" w14:textId="77777777" w:rsidR="0069233D" w:rsidRDefault="0069233D"/>
    <w:p w14:paraId="7FDE6EE6" w14:textId="77777777" w:rsidR="0069233D" w:rsidRDefault="0069233D"/>
    <w:tbl>
      <w:tblPr>
        <w:tblW w:w="0" w:type="auto"/>
        <w:tblInd w:w="170" w:type="dxa"/>
        <w:tblBorders>
          <w:left w:val="single" w:sz="48" w:space="0" w:color="008000"/>
        </w:tblBorders>
        <w:tblLook w:val="00A0" w:firstRow="1" w:lastRow="0" w:firstColumn="1" w:lastColumn="0" w:noHBand="0" w:noVBand="0"/>
      </w:tblPr>
      <w:tblGrid>
        <w:gridCol w:w="348"/>
        <w:gridCol w:w="8766"/>
      </w:tblGrid>
      <w:tr w:rsidR="006626BA" w14:paraId="31143FCD" w14:textId="77777777" w:rsidTr="0069233D">
        <w:trPr>
          <w:trHeight w:val="1697"/>
        </w:trPr>
        <w:tc>
          <w:tcPr>
            <w:tcW w:w="348" w:type="dxa"/>
            <w:shd w:val="clear" w:color="auto" w:fill="F1F3E9"/>
          </w:tcPr>
          <w:p w14:paraId="13517A46" w14:textId="77777777" w:rsidR="006626BA" w:rsidRDefault="006626BA" w:rsidP="006626BA">
            <w:pPr>
              <w:pStyle w:val="groenetekst"/>
            </w:pPr>
          </w:p>
        </w:tc>
        <w:tc>
          <w:tcPr>
            <w:tcW w:w="8766" w:type="dxa"/>
            <w:shd w:val="clear" w:color="auto" w:fill="F1F3E9"/>
          </w:tcPr>
          <w:p w14:paraId="37CC87B4" w14:textId="77777777" w:rsidR="006626BA" w:rsidRDefault="006626BA" w:rsidP="00231EE9">
            <w:pPr>
              <w:pStyle w:val="groenekop"/>
            </w:pPr>
            <w:r w:rsidRPr="00231EE9">
              <w:t>Planten</w:t>
            </w:r>
          </w:p>
          <w:p w14:paraId="66BF1608" w14:textId="77777777" w:rsidR="003C55F1" w:rsidRDefault="003C55F1" w:rsidP="002578B0">
            <w:pPr>
              <w:pStyle w:val="groenetekst"/>
              <w:rPr>
                <w:lang w:eastAsia="nl-NL"/>
              </w:rPr>
            </w:pPr>
            <w:r>
              <w:rPr>
                <w:lang w:eastAsia="nl-NL"/>
              </w:rPr>
              <w:t>De tuinder betaalt per aar</w:t>
            </w:r>
            <w:r w:rsidR="00B52CA7">
              <w:rPr>
                <w:lang w:eastAsia="nl-NL"/>
              </w:rPr>
              <w:t>d</w:t>
            </w:r>
            <w:r>
              <w:rPr>
                <w:lang w:eastAsia="nl-NL"/>
              </w:rPr>
              <w:t xml:space="preserve">beiplant </w:t>
            </w:r>
            <w:r w:rsidR="00B52CA7">
              <w:rPr>
                <w:lang w:eastAsia="nl-NL"/>
              </w:rPr>
              <w:t xml:space="preserve">een inkoopprijs van </w:t>
            </w:r>
            <w:r>
              <w:rPr>
                <w:lang w:eastAsia="nl-NL"/>
              </w:rPr>
              <w:t>€ 0,16.</w:t>
            </w:r>
          </w:p>
          <w:p w14:paraId="4BBD171C" w14:textId="77777777" w:rsidR="003C55F1" w:rsidRDefault="003C55F1" w:rsidP="002578B0">
            <w:pPr>
              <w:pStyle w:val="groenetekst"/>
              <w:rPr>
                <w:lang w:eastAsia="nl-NL"/>
              </w:rPr>
            </w:pPr>
            <w:r>
              <w:rPr>
                <w:lang w:eastAsia="nl-NL"/>
              </w:rPr>
              <w:t xml:space="preserve">Voor het planten en de verzorging rekent de tuinder gemiddeld </w:t>
            </w:r>
            <w:r w:rsidRPr="0069233D">
              <w:rPr>
                <w:lang w:eastAsia="nl-NL"/>
              </w:rPr>
              <w:t>1 uur</w:t>
            </w:r>
            <w:r>
              <w:rPr>
                <w:lang w:eastAsia="nl-NL"/>
              </w:rPr>
              <w:t xml:space="preserve"> per </w:t>
            </w:r>
            <w:r w:rsidR="00B52CA7">
              <w:rPr>
                <w:lang w:eastAsia="nl-NL"/>
              </w:rPr>
              <w:t xml:space="preserve">100 </w:t>
            </w:r>
            <w:r w:rsidR="002B3439">
              <w:rPr>
                <w:lang w:eastAsia="nl-NL"/>
              </w:rPr>
              <w:t xml:space="preserve">planten. Dit kost </w:t>
            </w:r>
            <w:r>
              <w:rPr>
                <w:lang w:eastAsia="nl-NL"/>
              </w:rPr>
              <w:t xml:space="preserve"> </w:t>
            </w:r>
            <w:r w:rsidR="00B52CA7">
              <w:rPr>
                <w:lang w:eastAsia="nl-NL"/>
              </w:rPr>
              <w:t>€ 15,00</w:t>
            </w:r>
            <w:r w:rsidR="002B3439">
              <w:rPr>
                <w:lang w:eastAsia="nl-NL"/>
              </w:rPr>
              <w:t xml:space="preserve"> per </w:t>
            </w:r>
            <w:r w:rsidR="008711C3">
              <w:rPr>
                <w:lang w:eastAsia="nl-NL"/>
              </w:rPr>
              <w:t>(teelt)</w:t>
            </w:r>
            <w:r w:rsidR="002B3439">
              <w:rPr>
                <w:lang w:eastAsia="nl-NL"/>
              </w:rPr>
              <w:t>uur</w:t>
            </w:r>
            <w:r w:rsidR="00B52CA7">
              <w:rPr>
                <w:lang w:eastAsia="nl-NL"/>
              </w:rPr>
              <w:t>.</w:t>
            </w:r>
          </w:p>
          <w:p w14:paraId="302C5DB9" w14:textId="77777777" w:rsidR="006626BA" w:rsidRPr="006626BA" w:rsidRDefault="00B52CA7" w:rsidP="002578B0">
            <w:pPr>
              <w:pStyle w:val="groenetekst"/>
            </w:pPr>
            <w:r>
              <w:rPr>
                <w:lang w:eastAsia="nl-NL"/>
              </w:rPr>
              <w:t xml:space="preserve">Daarnaast </w:t>
            </w:r>
            <w:r w:rsidR="002B3439">
              <w:rPr>
                <w:lang w:eastAsia="nl-NL"/>
              </w:rPr>
              <w:t>betaalt</w:t>
            </w:r>
            <w:r>
              <w:rPr>
                <w:lang w:eastAsia="nl-NL"/>
              </w:rPr>
              <w:t xml:space="preserve"> de tuinder nog ongeveer </w:t>
            </w:r>
            <w:r w:rsidR="00771467">
              <w:rPr>
                <w:lang w:eastAsia="nl-NL"/>
              </w:rPr>
              <w:t>€ 70</w:t>
            </w:r>
            <w:r w:rsidR="002B3439">
              <w:rPr>
                <w:lang w:eastAsia="nl-NL"/>
              </w:rPr>
              <w:t>0 aan stro</w:t>
            </w:r>
            <w:r w:rsidR="00771467">
              <w:rPr>
                <w:lang w:eastAsia="nl-NL"/>
              </w:rPr>
              <w:t xml:space="preserve"> en mest.</w:t>
            </w:r>
            <w:r w:rsidR="002B3439">
              <w:t xml:space="preserve"> </w:t>
            </w:r>
          </w:p>
        </w:tc>
      </w:tr>
    </w:tbl>
    <w:p w14:paraId="70E05AC9" w14:textId="77777777" w:rsidR="006626BA" w:rsidRDefault="006626BA"/>
    <w:p w14:paraId="6A07BD83" w14:textId="77777777" w:rsidR="002B3439" w:rsidRDefault="002B3439" w:rsidP="002B3439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2B3439" w14:paraId="3E5D7463" w14:textId="77777777" w:rsidTr="002B3439">
        <w:tc>
          <w:tcPr>
            <w:tcW w:w="534" w:type="dxa"/>
          </w:tcPr>
          <w:p w14:paraId="45FE4B64" w14:textId="77777777" w:rsidR="002B3439" w:rsidRDefault="002B3439" w:rsidP="002B3439">
            <w:pPr>
              <w:pStyle w:val="Opgave"/>
            </w:pPr>
          </w:p>
        </w:tc>
        <w:tc>
          <w:tcPr>
            <w:tcW w:w="8771" w:type="dxa"/>
          </w:tcPr>
          <w:p w14:paraId="479F1E62" w14:textId="77777777" w:rsidR="002B3439" w:rsidRDefault="002B3439" w:rsidP="002B3439">
            <w:r>
              <w:t xml:space="preserve">Hoeveel teelturen zijn nodig voor </w:t>
            </w:r>
            <w:r w:rsidR="008711C3">
              <w:t xml:space="preserve">het planten en verzorgen van </w:t>
            </w:r>
            <w:r>
              <w:t xml:space="preserve">de </w:t>
            </w:r>
            <w:r w:rsidR="00984E23">
              <w:t>aardbeiplanten uit vraag 7</w:t>
            </w:r>
            <w:r>
              <w:t xml:space="preserve">? </w:t>
            </w:r>
          </w:p>
        </w:tc>
      </w:tr>
    </w:tbl>
    <w:p w14:paraId="2246CB30" w14:textId="77777777" w:rsidR="002B3439" w:rsidRDefault="002B3439" w:rsidP="002B3439"/>
    <w:p w14:paraId="10EDC662" w14:textId="77777777" w:rsidR="0069233D" w:rsidRDefault="0069233D" w:rsidP="0069233D">
      <w:pPr>
        <w:pStyle w:val="streepje"/>
      </w:pPr>
    </w:p>
    <w:tbl>
      <w:tblPr>
        <w:tblW w:w="9305" w:type="dxa"/>
        <w:tblLayout w:type="fixed"/>
        <w:tblLook w:val="00A0" w:firstRow="1" w:lastRow="0" w:firstColumn="1" w:lastColumn="0" w:noHBand="0" w:noVBand="0"/>
      </w:tblPr>
      <w:tblGrid>
        <w:gridCol w:w="534"/>
        <w:gridCol w:w="8771"/>
      </w:tblGrid>
      <w:tr w:rsidR="0069233D" w14:paraId="543537A2" w14:textId="77777777" w:rsidTr="0069233D">
        <w:tc>
          <w:tcPr>
            <w:tcW w:w="534" w:type="dxa"/>
          </w:tcPr>
          <w:p w14:paraId="0CE05E31" w14:textId="77777777" w:rsidR="0069233D" w:rsidRDefault="0069233D" w:rsidP="0069233D">
            <w:pPr>
              <w:pStyle w:val="Opgave"/>
            </w:pPr>
          </w:p>
        </w:tc>
        <w:tc>
          <w:tcPr>
            <w:tcW w:w="8771" w:type="dxa"/>
          </w:tcPr>
          <w:p w14:paraId="168A474F" w14:textId="77777777" w:rsidR="0069233D" w:rsidRDefault="002B3439" w:rsidP="002B3439">
            <w:r>
              <w:t>Wat zijn</w:t>
            </w:r>
            <w:r w:rsidR="00B52CA7">
              <w:t xml:space="preserve"> de kosten die de tuinder maakt voor de inkoop</w:t>
            </w:r>
            <w:r w:rsidR="00AA1002">
              <w:t>,</w:t>
            </w:r>
            <w:r w:rsidR="00B52CA7">
              <w:t xml:space="preserve"> het </w:t>
            </w:r>
            <w:r w:rsidR="008711C3">
              <w:t>beplanten</w:t>
            </w:r>
            <w:r w:rsidR="00B52CA7">
              <w:t xml:space="preserve"> en </w:t>
            </w:r>
            <w:r w:rsidR="00AA1002">
              <w:t xml:space="preserve">het </w:t>
            </w:r>
            <w:r w:rsidR="00B52CA7">
              <w:t xml:space="preserve">onderhouden van </w:t>
            </w:r>
            <w:r>
              <w:t>de</w:t>
            </w:r>
            <w:r w:rsidR="00B52CA7">
              <w:t xml:space="preserve"> 0,5 hectare met aardbeienplanten</w:t>
            </w:r>
            <w:r w:rsidR="008711C3">
              <w:t>. G</w:t>
            </w:r>
            <w:r>
              <w:t>ebruik je antwoorden op vraag 7 en 8.</w:t>
            </w:r>
          </w:p>
          <w:p w14:paraId="51DE5C71" w14:textId="77777777" w:rsidR="002B3439" w:rsidRDefault="002B3439" w:rsidP="002B3439"/>
          <w:p w14:paraId="5A8D4479" w14:textId="77777777" w:rsidR="002B3439" w:rsidRDefault="002B3439" w:rsidP="002B3439">
            <w:r>
              <w:t>………… aar</w:t>
            </w:r>
            <w:r w:rsidR="008711C3">
              <w:t>d</w:t>
            </w:r>
            <w:r>
              <w:t>bei</w:t>
            </w:r>
            <w:r w:rsidR="008711C3">
              <w:t xml:space="preserve">planten a € 0,16 </w:t>
            </w:r>
            <w:r w:rsidR="008711C3">
              <w:tab/>
            </w:r>
            <w:r>
              <w:t xml:space="preserve">totaal </w:t>
            </w:r>
            <w:r w:rsidR="008711C3">
              <w:t xml:space="preserve"> </w:t>
            </w:r>
            <w:r>
              <w:t xml:space="preserve">€ ……… </w:t>
            </w:r>
          </w:p>
          <w:p w14:paraId="7888C599" w14:textId="77777777" w:rsidR="002B3439" w:rsidRDefault="002B3439" w:rsidP="002B3439"/>
          <w:p w14:paraId="32117126" w14:textId="77777777" w:rsidR="002B3439" w:rsidRDefault="002B3439" w:rsidP="002B3439">
            <w:r>
              <w:t xml:space="preserve">……….. </w:t>
            </w:r>
            <w:proofErr w:type="spellStart"/>
            <w:r>
              <w:t>teeltuur</w:t>
            </w:r>
            <w:proofErr w:type="spellEnd"/>
            <w:r>
              <w:t xml:space="preserve"> a € 15,00 </w:t>
            </w:r>
            <w:r>
              <w:tab/>
            </w:r>
            <w:r>
              <w:tab/>
              <w:t xml:space="preserve">totaal </w:t>
            </w:r>
            <w:r w:rsidR="008711C3">
              <w:t xml:space="preserve"> </w:t>
            </w:r>
            <w:r>
              <w:t>€ ………</w:t>
            </w:r>
          </w:p>
          <w:p w14:paraId="622E8E4D" w14:textId="77777777" w:rsidR="002B3439" w:rsidRDefault="002B3439" w:rsidP="002B3439"/>
          <w:p w14:paraId="2F161576" w14:textId="77777777" w:rsidR="002B3439" w:rsidRPr="008711C3" w:rsidRDefault="00771467" w:rsidP="002B3439">
            <w:pPr>
              <w:rPr>
                <w:u w:val="single"/>
              </w:rPr>
            </w:pPr>
            <w:r w:rsidRPr="008711C3">
              <w:rPr>
                <w:u w:val="single"/>
              </w:rPr>
              <w:t>stro en mest</w:t>
            </w:r>
            <w:r w:rsidR="002B3439" w:rsidRPr="008711C3">
              <w:rPr>
                <w:u w:val="single"/>
              </w:rPr>
              <w:tab/>
            </w:r>
            <w:r w:rsidR="002B3439" w:rsidRPr="008711C3">
              <w:rPr>
                <w:u w:val="single"/>
              </w:rPr>
              <w:tab/>
            </w:r>
            <w:r w:rsidR="002B3439" w:rsidRPr="008711C3">
              <w:rPr>
                <w:u w:val="single"/>
              </w:rPr>
              <w:tab/>
            </w:r>
            <w:r w:rsidR="002B3439" w:rsidRPr="008711C3">
              <w:rPr>
                <w:u w:val="single"/>
              </w:rPr>
              <w:tab/>
              <w:t xml:space="preserve">totaal </w:t>
            </w:r>
            <w:r w:rsidR="008711C3">
              <w:rPr>
                <w:u w:val="single"/>
              </w:rPr>
              <w:t xml:space="preserve"> </w:t>
            </w:r>
            <w:r w:rsidR="002B3439" w:rsidRPr="008711C3">
              <w:rPr>
                <w:u w:val="single"/>
              </w:rPr>
              <w:t>€ ………</w:t>
            </w:r>
          </w:p>
          <w:p w14:paraId="7D422282" w14:textId="77777777" w:rsidR="008711C3" w:rsidRDefault="008711C3" w:rsidP="002B3439"/>
          <w:p w14:paraId="6D32E2D7" w14:textId="77777777" w:rsidR="002B3439" w:rsidRDefault="008711C3" w:rsidP="002B3439">
            <w:r>
              <w:t>Totale kosten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€ ………</w:t>
            </w:r>
          </w:p>
        </w:tc>
      </w:tr>
    </w:tbl>
    <w:p w14:paraId="18A4207D" w14:textId="77777777" w:rsidR="0069233D" w:rsidRDefault="0069233D"/>
    <w:p w14:paraId="6B7F1EB2" w14:textId="77777777" w:rsidR="00DA0279" w:rsidRDefault="00DA0279" w:rsidP="00DA0279"/>
    <w:tbl>
      <w:tblPr>
        <w:tblW w:w="0" w:type="auto"/>
        <w:tblInd w:w="170" w:type="dxa"/>
        <w:tblBorders>
          <w:left w:val="single" w:sz="48" w:space="0" w:color="008000"/>
        </w:tblBorders>
        <w:tblLook w:val="00A0" w:firstRow="1" w:lastRow="0" w:firstColumn="1" w:lastColumn="0" w:noHBand="0" w:noVBand="0"/>
      </w:tblPr>
      <w:tblGrid>
        <w:gridCol w:w="348"/>
        <w:gridCol w:w="8766"/>
      </w:tblGrid>
      <w:tr w:rsidR="00CD09E0" w14:paraId="54D7F6E5" w14:textId="77777777" w:rsidTr="00984E23">
        <w:trPr>
          <w:trHeight w:val="1843"/>
        </w:trPr>
        <w:tc>
          <w:tcPr>
            <w:tcW w:w="348" w:type="dxa"/>
            <w:shd w:val="clear" w:color="auto" w:fill="F1F3E9"/>
          </w:tcPr>
          <w:p w14:paraId="06C970DA" w14:textId="77777777" w:rsidR="00CD09E0" w:rsidRDefault="00CD09E0" w:rsidP="00DA0279">
            <w:pPr>
              <w:pStyle w:val="groenetekst"/>
            </w:pPr>
          </w:p>
        </w:tc>
        <w:tc>
          <w:tcPr>
            <w:tcW w:w="8766" w:type="dxa"/>
            <w:shd w:val="clear" w:color="auto" w:fill="F1F3E9"/>
          </w:tcPr>
          <w:p w14:paraId="78FB1B1B" w14:textId="77777777" w:rsidR="00CD09E0" w:rsidRDefault="00A47EDF" w:rsidP="00A47EDF">
            <w:pPr>
              <w:pStyle w:val="Tip"/>
              <w:rPr>
                <w:color w:val="1D9040"/>
              </w:rPr>
            </w:pPr>
            <w:r w:rsidRPr="00A47EDF">
              <w:rPr>
                <w:color w:val="1D9040"/>
              </w:rPr>
              <w:t>Plukken</w:t>
            </w:r>
          </w:p>
          <w:p w14:paraId="544BD8B0" w14:textId="77777777" w:rsidR="00CD4BF4" w:rsidRDefault="00CD4BF4" w:rsidP="00CD4BF4">
            <w:pPr>
              <w:rPr>
                <w:b/>
                <w:smallCaps/>
                <w:color w:val="1D9040"/>
                <w:spacing w:val="30"/>
                <w:sz w:val="32"/>
              </w:rPr>
            </w:pPr>
          </w:p>
          <w:p w14:paraId="7CC4B7C4" w14:textId="77777777" w:rsidR="00984E23" w:rsidRDefault="00CD4BF4" w:rsidP="002578B0">
            <w:pPr>
              <w:pStyle w:val="groenetekst"/>
              <w:rPr>
                <w:lang w:eastAsia="nl-NL"/>
              </w:rPr>
            </w:pPr>
            <w:r>
              <w:rPr>
                <w:lang w:eastAsia="nl-NL"/>
              </w:rPr>
              <w:t>De gemiddelde opbrengst is 500 gram aardbeien</w:t>
            </w:r>
            <w:r w:rsidR="00AA1002">
              <w:rPr>
                <w:lang w:eastAsia="nl-NL"/>
              </w:rPr>
              <w:t xml:space="preserve"> per plant</w:t>
            </w:r>
            <w:r>
              <w:rPr>
                <w:lang w:eastAsia="nl-NL"/>
              </w:rPr>
              <w:t xml:space="preserve">. </w:t>
            </w:r>
            <w:r w:rsidR="00EB1DEA">
              <w:rPr>
                <w:lang w:eastAsia="nl-NL"/>
              </w:rPr>
              <w:t xml:space="preserve">Het plukseizoen </w:t>
            </w:r>
            <w:r w:rsidR="00FE4089">
              <w:rPr>
                <w:lang w:eastAsia="nl-NL"/>
              </w:rPr>
              <w:t xml:space="preserve">loopt van half juni tot half </w:t>
            </w:r>
            <w:r w:rsidR="00B417AC">
              <w:rPr>
                <w:lang w:eastAsia="nl-NL"/>
              </w:rPr>
              <w:t>augustus</w:t>
            </w:r>
            <w:r w:rsidR="00FE4089">
              <w:rPr>
                <w:lang w:eastAsia="nl-NL"/>
              </w:rPr>
              <w:t>.</w:t>
            </w:r>
            <w:r w:rsidR="00746828">
              <w:rPr>
                <w:lang w:eastAsia="nl-NL"/>
              </w:rPr>
              <w:t xml:space="preserve"> </w:t>
            </w:r>
            <w:r>
              <w:rPr>
                <w:lang w:eastAsia="nl-NL"/>
              </w:rPr>
              <w:t>De aar</w:t>
            </w:r>
            <w:r w:rsidR="008711C3">
              <w:rPr>
                <w:lang w:eastAsia="nl-NL"/>
              </w:rPr>
              <w:t>d</w:t>
            </w:r>
            <w:r>
              <w:rPr>
                <w:lang w:eastAsia="nl-NL"/>
              </w:rPr>
              <w:t>beien worden met de hand geplukt.</w:t>
            </w:r>
          </w:p>
          <w:p w14:paraId="21CAE69F" w14:textId="714C18D1" w:rsidR="00B417AC" w:rsidRDefault="00CD4BF4" w:rsidP="002578B0">
            <w:pPr>
              <w:pStyle w:val="groenetekst"/>
            </w:pPr>
            <w:r>
              <w:rPr>
                <w:lang w:eastAsia="nl-NL"/>
              </w:rPr>
              <w:t>Een er</w:t>
            </w:r>
            <w:r w:rsidR="00771467">
              <w:rPr>
                <w:lang w:eastAsia="nl-NL"/>
              </w:rPr>
              <w:t>varen plukker plukt ongeveer 7</w:t>
            </w:r>
            <w:r>
              <w:rPr>
                <w:lang w:eastAsia="nl-NL"/>
              </w:rPr>
              <w:t xml:space="preserve"> kg per uur.</w:t>
            </w:r>
            <w:r w:rsidR="00B417AC">
              <w:rPr>
                <w:lang w:eastAsia="nl-NL"/>
              </w:rPr>
              <w:t xml:space="preserve"> </w:t>
            </w:r>
            <w:r w:rsidR="00B417AC" w:rsidRPr="00DC2B96">
              <w:rPr>
                <w:lang w:eastAsia="nl-NL"/>
              </w:rPr>
              <w:t>Er wordt elke ochtend (beha</w:t>
            </w:r>
            <w:r w:rsidR="00936197">
              <w:rPr>
                <w:lang w:eastAsia="nl-NL"/>
              </w:rPr>
              <w:t>lve zondag) geplukt van 7 tot 11</w:t>
            </w:r>
            <w:r w:rsidR="00B417AC" w:rsidRPr="00DC2B96">
              <w:rPr>
                <w:lang w:eastAsia="nl-NL"/>
              </w:rPr>
              <w:t xml:space="preserve"> uur</w:t>
            </w:r>
            <w:r w:rsidR="00B417AC" w:rsidRPr="00DC2B96">
              <w:t>.</w:t>
            </w:r>
          </w:p>
          <w:p w14:paraId="7FFE2485" w14:textId="77777777" w:rsidR="008711C3" w:rsidRDefault="008711C3" w:rsidP="00B417AC"/>
          <w:p w14:paraId="53CBFC73" w14:textId="77777777" w:rsidR="008711C3" w:rsidRPr="00DC2B96" w:rsidRDefault="008711C3" w:rsidP="00B417AC"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74D84732" wp14:editId="28303716">
                  <wp:extent cx="3200400" cy="2400300"/>
                  <wp:effectExtent l="19050" t="0" r="0" b="0"/>
                  <wp:docPr id="2" name="il_fi" descr="http://2.bp.blogspot.com/-QacM-5jgcY8/Thn4lfc5S1I/AAAAAAAAA0w/dHGmIERPYFc/s1600/plukken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-QacM-5jgcY8/Thn4lfc5S1I/AAAAAAAAA0w/dHGmIERPYFc/s1600/plukken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A0A49D" w14:textId="77777777" w:rsidR="008711C3" w:rsidRPr="001E163D" w:rsidRDefault="008711C3" w:rsidP="00B417AC">
            <w:pPr>
              <w:rPr>
                <w:sz w:val="18"/>
                <w:szCs w:val="18"/>
                <w:lang w:eastAsia="nl-NL"/>
              </w:rPr>
            </w:pPr>
            <w:r w:rsidRPr="001E163D">
              <w:rPr>
                <w:sz w:val="18"/>
                <w:szCs w:val="18"/>
                <w:lang w:eastAsia="nl-NL"/>
              </w:rPr>
              <w:t xml:space="preserve">Bron: </w:t>
            </w:r>
            <w:hyperlink r:id="rId21" w:history="1">
              <w:r w:rsidRPr="001E163D">
                <w:rPr>
                  <w:rStyle w:val="Hyperlink"/>
                  <w:sz w:val="18"/>
                  <w:szCs w:val="18"/>
                  <w:lang w:eastAsia="nl-NL"/>
                </w:rPr>
                <w:t>http://janrobben.blogspot.com/2011_07_01_archive.html</w:t>
              </w:r>
            </w:hyperlink>
            <w:r w:rsidRPr="001E163D">
              <w:rPr>
                <w:sz w:val="18"/>
                <w:szCs w:val="18"/>
                <w:lang w:eastAsia="nl-NL"/>
              </w:rPr>
              <w:t xml:space="preserve"> </w:t>
            </w:r>
          </w:p>
        </w:tc>
      </w:tr>
    </w:tbl>
    <w:p w14:paraId="7C27A38D" w14:textId="77777777" w:rsidR="004476B0" w:rsidRDefault="004476B0" w:rsidP="004476B0"/>
    <w:p w14:paraId="17BA5BCD" w14:textId="77777777" w:rsidR="004476B0" w:rsidRDefault="004476B0" w:rsidP="00984E23">
      <w:pPr>
        <w:pStyle w:val="streepje"/>
      </w:pPr>
    </w:p>
    <w:tbl>
      <w:tblPr>
        <w:tblW w:w="9322" w:type="dxa"/>
        <w:tblLayout w:type="fixed"/>
        <w:tblLook w:val="00A0" w:firstRow="1" w:lastRow="0" w:firstColumn="1" w:lastColumn="0" w:noHBand="0" w:noVBand="0"/>
      </w:tblPr>
      <w:tblGrid>
        <w:gridCol w:w="534"/>
        <w:gridCol w:w="8788"/>
      </w:tblGrid>
      <w:tr w:rsidR="00984E23" w14:paraId="742736DA" w14:textId="77777777" w:rsidTr="00984E23">
        <w:tc>
          <w:tcPr>
            <w:tcW w:w="534" w:type="dxa"/>
          </w:tcPr>
          <w:p w14:paraId="63607973" w14:textId="77777777" w:rsidR="00984E23" w:rsidRDefault="00984E23" w:rsidP="00984E23">
            <w:pPr>
              <w:pStyle w:val="Opgave"/>
            </w:pPr>
          </w:p>
        </w:tc>
        <w:tc>
          <w:tcPr>
            <w:tcW w:w="8788" w:type="dxa"/>
          </w:tcPr>
          <w:p w14:paraId="0720108A" w14:textId="77777777" w:rsidR="008711C3" w:rsidRDefault="004476B0" w:rsidP="002578B0">
            <w:pPr>
              <w:pStyle w:val="ListParagraph"/>
              <w:numPr>
                <w:ilvl w:val="0"/>
                <w:numId w:val="9"/>
              </w:numPr>
            </w:pPr>
            <w:r>
              <w:t>Hoeveel kg aardbeien leveren de planten uit vraag 7?</w:t>
            </w:r>
          </w:p>
        </w:tc>
      </w:tr>
      <w:tr w:rsidR="00984E23" w14:paraId="4E11BDE0" w14:textId="77777777" w:rsidTr="00984E23">
        <w:tc>
          <w:tcPr>
            <w:tcW w:w="534" w:type="dxa"/>
          </w:tcPr>
          <w:p w14:paraId="1F70364B" w14:textId="77777777" w:rsidR="00984E23" w:rsidRDefault="00984E23" w:rsidP="00984E23"/>
        </w:tc>
        <w:tc>
          <w:tcPr>
            <w:tcW w:w="8788" w:type="dxa"/>
          </w:tcPr>
          <w:p w14:paraId="2EDFA0B5" w14:textId="77777777" w:rsidR="00984E23" w:rsidRDefault="00984E23" w:rsidP="002578B0">
            <w:pPr>
              <w:pStyle w:val="ListParagraph"/>
              <w:ind w:left="360"/>
            </w:pPr>
          </w:p>
          <w:p w14:paraId="542501D7" w14:textId="77777777" w:rsidR="00CD4BF4" w:rsidRDefault="00984E23" w:rsidP="002578B0">
            <w:pPr>
              <w:pStyle w:val="ListParagraph"/>
              <w:numPr>
                <w:ilvl w:val="0"/>
                <w:numId w:val="9"/>
              </w:numPr>
            </w:pPr>
            <w:r>
              <w:t xml:space="preserve">Hoeveel </w:t>
            </w:r>
            <w:r w:rsidR="00CD4BF4">
              <w:t>uur kost het plukken van de aardbeien in totaal?</w:t>
            </w:r>
          </w:p>
          <w:p w14:paraId="2AC476E3" w14:textId="77777777" w:rsidR="00B417AC" w:rsidRDefault="00B417AC" w:rsidP="002578B0">
            <w:pPr>
              <w:pStyle w:val="ListParagraph"/>
              <w:ind w:left="360"/>
            </w:pPr>
          </w:p>
        </w:tc>
      </w:tr>
      <w:tr w:rsidR="00B417AC" w14:paraId="592F6D61" w14:textId="77777777" w:rsidTr="00984E23">
        <w:tc>
          <w:tcPr>
            <w:tcW w:w="534" w:type="dxa"/>
          </w:tcPr>
          <w:p w14:paraId="19AE2B4B" w14:textId="77777777" w:rsidR="00B417AC" w:rsidRDefault="00B417AC" w:rsidP="00984E23"/>
        </w:tc>
        <w:tc>
          <w:tcPr>
            <w:tcW w:w="8788" w:type="dxa"/>
          </w:tcPr>
          <w:p w14:paraId="49BFABD2" w14:textId="52921099" w:rsidR="00B417AC" w:rsidRDefault="00B417AC" w:rsidP="002578B0">
            <w:pPr>
              <w:pStyle w:val="ListParagraph"/>
              <w:numPr>
                <w:ilvl w:val="0"/>
                <w:numId w:val="9"/>
              </w:numPr>
            </w:pPr>
            <w:r>
              <w:t xml:space="preserve">Hoeveel plukkers zijn er </w:t>
            </w:r>
            <w:r w:rsidR="00771467">
              <w:t xml:space="preserve">gemiddeld </w:t>
            </w:r>
            <w:r>
              <w:t>per dag nodig om alle aardbeien te plukken?</w:t>
            </w:r>
            <w:r w:rsidR="00771467">
              <w:t xml:space="preserve"> Bereken eerst hoeveel dagen er geplukt wordt.</w:t>
            </w:r>
            <w:r w:rsidR="002F444E">
              <w:t xml:space="preserve"> </w:t>
            </w:r>
            <w:r w:rsidR="002F444E">
              <w:br/>
            </w:r>
            <w:proofErr w:type="spellStart"/>
            <w:r w:rsidR="002F444E">
              <w:t>TiP</w:t>
            </w:r>
            <w:proofErr w:type="spellEnd"/>
            <w:r w:rsidR="002F444E">
              <w:t>: Gebruik een kalender.</w:t>
            </w:r>
          </w:p>
        </w:tc>
      </w:tr>
    </w:tbl>
    <w:p w14:paraId="0B841721" w14:textId="77777777" w:rsidR="00984E23" w:rsidRDefault="00984E23" w:rsidP="00984E23">
      <w:pPr>
        <w:rPr>
          <w:b/>
          <w:szCs w:val="28"/>
          <w:u w:val="single"/>
        </w:rPr>
      </w:pPr>
    </w:p>
    <w:p w14:paraId="65780E40" w14:textId="77777777" w:rsidR="00771467" w:rsidRDefault="00771467" w:rsidP="00771467">
      <w:pPr>
        <w:pStyle w:val="streepje"/>
      </w:pPr>
    </w:p>
    <w:tbl>
      <w:tblPr>
        <w:tblW w:w="9322" w:type="dxa"/>
        <w:tblLayout w:type="fixed"/>
        <w:tblLook w:val="00A0" w:firstRow="1" w:lastRow="0" w:firstColumn="1" w:lastColumn="0" w:noHBand="0" w:noVBand="0"/>
      </w:tblPr>
      <w:tblGrid>
        <w:gridCol w:w="534"/>
        <w:gridCol w:w="8788"/>
      </w:tblGrid>
      <w:tr w:rsidR="00771467" w14:paraId="75775CBE" w14:textId="77777777" w:rsidTr="00771467">
        <w:tc>
          <w:tcPr>
            <w:tcW w:w="534" w:type="dxa"/>
          </w:tcPr>
          <w:p w14:paraId="49C78F1B" w14:textId="77777777" w:rsidR="00771467" w:rsidRDefault="00771467" w:rsidP="00771467">
            <w:pPr>
              <w:pStyle w:val="Opgave"/>
            </w:pPr>
          </w:p>
        </w:tc>
        <w:tc>
          <w:tcPr>
            <w:tcW w:w="8788" w:type="dxa"/>
          </w:tcPr>
          <w:p w14:paraId="07C9E131" w14:textId="77777777" w:rsidR="00771467" w:rsidRDefault="00771467" w:rsidP="00771467">
            <w:r>
              <w:t>Een plukker kost de tuinder € 9,00 per uur.</w:t>
            </w:r>
          </w:p>
          <w:p w14:paraId="66D0DB3B" w14:textId="77777777" w:rsidR="00771467" w:rsidRDefault="00771467" w:rsidP="00771467"/>
        </w:tc>
      </w:tr>
      <w:tr w:rsidR="00771467" w14:paraId="123438B5" w14:textId="77777777" w:rsidTr="00771467">
        <w:tc>
          <w:tcPr>
            <w:tcW w:w="534" w:type="dxa"/>
          </w:tcPr>
          <w:p w14:paraId="7F2DDDF4" w14:textId="77777777" w:rsidR="00771467" w:rsidRDefault="00771467" w:rsidP="00771467"/>
        </w:tc>
        <w:tc>
          <w:tcPr>
            <w:tcW w:w="8788" w:type="dxa"/>
          </w:tcPr>
          <w:p w14:paraId="1DA8E070" w14:textId="77777777" w:rsidR="00771467" w:rsidRDefault="00771467" w:rsidP="00771467">
            <w:r>
              <w:t>Hoeveel kost het plukken van de aardbeien?</w:t>
            </w:r>
          </w:p>
          <w:p w14:paraId="72B6F9D5" w14:textId="77777777" w:rsidR="00771467" w:rsidRDefault="00771467" w:rsidP="00771467"/>
          <w:p w14:paraId="709B55B7" w14:textId="77777777" w:rsidR="00771467" w:rsidRDefault="00771467" w:rsidP="00771467">
            <w:r>
              <w:t>………… uur a € 9,00</w:t>
            </w:r>
            <w:r>
              <w:tab/>
            </w:r>
            <w:r>
              <w:tab/>
              <w:t>totaal € …………….</w:t>
            </w:r>
          </w:p>
        </w:tc>
      </w:tr>
    </w:tbl>
    <w:p w14:paraId="78702887" w14:textId="77777777" w:rsidR="00771467" w:rsidRDefault="00771467" w:rsidP="00771467">
      <w:pPr>
        <w:rPr>
          <w:b/>
          <w:szCs w:val="28"/>
          <w:u w:val="single"/>
        </w:rPr>
      </w:pPr>
    </w:p>
    <w:p w14:paraId="01CFCCC4" w14:textId="77777777" w:rsidR="00984E23" w:rsidRDefault="00984E23" w:rsidP="00984E23"/>
    <w:tbl>
      <w:tblPr>
        <w:tblW w:w="0" w:type="auto"/>
        <w:tblInd w:w="170" w:type="dxa"/>
        <w:tblBorders>
          <w:left w:val="single" w:sz="48" w:space="0" w:color="008000"/>
        </w:tblBorders>
        <w:tblLook w:val="00A0" w:firstRow="1" w:lastRow="0" w:firstColumn="1" w:lastColumn="0" w:noHBand="0" w:noVBand="0"/>
      </w:tblPr>
      <w:tblGrid>
        <w:gridCol w:w="337"/>
        <w:gridCol w:w="8169"/>
      </w:tblGrid>
      <w:tr w:rsidR="00771467" w14:paraId="7993F223" w14:textId="77777777" w:rsidTr="00771467">
        <w:trPr>
          <w:trHeight w:val="1697"/>
        </w:trPr>
        <w:tc>
          <w:tcPr>
            <w:tcW w:w="348" w:type="dxa"/>
            <w:shd w:val="clear" w:color="auto" w:fill="F1F3E9"/>
          </w:tcPr>
          <w:p w14:paraId="1BEF2949" w14:textId="77777777" w:rsidR="00771467" w:rsidRDefault="00771467" w:rsidP="00771467">
            <w:pPr>
              <w:pStyle w:val="groenetekst"/>
            </w:pPr>
          </w:p>
        </w:tc>
        <w:tc>
          <w:tcPr>
            <w:tcW w:w="8766" w:type="dxa"/>
            <w:shd w:val="clear" w:color="auto" w:fill="F1F3E9"/>
          </w:tcPr>
          <w:p w14:paraId="410FA432" w14:textId="77777777" w:rsidR="00771467" w:rsidRDefault="00771467" w:rsidP="00771467">
            <w:pPr>
              <w:pStyle w:val="Tip"/>
              <w:rPr>
                <w:color w:val="1D9040"/>
              </w:rPr>
            </w:pPr>
            <w:r>
              <w:rPr>
                <w:color w:val="1D9040"/>
              </w:rPr>
              <w:t>Kostprijs berekenen</w:t>
            </w:r>
          </w:p>
          <w:p w14:paraId="101AF85F" w14:textId="77777777" w:rsidR="00771467" w:rsidRDefault="00771467" w:rsidP="00771467"/>
          <w:p w14:paraId="75B6FEB2" w14:textId="77777777" w:rsidR="00771467" w:rsidRDefault="00771467" w:rsidP="002578B0">
            <w:pPr>
              <w:pStyle w:val="groenetekst"/>
              <w:rPr>
                <w:lang w:eastAsia="nl-NL"/>
              </w:rPr>
            </w:pPr>
            <w:r>
              <w:rPr>
                <w:lang w:eastAsia="nl-NL"/>
              </w:rPr>
              <w:t xml:space="preserve">Met de antwoorden op vraag 9 en 11 kun je nu de totale kostprijs van de aardbeien voor de tuinder berekenen. </w:t>
            </w:r>
          </w:p>
          <w:p w14:paraId="0855D69F" w14:textId="77777777" w:rsidR="00771467" w:rsidRDefault="00771467" w:rsidP="002578B0">
            <w:pPr>
              <w:pStyle w:val="groenetekst"/>
            </w:pPr>
            <w:r>
              <w:rPr>
                <w:lang w:eastAsia="nl-NL"/>
              </w:rPr>
              <w:t>Als je de totale kosten we</w:t>
            </w:r>
            <w:r w:rsidR="008711C3">
              <w:rPr>
                <w:lang w:eastAsia="nl-NL"/>
              </w:rPr>
              <w:t xml:space="preserve">et en de opbrengst in kilogram </w:t>
            </w:r>
            <w:r>
              <w:rPr>
                <w:lang w:eastAsia="nl-NL"/>
              </w:rPr>
              <w:t>(antwoord op vraag 10a) kun je de kostprijs per kg aardbeien berekenen</w:t>
            </w:r>
            <w:r>
              <w:t>.</w:t>
            </w:r>
          </w:p>
          <w:p w14:paraId="60175139" w14:textId="77777777" w:rsidR="00926EC2" w:rsidRPr="006626BA" w:rsidRDefault="00926EC2" w:rsidP="00771467"/>
        </w:tc>
      </w:tr>
    </w:tbl>
    <w:p w14:paraId="3BBD2146" w14:textId="77777777" w:rsidR="00984E23" w:rsidRDefault="00984E23"/>
    <w:p w14:paraId="61B25E4F" w14:textId="77777777" w:rsidR="0052465D" w:rsidRDefault="0052465D" w:rsidP="0052465D">
      <w:pPr>
        <w:pStyle w:val="streepje"/>
      </w:pPr>
    </w:p>
    <w:tbl>
      <w:tblPr>
        <w:tblW w:w="9322" w:type="dxa"/>
        <w:tblLayout w:type="fixed"/>
        <w:tblLook w:val="00A0" w:firstRow="1" w:lastRow="0" w:firstColumn="1" w:lastColumn="0" w:noHBand="0" w:noVBand="0"/>
      </w:tblPr>
      <w:tblGrid>
        <w:gridCol w:w="534"/>
        <w:gridCol w:w="8788"/>
      </w:tblGrid>
      <w:tr w:rsidR="0052465D" w14:paraId="3E23997A" w14:textId="77777777" w:rsidTr="0052465D">
        <w:tc>
          <w:tcPr>
            <w:tcW w:w="534" w:type="dxa"/>
          </w:tcPr>
          <w:p w14:paraId="12D8DB69" w14:textId="77777777" w:rsidR="0052465D" w:rsidRDefault="0052465D" w:rsidP="0052465D">
            <w:pPr>
              <w:pStyle w:val="Opgave"/>
            </w:pPr>
          </w:p>
        </w:tc>
        <w:tc>
          <w:tcPr>
            <w:tcW w:w="8788" w:type="dxa"/>
          </w:tcPr>
          <w:p w14:paraId="24661567" w14:textId="77777777" w:rsidR="003F2D57" w:rsidRDefault="00926EC2" w:rsidP="00601894">
            <w:pPr>
              <w:pStyle w:val="ListParagraph"/>
              <w:numPr>
                <w:ilvl w:val="0"/>
                <w:numId w:val="12"/>
              </w:numPr>
            </w:pPr>
            <w:r>
              <w:t>Gebruik de gegevens hierboven om de kostprijs per kg aardbeien te berekenen.</w:t>
            </w:r>
          </w:p>
          <w:p w14:paraId="7B4FC41D" w14:textId="77777777" w:rsidR="00926EC2" w:rsidRDefault="00926EC2" w:rsidP="00926EC2">
            <w:pPr>
              <w:pStyle w:val="ListParagraph"/>
            </w:pPr>
          </w:p>
        </w:tc>
      </w:tr>
      <w:tr w:rsidR="003F2D57" w14:paraId="413594EE" w14:textId="77777777" w:rsidTr="0052465D">
        <w:tc>
          <w:tcPr>
            <w:tcW w:w="534" w:type="dxa"/>
          </w:tcPr>
          <w:p w14:paraId="76C3AA6B" w14:textId="77777777" w:rsidR="003F2D57" w:rsidRDefault="003F2D57" w:rsidP="003F2D57"/>
        </w:tc>
        <w:tc>
          <w:tcPr>
            <w:tcW w:w="8788" w:type="dxa"/>
          </w:tcPr>
          <w:p w14:paraId="4B6DC78D" w14:textId="77777777" w:rsidR="000E692B" w:rsidRDefault="00926EC2" w:rsidP="00601894">
            <w:pPr>
              <w:pStyle w:val="ListParagraph"/>
              <w:numPr>
                <w:ilvl w:val="0"/>
                <w:numId w:val="12"/>
              </w:numPr>
            </w:pPr>
            <w:r>
              <w:t>De tuinder wil 50% winst maken op de aardbeien. Wat is dan de prijs per kg waarvoor hij de aardbeien verkoopt aan de ijsfabriek?</w:t>
            </w:r>
          </w:p>
          <w:p w14:paraId="4D8D4FA7" w14:textId="77777777" w:rsidR="00926EC2" w:rsidRDefault="00926EC2" w:rsidP="00926EC2">
            <w:pPr>
              <w:pStyle w:val="ListParagraph"/>
            </w:pPr>
          </w:p>
        </w:tc>
      </w:tr>
      <w:tr w:rsidR="00B33E73" w14:paraId="7FB75A84" w14:textId="77777777" w:rsidTr="0052465D">
        <w:tc>
          <w:tcPr>
            <w:tcW w:w="534" w:type="dxa"/>
          </w:tcPr>
          <w:p w14:paraId="576C9EDC" w14:textId="77777777" w:rsidR="00B33E73" w:rsidRDefault="00B33E73" w:rsidP="003F2D57"/>
        </w:tc>
        <w:tc>
          <w:tcPr>
            <w:tcW w:w="8788" w:type="dxa"/>
          </w:tcPr>
          <w:p w14:paraId="7D173E20" w14:textId="381874C3" w:rsidR="00B33E73" w:rsidRDefault="00B33E73" w:rsidP="00601894">
            <w:pPr>
              <w:pStyle w:val="ListParagraph"/>
              <w:numPr>
                <w:ilvl w:val="0"/>
                <w:numId w:val="12"/>
              </w:numPr>
            </w:pPr>
            <w:r>
              <w:t>Hoeveel betaalt de ijsfabriek in totaal voor de hele oogst?</w:t>
            </w:r>
          </w:p>
        </w:tc>
      </w:tr>
    </w:tbl>
    <w:p w14:paraId="3F9F5171" w14:textId="77777777" w:rsidR="003F2D57" w:rsidRDefault="003F2D57" w:rsidP="003F2D57"/>
    <w:p w14:paraId="5E0433DD" w14:textId="77777777" w:rsidR="003F2D57" w:rsidRDefault="003F2D57" w:rsidP="003F2D57">
      <w:pPr>
        <w:pStyle w:val="streepje"/>
      </w:pPr>
    </w:p>
    <w:tbl>
      <w:tblPr>
        <w:tblW w:w="9322" w:type="dxa"/>
        <w:tblLayout w:type="fixed"/>
        <w:tblLook w:val="00A0" w:firstRow="1" w:lastRow="0" w:firstColumn="1" w:lastColumn="0" w:noHBand="0" w:noVBand="0"/>
      </w:tblPr>
      <w:tblGrid>
        <w:gridCol w:w="534"/>
        <w:gridCol w:w="8788"/>
      </w:tblGrid>
      <w:tr w:rsidR="003F2D57" w14:paraId="6EFC52DF" w14:textId="77777777" w:rsidTr="003F2D57">
        <w:tc>
          <w:tcPr>
            <w:tcW w:w="534" w:type="dxa"/>
          </w:tcPr>
          <w:p w14:paraId="6246A0FD" w14:textId="77777777" w:rsidR="003F2D57" w:rsidRDefault="003F2D57" w:rsidP="003F2D57">
            <w:pPr>
              <w:pStyle w:val="Opgave"/>
            </w:pPr>
          </w:p>
        </w:tc>
        <w:tc>
          <w:tcPr>
            <w:tcW w:w="8788" w:type="dxa"/>
          </w:tcPr>
          <w:p w14:paraId="4A9B05D7" w14:textId="24FC5777" w:rsidR="00926EC2" w:rsidRDefault="00F65BE8" w:rsidP="002578B0">
            <w:pPr>
              <w:pStyle w:val="ListParagraph"/>
              <w:numPr>
                <w:ilvl w:val="0"/>
                <w:numId w:val="11"/>
              </w:numPr>
            </w:pPr>
            <w:r>
              <w:t>Hoeveel aardbeie</w:t>
            </w:r>
            <w:r w:rsidR="00926EC2">
              <w:t xml:space="preserve">nsorbetijs kan de ijsfabriek </w:t>
            </w:r>
            <w:r w:rsidR="00601894">
              <w:t xml:space="preserve">met deze aardbeien </w:t>
            </w:r>
            <w:r w:rsidR="00926EC2">
              <w:t xml:space="preserve">maken? Gebruik het recept </w:t>
            </w:r>
            <w:r w:rsidR="00C90DB1">
              <w:t xml:space="preserve">en je antwoorden op vraag 4 en </w:t>
            </w:r>
            <w:r w:rsidR="00926EC2">
              <w:t>10a.</w:t>
            </w:r>
          </w:p>
          <w:p w14:paraId="383BF394" w14:textId="77777777" w:rsidR="00926EC2" w:rsidRDefault="00926EC2" w:rsidP="00926EC2">
            <w:pPr>
              <w:pStyle w:val="ListParagraph"/>
            </w:pPr>
          </w:p>
        </w:tc>
      </w:tr>
      <w:tr w:rsidR="003F2D57" w14:paraId="6845980E" w14:textId="77777777" w:rsidTr="003F2D57">
        <w:tc>
          <w:tcPr>
            <w:tcW w:w="534" w:type="dxa"/>
          </w:tcPr>
          <w:p w14:paraId="61043A9B" w14:textId="77777777" w:rsidR="003F2D57" w:rsidRDefault="003F2D57" w:rsidP="003F2D57"/>
        </w:tc>
        <w:tc>
          <w:tcPr>
            <w:tcW w:w="8788" w:type="dxa"/>
          </w:tcPr>
          <w:p w14:paraId="7A49476A" w14:textId="1DDEB9AD" w:rsidR="00540777" w:rsidRDefault="00926EC2" w:rsidP="00B33E73">
            <w:pPr>
              <w:pStyle w:val="ListParagraph"/>
              <w:numPr>
                <w:ilvl w:val="0"/>
                <w:numId w:val="11"/>
              </w:numPr>
            </w:pPr>
            <w:r>
              <w:t xml:space="preserve">De ijsfabriek wil natuurlijk ook winst maken. Bepaal een prijs voor een liter aardbeiensorbetijs en bereken hoeveel winst de ijsfabriek dan maakt </w:t>
            </w:r>
            <w:r w:rsidR="00B33E73">
              <w:t xml:space="preserve">maximaal maakt </w:t>
            </w:r>
            <w:r>
              <w:t>als ze al het sorbetijs verkopen.</w:t>
            </w:r>
          </w:p>
        </w:tc>
      </w:tr>
    </w:tbl>
    <w:p w14:paraId="50E73650" w14:textId="77777777" w:rsidR="00D41807" w:rsidRDefault="00D41807">
      <w:pPr>
        <w:rPr>
          <w:lang w:eastAsia="zh-CN"/>
        </w:rPr>
      </w:pPr>
      <w:r>
        <w:rPr>
          <w:lang w:eastAsia="zh-CN"/>
        </w:rPr>
        <w:br w:type="page"/>
      </w:r>
    </w:p>
    <w:p w14:paraId="511B841C" w14:textId="03836E02" w:rsidR="00770B4A" w:rsidRDefault="00A80DFE" w:rsidP="00864D18">
      <w:pPr>
        <w:pStyle w:val="Heading1"/>
      </w:pPr>
      <w:r>
        <w:lastRenderedPageBreak/>
        <w:t xml:space="preserve">     </w:t>
      </w:r>
      <w:bookmarkStart w:id="0" w:name="_GoBack"/>
      <w:bookmarkEnd w:id="0"/>
      <w:r w:rsidR="00D41807">
        <w:t>Bronnen</w:t>
      </w:r>
    </w:p>
    <w:p w14:paraId="27A81957" w14:textId="77777777" w:rsidR="00770B4A" w:rsidRDefault="00770B4A" w:rsidP="002D14BC">
      <w:pPr>
        <w:rPr>
          <w:lang w:eastAsia="zh-CN"/>
        </w:rPr>
      </w:pPr>
    </w:p>
    <w:p w14:paraId="76E0D90C" w14:textId="77777777" w:rsidR="00770B4A" w:rsidRPr="001E163D" w:rsidRDefault="00770B4A" w:rsidP="001E163D">
      <w:pPr>
        <w:rPr>
          <w:sz w:val="22"/>
          <w:lang w:eastAsia="zh-CN"/>
        </w:rPr>
      </w:pPr>
      <w:r w:rsidRPr="001E163D">
        <w:rPr>
          <w:sz w:val="22"/>
          <w:lang w:eastAsia="zh-CN"/>
        </w:rPr>
        <w:t xml:space="preserve">Over biologische aardbeienteelt </w:t>
      </w:r>
      <w:hyperlink r:id="rId22" w:history="1">
        <w:r w:rsidRPr="001E163D">
          <w:rPr>
            <w:rStyle w:val="Hyperlink"/>
            <w:sz w:val="22"/>
            <w:lang w:eastAsia="zh-CN"/>
          </w:rPr>
          <w:t>http://edepot.wur.nl/170085</w:t>
        </w:r>
      </w:hyperlink>
    </w:p>
    <w:p w14:paraId="2AF39546" w14:textId="77777777" w:rsidR="00754BFF" w:rsidRPr="001E163D" w:rsidRDefault="00754BFF" w:rsidP="001E163D">
      <w:pPr>
        <w:rPr>
          <w:sz w:val="22"/>
          <w:lang w:eastAsia="zh-CN"/>
        </w:rPr>
      </w:pPr>
    </w:p>
    <w:p w14:paraId="5DB27844" w14:textId="77777777" w:rsidR="004476B0" w:rsidRPr="001E163D" w:rsidRDefault="00754BFF" w:rsidP="001E163D">
      <w:pPr>
        <w:rPr>
          <w:sz w:val="22"/>
          <w:lang w:eastAsia="zh-CN"/>
        </w:rPr>
      </w:pPr>
      <w:r w:rsidRPr="001E163D">
        <w:rPr>
          <w:sz w:val="22"/>
          <w:lang w:eastAsia="zh-CN"/>
        </w:rPr>
        <w:t xml:space="preserve">Bereiding van sorbetijs: </w:t>
      </w:r>
      <w:r w:rsidR="004476B0" w:rsidRPr="001E163D">
        <w:rPr>
          <w:sz w:val="22"/>
          <w:lang w:eastAsia="zh-CN"/>
        </w:rPr>
        <w:t xml:space="preserve"> Recept en video</w:t>
      </w:r>
    </w:p>
    <w:p w14:paraId="22BCC0BE" w14:textId="77777777" w:rsidR="004476B0" w:rsidRPr="001E163D" w:rsidRDefault="00A80DFE" w:rsidP="001E163D">
      <w:pPr>
        <w:ind w:left="720"/>
        <w:rPr>
          <w:sz w:val="22"/>
          <w:lang w:eastAsia="zh-CN"/>
        </w:rPr>
      </w:pPr>
      <w:hyperlink r:id="rId23" w:history="1">
        <w:r w:rsidR="004476B0" w:rsidRPr="001E163D">
          <w:rPr>
            <w:rStyle w:val="Hyperlink"/>
            <w:sz w:val="22"/>
            <w:lang w:eastAsia="zh-CN"/>
          </w:rPr>
          <w:t>http://passie.horeca.nl/content/16421/Sorbetijs_bereiden.html</w:t>
        </w:r>
      </w:hyperlink>
    </w:p>
    <w:p w14:paraId="3E3AEC0D" w14:textId="77777777" w:rsidR="00754BFF" w:rsidRPr="001E163D" w:rsidRDefault="00A80DFE" w:rsidP="001E163D">
      <w:pPr>
        <w:ind w:left="720"/>
        <w:rPr>
          <w:sz w:val="22"/>
          <w:lang w:eastAsia="zh-CN"/>
        </w:rPr>
      </w:pPr>
      <w:hyperlink r:id="rId24" w:history="1">
        <w:r w:rsidR="00754BFF" w:rsidRPr="001E163D">
          <w:rPr>
            <w:rStyle w:val="Hyperlink"/>
            <w:sz w:val="22"/>
            <w:lang w:eastAsia="zh-CN"/>
          </w:rPr>
          <w:t>http://passie.horeca.nl/video/16967/12860_15_Sorbetijs_bereiden</w:t>
        </w:r>
      </w:hyperlink>
    </w:p>
    <w:p w14:paraId="757E7CF2" w14:textId="77777777" w:rsidR="004476B0" w:rsidRPr="001E163D" w:rsidRDefault="00A80DFE" w:rsidP="001E163D">
      <w:pPr>
        <w:ind w:left="720"/>
        <w:rPr>
          <w:sz w:val="22"/>
          <w:lang w:eastAsia="zh-CN"/>
        </w:rPr>
      </w:pPr>
      <w:hyperlink r:id="rId25" w:history="1">
        <w:r w:rsidR="004476B0" w:rsidRPr="001E163D">
          <w:rPr>
            <w:rStyle w:val="Hyperlink"/>
            <w:sz w:val="22"/>
            <w:lang w:eastAsia="zh-CN"/>
          </w:rPr>
          <w:t>http://passie.horeca.nl/video/16705/12589_16_Suikerstroop_bereiden</w:t>
        </w:r>
      </w:hyperlink>
    </w:p>
    <w:p w14:paraId="108C4208" w14:textId="77777777" w:rsidR="004476B0" w:rsidRPr="001E163D" w:rsidRDefault="004476B0" w:rsidP="001E163D">
      <w:pPr>
        <w:ind w:left="360"/>
        <w:rPr>
          <w:sz w:val="22"/>
          <w:lang w:eastAsia="zh-CN"/>
        </w:rPr>
      </w:pPr>
    </w:p>
    <w:p w14:paraId="6FCDF8F5" w14:textId="77777777" w:rsidR="00754BFF" w:rsidRDefault="00754BFF" w:rsidP="002D14BC">
      <w:pPr>
        <w:rPr>
          <w:lang w:eastAsia="zh-CN"/>
        </w:rPr>
      </w:pPr>
    </w:p>
    <w:p w14:paraId="4BD4B6DB" w14:textId="77777777" w:rsidR="00F65BE8" w:rsidRDefault="00F65BE8">
      <w:pPr>
        <w:rPr>
          <w:lang w:eastAsia="zh-CN"/>
        </w:rPr>
      </w:pPr>
    </w:p>
    <w:sectPr w:rsidR="00F65BE8" w:rsidSect="00E85CBA">
      <w:headerReference w:type="default" r:id="rId26"/>
      <w:footerReference w:type="default" r:id="rId27"/>
      <w:pgSz w:w="11907" w:h="16840" w:code="9"/>
      <w:pgMar w:top="1440" w:right="1327" w:bottom="155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FE1239" w14:textId="77777777" w:rsidR="00B33E73" w:rsidRDefault="00B33E73">
      <w:r>
        <w:separator/>
      </w:r>
    </w:p>
  </w:endnote>
  <w:endnote w:type="continuationSeparator" w:id="0">
    <w:p w14:paraId="713A2EDF" w14:textId="77777777" w:rsidR="00B33E73" w:rsidRDefault="00B33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etica Neue">
    <w:altName w:val="Agency FB"/>
    <w:charset w:val="00"/>
    <w:family w:val="auto"/>
    <w:pitch w:val="variable"/>
    <w:sig w:usb0="00000003" w:usb1="00000000" w:usb2="00000000" w:usb3="00000000" w:csb0="00000001" w:csb1="00000000"/>
  </w:font>
  <w:font w:name="NewsGothic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AB4974" w14:textId="77777777" w:rsidR="00E600E2" w:rsidRDefault="00E600E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4046A7" w14:textId="77777777" w:rsidR="00E600E2" w:rsidRDefault="00E600E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89DA98" w14:textId="77777777" w:rsidR="00E600E2" w:rsidRDefault="00E600E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96C048" w14:textId="77777777" w:rsidR="00B33E73" w:rsidRDefault="00B33E7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80DFE">
      <w:rPr>
        <w:noProof/>
      </w:rPr>
      <w:t>9</w:t>
    </w:r>
    <w:r>
      <w:rPr>
        <w:noProof/>
      </w:rPr>
      <w:fldChar w:fldCharType="end"/>
    </w:r>
  </w:p>
  <w:p w14:paraId="7B5B7B98" w14:textId="77777777" w:rsidR="00B33E73" w:rsidRDefault="00B33E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BE0C73" w14:textId="77777777" w:rsidR="00B33E73" w:rsidRDefault="00B33E73">
      <w:r>
        <w:separator/>
      </w:r>
    </w:p>
  </w:footnote>
  <w:footnote w:type="continuationSeparator" w:id="0">
    <w:p w14:paraId="027412DB" w14:textId="77777777" w:rsidR="00B33E73" w:rsidRDefault="00B33E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11DE4" w14:textId="77777777" w:rsidR="00E600E2" w:rsidRDefault="00E600E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188B8E" w14:textId="77777777" w:rsidR="00E600E2" w:rsidRDefault="00E600E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D7332" w14:textId="77777777" w:rsidR="00E600E2" w:rsidRDefault="00E600E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83E33C" w14:textId="717AD2EC" w:rsidR="00B33E73" w:rsidRDefault="00E600E2">
    <w:pPr>
      <w:pStyle w:val="Header"/>
    </w:pPr>
    <w:r>
      <w:rPr>
        <w:noProof/>
        <w:lang w:val="en-US" w:eastAsia="en-US"/>
      </w:rPr>
      <w:drawing>
        <wp:inline distT="0" distB="0" distL="0" distR="0" wp14:anchorId="07B1402B" wp14:editId="35F76865">
          <wp:extent cx="5816600" cy="63500"/>
          <wp:effectExtent l="0" t="0" r="0" b="12700"/>
          <wp:docPr id="2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6600" cy="6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0FFA8EB0" wp14:editId="1A40BF98">
          <wp:simplePos x="0" y="0"/>
          <wp:positionH relativeFrom="column">
            <wp:posOffset>5486400</wp:posOffset>
          </wp:positionH>
          <wp:positionV relativeFrom="paragraph">
            <wp:posOffset>-335280</wp:posOffset>
          </wp:positionV>
          <wp:extent cx="969010" cy="965200"/>
          <wp:effectExtent l="0" t="0" r="0" b="0"/>
          <wp:wrapThrough wrapText="bothSides">
            <wp:wrapPolygon edited="0">
              <wp:start x="0" y="0"/>
              <wp:lineTo x="0" y="21032"/>
              <wp:lineTo x="20949" y="21032"/>
              <wp:lineTo x="20949" y="0"/>
              <wp:lineTo x="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01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152B2"/>
    <w:multiLevelType w:val="hybridMultilevel"/>
    <w:tmpl w:val="A4B4F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C53FA"/>
    <w:multiLevelType w:val="hybridMultilevel"/>
    <w:tmpl w:val="C6B0CC8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736F23"/>
    <w:multiLevelType w:val="hybridMultilevel"/>
    <w:tmpl w:val="4072B2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5320EB"/>
    <w:multiLevelType w:val="hybridMultilevel"/>
    <w:tmpl w:val="135059A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921C4F"/>
    <w:multiLevelType w:val="hybridMultilevel"/>
    <w:tmpl w:val="C5865DF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3A1047F"/>
    <w:multiLevelType w:val="hybridMultilevel"/>
    <w:tmpl w:val="C5865DF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AC6760B"/>
    <w:multiLevelType w:val="multilevel"/>
    <w:tmpl w:val="B4582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3F4C8E"/>
    <w:multiLevelType w:val="multilevel"/>
    <w:tmpl w:val="59B29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A37200"/>
    <w:multiLevelType w:val="hybridMultilevel"/>
    <w:tmpl w:val="160C2314"/>
    <w:lvl w:ilvl="0" w:tplc="68BA1DD6">
      <w:start w:val="1"/>
      <w:numFmt w:val="decimal"/>
      <w:pStyle w:val="Opgave"/>
      <w:lvlText w:val="%1."/>
      <w:lvlJc w:val="left"/>
      <w:pPr>
        <w:ind w:left="360" w:hanging="360"/>
      </w:pPr>
      <w:rPr>
        <w:rFonts w:cs="Times New Roman"/>
      </w:rPr>
    </w:lvl>
    <w:lvl w:ilvl="1" w:tplc="F7146C00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56E313EC"/>
    <w:multiLevelType w:val="hybridMultilevel"/>
    <w:tmpl w:val="83ACF22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8D81A78"/>
    <w:multiLevelType w:val="hybridMultilevel"/>
    <w:tmpl w:val="56A20CF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70C17DCE"/>
    <w:multiLevelType w:val="hybridMultilevel"/>
    <w:tmpl w:val="C5865DF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7"/>
  </w:num>
  <w:num w:numId="5">
    <w:abstractNumId w:val="6"/>
  </w:num>
  <w:num w:numId="6">
    <w:abstractNumId w:val="9"/>
  </w:num>
  <w:num w:numId="7">
    <w:abstractNumId w:val="1"/>
  </w:num>
  <w:num w:numId="8">
    <w:abstractNumId w:val="2"/>
  </w:num>
  <w:num w:numId="9">
    <w:abstractNumId w:val="4"/>
  </w:num>
  <w:num w:numId="10">
    <w:abstractNumId w:val="3"/>
  </w:num>
  <w:num w:numId="11">
    <w:abstractNumId w:val="11"/>
  </w:num>
  <w:num w:numId="12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B76"/>
    <w:rsid w:val="00006D4C"/>
    <w:rsid w:val="000879DC"/>
    <w:rsid w:val="000C2E73"/>
    <w:rsid w:val="000E692B"/>
    <w:rsid w:val="00102C19"/>
    <w:rsid w:val="00137B74"/>
    <w:rsid w:val="0015099E"/>
    <w:rsid w:val="001D335D"/>
    <w:rsid w:val="001E163D"/>
    <w:rsid w:val="00231EE9"/>
    <w:rsid w:val="0023649A"/>
    <w:rsid w:val="002578B0"/>
    <w:rsid w:val="0026049C"/>
    <w:rsid w:val="00286DA4"/>
    <w:rsid w:val="002B3439"/>
    <w:rsid w:val="002D14BC"/>
    <w:rsid w:val="002F444E"/>
    <w:rsid w:val="00377F0C"/>
    <w:rsid w:val="00380E95"/>
    <w:rsid w:val="003A3414"/>
    <w:rsid w:val="003C55F1"/>
    <w:rsid w:val="003F08A3"/>
    <w:rsid w:val="003F2D57"/>
    <w:rsid w:val="00442261"/>
    <w:rsid w:val="004476B0"/>
    <w:rsid w:val="004A4C9F"/>
    <w:rsid w:val="004B79F0"/>
    <w:rsid w:val="00514015"/>
    <w:rsid w:val="0052465D"/>
    <w:rsid w:val="0053093B"/>
    <w:rsid w:val="00540777"/>
    <w:rsid w:val="00574CDD"/>
    <w:rsid w:val="006015C0"/>
    <w:rsid w:val="00601894"/>
    <w:rsid w:val="006626BA"/>
    <w:rsid w:val="0069233D"/>
    <w:rsid w:val="006A2DA2"/>
    <w:rsid w:val="006B15FC"/>
    <w:rsid w:val="006B68C8"/>
    <w:rsid w:val="007320CD"/>
    <w:rsid w:val="00746828"/>
    <w:rsid w:val="00754BFF"/>
    <w:rsid w:val="00770B4A"/>
    <w:rsid w:val="00771467"/>
    <w:rsid w:val="00794E99"/>
    <w:rsid w:val="007C1AD9"/>
    <w:rsid w:val="007C331F"/>
    <w:rsid w:val="007E444A"/>
    <w:rsid w:val="00851EC8"/>
    <w:rsid w:val="00863ED3"/>
    <w:rsid w:val="00864D18"/>
    <w:rsid w:val="008711C3"/>
    <w:rsid w:val="008C70CA"/>
    <w:rsid w:val="008D0CFB"/>
    <w:rsid w:val="0090367E"/>
    <w:rsid w:val="009052DE"/>
    <w:rsid w:val="00922558"/>
    <w:rsid w:val="00926EC2"/>
    <w:rsid w:val="00936197"/>
    <w:rsid w:val="009658EE"/>
    <w:rsid w:val="00984E23"/>
    <w:rsid w:val="009C7E67"/>
    <w:rsid w:val="00A15A2F"/>
    <w:rsid w:val="00A3295A"/>
    <w:rsid w:val="00A47EDF"/>
    <w:rsid w:val="00A60885"/>
    <w:rsid w:val="00A64DF9"/>
    <w:rsid w:val="00A80DFE"/>
    <w:rsid w:val="00AA1002"/>
    <w:rsid w:val="00B33E73"/>
    <w:rsid w:val="00B417AC"/>
    <w:rsid w:val="00B45F5C"/>
    <w:rsid w:val="00B52CA7"/>
    <w:rsid w:val="00B649E4"/>
    <w:rsid w:val="00B652F7"/>
    <w:rsid w:val="00B71A1F"/>
    <w:rsid w:val="00BD69B1"/>
    <w:rsid w:val="00C177D0"/>
    <w:rsid w:val="00C27A42"/>
    <w:rsid w:val="00C41776"/>
    <w:rsid w:val="00C856C2"/>
    <w:rsid w:val="00C90DB1"/>
    <w:rsid w:val="00C93B76"/>
    <w:rsid w:val="00CA28E5"/>
    <w:rsid w:val="00CD09E0"/>
    <w:rsid w:val="00CD4BF4"/>
    <w:rsid w:val="00D41807"/>
    <w:rsid w:val="00DA0279"/>
    <w:rsid w:val="00DC2B96"/>
    <w:rsid w:val="00DF1DE1"/>
    <w:rsid w:val="00DF5F79"/>
    <w:rsid w:val="00E600E2"/>
    <w:rsid w:val="00E719B6"/>
    <w:rsid w:val="00E76981"/>
    <w:rsid w:val="00E85CBA"/>
    <w:rsid w:val="00E944A1"/>
    <w:rsid w:val="00E97334"/>
    <w:rsid w:val="00EA67B0"/>
    <w:rsid w:val="00EB1DEA"/>
    <w:rsid w:val="00EF43F6"/>
    <w:rsid w:val="00F628DD"/>
    <w:rsid w:val="00F65BE8"/>
    <w:rsid w:val="00FB202D"/>
    <w:rsid w:val="00FE4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9843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F79"/>
    <w:rPr>
      <w:sz w:val="26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F5F79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  <w:lang w:eastAsia="ja-JP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F5F79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32"/>
      <w:szCs w:val="26"/>
      <w:lang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F5F79"/>
    <w:pPr>
      <w:keepNext/>
      <w:spacing w:before="240" w:after="60"/>
      <w:outlineLvl w:val="2"/>
    </w:pPr>
    <w:rPr>
      <w:rFonts w:ascii="Arial" w:eastAsia="Times New Roman" w:hAnsi="Arial"/>
      <w:b/>
      <w:bCs/>
      <w:szCs w:val="26"/>
      <w:lang w:eastAsia="nl-NL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F5F7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F5F79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F5F79"/>
    <w:rPr>
      <w:rFonts w:ascii="Cambria" w:hAnsi="Cambria" w:cs="Times New Roman"/>
      <w:caps/>
      <w:color w:val="FFFFFF"/>
      <w:position w:val="-60"/>
      <w:sz w:val="40"/>
      <w:shd w:val="clear" w:color="auto" w:fill="D03B23"/>
      <w:lang w:val="nl-NL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F5F79"/>
    <w:rPr>
      <w:rFonts w:ascii="Cambria" w:hAnsi="Cambria" w:cs="Times New Roman"/>
      <w:b/>
      <w:color w:val="4F81BD"/>
      <w:sz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F5F79"/>
    <w:rPr>
      <w:rFonts w:ascii="Arial" w:hAnsi="Arial" w:cs="Times New Roman"/>
      <w:b/>
      <w:sz w:val="26"/>
      <w:lang w:val="nl-NL" w:eastAsia="nl-NL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DF5F79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DF5F79"/>
    <w:rPr>
      <w:rFonts w:ascii="Calibri" w:hAnsi="Calibri" w:cs="Times New Roman"/>
      <w:b/>
      <w:bCs/>
      <w:lang w:eastAsia="en-US"/>
    </w:rPr>
  </w:style>
  <w:style w:type="paragraph" w:customStyle="1" w:styleId="Lijstalinea">
    <w:name w:val="Lijstalinea"/>
    <w:basedOn w:val="Normal"/>
    <w:uiPriority w:val="99"/>
    <w:rsid w:val="00DF5F79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99"/>
    <w:qFormat/>
    <w:rsid w:val="00DF5F79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DF5F79"/>
    <w:rPr>
      <w:rFonts w:ascii="Cambria" w:hAnsi="Cambria" w:cs="Times New Roman"/>
      <w:color w:val="17365D"/>
      <w:spacing w:val="5"/>
      <w:kern w:val="28"/>
      <w:sz w:val="52"/>
      <w:lang w:val="en-US" w:eastAsia="en-US"/>
    </w:rPr>
  </w:style>
  <w:style w:type="paragraph" w:styleId="Header">
    <w:name w:val="header"/>
    <w:basedOn w:val="Normal"/>
    <w:link w:val="HeaderChar"/>
    <w:uiPriority w:val="99"/>
    <w:rsid w:val="00DF5F79"/>
    <w:pPr>
      <w:tabs>
        <w:tab w:val="center" w:pos="4680"/>
        <w:tab w:val="right" w:pos="9360"/>
      </w:tabs>
    </w:pPr>
    <w:rPr>
      <w:sz w:val="22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F5F79"/>
    <w:rPr>
      <w:rFonts w:cs="Times New Roman"/>
      <w:sz w:val="22"/>
    </w:rPr>
  </w:style>
  <w:style w:type="paragraph" w:styleId="Footer">
    <w:name w:val="footer"/>
    <w:basedOn w:val="Normal"/>
    <w:link w:val="FooterChar"/>
    <w:uiPriority w:val="99"/>
    <w:rsid w:val="00DF5F79"/>
    <w:pPr>
      <w:tabs>
        <w:tab w:val="center" w:pos="4680"/>
        <w:tab w:val="right" w:pos="9360"/>
      </w:tabs>
    </w:pPr>
    <w:rPr>
      <w:sz w:val="22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F5F79"/>
    <w:rPr>
      <w:rFonts w:cs="Times New Roman"/>
      <w:sz w:val="22"/>
    </w:rPr>
  </w:style>
  <w:style w:type="character" w:styleId="Hyperlink">
    <w:name w:val="Hyperlink"/>
    <w:basedOn w:val="DefaultParagraphFont"/>
    <w:uiPriority w:val="99"/>
    <w:rsid w:val="00DF5F79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DF5F79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DF5F7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l"/>
    <w:uiPriority w:val="99"/>
    <w:rsid w:val="00DF5F79"/>
    <w:rPr>
      <w:b/>
      <w:color w:val="5B93D7"/>
      <w:sz w:val="32"/>
    </w:rPr>
  </w:style>
  <w:style w:type="paragraph" w:customStyle="1" w:styleId="Opgave">
    <w:name w:val="Opgave"/>
    <w:basedOn w:val="Normal"/>
    <w:uiPriority w:val="99"/>
    <w:rsid w:val="00DF5F79"/>
    <w:pPr>
      <w:numPr>
        <w:numId w:val="1"/>
      </w:numPr>
      <w:shd w:val="clear" w:color="auto" w:fill="339966"/>
    </w:pPr>
    <w:rPr>
      <w:b/>
      <w:color w:val="FFFFFF"/>
    </w:rPr>
  </w:style>
  <w:style w:type="paragraph" w:customStyle="1" w:styleId="Tip">
    <w:name w:val="Tip"/>
    <w:basedOn w:val="Normal"/>
    <w:link w:val="TipChar"/>
    <w:uiPriority w:val="99"/>
    <w:rsid w:val="00DF5F79"/>
    <w:pPr>
      <w:keepNext/>
    </w:pPr>
    <w:rPr>
      <w:b/>
      <w:smallCaps/>
      <w:color w:val="2978B2"/>
      <w:spacing w:val="30"/>
      <w:sz w:val="32"/>
    </w:rPr>
  </w:style>
  <w:style w:type="character" w:styleId="CommentReference">
    <w:name w:val="annotation reference"/>
    <w:basedOn w:val="DefaultParagraphFont"/>
    <w:uiPriority w:val="99"/>
    <w:semiHidden/>
    <w:rsid w:val="00DF5F79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DF5F7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F5F79"/>
    <w:rPr>
      <w:rFonts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F5F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F5F79"/>
    <w:rPr>
      <w:rFonts w:cs="Times New Roman"/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DF5F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F5F79"/>
    <w:rPr>
      <w:rFonts w:ascii="Times New Roman" w:hAnsi="Times New Roman" w:cs="Times New Roman"/>
      <w:sz w:val="2"/>
      <w:lang w:eastAsia="en-US"/>
    </w:rPr>
  </w:style>
  <w:style w:type="character" w:customStyle="1" w:styleId="apple-converted-space">
    <w:name w:val="apple-converted-space"/>
    <w:basedOn w:val="DefaultParagraphFont"/>
    <w:rsid w:val="00DF5F79"/>
    <w:rPr>
      <w:rFonts w:cs="Times New Roman"/>
    </w:rPr>
  </w:style>
  <w:style w:type="character" w:customStyle="1" w:styleId="apple-style-span">
    <w:name w:val="apple-style-span"/>
    <w:basedOn w:val="DefaultParagraphFont"/>
    <w:uiPriority w:val="99"/>
    <w:rsid w:val="00DF5F79"/>
    <w:rPr>
      <w:rFonts w:cs="Times New Roman"/>
    </w:rPr>
  </w:style>
  <w:style w:type="paragraph" w:customStyle="1" w:styleId="Praktijk">
    <w:name w:val="Praktijk"/>
    <w:basedOn w:val="Normal"/>
    <w:uiPriority w:val="99"/>
    <w:rsid w:val="00DF5F79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l"/>
    <w:uiPriority w:val="99"/>
    <w:rsid w:val="00DF5F79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DefaultParagraphFont"/>
    <w:uiPriority w:val="99"/>
    <w:rsid w:val="00DF5F79"/>
    <w:rPr>
      <w:rFonts w:cs="Times New Roman"/>
    </w:rPr>
  </w:style>
  <w:style w:type="character" w:customStyle="1" w:styleId="price-label">
    <w:name w:val="price-label"/>
    <w:basedOn w:val="DefaultParagraphFont"/>
    <w:uiPriority w:val="99"/>
    <w:rsid w:val="00DF5F79"/>
    <w:rPr>
      <w:rFonts w:cs="Times New Roman"/>
    </w:rPr>
  </w:style>
  <w:style w:type="character" w:styleId="Strong">
    <w:name w:val="Strong"/>
    <w:basedOn w:val="DefaultParagraphFont"/>
    <w:uiPriority w:val="99"/>
    <w:qFormat/>
    <w:rsid w:val="00DF5F79"/>
    <w:rPr>
      <w:rFonts w:cs="Times New Roman"/>
      <w:b/>
    </w:rPr>
  </w:style>
  <w:style w:type="character" w:styleId="FollowedHyperlink">
    <w:name w:val="FollowedHyperlink"/>
    <w:basedOn w:val="DefaultParagraphFont"/>
    <w:uiPriority w:val="99"/>
    <w:semiHidden/>
    <w:rsid w:val="00DF5F79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DF5F79"/>
    <w:pPr>
      <w:ind w:left="720"/>
      <w:contextualSpacing/>
    </w:pPr>
  </w:style>
  <w:style w:type="character" w:customStyle="1" w:styleId="label">
    <w:name w:val="label"/>
    <w:basedOn w:val="DefaultParagraphFont"/>
    <w:uiPriority w:val="99"/>
    <w:rsid w:val="00DF5F79"/>
    <w:rPr>
      <w:rFonts w:cs="Times New Roman"/>
    </w:rPr>
  </w:style>
  <w:style w:type="paragraph" w:customStyle="1" w:styleId="groenetekst">
    <w:name w:val="groene_tekst"/>
    <w:basedOn w:val="Normal"/>
    <w:uiPriority w:val="99"/>
    <w:rsid w:val="00DF5F79"/>
    <w:rPr>
      <w:color w:val="008000"/>
    </w:rPr>
  </w:style>
  <w:style w:type="paragraph" w:customStyle="1" w:styleId="streepje">
    <w:name w:val="streepje"/>
    <w:basedOn w:val="Normal"/>
    <w:uiPriority w:val="99"/>
    <w:rsid w:val="00DF5F79"/>
    <w:pPr>
      <w:pBdr>
        <w:bottom w:val="single" w:sz="8" w:space="1" w:color="008000"/>
      </w:pBdr>
      <w:spacing w:after="120"/>
    </w:pPr>
  </w:style>
  <w:style w:type="paragraph" w:customStyle="1" w:styleId="tussenkopblauw">
    <w:name w:val="tussenkopblauw"/>
    <w:basedOn w:val="Tip"/>
    <w:link w:val="tussenkopblauwChar"/>
    <w:qFormat/>
    <w:rsid w:val="00231EE9"/>
    <w:rPr>
      <w:color w:val="1F497D" w:themeColor="text2"/>
    </w:rPr>
  </w:style>
  <w:style w:type="paragraph" w:customStyle="1" w:styleId="groenekop">
    <w:name w:val="groenekop"/>
    <w:basedOn w:val="Tip"/>
    <w:link w:val="groenekopChar"/>
    <w:qFormat/>
    <w:rsid w:val="00231EE9"/>
    <w:rPr>
      <w:color w:val="1D9040"/>
    </w:rPr>
  </w:style>
  <w:style w:type="character" w:customStyle="1" w:styleId="TipChar">
    <w:name w:val="Tip Char"/>
    <w:basedOn w:val="DefaultParagraphFont"/>
    <w:link w:val="Tip"/>
    <w:uiPriority w:val="99"/>
    <w:rsid w:val="00231EE9"/>
    <w:rPr>
      <w:b/>
      <w:smallCaps/>
      <w:color w:val="2978B2"/>
      <w:spacing w:val="30"/>
      <w:sz w:val="32"/>
      <w:lang w:eastAsia="en-US"/>
    </w:rPr>
  </w:style>
  <w:style w:type="character" w:customStyle="1" w:styleId="tussenkopblauwChar">
    <w:name w:val="tussenkopblauw Char"/>
    <w:basedOn w:val="TipChar"/>
    <w:link w:val="tussenkopblauw"/>
    <w:rsid w:val="00231EE9"/>
    <w:rPr>
      <w:b/>
      <w:smallCaps/>
      <w:color w:val="1F497D" w:themeColor="text2"/>
      <w:spacing w:val="30"/>
      <w:sz w:val="32"/>
      <w:lang w:eastAsia="en-US"/>
    </w:rPr>
  </w:style>
  <w:style w:type="character" w:customStyle="1" w:styleId="groenekopChar">
    <w:name w:val="groenekop Char"/>
    <w:basedOn w:val="TipChar"/>
    <w:link w:val="groenekop"/>
    <w:rsid w:val="00231EE9"/>
    <w:rPr>
      <w:b/>
      <w:smallCaps/>
      <w:color w:val="1D9040"/>
      <w:spacing w:val="30"/>
      <w:sz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F79"/>
    <w:rPr>
      <w:sz w:val="26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F5F79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  <w:lang w:eastAsia="ja-JP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F5F79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32"/>
      <w:szCs w:val="26"/>
      <w:lang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F5F79"/>
    <w:pPr>
      <w:keepNext/>
      <w:spacing w:before="240" w:after="60"/>
      <w:outlineLvl w:val="2"/>
    </w:pPr>
    <w:rPr>
      <w:rFonts w:ascii="Arial" w:eastAsia="Times New Roman" w:hAnsi="Arial"/>
      <w:b/>
      <w:bCs/>
      <w:szCs w:val="26"/>
      <w:lang w:eastAsia="nl-NL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F5F7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F5F79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F5F79"/>
    <w:rPr>
      <w:rFonts w:ascii="Cambria" w:hAnsi="Cambria" w:cs="Times New Roman"/>
      <w:caps/>
      <w:color w:val="FFFFFF"/>
      <w:position w:val="-60"/>
      <w:sz w:val="40"/>
      <w:shd w:val="clear" w:color="auto" w:fill="D03B23"/>
      <w:lang w:val="nl-NL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F5F79"/>
    <w:rPr>
      <w:rFonts w:ascii="Cambria" w:hAnsi="Cambria" w:cs="Times New Roman"/>
      <w:b/>
      <w:color w:val="4F81BD"/>
      <w:sz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F5F79"/>
    <w:rPr>
      <w:rFonts w:ascii="Arial" w:hAnsi="Arial" w:cs="Times New Roman"/>
      <w:b/>
      <w:sz w:val="26"/>
      <w:lang w:val="nl-NL" w:eastAsia="nl-NL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DF5F79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DF5F79"/>
    <w:rPr>
      <w:rFonts w:ascii="Calibri" w:hAnsi="Calibri" w:cs="Times New Roman"/>
      <w:b/>
      <w:bCs/>
      <w:lang w:eastAsia="en-US"/>
    </w:rPr>
  </w:style>
  <w:style w:type="paragraph" w:customStyle="1" w:styleId="Lijstalinea">
    <w:name w:val="Lijstalinea"/>
    <w:basedOn w:val="Normal"/>
    <w:uiPriority w:val="99"/>
    <w:rsid w:val="00DF5F79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99"/>
    <w:qFormat/>
    <w:rsid w:val="00DF5F79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DF5F79"/>
    <w:rPr>
      <w:rFonts w:ascii="Cambria" w:hAnsi="Cambria" w:cs="Times New Roman"/>
      <w:color w:val="17365D"/>
      <w:spacing w:val="5"/>
      <w:kern w:val="28"/>
      <w:sz w:val="52"/>
      <w:lang w:val="en-US" w:eastAsia="en-US"/>
    </w:rPr>
  </w:style>
  <w:style w:type="paragraph" w:styleId="Header">
    <w:name w:val="header"/>
    <w:basedOn w:val="Normal"/>
    <w:link w:val="HeaderChar"/>
    <w:uiPriority w:val="99"/>
    <w:rsid w:val="00DF5F79"/>
    <w:pPr>
      <w:tabs>
        <w:tab w:val="center" w:pos="4680"/>
        <w:tab w:val="right" w:pos="9360"/>
      </w:tabs>
    </w:pPr>
    <w:rPr>
      <w:sz w:val="22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F5F79"/>
    <w:rPr>
      <w:rFonts w:cs="Times New Roman"/>
      <w:sz w:val="22"/>
    </w:rPr>
  </w:style>
  <w:style w:type="paragraph" w:styleId="Footer">
    <w:name w:val="footer"/>
    <w:basedOn w:val="Normal"/>
    <w:link w:val="FooterChar"/>
    <w:uiPriority w:val="99"/>
    <w:rsid w:val="00DF5F79"/>
    <w:pPr>
      <w:tabs>
        <w:tab w:val="center" w:pos="4680"/>
        <w:tab w:val="right" w:pos="9360"/>
      </w:tabs>
    </w:pPr>
    <w:rPr>
      <w:sz w:val="22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F5F79"/>
    <w:rPr>
      <w:rFonts w:cs="Times New Roman"/>
      <w:sz w:val="22"/>
    </w:rPr>
  </w:style>
  <w:style w:type="character" w:styleId="Hyperlink">
    <w:name w:val="Hyperlink"/>
    <w:basedOn w:val="DefaultParagraphFont"/>
    <w:uiPriority w:val="99"/>
    <w:rsid w:val="00DF5F79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DF5F79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DF5F7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l"/>
    <w:uiPriority w:val="99"/>
    <w:rsid w:val="00DF5F79"/>
    <w:rPr>
      <w:b/>
      <w:color w:val="5B93D7"/>
      <w:sz w:val="32"/>
    </w:rPr>
  </w:style>
  <w:style w:type="paragraph" w:customStyle="1" w:styleId="Opgave">
    <w:name w:val="Opgave"/>
    <w:basedOn w:val="Normal"/>
    <w:uiPriority w:val="99"/>
    <w:rsid w:val="00DF5F79"/>
    <w:pPr>
      <w:numPr>
        <w:numId w:val="1"/>
      </w:numPr>
      <w:shd w:val="clear" w:color="auto" w:fill="339966"/>
    </w:pPr>
    <w:rPr>
      <w:b/>
      <w:color w:val="FFFFFF"/>
    </w:rPr>
  </w:style>
  <w:style w:type="paragraph" w:customStyle="1" w:styleId="Tip">
    <w:name w:val="Tip"/>
    <w:basedOn w:val="Normal"/>
    <w:link w:val="TipChar"/>
    <w:uiPriority w:val="99"/>
    <w:rsid w:val="00DF5F79"/>
    <w:pPr>
      <w:keepNext/>
    </w:pPr>
    <w:rPr>
      <w:b/>
      <w:smallCaps/>
      <w:color w:val="2978B2"/>
      <w:spacing w:val="30"/>
      <w:sz w:val="32"/>
    </w:rPr>
  </w:style>
  <w:style w:type="character" w:styleId="CommentReference">
    <w:name w:val="annotation reference"/>
    <w:basedOn w:val="DefaultParagraphFont"/>
    <w:uiPriority w:val="99"/>
    <w:semiHidden/>
    <w:rsid w:val="00DF5F79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DF5F7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F5F79"/>
    <w:rPr>
      <w:rFonts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F5F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F5F79"/>
    <w:rPr>
      <w:rFonts w:cs="Times New Roman"/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DF5F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F5F79"/>
    <w:rPr>
      <w:rFonts w:ascii="Times New Roman" w:hAnsi="Times New Roman" w:cs="Times New Roman"/>
      <w:sz w:val="2"/>
      <w:lang w:eastAsia="en-US"/>
    </w:rPr>
  </w:style>
  <w:style w:type="character" w:customStyle="1" w:styleId="apple-converted-space">
    <w:name w:val="apple-converted-space"/>
    <w:basedOn w:val="DefaultParagraphFont"/>
    <w:rsid w:val="00DF5F79"/>
    <w:rPr>
      <w:rFonts w:cs="Times New Roman"/>
    </w:rPr>
  </w:style>
  <w:style w:type="character" w:customStyle="1" w:styleId="apple-style-span">
    <w:name w:val="apple-style-span"/>
    <w:basedOn w:val="DefaultParagraphFont"/>
    <w:uiPriority w:val="99"/>
    <w:rsid w:val="00DF5F79"/>
    <w:rPr>
      <w:rFonts w:cs="Times New Roman"/>
    </w:rPr>
  </w:style>
  <w:style w:type="paragraph" w:customStyle="1" w:styleId="Praktijk">
    <w:name w:val="Praktijk"/>
    <w:basedOn w:val="Normal"/>
    <w:uiPriority w:val="99"/>
    <w:rsid w:val="00DF5F79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l"/>
    <w:uiPriority w:val="99"/>
    <w:rsid w:val="00DF5F79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DefaultParagraphFont"/>
    <w:uiPriority w:val="99"/>
    <w:rsid w:val="00DF5F79"/>
    <w:rPr>
      <w:rFonts w:cs="Times New Roman"/>
    </w:rPr>
  </w:style>
  <w:style w:type="character" w:customStyle="1" w:styleId="price-label">
    <w:name w:val="price-label"/>
    <w:basedOn w:val="DefaultParagraphFont"/>
    <w:uiPriority w:val="99"/>
    <w:rsid w:val="00DF5F79"/>
    <w:rPr>
      <w:rFonts w:cs="Times New Roman"/>
    </w:rPr>
  </w:style>
  <w:style w:type="character" w:styleId="Strong">
    <w:name w:val="Strong"/>
    <w:basedOn w:val="DefaultParagraphFont"/>
    <w:uiPriority w:val="99"/>
    <w:qFormat/>
    <w:rsid w:val="00DF5F79"/>
    <w:rPr>
      <w:rFonts w:cs="Times New Roman"/>
      <w:b/>
    </w:rPr>
  </w:style>
  <w:style w:type="character" w:styleId="FollowedHyperlink">
    <w:name w:val="FollowedHyperlink"/>
    <w:basedOn w:val="DefaultParagraphFont"/>
    <w:uiPriority w:val="99"/>
    <w:semiHidden/>
    <w:rsid w:val="00DF5F79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DF5F79"/>
    <w:pPr>
      <w:ind w:left="720"/>
      <w:contextualSpacing/>
    </w:pPr>
  </w:style>
  <w:style w:type="character" w:customStyle="1" w:styleId="label">
    <w:name w:val="label"/>
    <w:basedOn w:val="DefaultParagraphFont"/>
    <w:uiPriority w:val="99"/>
    <w:rsid w:val="00DF5F79"/>
    <w:rPr>
      <w:rFonts w:cs="Times New Roman"/>
    </w:rPr>
  </w:style>
  <w:style w:type="paragraph" w:customStyle="1" w:styleId="groenetekst">
    <w:name w:val="groene_tekst"/>
    <w:basedOn w:val="Normal"/>
    <w:uiPriority w:val="99"/>
    <w:rsid w:val="00DF5F79"/>
    <w:rPr>
      <w:color w:val="008000"/>
    </w:rPr>
  </w:style>
  <w:style w:type="paragraph" w:customStyle="1" w:styleId="streepje">
    <w:name w:val="streepje"/>
    <w:basedOn w:val="Normal"/>
    <w:uiPriority w:val="99"/>
    <w:rsid w:val="00DF5F79"/>
    <w:pPr>
      <w:pBdr>
        <w:bottom w:val="single" w:sz="8" w:space="1" w:color="008000"/>
      </w:pBdr>
      <w:spacing w:after="120"/>
    </w:pPr>
  </w:style>
  <w:style w:type="paragraph" w:customStyle="1" w:styleId="tussenkopblauw">
    <w:name w:val="tussenkopblauw"/>
    <w:basedOn w:val="Tip"/>
    <w:link w:val="tussenkopblauwChar"/>
    <w:qFormat/>
    <w:rsid w:val="00231EE9"/>
    <w:rPr>
      <w:color w:val="1F497D" w:themeColor="text2"/>
    </w:rPr>
  </w:style>
  <w:style w:type="paragraph" w:customStyle="1" w:styleId="groenekop">
    <w:name w:val="groenekop"/>
    <w:basedOn w:val="Tip"/>
    <w:link w:val="groenekopChar"/>
    <w:qFormat/>
    <w:rsid w:val="00231EE9"/>
    <w:rPr>
      <w:color w:val="1D9040"/>
    </w:rPr>
  </w:style>
  <w:style w:type="character" w:customStyle="1" w:styleId="TipChar">
    <w:name w:val="Tip Char"/>
    <w:basedOn w:val="DefaultParagraphFont"/>
    <w:link w:val="Tip"/>
    <w:uiPriority w:val="99"/>
    <w:rsid w:val="00231EE9"/>
    <w:rPr>
      <w:b/>
      <w:smallCaps/>
      <w:color w:val="2978B2"/>
      <w:spacing w:val="30"/>
      <w:sz w:val="32"/>
      <w:lang w:eastAsia="en-US"/>
    </w:rPr>
  </w:style>
  <w:style w:type="character" w:customStyle="1" w:styleId="tussenkopblauwChar">
    <w:name w:val="tussenkopblauw Char"/>
    <w:basedOn w:val="TipChar"/>
    <w:link w:val="tussenkopblauw"/>
    <w:rsid w:val="00231EE9"/>
    <w:rPr>
      <w:b/>
      <w:smallCaps/>
      <w:color w:val="1F497D" w:themeColor="text2"/>
      <w:spacing w:val="30"/>
      <w:sz w:val="32"/>
      <w:lang w:eastAsia="en-US"/>
    </w:rPr>
  </w:style>
  <w:style w:type="character" w:customStyle="1" w:styleId="groenekopChar">
    <w:name w:val="groenekop Char"/>
    <w:basedOn w:val="TipChar"/>
    <w:link w:val="groenekop"/>
    <w:rsid w:val="00231EE9"/>
    <w:rPr>
      <w:b/>
      <w:smallCaps/>
      <w:color w:val="1D9040"/>
      <w:spacing w:val="30"/>
      <w:sz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2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5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6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5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5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6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96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96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96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65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5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header" Target="header4.xml"/><Relationship Id="rId3" Type="http://schemas.microsoft.com/office/2007/relationships/stylesWithEffects" Target="stylesWithEffects.xml"/><Relationship Id="rId21" Type="http://schemas.openxmlformats.org/officeDocument/2006/relationships/hyperlink" Target="http://janrobben.blogspot.com/2011_07_01_archive.html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hyperlink" Target="http://passie.horeca.nl/video/16705/12589_16_Suikerstroop_bereiden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youtube.com/watch?v=nuHrcpW37PE&amp;feature=related" TargetMode="Externa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://passie.horeca.nl/video/16967/12860_15_Sorbetijs_bereide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://passie.horeca.nl/content/16421/Sorbetijs_bereiden.html" TargetMode="Externa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hyperlink" Target="http://edepot.wur.nl/170085" TargetMode="External"/><Relationship Id="rId27" Type="http://schemas.openxmlformats.org/officeDocument/2006/relationships/footer" Target="footer4.xm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DBE23FF6.dotm</Template>
  <TotalTime>0</TotalTime>
  <Pages>9</Pages>
  <Words>881</Words>
  <Characters>5331</Characters>
  <Application>Microsoft Office Word</Application>
  <DocSecurity>0</DocSecurity>
  <Lines>296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Water</vt:lpstr>
    </vt:vector>
  </TitlesOfParts>
  <Company>NVvW / Freudenthal Instituut</Company>
  <LinksUpToDate>false</LinksUpToDate>
  <CharactersWithSpaces>6083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</dc:title>
  <dc:subject/>
  <dc:creator>V. Jonker</dc:creator>
  <cp:keywords>rekenen vmbo</cp:keywords>
  <dc:description/>
  <cp:lastModifiedBy>Wijers, M.M.</cp:lastModifiedBy>
  <cp:revision>9</cp:revision>
  <cp:lastPrinted>2012-07-09T08:12:00Z</cp:lastPrinted>
  <dcterms:created xsi:type="dcterms:W3CDTF">2012-10-13T21:00:00Z</dcterms:created>
  <dcterms:modified xsi:type="dcterms:W3CDTF">2012-12-20T14:13:00Z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