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A0" w:firstRow="1" w:lastRow="0" w:firstColumn="1" w:lastColumn="0" w:noHBand="0" w:noVBand="0"/>
      </w:tblPr>
      <w:tblGrid>
        <w:gridCol w:w="9378"/>
      </w:tblGrid>
      <w:tr w:rsidR="00C93B76" w14:paraId="117C1B19" w14:textId="77777777">
        <w:trPr>
          <w:trHeight w:val="6795"/>
          <w:jc w:val="center"/>
        </w:trPr>
        <w:tc>
          <w:tcPr>
            <w:tcW w:w="9378" w:type="dxa"/>
            <w:vAlign w:val="center"/>
          </w:tcPr>
          <w:p w14:paraId="52047EAA" w14:textId="73532DDE" w:rsidR="00C93B76" w:rsidRDefault="001940EC">
            <w:pPr>
              <w:jc w:val="center"/>
            </w:pPr>
            <w:r>
              <w:rPr>
                <w:noProof/>
                <w:lang w:val="en-US"/>
              </w:rPr>
              <w:drawing>
                <wp:inline distT="0" distB="0" distL="0" distR="0" wp14:anchorId="5913A27F" wp14:editId="7E7BF420">
                  <wp:extent cx="5817870" cy="8232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kant.pdf"/>
                          <pic:cNvPicPr/>
                        </pic:nvPicPr>
                        <pic:blipFill>
                          <a:blip r:embed="rId8">
                            <a:extLst>
                              <a:ext uri="{28A0092B-C50C-407E-A947-70E740481C1C}">
                                <a14:useLocalDpi xmlns:a14="http://schemas.microsoft.com/office/drawing/2010/main" val="0"/>
                              </a:ext>
                            </a:extLst>
                          </a:blip>
                          <a:stretch>
                            <a:fillRect/>
                          </a:stretch>
                        </pic:blipFill>
                        <pic:spPr>
                          <a:xfrm>
                            <a:off x="0" y="0"/>
                            <a:ext cx="5817870" cy="8232775"/>
                          </a:xfrm>
                          <a:prstGeom prst="rect">
                            <a:avLst/>
                          </a:prstGeom>
                        </pic:spPr>
                      </pic:pic>
                    </a:graphicData>
                  </a:graphic>
                </wp:inline>
              </w:drawing>
            </w:r>
          </w:p>
        </w:tc>
      </w:tr>
    </w:tbl>
    <w:p w14:paraId="612851AA" w14:textId="77777777" w:rsidR="00C93B76" w:rsidRDefault="00C93B76"/>
    <w:p w14:paraId="74517751" w14:textId="77777777" w:rsidR="001940EC" w:rsidRDefault="001940EC"/>
    <w:p w14:paraId="0098300E" w14:textId="77777777" w:rsidR="00EF5AEC" w:rsidRDefault="00EF5AEC" w:rsidP="00EF5AEC">
      <w:r>
        <w:lastRenderedPageBreak/>
        <w:t>Colofon</w:t>
      </w:r>
    </w:p>
    <w:p w14:paraId="6978404E" w14:textId="77777777" w:rsidR="00EF5AEC" w:rsidRDefault="00EF5AEC" w:rsidP="00EF5AEC">
      <w:proofErr w:type="spellStart"/>
      <w:r>
        <w:t>RekenGroen</w:t>
      </w:r>
      <w:proofErr w:type="spellEnd"/>
      <w:r>
        <w:t>. Rekenen voor vmbo-groen en mbo-groen</w:t>
      </w:r>
    </w:p>
    <w:p w14:paraId="4547EB85" w14:textId="1FEE6FDE" w:rsidR="00EF5AEC" w:rsidRDefault="00EF5AEC" w:rsidP="00EF5AEC">
      <w:r>
        <w:t xml:space="preserve">Module IJsfabriek – </w:t>
      </w:r>
      <w:r w:rsidR="005F4FCA">
        <w:t>Geitenmelk</w:t>
      </w:r>
    </w:p>
    <w:p w14:paraId="732323EE" w14:textId="77777777" w:rsidR="00EF5AEC" w:rsidRDefault="00EF5AEC" w:rsidP="00EF5AEC">
      <w:proofErr w:type="spellStart"/>
      <w:r>
        <w:t>Leerlingtekst</w:t>
      </w:r>
      <w:proofErr w:type="spellEnd"/>
    </w:p>
    <w:p w14:paraId="262660C4" w14:textId="5CB15F6A" w:rsidR="00EF5AEC" w:rsidRDefault="00EF5AEC" w:rsidP="00EF5AEC">
      <w:r>
        <w:t xml:space="preserve">Versie 1.0. </w:t>
      </w:r>
      <w:r w:rsidR="00CE3581">
        <w:t>November</w:t>
      </w:r>
      <w:r>
        <w:t xml:space="preserve"> 2012</w:t>
      </w:r>
    </w:p>
    <w:p w14:paraId="295B0A0F" w14:textId="77777777" w:rsidR="00EF5AEC" w:rsidRDefault="00EF5AEC" w:rsidP="00EF5AEC">
      <w:r>
        <w:t>Auteurs: Monica Wijers, Mieke Abels, Elise van Vliet, Vincent Jonker</w:t>
      </w:r>
    </w:p>
    <w:p w14:paraId="249DA689" w14:textId="77777777" w:rsidR="00EF5AEC" w:rsidRDefault="00EF5AEC" w:rsidP="00EF5AEC">
      <w:r>
        <w:t>www.rekengroen.nl</w:t>
      </w:r>
    </w:p>
    <w:p w14:paraId="4F0A9B61" w14:textId="77777777" w:rsidR="00EF5AEC" w:rsidRDefault="00EF5AEC" w:rsidP="00EF5AEC"/>
    <w:tbl>
      <w:tblPr>
        <w:tblW w:w="0" w:type="auto"/>
        <w:tblLook w:val="04A0" w:firstRow="1" w:lastRow="0" w:firstColumn="1" w:lastColumn="0" w:noHBand="0" w:noVBand="1"/>
      </w:tblPr>
      <w:tblGrid>
        <w:gridCol w:w="5876"/>
      </w:tblGrid>
      <w:tr w:rsidR="00EF5AEC" w14:paraId="0BFEEBE2" w14:textId="77777777" w:rsidTr="00A74ACA">
        <w:trPr>
          <w:trHeight w:val="300"/>
        </w:trPr>
        <w:tc>
          <w:tcPr>
            <w:tcW w:w="5876" w:type="dxa"/>
            <w:shd w:val="clear" w:color="auto" w:fill="auto"/>
          </w:tcPr>
          <w:p w14:paraId="64F7A843" w14:textId="77777777" w:rsidR="00EF5AEC" w:rsidRDefault="00EF5AEC" w:rsidP="00A74ACA">
            <w:r>
              <w:t xml:space="preserve"> </w:t>
            </w:r>
            <w:r>
              <w:rPr>
                <w:noProof/>
                <w:lang w:val="en-US"/>
              </w:rPr>
              <w:drawing>
                <wp:inline distT="0" distB="0" distL="0" distR="0" wp14:anchorId="4DABF2E6" wp14:editId="58924B6D">
                  <wp:extent cx="1016000" cy="194945"/>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00" cy="194945"/>
                          </a:xfrm>
                          <a:prstGeom prst="rect">
                            <a:avLst/>
                          </a:prstGeom>
                          <a:noFill/>
                          <a:ln>
                            <a:noFill/>
                          </a:ln>
                        </pic:spPr>
                      </pic:pic>
                    </a:graphicData>
                  </a:graphic>
                </wp:inline>
              </w:drawing>
            </w:r>
          </w:p>
        </w:tc>
      </w:tr>
    </w:tbl>
    <w:p w14:paraId="290DEFDD" w14:textId="77777777" w:rsidR="00C93B76" w:rsidRDefault="00C93B76">
      <w:pPr>
        <w:sectPr w:rsidR="00C93B76">
          <w:headerReference w:type="even" r:id="rId10"/>
          <w:headerReference w:type="default" r:id="rId11"/>
          <w:footerReference w:type="even" r:id="rId12"/>
          <w:footerReference w:type="default" r:id="rId13"/>
          <w:headerReference w:type="first" r:id="rId14"/>
          <w:footerReference w:type="first" r:id="rId15"/>
          <w:pgSz w:w="11907" w:h="16840" w:code="9"/>
          <w:pgMar w:top="1440" w:right="1327" w:bottom="1559" w:left="1418" w:header="708" w:footer="708" w:gutter="0"/>
          <w:cols w:space="708"/>
          <w:docGrid w:linePitch="360"/>
        </w:sectPr>
      </w:pPr>
    </w:p>
    <w:p w14:paraId="16B7B566" w14:textId="77777777" w:rsidR="00C93B76" w:rsidRDefault="00C93B76">
      <w:pPr>
        <w:pStyle w:val="Heading1"/>
      </w:pPr>
      <w:r>
        <w:lastRenderedPageBreak/>
        <w:t xml:space="preserve">     Geiten</w:t>
      </w:r>
    </w:p>
    <w:p w14:paraId="20B6C1CE" w14:textId="77777777" w:rsidR="00C93B76" w:rsidRDefault="00B02DD3" w:rsidP="00916F04">
      <w:pPr>
        <w:pStyle w:val="Tip"/>
      </w:pPr>
      <w:r>
        <w:t>Geitenstal</w:t>
      </w:r>
    </w:p>
    <w:p w14:paraId="1E35B4B5" w14:textId="77777777" w:rsidR="00B02DD3" w:rsidRPr="00B02DD3" w:rsidRDefault="00B02DD3" w:rsidP="00B02DD3">
      <w:pPr>
        <w:rPr>
          <w:lang w:eastAsia="ja-JP"/>
        </w:rPr>
      </w:pPr>
    </w:p>
    <w:tbl>
      <w:tblPr>
        <w:tblW w:w="9127" w:type="dxa"/>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4383"/>
        <w:gridCol w:w="4383"/>
      </w:tblGrid>
      <w:tr w:rsidR="00C93B76" w14:paraId="52EE3194" w14:textId="77777777" w:rsidTr="00C531D0">
        <w:trPr>
          <w:trHeight w:val="699"/>
        </w:trPr>
        <w:tc>
          <w:tcPr>
            <w:tcW w:w="361" w:type="dxa"/>
            <w:shd w:val="clear" w:color="C6D9F1" w:fill="F1F3E9"/>
          </w:tcPr>
          <w:p w14:paraId="0D62586D" w14:textId="77777777" w:rsidR="00C93B76" w:rsidRDefault="00C93B76">
            <w:pPr>
              <w:pStyle w:val="groenetekst"/>
            </w:pPr>
          </w:p>
        </w:tc>
        <w:tc>
          <w:tcPr>
            <w:tcW w:w="8766" w:type="dxa"/>
            <w:gridSpan w:val="2"/>
            <w:shd w:val="clear" w:color="C6D9F1" w:fill="F1F3E9"/>
          </w:tcPr>
          <w:p w14:paraId="10E70AD1" w14:textId="77777777" w:rsidR="00C93B76" w:rsidRDefault="00C93B76">
            <w:pPr>
              <w:pStyle w:val="groenetekst"/>
            </w:pPr>
            <w:r>
              <w:t xml:space="preserve">De ijsfabriek </w:t>
            </w:r>
            <w:r w:rsidR="00975981">
              <w:t>gaat</w:t>
            </w:r>
            <w:r>
              <w:t xml:space="preserve"> geitenijs produceren. Een van de toeleverende bedrijven </w:t>
            </w:r>
            <w:r w:rsidR="00975981">
              <w:t>bouwt</w:t>
            </w:r>
            <w:r>
              <w:t xml:space="preserve"> een nieuwe geitenstal </w:t>
            </w:r>
            <w:r w:rsidR="00975981">
              <w:t>om de</w:t>
            </w:r>
            <w:r>
              <w:t xml:space="preserve"> geitenmelk</w:t>
            </w:r>
            <w:r w:rsidR="00975981">
              <w:t xml:space="preserve"> te kunnen leveren</w:t>
            </w:r>
            <w:r>
              <w:t>.</w:t>
            </w:r>
            <w:r w:rsidR="00C531D0">
              <w:t xml:space="preserve"> Het wordt een zogenaamde potstal</w:t>
            </w:r>
          </w:p>
          <w:p w14:paraId="0A96B6C4" w14:textId="77777777" w:rsidR="00C531D0" w:rsidRDefault="00C531D0">
            <w:pPr>
              <w:pStyle w:val="groenetekst"/>
            </w:pPr>
          </w:p>
        </w:tc>
      </w:tr>
      <w:tr w:rsidR="00C531D0" w14:paraId="04050AF7" w14:textId="77777777" w:rsidTr="00C531D0">
        <w:trPr>
          <w:trHeight w:val="699"/>
        </w:trPr>
        <w:tc>
          <w:tcPr>
            <w:tcW w:w="361" w:type="dxa"/>
            <w:shd w:val="clear" w:color="C6D9F1" w:fill="F1F3E9"/>
          </w:tcPr>
          <w:p w14:paraId="16F0D355" w14:textId="77777777" w:rsidR="00C531D0" w:rsidRDefault="00C531D0">
            <w:pPr>
              <w:pStyle w:val="groenetekst"/>
            </w:pPr>
          </w:p>
        </w:tc>
        <w:tc>
          <w:tcPr>
            <w:tcW w:w="4383" w:type="dxa"/>
            <w:shd w:val="clear" w:color="C6D9F1" w:fill="F1F3E9"/>
          </w:tcPr>
          <w:p w14:paraId="5C90DCA7" w14:textId="77777777" w:rsidR="007607AE" w:rsidRPr="004C0BFB" w:rsidRDefault="007607AE" w:rsidP="007607AE">
            <w:pPr>
              <w:pStyle w:val="groenetekst"/>
              <w:rPr>
                <w:b/>
              </w:rPr>
            </w:pPr>
            <w:r w:rsidRPr="004C0BFB">
              <w:rPr>
                <w:b/>
              </w:rPr>
              <w:t>Informatie over de Potstal</w:t>
            </w:r>
          </w:p>
          <w:p w14:paraId="79D9E16E" w14:textId="77777777" w:rsidR="00C531D0" w:rsidRDefault="00C531D0" w:rsidP="00975981">
            <w:pPr>
              <w:pStyle w:val="groenetekst"/>
              <w:rPr>
                <w:color w:val="1D9040"/>
              </w:rPr>
            </w:pPr>
            <w:r w:rsidRPr="000E692B">
              <w:rPr>
                <w:color w:val="1D9040"/>
              </w:rPr>
              <w:t>In</w:t>
            </w:r>
            <w:r w:rsidRPr="000E692B">
              <w:rPr>
                <w:rFonts w:ascii="NewsGothic" w:hAnsi="NewsGothic" w:cs="NewsGothic"/>
                <w:color w:val="1D9040"/>
                <w:sz w:val="20"/>
                <w:szCs w:val="20"/>
                <w:lang w:eastAsia="nl-NL"/>
              </w:rPr>
              <w:t xml:space="preserve"> </w:t>
            </w:r>
            <w:r w:rsidRPr="000E692B">
              <w:rPr>
                <w:color w:val="1D9040"/>
              </w:rPr>
              <w:t xml:space="preserve">een potstal lopen de geiten in het stro. De </w:t>
            </w:r>
            <w:r w:rsidR="00975981">
              <w:rPr>
                <w:color w:val="1D9040"/>
              </w:rPr>
              <w:t xml:space="preserve">ruimte </w:t>
            </w:r>
            <w:r w:rsidRPr="000E692B">
              <w:rPr>
                <w:color w:val="1D9040"/>
              </w:rPr>
              <w:t xml:space="preserve">waarin de geiten lopen, wordt de pot genoemd. De vloer van de pot is lager dan de voergang. Doordat de mest zich opstapelt in de loop van de tijd, komen de geiten steeds meer op het niveau van de voergang te staan.  Hoe dieper de pot </w:t>
            </w:r>
            <w:r w:rsidR="00975981">
              <w:rPr>
                <w:color w:val="1D9040"/>
              </w:rPr>
              <w:t>is, hoe meer mest er in kan. D</w:t>
            </w:r>
            <w:r w:rsidRPr="000E692B">
              <w:rPr>
                <w:color w:val="1D9040"/>
              </w:rPr>
              <w:t>an hoeft er dus minder vaak uitgemest te worden.</w:t>
            </w:r>
            <w:r w:rsidRPr="000E692B">
              <w:rPr>
                <w:rFonts w:ascii="NewsGothic" w:hAnsi="NewsGothic" w:cs="NewsGothic"/>
                <w:color w:val="1D9040"/>
                <w:sz w:val="20"/>
                <w:szCs w:val="20"/>
                <w:lang w:eastAsia="nl-NL"/>
              </w:rPr>
              <w:t xml:space="preserve"> </w:t>
            </w:r>
          </w:p>
        </w:tc>
        <w:tc>
          <w:tcPr>
            <w:tcW w:w="4383" w:type="dxa"/>
            <w:shd w:val="clear" w:color="C6D9F1" w:fill="F1F3E9"/>
          </w:tcPr>
          <w:p w14:paraId="36AA272E" w14:textId="77777777" w:rsidR="00C531D0" w:rsidRDefault="00C531D0" w:rsidP="00C531D0">
            <w:pPr>
              <w:pStyle w:val="groenetekst"/>
              <w:rPr>
                <w:color w:val="1D9040"/>
              </w:rPr>
            </w:pPr>
          </w:p>
          <w:p w14:paraId="38ADF10B" w14:textId="77777777" w:rsidR="00C531D0" w:rsidRPr="006015C0" w:rsidRDefault="00C531D0" w:rsidP="00C531D0">
            <w:pPr>
              <w:pStyle w:val="groenetekst"/>
              <w:rPr>
                <w:rFonts w:ascii="NewsGothic" w:hAnsi="NewsGothic" w:cs="NewsGothic"/>
                <w:sz w:val="20"/>
                <w:szCs w:val="20"/>
                <w:lang w:eastAsia="nl-NL"/>
              </w:rPr>
            </w:pPr>
            <w:r>
              <w:rPr>
                <w:rFonts w:ascii="NewsGothic" w:hAnsi="NewsGothic" w:cs="NewsGothic"/>
                <w:noProof/>
                <w:sz w:val="20"/>
                <w:szCs w:val="20"/>
                <w:lang w:val="en-US"/>
              </w:rPr>
              <w:drawing>
                <wp:inline distT="0" distB="0" distL="0" distR="0" wp14:anchorId="0E62B5C0" wp14:editId="7BE34084">
                  <wp:extent cx="2509148" cy="1666875"/>
                  <wp:effectExtent l="19050" t="0" r="5452" b="0"/>
                  <wp:docPr id="13" name="Picture 3" descr="geiten-potst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ten-potstal-3.jpg"/>
                          <pic:cNvPicPr/>
                        </pic:nvPicPr>
                        <pic:blipFill>
                          <a:blip r:embed="rId16"/>
                          <a:stretch>
                            <a:fillRect/>
                          </a:stretch>
                        </pic:blipFill>
                        <pic:spPr>
                          <a:xfrm>
                            <a:off x="0" y="0"/>
                            <a:ext cx="2509148" cy="1666875"/>
                          </a:xfrm>
                          <a:prstGeom prst="rect">
                            <a:avLst/>
                          </a:prstGeom>
                        </pic:spPr>
                      </pic:pic>
                    </a:graphicData>
                  </a:graphic>
                </wp:inline>
              </w:drawing>
            </w:r>
          </w:p>
        </w:tc>
      </w:tr>
    </w:tbl>
    <w:p w14:paraId="508262A6" w14:textId="77777777" w:rsidR="00C531D0" w:rsidRPr="00B02DD3" w:rsidRDefault="00C531D0" w:rsidP="00C531D0">
      <w:pPr>
        <w:pStyle w:val="streepje"/>
        <w:rPr>
          <w:sz w:val="18"/>
          <w:szCs w:val="18"/>
        </w:rPr>
      </w:pPr>
    </w:p>
    <w:p w14:paraId="350F47A2" w14:textId="77777777" w:rsidR="00B02DD3" w:rsidRDefault="00B02DD3" w:rsidP="00C531D0">
      <w:pPr>
        <w:pStyle w:val="streepje"/>
      </w:pPr>
    </w:p>
    <w:tbl>
      <w:tblPr>
        <w:tblW w:w="9305" w:type="dxa"/>
        <w:tblLayout w:type="fixed"/>
        <w:tblLook w:val="00A0" w:firstRow="1" w:lastRow="0" w:firstColumn="1" w:lastColumn="0" w:noHBand="0" w:noVBand="0"/>
      </w:tblPr>
      <w:tblGrid>
        <w:gridCol w:w="534"/>
        <w:gridCol w:w="8771"/>
      </w:tblGrid>
      <w:tr w:rsidR="00C531D0" w14:paraId="19C861E3" w14:textId="77777777" w:rsidTr="00C531D0">
        <w:tc>
          <w:tcPr>
            <w:tcW w:w="534" w:type="dxa"/>
          </w:tcPr>
          <w:p w14:paraId="263BD6B6" w14:textId="77777777" w:rsidR="00C531D0" w:rsidRDefault="00C531D0" w:rsidP="00C531D0">
            <w:pPr>
              <w:pStyle w:val="Opgave"/>
            </w:pPr>
          </w:p>
        </w:tc>
        <w:tc>
          <w:tcPr>
            <w:tcW w:w="8771" w:type="dxa"/>
          </w:tcPr>
          <w:p w14:paraId="60A8DB2F" w14:textId="77777777" w:rsidR="00C531D0" w:rsidRDefault="00C531D0" w:rsidP="00C531D0">
            <w:r>
              <w:t>De nieuwe stal is 38 meter lang en 27 meter breed.</w:t>
            </w:r>
          </w:p>
          <w:p w14:paraId="48ED7676" w14:textId="77777777" w:rsidR="00C531D0" w:rsidRDefault="00C531D0" w:rsidP="00C531D0">
            <w:pPr>
              <w:pStyle w:val="ListParagraph"/>
            </w:pPr>
          </w:p>
          <w:p w14:paraId="58E66548" w14:textId="77777777" w:rsidR="00C531D0" w:rsidRDefault="00C531D0" w:rsidP="00703F7C">
            <w:pPr>
              <w:pStyle w:val="ListParagraph"/>
              <w:numPr>
                <w:ilvl w:val="0"/>
                <w:numId w:val="10"/>
              </w:numPr>
            </w:pPr>
            <w:r>
              <w:t>Wat is de vloeroppervlakte van deze stal? Vergeet niet de eenheid te noteren.</w:t>
            </w:r>
            <w:r>
              <w:br/>
            </w:r>
          </w:p>
        </w:tc>
      </w:tr>
      <w:tr w:rsidR="00C531D0" w14:paraId="12F0FF76" w14:textId="77777777" w:rsidTr="00C531D0">
        <w:tc>
          <w:tcPr>
            <w:tcW w:w="534" w:type="dxa"/>
          </w:tcPr>
          <w:p w14:paraId="375FF611" w14:textId="77777777" w:rsidR="00C531D0" w:rsidRDefault="00C531D0" w:rsidP="00C531D0"/>
        </w:tc>
        <w:tc>
          <w:tcPr>
            <w:tcW w:w="8771" w:type="dxa"/>
          </w:tcPr>
          <w:p w14:paraId="776FB148" w14:textId="77777777" w:rsidR="00C531D0" w:rsidRDefault="00C531D0" w:rsidP="00703F7C">
            <w:pPr>
              <w:pStyle w:val="ListParagraph"/>
              <w:numPr>
                <w:ilvl w:val="0"/>
                <w:numId w:val="10"/>
              </w:numPr>
            </w:pPr>
            <w:r>
              <w:t>Teken een plattegrond van de stalvloer op schaal 1 : 200.</w:t>
            </w:r>
          </w:p>
        </w:tc>
      </w:tr>
    </w:tbl>
    <w:p w14:paraId="4284FF59" w14:textId="77777777" w:rsidR="00C531D0" w:rsidRPr="00B02DD3" w:rsidRDefault="00C531D0" w:rsidP="00C531D0">
      <w:pPr>
        <w:rPr>
          <w:b/>
          <w:sz w:val="18"/>
          <w:szCs w:val="18"/>
          <w:u w:val="single"/>
        </w:rPr>
      </w:pPr>
    </w:p>
    <w:p w14:paraId="0344DCFE" w14:textId="77777777" w:rsidR="00C531D0" w:rsidRDefault="00C531D0" w:rsidP="00C531D0">
      <w:pPr>
        <w:rPr>
          <w:b/>
          <w:szCs w:val="28"/>
          <w:u w:val="single"/>
        </w:rPr>
      </w:pPr>
    </w:p>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C531D0" w14:paraId="5C7E9D3F" w14:textId="77777777" w:rsidTr="00B02DD3">
        <w:trPr>
          <w:trHeight w:val="2014"/>
        </w:trPr>
        <w:tc>
          <w:tcPr>
            <w:tcW w:w="361" w:type="dxa"/>
            <w:shd w:val="clear" w:color="C6D9F1" w:fill="F1F3E9"/>
          </w:tcPr>
          <w:p w14:paraId="03DE9FB8" w14:textId="77777777" w:rsidR="00C531D0" w:rsidRDefault="00C531D0" w:rsidP="00C531D0">
            <w:pPr>
              <w:rPr>
                <w:noProof/>
                <w:lang w:eastAsia="nl-NL"/>
              </w:rPr>
            </w:pPr>
          </w:p>
        </w:tc>
        <w:tc>
          <w:tcPr>
            <w:tcW w:w="8766" w:type="dxa"/>
            <w:shd w:val="clear" w:color="C6D9F1" w:fill="F1F3E9"/>
          </w:tcPr>
          <w:p w14:paraId="0EA2061A" w14:textId="77777777" w:rsidR="00C531D0" w:rsidRPr="000E692B" w:rsidRDefault="00C531D0" w:rsidP="00C531D0">
            <w:pPr>
              <w:pStyle w:val="Tip"/>
              <w:rPr>
                <w:color w:val="1D9040"/>
              </w:rPr>
            </w:pPr>
            <w:r w:rsidRPr="000E692B">
              <w:rPr>
                <w:color w:val="1D9040"/>
              </w:rPr>
              <w:t>Uitleg: schaal</w:t>
            </w:r>
          </w:p>
          <w:p w14:paraId="78D0DD03" w14:textId="77777777" w:rsidR="00C531D0" w:rsidRPr="000E692B" w:rsidRDefault="00C531D0" w:rsidP="00C531D0">
            <w:pPr>
              <w:pStyle w:val="groenetekst"/>
              <w:rPr>
                <w:color w:val="1D9040"/>
              </w:rPr>
            </w:pPr>
            <w:r w:rsidRPr="000E692B">
              <w:rPr>
                <w:color w:val="1D9040"/>
              </w:rPr>
              <w:t xml:space="preserve">Je kunt de stal natuurlijk niet op ware grootte tekenen. Je tekent een plattegrond </w:t>
            </w:r>
            <w:r w:rsidRPr="000E692B">
              <w:rPr>
                <w:b/>
                <w:color w:val="1D9040"/>
              </w:rPr>
              <w:t xml:space="preserve">op schaal. </w:t>
            </w:r>
            <w:r w:rsidRPr="000E692B">
              <w:rPr>
                <w:color w:val="1D9040"/>
              </w:rPr>
              <w:t>Alle afmetingen zijn dan evenveel verkleind.</w:t>
            </w:r>
          </w:p>
          <w:p w14:paraId="7FBBBB47" w14:textId="77777777" w:rsidR="00C531D0" w:rsidRPr="000E692B" w:rsidRDefault="00C531D0" w:rsidP="00703F7C">
            <w:pPr>
              <w:pStyle w:val="groenetekst"/>
              <w:numPr>
                <w:ilvl w:val="0"/>
                <w:numId w:val="2"/>
              </w:numPr>
              <w:rPr>
                <w:color w:val="1D9040"/>
              </w:rPr>
            </w:pPr>
            <w:r w:rsidRPr="000E692B">
              <w:rPr>
                <w:color w:val="1D9040"/>
              </w:rPr>
              <w:t xml:space="preserve">Als alle (lengte)maten 100 keer zo klein zijn, heet dat 'schaal 1 op 100'  </w:t>
            </w:r>
            <w:r w:rsidRPr="000E692B">
              <w:rPr>
                <w:color w:val="1D9040"/>
              </w:rPr>
              <w:br/>
              <w:t>je schrijft '1 : 100'.</w:t>
            </w:r>
          </w:p>
          <w:p w14:paraId="600C8CB3" w14:textId="77777777" w:rsidR="00C531D0" w:rsidRPr="00FC4157" w:rsidRDefault="00C531D0" w:rsidP="00FC4157">
            <w:pPr>
              <w:pStyle w:val="groenetekst"/>
              <w:numPr>
                <w:ilvl w:val="0"/>
                <w:numId w:val="2"/>
              </w:numPr>
              <w:rPr>
                <w:color w:val="1D9040"/>
              </w:rPr>
            </w:pPr>
            <w:r w:rsidRPr="000E692B">
              <w:rPr>
                <w:color w:val="1D9040"/>
              </w:rPr>
              <w:t xml:space="preserve">Schaal 1 : 50 betekent dat alle (lengte)maten 50 keer zo klein zijn. </w:t>
            </w:r>
          </w:p>
        </w:tc>
      </w:tr>
    </w:tbl>
    <w:p w14:paraId="00635B26" w14:textId="77777777" w:rsidR="00FC4157" w:rsidRDefault="00FC4157" w:rsidP="009961DD"/>
    <w:p w14:paraId="7EAC6B6F" w14:textId="77777777" w:rsidR="00B02DD3" w:rsidRDefault="00B02DD3" w:rsidP="00FC4157">
      <w:pPr>
        <w:pStyle w:val="streepje"/>
      </w:pPr>
    </w:p>
    <w:tbl>
      <w:tblPr>
        <w:tblW w:w="9305" w:type="dxa"/>
        <w:tblLayout w:type="fixed"/>
        <w:tblLook w:val="00A0" w:firstRow="1" w:lastRow="0" w:firstColumn="1" w:lastColumn="0" w:noHBand="0" w:noVBand="0"/>
      </w:tblPr>
      <w:tblGrid>
        <w:gridCol w:w="534"/>
        <w:gridCol w:w="8771"/>
      </w:tblGrid>
      <w:tr w:rsidR="00FC4157" w14:paraId="3EB6B040" w14:textId="77777777" w:rsidTr="00AA2C37">
        <w:tc>
          <w:tcPr>
            <w:tcW w:w="534" w:type="dxa"/>
          </w:tcPr>
          <w:p w14:paraId="37A28F17" w14:textId="77777777" w:rsidR="00FC4157" w:rsidRDefault="00FC4157" w:rsidP="00AA2C37">
            <w:pPr>
              <w:pStyle w:val="Opgave"/>
            </w:pPr>
          </w:p>
        </w:tc>
        <w:tc>
          <w:tcPr>
            <w:tcW w:w="8771" w:type="dxa"/>
          </w:tcPr>
          <w:p w14:paraId="725840B1" w14:textId="77777777" w:rsidR="00FC4157" w:rsidRDefault="00FC4157" w:rsidP="00FC4157">
            <w:pPr>
              <w:pStyle w:val="ListParagraph"/>
              <w:numPr>
                <w:ilvl w:val="0"/>
                <w:numId w:val="14"/>
              </w:numPr>
            </w:pPr>
            <w:r w:rsidRPr="000E692B">
              <w:t>Wat betekent schaal 1 :</w:t>
            </w:r>
            <w:r w:rsidR="00B02DD3">
              <w:t xml:space="preserve"> </w:t>
            </w:r>
            <w:r w:rsidRPr="000E692B">
              <w:t>200</w:t>
            </w:r>
            <w:r>
              <w:t>?</w:t>
            </w:r>
            <w:r>
              <w:br/>
            </w:r>
          </w:p>
        </w:tc>
      </w:tr>
      <w:tr w:rsidR="00FC4157" w14:paraId="0C2AABAF" w14:textId="77777777" w:rsidTr="00AA2C37">
        <w:tc>
          <w:tcPr>
            <w:tcW w:w="534" w:type="dxa"/>
          </w:tcPr>
          <w:p w14:paraId="01945B19" w14:textId="77777777" w:rsidR="00FC4157" w:rsidRDefault="00FC4157" w:rsidP="00AA2C37"/>
        </w:tc>
        <w:tc>
          <w:tcPr>
            <w:tcW w:w="8771" w:type="dxa"/>
          </w:tcPr>
          <w:p w14:paraId="33778B60" w14:textId="77777777" w:rsidR="00FC4157" w:rsidRDefault="00FC4157" w:rsidP="00AA2C37">
            <w:pPr>
              <w:pStyle w:val="ListParagraph"/>
              <w:numPr>
                <w:ilvl w:val="0"/>
                <w:numId w:val="14"/>
              </w:numPr>
            </w:pPr>
            <w:r>
              <w:t xml:space="preserve">Welke plattegrond is het grootst: </w:t>
            </w:r>
            <w:r w:rsidR="00AA2C37">
              <w:t xml:space="preserve"> </w:t>
            </w:r>
            <w:r>
              <w:t>Een plattegrond op schaal 1 : 200 of een plattegrond op schaal 1 : 50?</w:t>
            </w:r>
            <w:r w:rsidR="00697195">
              <w:t xml:space="preserve"> </w:t>
            </w:r>
            <w:r w:rsidR="00AA2C37">
              <w:t>Leg ook uit waarom.</w:t>
            </w:r>
          </w:p>
        </w:tc>
      </w:tr>
    </w:tbl>
    <w:p w14:paraId="5C091454" w14:textId="77777777" w:rsidR="00FC4157" w:rsidRDefault="00FC4157" w:rsidP="00FC4157">
      <w:pPr>
        <w:rPr>
          <w:b/>
          <w:szCs w:val="28"/>
          <w:u w:val="single"/>
        </w:rPr>
      </w:pPr>
    </w:p>
    <w:p w14:paraId="635DC21A" w14:textId="77777777" w:rsidR="00C531D0" w:rsidRDefault="00C531D0" w:rsidP="00C531D0"/>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4383"/>
        <w:gridCol w:w="4383"/>
      </w:tblGrid>
      <w:tr w:rsidR="00C531D0" w14:paraId="73EA46B5" w14:textId="77777777" w:rsidTr="00C531D0">
        <w:trPr>
          <w:trHeight w:val="2439"/>
        </w:trPr>
        <w:tc>
          <w:tcPr>
            <w:tcW w:w="361" w:type="dxa"/>
            <w:shd w:val="clear" w:color="C6D9F1" w:fill="F1F3E9"/>
          </w:tcPr>
          <w:p w14:paraId="1EEC510A" w14:textId="77777777" w:rsidR="00C531D0" w:rsidRDefault="00C531D0" w:rsidP="00C531D0">
            <w:pPr>
              <w:rPr>
                <w:noProof/>
                <w:lang w:eastAsia="nl-NL"/>
              </w:rPr>
            </w:pPr>
          </w:p>
        </w:tc>
        <w:tc>
          <w:tcPr>
            <w:tcW w:w="4383" w:type="dxa"/>
            <w:shd w:val="clear" w:color="C6D9F1" w:fill="F1F3E9"/>
          </w:tcPr>
          <w:p w14:paraId="6AEDAE31" w14:textId="77777777" w:rsidR="00C531D0" w:rsidRDefault="00C531D0" w:rsidP="00C531D0">
            <w:pPr>
              <w:pStyle w:val="groenetekst"/>
            </w:pPr>
            <w:r>
              <w:t xml:space="preserve">Dit zijn de overige gegevens van de nieuwe potstal: </w:t>
            </w:r>
          </w:p>
          <w:p w14:paraId="3B408B88" w14:textId="77777777" w:rsidR="00C531D0" w:rsidRDefault="00C531D0" w:rsidP="00703F7C">
            <w:pPr>
              <w:pStyle w:val="groenetekst"/>
              <w:numPr>
                <w:ilvl w:val="0"/>
                <w:numId w:val="12"/>
              </w:numPr>
            </w:pPr>
            <w:r>
              <w:t xml:space="preserve">Er </w:t>
            </w:r>
            <w:r w:rsidR="00B02DD3">
              <w:t>zijn 2 voergangen en 3 'potten'</w:t>
            </w:r>
            <w:r>
              <w:t xml:space="preserve">.  </w:t>
            </w:r>
          </w:p>
          <w:p w14:paraId="3635B274" w14:textId="77777777" w:rsidR="00C531D0" w:rsidRDefault="00C531D0" w:rsidP="00703F7C">
            <w:pPr>
              <w:pStyle w:val="groenetekst"/>
              <w:numPr>
                <w:ilvl w:val="0"/>
                <w:numId w:val="12"/>
              </w:numPr>
            </w:pPr>
            <w:r>
              <w:t>De 2 potten aan de buitenkant</w:t>
            </w:r>
            <w:r w:rsidR="00AA2C37">
              <w:t>en</w:t>
            </w:r>
            <w:r>
              <w:t xml:space="preserve"> zijn 4,75 meter breed en de middelste is 9,50 meter breed. Hier kunnen eventueel 2 potten van gemaakt worden</w:t>
            </w:r>
          </w:p>
        </w:tc>
        <w:tc>
          <w:tcPr>
            <w:tcW w:w="4383" w:type="dxa"/>
            <w:shd w:val="clear" w:color="C6D9F1" w:fill="F1F3E9"/>
          </w:tcPr>
          <w:p w14:paraId="450BE202" w14:textId="77777777" w:rsidR="00C531D0" w:rsidRDefault="00B02DD3" w:rsidP="00C531D0">
            <w:pPr>
              <w:pStyle w:val="groenetekst"/>
            </w:pPr>
            <w:r w:rsidRPr="00C531D0">
              <w:rPr>
                <w:noProof/>
                <w:lang w:val="en-US"/>
              </w:rPr>
              <w:drawing>
                <wp:inline distT="0" distB="0" distL="0" distR="0" wp14:anchorId="582F1561" wp14:editId="2154116B">
                  <wp:extent cx="2414780" cy="1856698"/>
                  <wp:effectExtent l="19050" t="0" r="457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419063" cy="1859991"/>
                          </a:xfrm>
                          <a:prstGeom prst="rect">
                            <a:avLst/>
                          </a:prstGeom>
                          <a:noFill/>
                          <a:ln w="9525">
                            <a:noFill/>
                            <a:miter lim="800000"/>
                            <a:headEnd/>
                            <a:tailEnd/>
                          </a:ln>
                        </pic:spPr>
                      </pic:pic>
                    </a:graphicData>
                  </a:graphic>
                </wp:inline>
              </w:drawing>
            </w:r>
          </w:p>
        </w:tc>
      </w:tr>
    </w:tbl>
    <w:p w14:paraId="7DA781BD" w14:textId="77777777" w:rsidR="00C531D0" w:rsidRDefault="00C531D0">
      <w:pPr>
        <w:pStyle w:val="streepje"/>
      </w:pPr>
    </w:p>
    <w:p w14:paraId="1E2936C2" w14:textId="77777777" w:rsidR="00C531D0" w:rsidRDefault="00C531D0">
      <w:pPr>
        <w:pStyle w:val="streepje"/>
      </w:pPr>
    </w:p>
    <w:tbl>
      <w:tblPr>
        <w:tblW w:w="9305" w:type="dxa"/>
        <w:tblLayout w:type="fixed"/>
        <w:tblLook w:val="00A0" w:firstRow="1" w:lastRow="0" w:firstColumn="1" w:lastColumn="0" w:noHBand="0" w:noVBand="0"/>
      </w:tblPr>
      <w:tblGrid>
        <w:gridCol w:w="534"/>
        <w:gridCol w:w="8771"/>
      </w:tblGrid>
      <w:tr w:rsidR="00C93B76" w14:paraId="393A735D" w14:textId="77777777">
        <w:tc>
          <w:tcPr>
            <w:tcW w:w="534" w:type="dxa"/>
          </w:tcPr>
          <w:p w14:paraId="2E267723" w14:textId="77777777" w:rsidR="00C93B76" w:rsidRDefault="00C93B76">
            <w:pPr>
              <w:pStyle w:val="Opgave"/>
            </w:pPr>
          </w:p>
        </w:tc>
        <w:tc>
          <w:tcPr>
            <w:tcW w:w="8771" w:type="dxa"/>
          </w:tcPr>
          <w:p w14:paraId="14B53835" w14:textId="77777777" w:rsidR="00AA2C37" w:rsidRDefault="00AA2C37" w:rsidP="00703F7C">
            <w:pPr>
              <w:pStyle w:val="ListParagraph"/>
              <w:numPr>
                <w:ilvl w:val="0"/>
                <w:numId w:val="11"/>
              </w:numPr>
            </w:pPr>
            <w:r>
              <w:t xml:space="preserve">Bereken hoe  breed </w:t>
            </w:r>
            <w:r w:rsidR="00442261">
              <w:t>elke voergang</w:t>
            </w:r>
            <w:r>
              <w:t xml:space="preserve"> is. </w:t>
            </w:r>
          </w:p>
          <w:p w14:paraId="073A0F77" w14:textId="77777777" w:rsidR="00C93B76" w:rsidRDefault="00B02DD3" w:rsidP="00B02DD3">
            <w:r>
              <w:tab/>
            </w:r>
            <w:proofErr w:type="spellStart"/>
            <w:r w:rsidR="00AA2C37" w:rsidRPr="00B02DD3">
              <w:rPr>
                <w:b/>
              </w:rPr>
              <w:t>TiP</w:t>
            </w:r>
            <w:proofErr w:type="spellEnd"/>
            <w:r w:rsidR="00AA2C37">
              <w:t>: Schets de potten en voergangen in de plattegrond van vraag 1.</w:t>
            </w:r>
          </w:p>
          <w:p w14:paraId="59700346" w14:textId="77777777" w:rsidR="00442261" w:rsidRDefault="00442261" w:rsidP="00442261">
            <w:pPr>
              <w:pStyle w:val="ListParagraph"/>
            </w:pPr>
          </w:p>
        </w:tc>
      </w:tr>
      <w:tr w:rsidR="00C93B76" w14:paraId="199B98BD" w14:textId="77777777">
        <w:tc>
          <w:tcPr>
            <w:tcW w:w="534" w:type="dxa"/>
          </w:tcPr>
          <w:p w14:paraId="126895F2" w14:textId="77777777" w:rsidR="00C93B76" w:rsidRDefault="00C93B76"/>
        </w:tc>
        <w:tc>
          <w:tcPr>
            <w:tcW w:w="8771" w:type="dxa"/>
          </w:tcPr>
          <w:p w14:paraId="514D329D" w14:textId="77777777" w:rsidR="00C93B76" w:rsidRDefault="00442261" w:rsidP="00FC4157">
            <w:pPr>
              <w:pStyle w:val="ListParagraph"/>
              <w:numPr>
                <w:ilvl w:val="0"/>
                <w:numId w:val="11"/>
              </w:numPr>
            </w:pPr>
            <w:r>
              <w:t xml:space="preserve">Teken </w:t>
            </w:r>
            <w:r w:rsidR="00C531D0">
              <w:t xml:space="preserve">in de </w:t>
            </w:r>
            <w:r>
              <w:t xml:space="preserve">plattegrond </w:t>
            </w:r>
            <w:r w:rsidR="00C531D0">
              <w:t xml:space="preserve">van vraag </w:t>
            </w:r>
            <w:r w:rsidR="00FC4157">
              <w:t>1</w:t>
            </w:r>
            <w:r w:rsidR="00C531D0">
              <w:t xml:space="preserve"> </w:t>
            </w:r>
            <w:r w:rsidR="00AA2C37">
              <w:t xml:space="preserve">de potten </w:t>
            </w:r>
            <w:r>
              <w:t xml:space="preserve">en voergangen </w:t>
            </w:r>
            <w:r w:rsidR="00C531D0">
              <w:t>op de juiste schaal.</w:t>
            </w:r>
          </w:p>
        </w:tc>
      </w:tr>
    </w:tbl>
    <w:p w14:paraId="013F4D20" w14:textId="77777777" w:rsidR="00C93B76" w:rsidRDefault="00C93B76">
      <w:pPr>
        <w:rPr>
          <w:vanish/>
        </w:rPr>
      </w:pPr>
    </w:p>
    <w:p w14:paraId="747E7C85" w14:textId="77777777" w:rsidR="00C93B76" w:rsidRDefault="00C93B76"/>
    <w:p w14:paraId="337BE77D" w14:textId="77777777" w:rsidR="008D0CFB" w:rsidRDefault="008D0CFB" w:rsidP="008D0CFB">
      <w:pPr>
        <w:pStyle w:val="streepje"/>
      </w:pPr>
    </w:p>
    <w:tbl>
      <w:tblPr>
        <w:tblW w:w="9305" w:type="dxa"/>
        <w:tblLayout w:type="fixed"/>
        <w:tblLook w:val="00A0" w:firstRow="1" w:lastRow="0" w:firstColumn="1" w:lastColumn="0" w:noHBand="0" w:noVBand="0"/>
      </w:tblPr>
      <w:tblGrid>
        <w:gridCol w:w="534"/>
        <w:gridCol w:w="8771"/>
      </w:tblGrid>
      <w:tr w:rsidR="008D0CFB" w14:paraId="69DA91BF" w14:textId="77777777" w:rsidTr="008D0CFB">
        <w:tc>
          <w:tcPr>
            <w:tcW w:w="534" w:type="dxa"/>
          </w:tcPr>
          <w:p w14:paraId="336C7E74" w14:textId="77777777" w:rsidR="008D0CFB" w:rsidRDefault="008D0CFB" w:rsidP="008D0CFB">
            <w:pPr>
              <w:pStyle w:val="Opgave"/>
            </w:pPr>
          </w:p>
        </w:tc>
        <w:tc>
          <w:tcPr>
            <w:tcW w:w="8771" w:type="dxa"/>
          </w:tcPr>
          <w:p w14:paraId="643BEC06" w14:textId="77777777" w:rsidR="008D0CFB" w:rsidRDefault="00C531D0" w:rsidP="00AA2C37">
            <w:pPr>
              <w:pStyle w:val="ListParagraph"/>
              <w:numPr>
                <w:ilvl w:val="0"/>
                <w:numId w:val="3"/>
              </w:numPr>
            </w:pPr>
            <w:r>
              <w:t xml:space="preserve">Bereken de oppervlakte van het gedeelte voor de geiten (de 'potten'). Doe dit op een handige manier. Gebruik je </w:t>
            </w:r>
            <w:r w:rsidR="00AA2C37">
              <w:t>eerdere antwoorden</w:t>
            </w:r>
            <w:r>
              <w:t>.</w:t>
            </w:r>
          </w:p>
        </w:tc>
      </w:tr>
      <w:tr w:rsidR="008D0CFB" w14:paraId="48E76A80" w14:textId="77777777" w:rsidTr="008D0CFB">
        <w:tc>
          <w:tcPr>
            <w:tcW w:w="534" w:type="dxa"/>
          </w:tcPr>
          <w:p w14:paraId="011637FD" w14:textId="77777777" w:rsidR="008D0CFB" w:rsidRDefault="008D0CFB" w:rsidP="008D0CFB"/>
        </w:tc>
        <w:tc>
          <w:tcPr>
            <w:tcW w:w="8771" w:type="dxa"/>
          </w:tcPr>
          <w:p w14:paraId="4C6E9217" w14:textId="77777777" w:rsidR="008D0CFB" w:rsidRDefault="008D0CFB" w:rsidP="00C531D0">
            <w:pPr>
              <w:pStyle w:val="ListParagraph"/>
              <w:ind w:left="360"/>
            </w:pPr>
          </w:p>
        </w:tc>
      </w:tr>
      <w:tr w:rsidR="008D0CFB" w14:paraId="45029769" w14:textId="77777777" w:rsidTr="008D0CFB">
        <w:tc>
          <w:tcPr>
            <w:tcW w:w="534" w:type="dxa"/>
          </w:tcPr>
          <w:p w14:paraId="70ED9640" w14:textId="77777777" w:rsidR="008D0CFB" w:rsidRDefault="008D0CFB" w:rsidP="008D0CFB"/>
        </w:tc>
        <w:tc>
          <w:tcPr>
            <w:tcW w:w="8771" w:type="dxa"/>
          </w:tcPr>
          <w:p w14:paraId="65AA08B6" w14:textId="77777777" w:rsidR="008D0CFB" w:rsidRDefault="008D0CFB" w:rsidP="00703F7C">
            <w:pPr>
              <w:pStyle w:val="ListParagraph"/>
              <w:numPr>
                <w:ilvl w:val="0"/>
                <w:numId w:val="3"/>
              </w:numPr>
            </w:pPr>
            <w:r>
              <w:t xml:space="preserve">Hoeveel procent van de </w:t>
            </w:r>
            <w:r w:rsidR="00AA2C37">
              <w:t>staloppervlakte</w:t>
            </w:r>
            <w:r>
              <w:t xml:space="preserve"> is voor de geiten?</w:t>
            </w:r>
          </w:p>
          <w:p w14:paraId="471D2ADF" w14:textId="77777777" w:rsidR="008D0CFB" w:rsidRDefault="008D0CFB" w:rsidP="008D0CFB">
            <w:pPr>
              <w:pStyle w:val="ListParagraph"/>
              <w:ind w:left="360"/>
            </w:pPr>
          </w:p>
        </w:tc>
      </w:tr>
    </w:tbl>
    <w:p w14:paraId="0F776E4A" w14:textId="02D5520D" w:rsidR="009961DD" w:rsidRDefault="009961DD" w:rsidP="008D0CFB"/>
    <w:p w14:paraId="4CB96B67" w14:textId="77777777" w:rsidR="009961DD" w:rsidRDefault="009961DD">
      <w:r>
        <w:br w:type="page"/>
      </w:r>
    </w:p>
    <w:p w14:paraId="73CEC9DF" w14:textId="77777777" w:rsidR="008D0CFB" w:rsidRDefault="008D0CFB" w:rsidP="008D0CFB"/>
    <w:tbl>
      <w:tblPr>
        <w:tblW w:w="0" w:type="auto"/>
        <w:tblInd w:w="170" w:type="dxa"/>
        <w:tblBorders>
          <w:left w:val="single" w:sz="48" w:space="0" w:color="008000"/>
        </w:tblBorders>
        <w:tblLook w:val="00A0" w:firstRow="1" w:lastRow="0" w:firstColumn="1" w:lastColumn="0" w:noHBand="0" w:noVBand="0"/>
      </w:tblPr>
      <w:tblGrid>
        <w:gridCol w:w="276"/>
        <w:gridCol w:w="8851"/>
      </w:tblGrid>
      <w:tr w:rsidR="009961DD" w14:paraId="4F7D4461" w14:textId="77777777" w:rsidTr="008D0CFB">
        <w:trPr>
          <w:trHeight w:val="2486"/>
        </w:trPr>
        <w:tc>
          <w:tcPr>
            <w:tcW w:w="276" w:type="dxa"/>
            <w:shd w:val="clear" w:color="auto" w:fill="F1F3E9"/>
          </w:tcPr>
          <w:p w14:paraId="5F236AAB" w14:textId="77777777" w:rsidR="008D0CFB" w:rsidRDefault="008D0CFB" w:rsidP="008D0CFB">
            <w:pPr>
              <w:pStyle w:val="groenetekst"/>
            </w:pPr>
          </w:p>
        </w:tc>
        <w:tc>
          <w:tcPr>
            <w:tcW w:w="8851" w:type="dxa"/>
            <w:shd w:val="clear" w:color="auto" w:fill="F1F3E9"/>
          </w:tcPr>
          <w:p w14:paraId="6CC0094C" w14:textId="77777777" w:rsidR="008D0CFB" w:rsidRPr="000E692B" w:rsidRDefault="00FB202D" w:rsidP="00FB202D">
            <w:pPr>
              <w:pStyle w:val="Tip"/>
              <w:rPr>
                <w:color w:val="1D9040"/>
              </w:rPr>
            </w:pPr>
            <w:r w:rsidRPr="000E692B">
              <w:rPr>
                <w:color w:val="1D9040"/>
              </w:rPr>
              <w:t>Uitleg</w:t>
            </w:r>
            <w:r w:rsidR="00442261" w:rsidRPr="000E692B">
              <w:rPr>
                <w:color w:val="1D9040"/>
              </w:rPr>
              <w:t xml:space="preserve"> 1</w:t>
            </w:r>
            <w:r w:rsidRPr="000E692B">
              <w:rPr>
                <w:color w:val="1D9040"/>
              </w:rPr>
              <w:t>: handig rekenen</w:t>
            </w:r>
          </w:p>
          <w:p w14:paraId="1E318705" w14:textId="77777777" w:rsidR="00FB202D" w:rsidRPr="000E692B" w:rsidRDefault="00FB202D" w:rsidP="00FB202D">
            <w:pPr>
              <w:pStyle w:val="Tip"/>
              <w:rPr>
                <w:color w:val="1D9040"/>
              </w:rPr>
            </w:pPr>
          </w:p>
          <w:p w14:paraId="6D159F8F" w14:textId="77777777" w:rsidR="00FB202D" w:rsidRPr="000E692B" w:rsidRDefault="00FB202D" w:rsidP="00FB202D">
            <w:pPr>
              <w:pStyle w:val="groenetekst"/>
              <w:rPr>
                <w:color w:val="1D9040"/>
              </w:rPr>
            </w:pPr>
            <w:r w:rsidRPr="000E692B">
              <w:rPr>
                <w:color w:val="1D9040"/>
              </w:rPr>
              <w:t>De oppervlakte</w:t>
            </w:r>
            <w:r w:rsidR="00EF43F6" w:rsidRPr="000E692B">
              <w:rPr>
                <w:color w:val="1D9040"/>
              </w:rPr>
              <w:t>s</w:t>
            </w:r>
            <w:r w:rsidRPr="000E692B">
              <w:rPr>
                <w:color w:val="1D9040"/>
              </w:rPr>
              <w:t xml:space="preserve"> van de </w:t>
            </w:r>
            <w:r w:rsidR="00AA2C37">
              <w:rPr>
                <w:color w:val="1D9040"/>
              </w:rPr>
              <w:t>drie potten</w:t>
            </w:r>
            <w:r w:rsidRPr="000E692B">
              <w:rPr>
                <w:color w:val="1D9040"/>
              </w:rPr>
              <w:t xml:space="preserve"> kun je stuk voor stuk berekenen en dan optellen.</w:t>
            </w:r>
          </w:p>
          <w:p w14:paraId="71971B7F" w14:textId="77777777" w:rsidR="00FB202D" w:rsidRPr="000E692B" w:rsidRDefault="00FB202D" w:rsidP="00FB202D">
            <w:pPr>
              <w:pStyle w:val="groenetekst"/>
              <w:rPr>
                <w:color w:val="1D9040"/>
              </w:rPr>
            </w:pPr>
          </w:p>
          <w:p w14:paraId="4D06BC5D" w14:textId="77777777" w:rsidR="00FB202D" w:rsidRPr="000E692B" w:rsidRDefault="00FB202D" w:rsidP="00FB202D">
            <w:pPr>
              <w:pStyle w:val="groenetekst"/>
              <w:rPr>
                <w:color w:val="1D9040"/>
              </w:rPr>
            </w:pPr>
            <w:r w:rsidRPr="000E692B">
              <w:rPr>
                <w:color w:val="1D9040"/>
              </w:rPr>
              <w:t>4,75 x 38 + 9,50 x 38 + 4,75 x 38 =</w:t>
            </w:r>
          </w:p>
          <w:p w14:paraId="167524EA" w14:textId="77777777" w:rsidR="00FB202D" w:rsidRPr="000E692B" w:rsidRDefault="00FB202D" w:rsidP="00FB202D">
            <w:pPr>
              <w:pStyle w:val="groenetekst"/>
              <w:rPr>
                <w:color w:val="1D9040"/>
              </w:rPr>
            </w:pPr>
          </w:p>
          <w:p w14:paraId="2715D26B" w14:textId="77777777" w:rsidR="00FB202D" w:rsidRPr="000E692B" w:rsidRDefault="00FB202D" w:rsidP="00FB202D">
            <w:pPr>
              <w:pStyle w:val="groenetekst"/>
              <w:rPr>
                <w:color w:val="1D9040"/>
              </w:rPr>
            </w:pPr>
            <w:r w:rsidRPr="000E692B">
              <w:rPr>
                <w:color w:val="1D9040"/>
              </w:rPr>
              <w:t>Je kunt ook de oppervlaktes aan elkaar schuiven tot één rechthoek</w:t>
            </w:r>
            <w:r w:rsidR="00AA2C37">
              <w:rPr>
                <w:color w:val="1D9040"/>
              </w:rPr>
              <w:t xml:space="preserve"> met de volgende afmetingen:</w:t>
            </w:r>
          </w:p>
          <w:p w14:paraId="0B360933" w14:textId="77777777" w:rsidR="00FB202D" w:rsidRPr="000E692B" w:rsidRDefault="00FB202D" w:rsidP="00AA2C37">
            <w:pPr>
              <w:pStyle w:val="groenetekst"/>
              <w:ind w:left="720"/>
              <w:rPr>
                <w:color w:val="1D9040"/>
              </w:rPr>
            </w:pPr>
            <w:r w:rsidRPr="000E692B">
              <w:rPr>
                <w:color w:val="1D9040"/>
              </w:rPr>
              <w:t>Lengte: 38 meter</w:t>
            </w:r>
          </w:p>
          <w:p w14:paraId="330B9117" w14:textId="77777777" w:rsidR="00FB202D" w:rsidRPr="000E692B" w:rsidRDefault="00FB202D" w:rsidP="00AA2C37">
            <w:pPr>
              <w:pStyle w:val="groenetekst"/>
              <w:ind w:left="720"/>
              <w:rPr>
                <w:color w:val="1D9040"/>
              </w:rPr>
            </w:pPr>
            <w:r w:rsidRPr="000E692B">
              <w:rPr>
                <w:color w:val="1D9040"/>
              </w:rPr>
              <w:t>Breedte: 4,75 + 4,75 + 9,50 = 2 x 9,50 = 19 meter</w:t>
            </w:r>
          </w:p>
          <w:p w14:paraId="5DC9F599" w14:textId="77777777" w:rsidR="00FB202D" w:rsidRPr="000E692B" w:rsidRDefault="00FB202D" w:rsidP="00FB202D">
            <w:pPr>
              <w:pStyle w:val="groenetekst"/>
              <w:rPr>
                <w:color w:val="1D9040"/>
              </w:rPr>
            </w:pPr>
            <w:r w:rsidRPr="000E692B">
              <w:rPr>
                <w:color w:val="1D9040"/>
              </w:rPr>
              <w:t xml:space="preserve">Oppervlakte: 38 x </w:t>
            </w:r>
            <w:r w:rsidR="00EF43F6" w:rsidRPr="000E692B">
              <w:rPr>
                <w:color w:val="1D9040"/>
              </w:rPr>
              <w:t>19</w:t>
            </w:r>
            <w:r w:rsidR="00863ED3" w:rsidRPr="000E692B">
              <w:rPr>
                <w:color w:val="1D9040"/>
              </w:rPr>
              <w:t xml:space="preserve"> =</w:t>
            </w:r>
          </w:p>
          <w:p w14:paraId="27DFCB0C" w14:textId="77777777" w:rsidR="00FB202D" w:rsidRPr="00FB202D" w:rsidRDefault="00FB202D" w:rsidP="00FB202D">
            <w:pPr>
              <w:rPr>
                <w:color w:val="76923C" w:themeColor="accent3" w:themeShade="BF"/>
              </w:rPr>
            </w:pPr>
          </w:p>
        </w:tc>
      </w:tr>
    </w:tbl>
    <w:p w14:paraId="13B51FD9" w14:textId="77777777" w:rsidR="008D0CFB" w:rsidRDefault="008D0CFB" w:rsidP="008D0CFB"/>
    <w:p w14:paraId="26937CCF" w14:textId="77777777" w:rsidR="00FB202D" w:rsidRDefault="00FB202D" w:rsidP="00FB202D">
      <w:pPr>
        <w:pStyle w:val="streepje"/>
      </w:pPr>
    </w:p>
    <w:p w14:paraId="0327D4CA" w14:textId="77777777" w:rsidR="00B02DD3" w:rsidRDefault="00B02DD3" w:rsidP="00FB202D">
      <w:pPr>
        <w:pStyle w:val="streepje"/>
      </w:pPr>
    </w:p>
    <w:tbl>
      <w:tblPr>
        <w:tblW w:w="9305" w:type="dxa"/>
        <w:tblLayout w:type="fixed"/>
        <w:tblLook w:val="00A0" w:firstRow="1" w:lastRow="0" w:firstColumn="1" w:lastColumn="0" w:noHBand="0" w:noVBand="0"/>
      </w:tblPr>
      <w:tblGrid>
        <w:gridCol w:w="534"/>
        <w:gridCol w:w="8771"/>
      </w:tblGrid>
      <w:tr w:rsidR="00FB202D" w14:paraId="6C94D391" w14:textId="77777777" w:rsidTr="00863ED3">
        <w:tc>
          <w:tcPr>
            <w:tcW w:w="534" w:type="dxa"/>
          </w:tcPr>
          <w:p w14:paraId="2A1AF6B7" w14:textId="77777777" w:rsidR="00FB202D" w:rsidRDefault="00FB202D" w:rsidP="00863ED3">
            <w:pPr>
              <w:pStyle w:val="Opgave"/>
            </w:pPr>
          </w:p>
        </w:tc>
        <w:tc>
          <w:tcPr>
            <w:tcW w:w="8771" w:type="dxa"/>
          </w:tcPr>
          <w:p w14:paraId="6777A033" w14:textId="77777777" w:rsidR="00FB202D" w:rsidRDefault="00863ED3" w:rsidP="00703F7C">
            <w:pPr>
              <w:pStyle w:val="ListParagraph"/>
              <w:numPr>
                <w:ilvl w:val="0"/>
                <w:numId w:val="7"/>
              </w:numPr>
            </w:pPr>
            <w:r>
              <w:t xml:space="preserve">Op welk van de hierboven beschreven manieren manier heb je bij </w:t>
            </w:r>
            <w:r w:rsidR="006659DD">
              <w:t xml:space="preserve">opdracht </w:t>
            </w:r>
            <w:r w:rsidR="00FC4157">
              <w:t>4</w:t>
            </w:r>
            <w:r w:rsidR="006659DD">
              <w:t>a</w:t>
            </w:r>
            <w:r>
              <w:t xml:space="preserve"> de oppervlakte berekend?</w:t>
            </w:r>
          </w:p>
          <w:p w14:paraId="7349AD93" w14:textId="77777777" w:rsidR="00863ED3" w:rsidRDefault="00863ED3" w:rsidP="00863ED3"/>
        </w:tc>
      </w:tr>
      <w:tr w:rsidR="00EF43F6" w14:paraId="055E6222" w14:textId="77777777" w:rsidTr="00863ED3">
        <w:tc>
          <w:tcPr>
            <w:tcW w:w="534" w:type="dxa"/>
          </w:tcPr>
          <w:p w14:paraId="2485428F" w14:textId="77777777" w:rsidR="00EF43F6" w:rsidRDefault="00EF43F6" w:rsidP="00EF43F6"/>
        </w:tc>
        <w:tc>
          <w:tcPr>
            <w:tcW w:w="8771" w:type="dxa"/>
          </w:tcPr>
          <w:p w14:paraId="27573C8C" w14:textId="77777777" w:rsidR="00EF43F6" w:rsidRDefault="00EF43F6" w:rsidP="00703F7C">
            <w:pPr>
              <w:pStyle w:val="ListParagraph"/>
              <w:numPr>
                <w:ilvl w:val="0"/>
                <w:numId w:val="7"/>
              </w:numPr>
            </w:pPr>
            <w:r>
              <w:t>Hoe kun je 38 x 19 handig met je hoofd (zonder rekenmachine) berekenen?</w:t>
            </w:r>
          </w:p>
          <w:p w14:paraId="58BA7D1B" w14:textId="77777777" w:rsidR="00EF43F6" w:rsidRDefault="00EF43F6" w:rsidP="00EF43F6">
            <w:pPr>
              <w:pStyle w:val="ListParagraph"/>
              <w:ind w:left="360"/>
            </w:pPr>
          </w:p>
        </w:tc>
      </w:tr>
    </w:tbl>
    <w:p w14:paraId="10E7665B" w14:textId="77777777" w:rsidR="00EF43F6" w:rsidRDefault="00EF43F6" w:rsidP="00EF43F6"/>
    <w:p w14:paraId="184E66C9" w14:textId="77777777" w:rsidR="00B02DD3" w:rsidRDefault="00B02DD3" w:rsidP="00EF43F6"/>
    <w:p w14:paraId="12C9E991" w14:textId="77777777" w:rsidR="006659DD" w:rsidRDefault="006659DD" w:rsidP="00EF43F6"/>
    <w:tbl>
      <w:tblPr>
        <w:tblW w:w="0" w:type="auto"/>
        <w:tblInd w:w="170" w:type="dxa"/>
        <w:tblBorders>
          <w:left w:val="single" w:sz="48" w:space="0" w:color="008000"/>
        </w:tblBorders>
        <w:tblLook w:val="00A0" w:firstRow="1" w:lastRow="0" w:firstColumn="1" w:lastColumn="0" w:noHBand="0" w:noVBand="0"/>
      </w:tblPr>
      <w:tblGrid>
        <w:gridCol w:w="348"/>
        <w:gridCol w:w="8766"/>
      </w:tblGrid>
      <w:tr w:rsidR="00EF43F6" w14:paraId="6E98AEA7" w14:textId="77777777" w:rsidTr="00EF43F6">
        <w:trPr>
          <w:trHeight w:val="2399"/>
        </w:trPr>
        <w:tc>
          <w:tcPr>
            <w:tcW w:w="348" w:type="dxa"/>
            <w:shd w:val="clear" w:color="auto" w:fill="F1F3E9"/>
          </w:tcPr>
          <w:p w14:paraId="67120A28" w14:textId="77777777" w:rsidR="00EF43F6" w:rsidRDefault="00EF43F6" w:rsidP="00EF43F6">
            <w:pPr>
              <w:pStyle w:val="groenetekst"/>
            </w:pPr>
          </w:p>
        </w:tc>
        <w:tc>
          <w:tcPr>
            <w:tcW w:w="8766" w:type="dxa"/>
            <w:shd w:val="clear" w:color="auto" w:fill="F1F3E9"/>
          </w:tcPr>
          <w:p w14:paraId="3A1CA05C" w14:textId="77777777" w:rsidR="00EF43F6" w:rsidRPr="000E692B" w:rsidRDefault="00EF43F6" w:rsidP="00EF43F6">
            <w:pPr>
              <w:pStyle w:val="Tip"/>
              <w:rPr>
                <w:color w:val="1D9040"/>
              </w:rPr>
            </w:pPr>
            <w:r w:rsidRPr="000E692B">
              <w:rPr>
                <w:color w:val="1D9040"/>
              </w:rPr>
              <w:t>Uitleg</w:t>
            </w:r>
            <w:r w:rsidR="000E692B" w:rsidRPr="000E692B">
              <w:rPr>
                <w:color w:val="1D9040"/>
              </w:rPr>
              <w:t xml:space="preserve"> 2</w:t>
            </w:r>
            <w:r w:rsidRPr="000E692B">
              <w:rPr>
                <w:color w:val="1D9040"/>
              </w:rPr>
              <w:t>: handig rekenen</w:t>
            </w:r>
          </w:p>
          <w:p w14:paraId="7740BE9D" w14:textId="77777777" w:rsidR="00EF43F6" w:rsidRPr="000E692B" w:rsidRDefault="00EF43F6" w:rsidP="00EF43F6">
            <w:pPr>
              <w:rPr>
                <w:color w:val="1D9040"/>
              </w:rPr>
            </w:pPr>
          </w:p>
          <w:p w14:paraId="09DD7B09" w14:textId="77777777" w:rsidR="00EF43F6" w:rsidRPr="000E692B" w:rsidRDefault="00EF43F6" w:rsidP="00EF43F6">
            <w:pPr>
              <w:pStyle w:val="groenetekst"/>
              <w:rPr>
                <w:color w:val="1D9040"/>
                <w:lang w:eastAsia="nl-NL"/>
              </w:rPr>
            </w:pPr>
            <w:r w:rsidRPr="000E692B">
              <w:rPr>
                <w:color w:val="1D9040"/>
              </w:rPr>
              <w:t>De tafel van 38 ken je natuurlijk niet uit je hoofd.</w:t>
            </w:r>
            <w:r w:rsidRPr="000E692B">
              <w:rPr>
                <w:color w:val="1D9040"/>
                <w:lang w:eastAsia="nl-NL"/>
              </w:rPr>
              <w:t xml:space="preserve"> Toch kun je met een aantal handige rekenregels ook zonder rekenmachine een heel eind komen.</w:t>
            </w:r>
            <w:r w:rsidR="006659DD">
              <w:rPr>
                <w:color w:val="1D9040"/>
                <w:lang w:eastAsia="nl-NL"/>
              </w:rPr>
              <w:br/>
            </w:r>
          </w:p>
          <w:p w14:paraId="10C5AE43" w14:textId="77777777" w:rsidR="00EF43F6" w:rsidRPr="000E692B" w:rsidRDefault="00EF43F6" w:rsidP="00703F7C">
            <w:pPr>
              <w:pStyle w:val="groenetekst"/>
              <w:numPr>
                <w:ilvl w:val="0"/>
                <w:numId w:val="8"/>
              </w:numPr>
              <w:rPr>
                <w:color w:val="1D9040"/>
                <w:lang w:eastAsia="nl-NL"/>
              </w:rPr>
            </w:pPr>
            <w:r w:rsidRPr="000E692B">
              <w:rPr>
                <w:color w:val="1D9040"/>
                <w:lang w:eastAsia="nl-NL"/>
              </w:rPr>
              <w:t xml:space="preserve">Rekenen met nullen: 10 x 38 = …..  </w:t>
            </w:r>
            <w:r w:rsidR="00AA2C37">
              <w:rPr>
                <w:color w:val="1D9040"/>
                <w:lang w:eastAsia="nl-NL"/>
              </w:rPr>
              <w:t xml:space="preserve">en </w:t>
            </w:r>
            <w:r w:rsidRPr="000E692B">
              <w:rPr>
                <w:color w:val="1D9040"/>
                <w:lang w:eastAsia="nl-NL"/>
              </w:rPr>
              <w:t>100 x 38 = ……..</w:t>
            </w:r>
            <w:r w:rsidR="006659DD">
              <w:rPr>
                <w:color w:val="1D9040"/>
                <w:lang w:eastAsia="nl-NL"/>
              </w:rPr>
              <w:br/>
            </w:r>
          </w:p>
          <w:p w14:paraId="0ABAF757" w14:textId="77777777" w:rsidR="00EF43F6" w:rsidRPr="000E692B" w:rsidRDefault="00EF43F6" w:rsidP="00703F7C">
            <w:pPr>
              <w:pStyle w:val="groenetekst"/>
              <w:numPr>
                <w:ilvl w:val="0"/>
                <w:numId w:val="8"/>
              </w:numPr>
              <w:rPr>
                <w:color w:val="1D9040"/>
                <w:lang w:eastAsia="nl-NL"/>
              </w:rPr>
            </w:pPr>
            <w:r w:rsidRPr="000E692B">
              <w:rPr>
                <w:color w:val="1D9040"/>
                <w:lang w:eastAsia="nl-NL"/>
              </w:rPr>
              <w:t xml:space="preserve">Halveren: 5 x 38 </w:t>
            </w:r>
            <w:r w:rsidR="006659DD">
              <w:rPr>
                <w:color w:val="1D9040"/>
                <w:lang w:eastAsia="nl-NL"/>
              </w:rPr>
              <w:t>is</w:t>
            </w:r>
            <w:r w:rsidRPr="000E692B">
              <w:rPr>
                <w:color w:val="1D9040"/>
                <w:lang w:eastAsia="nl-NL"/>
              </w:rPr>
              <w:t xml:space="preserve"> de helft van 10 x 38 = ….. </w:t>
            </w:r>
            <w:r w:rsidR="00697195">
              <w:rPr>
                <w:color w:val="1D9040"/>
                <w:lang w:eastAsia="nl-NL"/>
              </w:rPr>
              <w:t>dus 5 x 38 = …..</w:t>
            </w:r>
            <w:r w:rsidR="006659DD">
              <w:rPr>
                <w:color w:val="1D9040"/>
                <w:lang w:eastAsia="nl-NL"/>
              </w:rPr>
              <w:br/>
            </w:r>
          </w:p>
          <w:p w14:paraId="41AF8485" w14:textId="77777777" w:rsidR="00EF43F6" w:rsidRDefault="00EF43F6" w:rsidP="00703F7C">
            <w:pPr>
              <w:pStyle w:val="groenetekst"/>
              <w:numPr>
                <w:ilvl w:val="0"/>
                <w:numId w:val="8"/>
              </w:numPr>
              <w:rPr>
                <w:color w:val="1D9040"/>
                <w:lang w:eastAsia="nl-NL"/>
              </w:rPr>
            </w:pPr>
            <w:r w:rsidRPr="000E692B">
              <w:rPr>
                <w:color w:val="1D9040"/>
                <w:lang w:eastAsia="nl-NL"/>
              </w:rPr>
              <w:t xml:space="preserve">1 keer meer of 1 keer minder: 6 x 38 = 5 x 38 + 38 = …. </w:t>
            </w:r>
          </w:p>
          <w:p w14:paraId="057BB9D6" w14:textId="77777777" w:rsidR="006659DD" w:rsidRPr="000E692B" w:rsidRDefault="006659DD" w:rsidP="006659DD">
            <w:pPr>
              <w:pStyle w:val="groenetekst"/>
              <w:ind w:left="720"/>
              <w:rPr>
                <w:color w:val="1D9040"/>
                <w:lang w:eastAsia="nl-NL"/>
              </w:rPr>
            </w:pPr>
          </w:p>
          <w:p w14:paraId="76950036" w14:textId="77777777" w:rsidR="00442261" w:rsidRPr="000E692B" w:rsidRDefault="00EF43F6" w:rsidP="00703F7C">
            <w:pPr>
              <w:pStyle w:val="groenetekst"/>
              <w:numPr>
                <w:ilvl w:val="0"/>
                <w:numId w:val="8"/>
              </w:numPr>
              <w:rPr>
                <w:color w:val="1D9040"/>
                <w:lang w:eastAsia="nl-NL"/>
              </w:rPr>
            </w:pPr>
            <w:r w:rsidRPr="000E692B">
              <w:rPr>
                <w:color w:val="1D9040"/>
                <w:lang w:eastAsia="nl-NL"/>
              </w:rPr>
              <w:t xml:space="preserve">Verdubbelen: </w:t>
            </w:r>
            <w:r w:rsidR="00442261" w:rsidRPr="000E692B">
              <w:rPr>
                <w:color w:val="1D9040"/>
                <w:lang w:eastAsia="nl-NL"/>
              </w:rPr>
              <w:t>12</w:t>
            </w:r>
            <w:r w:rsidRPr="000E692B">
              <w:rPr>
                <w:color w:val="1D9040"/>
                <w:lang w:eastAsia="nl-NL"/>
              </w:rPr>
              <w:t xml:space="preserve"> x 38 </w:t>
            </w:r>
            <w:r w:rsidR="006659DD">
              <w:rPr>
                <w:color w:val="1D9040"/>
                <w:lang w:eastAsia="nl-NL"/>
              </w:rPr>
              <w:t>is</w:t>
            </w:r>
            <w:r w:rsidR="00442261" w:rsidRPr="000E692B">
              <w:rPr>
                <w:color w:val="1D9040"/>
                <w:lang w:eastAsia="nl-NL"/>
              </w:rPr>
              <w:t xml:space="preserve"> het dubbele van 6 x 38 </w:t>
            </w:r>
            <w:r w:rsidR="00697195">
              <w:rPr>
                <w:color w:val="1D9040"/>
                <w:lang w:eastAsia="nl-NL"/>
              </w:rPr>
              <w:t>, dus 12 x 38 = ……</w:t>
            </w:r>
            <w:r w:rsidR="006659DD">
              <w:rPr>
                <w:color w:val="1D9040"/>
                <w:lang w:eastAsia="nl-NL"/>
              </w:rPr>
              <w:br/>
            </w:r>
          </w:p>
          <w:p w14:paraId="4D35FDAB" w14:textId="77777777" w:rsidR="00EF43F6" w:rsidRPr="000E692B" w:rsidRDefault="00EF43F6" w:rsidP="00703F7C">
            <w:pPr>
              <w:pStyle w:val="groenetekst"/>
              <w:numPr>
                <w:ilvl w:val="0"/>
                <w:numId w:val="8"/>
              </w:numPr>
              <w:rPr>
                <w:color w:val="1D9040"/>
                <w:lang w:eastAsia="nl-NL"/>
              </w:rPr>
            </w:pPr>
            <w:r w:rsidRPr="000E692B">
              <w:rPr>
                <w:color w:val="1D9040"/>
                <w:lang w:eastAsia="nl-NL"/>
              </w:rPr>
              <w:t>Samennemen: 16 x 38 = 4 x 38 + 12 x 38 = …….</w:t>
            </w:r>
          </w:p>
          <w:p w14:paraId="2B51723F" w14:textId="77777777" w:rsidR="000E692B" w:rsidRPr="006015C0" w:rsidRDefault="000E692B" w:rsidP="000E692B">
            <w:pPr>
              <w:pStyle w:val="groenetekst"/>
              <w:ind w:left="720"/>
              <w:rPr>
                <w:lang w:eastAsia="nl-NL"/>
              </w:rPr>
            </w:pPr>
          </w:p>
        </w:tc>
      </w:tr>
    </w:tbl>
    <w:p w14:paraId="72713FB7" w14:textId="77777777" w:rsidR="00EF43F6" w:rsidRDefault="00EF43F6" w:rsidP="006659DD"/>
    <w:p w14:paraId="7DA643D7" w14:textId="77777777" w:rsidR="006659DD" w:rsidRDefault="006659DD" w:rsidP="006659DD"/>
    <w:p w14:paraId="155BD580" w14:textId="77777777" w:rsidR="006659DD" w:rsidRDefault="006659DD" w:rsidP="00B02DD3">
      <w:pPr>
        <w:pStyle w:val="streepje"/>
      </w:pPr>
    </w:p>
    <w:tbl>
      <w:tblPr>
        <w:tblW w:w="9305" w:type="dxa"/>
        <w:tblLayout w:type="fixed"/>
        <w:tblLook w:val="00A0" w:firstRow="1" w:lastRow="0" w:firstColumn="1" w:lastColumn="0" w:noHBand="0" w:noVBand="0"/>
      </w:tblPr>
      <w:tblGrid>
        <w:gridCol w:w="534"/>
        <w:gridCol w:w="8771"/>
      </w:tblGrid>
      <w:tr w:rsidR="00EF43F6" w14:paraId="1E9896BF" w14:textId="77777777" w:rsidTr="00EF43F6">
        <w:tc>
          <w:tcPr>
            <w:tcW w:w="534" w:type="dxa"/>
          </w:tcPr>
          <w:p w14:paraId="7F1A4BD0" w14:textId="77777777" w:rsidR="00EF43F6" w:rsidRDefault="00EF43F6" w:rsidP="00EF43F6">
            <w:pPr>
              <w:pStyle w:val="Opgave"/>
            </w:pPr>
          </w:p>
        </w:tc>
        <w:tc>
          <w:tcPr>
            <w:tcW w:w="8771" w:type="dxa"/>
          </w:tcPr>
          <w:p w14:paraId="2EDB733C" w14:textId="77777777" w:rsidR="00EF43F6" w:rsidRDefault="00EF43F6" w:rsidP="006659DD">
            <w:r>
              <w:t xml:space="preserve">Bereken op een handige manier de </w:t>
            </w:r>
            <w:r w:rsidR="00AA2C37">
              <w:t xml:space="preserve">antwoorden van de </w:t>
            </w:r>
            <w:r>
              <w:t xml:space="preserve">opgaven </w:t>
            </w:r>
            <w:r w:rsidR="00442261">
              <w:t xml:space="preserve">hieronder. Gebruik de rekenregels uit </w:t>
            </w:r>
            <w:r>
              <w:t xml:space="preserve">de uitleg </w:t>
            </w:r>
            <w:r w:rsidR="00442261">
              <w:t>en</w:t>
            </w:r>
            <w:r>
              <w:t xml:space="preserve"> </w:t>
            </w:r>
            <w:r w:rsidR="006659DD">
              <w:t xml:space="preserve">kijk </w:t>
            </w:r>
            <w:r w:rsidR="00AA2C37">
              <w:t xml:space="preserve">steeds </w:t>
            </w:r>
            <w:r w:rsidR="006659DD">
              <w:t xml:space="preserve">goed of je </w:t>
            </w:r>
            <w:r w:rsidR="00AA2C37">
              <w:t>de</w:t>
            </w:r>
            <w:r>
              <w:t xml:space="preserve"> antwoorden</w:t>
            </w:r>
            <w:r w:rsidR="006659DD">
              <w:t xml:space="preserve"> </w:t>
            </w:r>
            <w:r w:rsidR="00AA2C37">
              <w:t xml:space="preserve">van eerdere sommen </w:t>
            </w:r>
            <w:r w:rsidR="006659DD">
              <w:t>kunt gebruiken</w:t>
            </w:r>
            <w:r>
              <w:t>.</w:t>
            </w:r>
            <w:r w:rsidR="00442261">
              <w:t xml:space="preserve"> Schrijf steeds op hoe je het antwoord hebt berekend</w:t>
            </w:r>
            <w:r w:rsidR="000E692B">
              <w:t xml:space="preserve"> (zie het voorbeeld bij c)</w:t>
            </w:r>
            <w:r w:rsidR="00442261">
              <w:t xml:space="preserve">. </w:t>
            </w:r>
          </w:p>
          <w:p w14:paraId="33E08443" w14:textId="77777777" w:rsidR="00442261" w:rsidRDefault="00EF43F6" w:rsidP="00703F7C">
            <w:pPr>
              <w:pStyle w:val="ListParagraph"/>
              <w:numPr>
                <w:ilvl w:val="0"/>
                <w:numId w:val="9"/>
              </w:numPr>
              <w:jc w:val="both"/>
            </w:pPr>
            <w:r>
              <w:t>10 x 38</w:t>
            </w:r>
            <w:r w:rsidR="00442261">
              <w:t xml:space="preserve"> =</w:t>
            </w:r>
          </w:p>
          <w:p w14:paraId="473ED269" w14:textId="77777777" w:rsidR="00442261" w:rsidRDefault="00EF43F6" w:rsidP="00703F7C">
            <w:pPr>
              <w:pStyle w:val="ListParagraph"/>
              <w:numPr>
                <w:ilvl w:val="0"/>
                <w:numId w:val="9"/>
              </w:numPr>
              <w:jc w:val="both"/>
            </w:pPr>
            <w:r>
              <w:t>100 x 38</w:t>
            </w:r>
            <w:r w:rsidR="00442261">
              <w:t xml:space="preserve"> =</w:t>
            </w:r>
          </w:p>
          <w:p w14:paraId="501AD857" w14:textId="77777777" w:rsidR="00442261" w:rsidRDefault="00442261" w:rsidP="00703F7C">
            <w:pPr>
              <w:pStyle w:val="ListParagraph"/>
              <w:numPr>
                <w:ilvl w:val="0"/>
                <w:numId w:val="9"/>
              </w:numPr>
              <w:jc w:val="both"/>
            </w:pPr>
            <w:r>
              <w:t>5 x 38 =</w:t>
            </w:r>
            <w:r w:rsidR="000E692B">
              <w:t xml:space="preserve"> </w:t>
            </w:r>
            <w:r w:rsidR="006659DD">
              <w:t xml:space="preserve">… </w:t>
            </w:r>
            <w:r w:rsidR="000E692B">
              <w:t xml:space="preserve"> dit is de helft van a. </w:t>
            </w:r>
            <w:r w:rsidR="006659DD">
              <w:t xml:space="preserve">dus </w:t>
            </w:r>
            <w:r w:rsidR="000E692B">
              <w:t xml:space="preserve"> ……</w:t>
            </w:r>
          </w:p>
          <w:p w14:paraId="30EA6569" w14:textId="77777777" w:rsidR="00442261" w:rsidRDefault="00442261" w:rsidP="00703F7C">
            <w:pPr>
              <w:pStyle w:val="ListParagraph"/>
              <w:numPr>
                <w:ilvl w:val="0"/>
                <w:numId w:val="9"/>
              </w:numPr>
              <w:jc w:val="both"/>
            </w:pPr>
            <w:r>
              <w:t>6 x 38 =</w:t>
            </w:r>
          </w:p>
          <w:p w14:paraId="2B4144E3" w14:textId="77777777" w:rsidR="00442261" w:rsidRDefault="00442261" w:rsidP="00703F7C">
            <w:pPr>
              <w:pStyle w:val="ListParagraph"/>
              <w:numPr>
                <w:ilvl w:val="0"/>
                <w:numId w:val="9"/>
              </w:numPr>
              <w:jc w:val="both"/>
            </w:pPr>
            <w:r>
              <w:t>4 x 38 =</w:t>
            </w:r>
          </w:p>
          <w:p w14:paraId="01FC86D8" w14:textId="77777777" w:rsidR="00442261" w:rsidRDefault="00442261" w:rsidP="00703F7C">
            <w:pPr>
              <w:pStyle w:val="ListParagraph"/>
              <w:numPr>
                <w:ilvl w:val="0"/>
                <w:numId w:val="9"/>
              </w:numPr>
              <w:jc w:val="both"/>
            </w:pPr>
            <w:r>
              <w:t>3 x 38 =</w:t>
            </w:r>
          </w:p>
          <w:p w14:paraId="4FCDBFCB" w14:textId="77777777" w:rsidR="00442261" w:rsidRDefault="00442261" w:rsidP="00703F7C">
            <w:pPr>
              <w:pStyle w:val="ListParagraph"/>
              <w:numPr>
                <w:ilvl w:val="0"/>
                <w:numId w:val="9"/>
              </w:numPr>
              <w:jc w:val="both"/>
            </w:pPr>
            <w:r>
              <w:t xml:space="preserve">7 x 38 = </w:t>
            </w:r>
          </w:p>
          <w:p w14:paraId="2343B8D9" w14:textId="77777777" w:rsidR="00442261" w:rsidRDefault="00442261" w:rsidP="00703F7C">
            <w:pPr>
              <w:pStyle w:val="ListParagraph"/>
              <w:numPr>
                <w:ilvl w:val="0"/>
                <w:numId w:val="9"/>
              </w:numPr>
              <w:jc w:val="both"/>
            </w:pPr>
            <w:r>
              <w:t>12 x 38=</w:t>
            </w:r>
          </w:p>
          <w:p w14:paraId="78172F1A" w14:textId="77777777" w:rsidR="00442261" w:rsidRDefault="00442261" w:rsidP="00703F7C">
            <w:pPr>
              <w:pStyle w:val="ListParagraph"/>
              <w:numPr>
                <w:ilvl w:val="0"/>
                <w:numId w:val="9"/>
              </w:numPr>
              <w:jc w:val="both"/>
            </w:pPr>
            <w:r>
              <w:t>9 x 38=</w:t>
            </w:r>
          </w:p>
          <w:p w14:paraId="2C76E338" w14:textId="77777777" w:rsidR="00442261" w:rsidRDefault="00442261" w:rsidP="00703F7C">
            <w:pPr>
              <w:pStyle w:val="ListParagraph"/>
              <w:numPr>
                <w:ilvl w:val="0"/>
                <w:numId w:val="9"/>
              </w:numPr>
              <w:jc w:val="both"/>
            </w:pPr>
            <w:r>
              <w:t>20 x 38=</w:t>
            </w:r>
          </w:p>
          <w:p w14:paraId="67F7AF09" w14:textId="77777777" w:rsidR="00442261" w:rsidRDefault="00442261" w:rsidP="00703F7C">
            <w:pPr>
              <w:pStyle w:val="ListParagraph"/>
              <w:numPr>
                <w:ilvl w:val="0"/>
                <w:numId w:val="9"/>
              </w:numPr>
              <w:jc w:val="both"/>
            </w:pPr>
            <w:r>
              <w:t>19 x 38 =</w:t>
            </w:r>
          </w:p>
          <w:p w14:paraId="2402E85A" w14:textId="77777777" w:rsidR="00EF43F6" w:rsidRDefault="00442261" w:rsidP="00703F7C">
            <w:pPr>
              <w:pStyle w:val="ListParagraph"/>
              <w:numPr>
                <w:ilvl w:val="0"/>
                <w:numId w:val="9"/>
              </w:numPr>
              <w:jc w:val="both"/>
            </w:pPr>
            <w:r>
              <w:t>99 x 38 =</w:t>
            </w:r>
          </w:p>
        </w:tc>
      </w:tr>
    </w:tbl>
    <w:p w14:paraId="5EDBCCE4" w14:textId="77777777" w:rsidR="00EF43F6" w:rsidRDefault="00EF43F6">
      <w:pPr>
        <w:pStyle w:val="streepje"/>
      </w:pPr>
    </w:p>
    <w:p w14:paraId="315026D0" w14:textId="77777777" w:rsidR="00863ED3" w:rsidRDefault="00863ED3" w:rsidP="00863ED3">
      <w:pPr>
        <w:pStyle w:val="streepje"/>
      </w:pPr>
    </w:p>
    <w:tbl>
      <w:tblPr>
        <w:tblW w:w="9305" w:type="dxa"/>
        <w:tblLayout w:type="fixed"/>
        <w:tblLook w:val="00A0" w:firstRow="1" w:lastRow="0" w:firstColumn="1" w:lastColumn="0" w:noHBand="0" w:noVBand="0"/>
      </w:tblPr>
      <w:tblGrid>
        <w:gridCol w:w="534"/>
        <w:gridCol w:w="8771"/>
      </w:tblGrid>
      <w:tr w:rsidR="00863ED3" w14:paraId="324BA36F" w14:textId="77777777" w:rsidTr="00863ED3">
        <w:tc>
          <w:tcPr>
            <w:tcW w:w="534" w:type="dxa"/>
          </w:tcPr>
          <w:p w14:paraId="6AEDC730" w14:textId="77777777" w:rsidR="00863ED3" w:rsidRDefault="00863ED3" w:rsidP="00863ED3">
            <w:pPr>
              <w:pStyle w:val="Opgave"/>
            </w:pPr>
          </w:p>
        </w:tc>
        <w:tc>
          <w:tcPr>
            <w:tcW w:w="8771" w:type="dxa"/>
          </w:tcPr>
          <w:p w14:paraId="3EFF5D2C" w14:textId="77777777" w:rsidR="00863ED3" w:rsidRPr="00DA0279" w:rsidRDefault="00863ED3" w:rsidP="00703F7C">
            <w:pPr>
              <w:pStyle w:val="ListParagraph"/>
              <w:numPr>
                <w:ilvl w:val="0"/>
                <w:numId w:val="4"/>
              </w:numPr>
              <w:rPr>
                <w:color w:val="000000" w:themeColor="text1"/>
              </w:rPr>
            </w:pPr>
            <w:r w:rsidRPr="00DA0279">
              <w:rPr>
                <w:color w:val="000000" w:themeColor="text1"/>
              </w:rPr>
              <w:t xml:space="preserve">In de stal </w:t>
            </w:r>
            <w:r w:rsidR="00AA2C37">
              <w:rPr>
                <w:color w:val="000000" w:themeColor="text1"/>
              </w:rPr>
              <w:t xml:space="preserve">(zie opgave 1 t/m 4) </w:t>
            </w:r>
            <w:r w:rsidRPr="00DA0279">
              <w:rPr>
                <w:color w:val="000000" w:themeColor="text1"/>
              </w:rPr>
              <w:t>worden 500 geiten gehouden. Hoeveel vierkante meter ruimte is er per geit?</w:t>
            </w:r>
            <w:r w:rsidR="00442261">
              <w:rPr>
                <w:color w:val="000000" w:themeColor="text1"/>
              </w:rPr>
              <w:t xml:space="preserve"> Gebruik je antwoord van vraag </w:t>
            </w:r>
            <w:r w:rsidR="00FC4157">
              <w:rPr>
                <w:color w:val="000000" w:themeColor="text1"/>
              </w:rPr>
              <w:t>4</w:t>
            </w:r>
            <w:r w:rsidR="006659DD">
              <w:rPr>
                <w:color w:val="000000" w:themeColor="text1"/>
              </w:rPr>
              <w:t>a</w:t>
            </w:r>
            <w:r w:rsidR="00442261">
              <w:rPr>
                <w:color w:val="000000" w:themeColor="text1"/>
              </w:rPr>
              <w:t>.</w:t>
            </w:r>
          </w:p>
          <w:p w14:paraId="65A627A4" w14:textId="77777777" w:rsidR="00863ED3" w:rsidRPr="00DA0279" w:rsidRDefault="00863ED3" w:rsidP="00DA0279"/>
        </w:tc>
      </w:tr>
      <w:tr w:rsidR="00863ED3" w14:paraId="339A764C" w14:textId="77777777" w:rsidTr="00863ED3">
        <w:tc>
          <w:tcPr>
            <w:tcW w:w="534" w:type="dxa"/>
          </w:tcPr>
          <w:p w14:paraId="1AC99F89" w14:textId="77777777" w:rsidR="00863ED3" w:rsidRDefault="00863ED3" w:rsidP="00863ED3"/>
        </w:tc>
        <w:tc>
          <w:tcPr>
            <w:tcW w:w="8771" w:type="dxa"/>
          </w:tcPr>
          <w:p w14:paraId="54004E16" w14:textId="77777777" w:rsidR="00863ED3" w:rsidRDefault="000B49EA" w:rsidP="000B49EA">
            <w:pPr>
              <w:pStyle w:val="ListParagraph"/>
              <w:numPr>
                <w:ilvl w:val="0"/>
                <w:numId w:val="4"/>
              </w:numPr>
            </w:pPr>
            <w:r w:rsidRPr="00DA0279">
              <w:t xml:space="preserve">Welke lengte en breedte (in meters) </w:t>
            </w:r>
            <w:r>
              <w:t>kan deze oppervlakte voor 1 geit hebben?</w:t>
            </w:r>
            <w:r w:rsidRPr="00DA0279">
              <w:t xml:space="preserve"> </w:t>
            </w:r>
          </w:p>
          <w:p w14:paraId="69BDDB7F" w14:textId="179BEDD9" w:rsidR="000B49EA" w:rsidRPr="00DA0279" w:rsidRDefault="000B49EA" w:rsidP="000B49EA">
            <w:pPr>
              <w:pStyle w:val="ListParagraph"/>
              <w:ind w:left="360"/>
            </w:pPr>
          </w:p>
        </w:tc>
      </w:tr>
      <w:tr w:rsidR="00863ED3" w14:paraId="40ACFEE1" w14:textId="77777777" w:rsidTr="00863ED3">
        <w:tc>
          <w:tcPr>
            <w:tcW w:w="534" w:type="dxa"/>
          </w:tcPr>
          <w:p w14:paraId="47B90F4F" w14:textId="77777777" w:rsidR="00863ED3" w:rsidRDefault="00863ED3" w:rsidP="00863ED3"/>
        </w:tc>
        <w:tc>
          <w:tcPr>
            <w:tcW w:w="8771" w:type="dxa"/>
          </w:tcPr>
          <w:p w14:paraId="218D3167" w14:textId="2FC7169A" w:rsidR="00863ED3" w:rsidRPr="00DA0279" w:rsidRDefault="000B49EA" w:rsidP="00703F7C">
            <w:pPr>
              <w:pStyle w:val="ListParagraph"/>
              <w:numPr>
                <w:ilvl w:val="0"/>
                <w:numId w:val="4"/>
              </w:numPr>
            </w:pPr>
            <w:r w:rsidRPr="00DA0279">
              <w:t xml:space="preserve">Teken deze oppervlakte </w:t>
            </w:r>
            <w:r>
              <w:t xml:space="preserve">voor 1 geit </w:t>
            </w:r>
            <w:r w:rsidRPr="00DA0279">
              <w:t>in jouw schaaltekening van de stal.</w:t>
            </w:r>
          </w:p>
        </w:tc>
      </w:tr>
    </w:tbl>
    <w:p w14:paraId="47BADBFF" w14:textId="77777777" w:rsidR="00863ED3" w:rsidRDefault="00863ED3" w:rsidP="00863ED3"/>
    <w:p w14:paraId="6696B2CE" w14:textId="77777777" w:rsidR="00863ED3" w:rsidRDefault="00863ED3">
      <w:pPr>
        <w:pStyle w:val="streepje"/>
      </w:pPr>
    </w:p>
    <w:tbl>
      <w:tblPr>
        <w:tblW w:w="9305" w:type="dxa"/>
        <w:tblLayout w:type="fixed"/>
        <w:tblLook w:val="00A0" w:firstRow="1" w:lastRow="0" w:firstColumn="1" w:lastColumn="0" w:noHBand="0" w:noVBand="0"/>
      </w:tblPr>
      <w:tblGrid>
        <w:gridCol w:w="534"/>
        <w:gridCol w:w="8771"/>
      </w:tblGrid>
      <w:tr w:rsidR="00C93B76" w14:paraId="45CFA480" w14:textId="77777777">
        <w:tc>
          <w:tcPr>
            <w:tcW w:w="534" w:type="dxa"/>
          </w:tcPr>
          <w:p w14:paraId="3E567BA0" w14:textId="77777777" w:rsidR="00C93B76" w:rsidRDefault="00C93B76">
            <w:pPr>
              <w:pStyle w:val="Opgave"/>
            </w:pPr>
          </w:p>
        </w:tc>
        <w:tc>
          <w:tcPr>
            <w:tcW w:w="8771" w:type="dxa"/>
          </w:tcPr>
          <w:p w14:paraId="16D18D75" w14:textId="77777777" w:rsidR="00C93B76" w:rsidRDefault="00C93B76">
            <w:r>
              <w:t>De zijwanden van de nieuwe s</w:t>
            </w:r>
            <w:r w:rsidR="00697195">
              <w:t>tal zijn 3 meter hoog. D</w:t>
            </w:r>
            <w:r>
              <w:t xml:space="preserve">e onderste helft </w:t>
            </w:r>
            <w:r w:rsidR="00697195">
              <w:t xml:space="preserve">is betonwand </w:t>
            </w:r>
            <w:r>
              <w:t xml:space="preserve">en de bovenste helft </w:t>
            </w:r>
            <w:r w:rsidR="00697195">
              <w:t xml:space="preserve">is </w:t>
            </w:r>
            <w:r>
              <w:t xml:space="preserve">van </w:t>
            </w:r>
            <w:proofErr w:type="spellStart"/>
            <w:r>
              <w:t>windbreekgaas</w:t>
            </w:r>
            <w:proofErr w:type="spellEnd"/>
            <w:r>
              <w:rPr>
                <w:sz w:val="27"/>
                <w:szCs w:val="27"/>
              </w:rPr>
              <w:t xml:space="preserve">. </w:t>
            </w:r>
            <w:r>
              <w:t>De nok van de stal ligt ruim 8 meter boven het maaiveld</w:t>
            </w:r>
            <w:r w:rsidR="00697195">
              <w:t xml:space="preserve"> (dat is de grond)</w:t>
            </w:r>
            <w:r>
              <w:t>.</w:t>
            </w:r>
          </w:p>
          <w:p w14:paraId="002C7D4D" w14:textId="77777777" w:rsidR="00C93B76" w:rsidRDefault="00C93B76"/>
        </w:tc>
      </w:tr>
      <w:tr w:rsidR="00C93B76" w14:paraId="2E7615BF" w14:textId="77777777">
        <w:tc>
          <w:tcPr>
            <w:tcW w:w="534" w:type="dxa"/>
          </w:tcPr>
          <w:p w14:paraId="49E69ED0" w14:textId="77777777" w:rsidR="00C93B76" w:rsidRDefault="00C93B76"/>
        </w:tc>
        <w:tc>
          <w:tcPr>
            <w:tcW w:w="8771" w:type="dxa"/>
          </w:tcPr>
          <w:p w14:paraId="2F677166" w14:textId="77777777" w:rsidR="00C93B76" w:rsidRDefault="00C93B76">
            <w:r>
              <w:t xml:space="preserve">Teken een vooraanzicht van de stal op schaal 1 </w:t>
            </w:r>
            <w:r w:rsidR="00DA0279">
              <w:t>:</w:t>
            </w:r>
            <w:r>
              <w:t xml:space="preserve"> 200.</w:t>
            </w:r>
          </w:p>
        </w:tc>
      </w:tr>
    </w:tbl>
    <w:p w14:paraId="032D0301" w14:textId="77777777" w:rsidR="00C93B76" w:rsidRDefault="00C93B76"/>
    <w:p w14:paraId="70D8DCD5" w14:textId="77777777" w:rsidR="00C93B76" w:rsidRDefault="00C93B76">
      <w:pPr>
        <w:pStyle w:val="streepje"/>
      </w:pPr>
    </w:p>
    <w:tbl>
      <w:tblPr>
        <w:tblW w:w="9322" w:type="dxa"/>
        <w:tblLayout w:type="fixed"/>
        <w:tblLook w:val="00A0" w:firstRow="1" w:lastRow="0" w:firstColumn="1" w:lastColumn="0" w:noHBand="0" w:noVBand="0"/>
      </w:tblPr>
      <w:tblGrid>
        <w:gridCol w:w="534"/>
        <w:gridCol w:w="8788"/>
      </w:tblGrid>
      <w:tr w:rsidR="00C93B76" w14:paraId="2EA1B9F6" w14:textId="77777777">
        <w:tc>
          <w:tcPr>
            <w:tcW w:w="534" w:type="dxa"/>
          </w:tcPr>
          <w:p w14:paraId="4A9CBC4F" w14:textId="77777777" w:rsidR="00C93B76" w:rsidRDefault="00C93B76">
            <w:pPr>
              <w:pStyle w:val="Opgave"/>
            </w:pPr>
          </w:p>
        </w:tc>
        <w:tc>
          <w:tcPr>
            <w:tcW w:w="8788" w:type="dxa"/>
          </w:tcPr>
          <w:p w14:paraId="79F106E0" w14:textId="77777777" w:rsidR="00C93B76" w:rsidRDefault="00C93B76" w:rsidP="00B02DD3">
            <w:r>
              <w:t xml:space="preserve">Gebruik je vooraanzicht </w:t>
            </w:r>
            <w:r w:rsidR="006659DD">
              <w:t xml:space="preserve">en een </w:t>
            </w:r>
            <w:proofErr w:type="spellStart"/>
            <w:r w:rsidR="006659DD">
              <w:t>geodriehoek</w:t>
            </w:r>
            <w:proofErr w:type="spellEnd"/>
            <w:r w:rsidR="006659DD">
              <w:t xml:space="preserve"> </w:t>
            </w:r>
            <w:r>
              <w:t>om de volgende vragen te beantwoorden.</w:t>
            </w:r>
            <w:r w:rsidR="00B02DD3">
              <w:t xml:space="preserve"> Je mag meten.</w:t>
            </w:r>
          </w:p>
        </w:tc>
      </w:tr>
      <w:tr w:rsidR="00C93B76" w14:paraId="0E16B231" w14:textId="77777777">
        <w:tc>
          <w:tcPr>
            <w:tcW w:w="534" w:type="dxa"/>
          </w:tcPr>
          <w:p w14:paraId="0D67CC24" w14:textId="77777777" w:rsidR="00C93B76" w:rsidRDefault="00C93B76"/>
        </w:tc>
        <w:tc>
          <w:tcPr>
            <w:tcW w:w="8788" w:type="dxa"/>
          </w:tcPr>
          <w:p w14:paraId="620F3647" w14:textId="77777777" w:rsidR="00C93B76" w:rsidRDefault="00C93B76"/>
          <w:p w14:paraId="7CA21A48" w14:textId="77777777" w:rsidR="00C93B76" w:rsidRDefault="00C93B76">
            <w:r>
              <w:t xml:space="preserve">a. </w:t>
            </w:r>
            <w:r w:rsidR="00697195">
              <w:t>Hoe groot is de</w:t>
            </w:r>
            <w:r>
              <w:t xml:space="preserve"> hoek </w:t>
            </w:r>
            <w:r w:rsidR="00697195">
              <w:t>die</w:t>
            </w:r>
            <w:r>
              <w:t xml:space="preserve"> het dak met de muren</w:t>
            </w:r>
            <w:r w:rsidR="00697195">
              <w:t xml:space="preserve"> maakt</w:t>
            </w:r>
            <w:r>
              <w:t>?</w:t>
            </w:r>
          </w:p>
          <w:p w14:paraId="71D729D9" w14:textId="77777777" w:rsidR="00C93B76" w:rsidRDefault="00C93B76"/>
          <w:p w14:paraId="666D6709" w14:textId="77777777" w:rsidR="00C93B76" w:rsidRDefault="00C93B76">
            <w:r>
              <w:t>b. Wat is de lengte van het dak (de schuine zijde in je vooraanzicht)?</w:t>
            </w:r>
          </w:p>
        </w:tc>
      </w:tr>
    </w:tbl>
    <w:p w14:paraId="005A2E7C" w14:textId="77777777" w:rsidR="009961DD" w:rsidRDefault="009961DD" w:rsidP="009961DD"/>
    <w:p w14:paraId="0CEC378F" w14:textId="6AFF1FA0" w:rsidR="0052465D" w:rsidRDefault="00BB7462" w:rsidP="00BB7462">
      <w:pPr>
        <w:pStyle w:val="Tip"/>
      </w:pPr>
      <w:r>
        <w:t>Mest en stro</w:t>
      </w:r>
    </w:p>
    <w:p w14:paraId="29959844" w14:textId="77777777" w:rsidR="00BB7462" w:rsidRDefault="00BB7462" w:rsidP="0052465D">
      <w:pPr>
        <w:pStyle w:val="streepje"/>
      </w:pPr>
    </w:p>
    <w:tbl>
      <w:tblPr>
        <w:tblW w:w="9322" w:type="dxa"/>
        <w:tblLayout w:type="fixed"/>
        <w:tblLook w:val="00A0" w:firstRow="1" w:lastRow="0" w:firstColumn="1" w:lastColumn="0" w:noHBand="0" w:noVBand="0"/>
      </w:tblPr>
      <w:tblGrid>
        <w:gridCol w:w="534"/>
        <w:gridCol w:w="8788"/>
      </w:tblGrid>
      <w:tr w:rsidR="0052465D" w14:paraId="0A5FE5F8" w14:textId="77777777" w:rsidTr="0052465D">
        <w:tc>
          <w:tcPr>
            <w:tcW w:w="534" w:type="dxa"/>
          </w:tcPr>
          <w:p w14:paraId="5D1C287D" w14:textId="77777777" w:rsidR="0052465D" w:rsidRDefault="0052465D" w:rsidP="0052465D">
            <w:pPr>
              <w:pStyle w:val="Opgave"/>
            </w:pPr>
          </w:p>
        </w:tc>
        <w:tc>
          <w:tcPr>
            <w:tcW w:w="8788" w:type="dxa"/>
          </w:tcPr>
          <w:p w14:paraId="1C4A1E73" w14:textId="77777777" w:rsidR="006659DD" w:rsidRDefault="006659DD" w:rsidP="006659DD">
            <w:r>
              <w:t>De potten in de stal worden 60 cm diep.</w:t>
            </w:r>
          </w:p>
          <w:p w14:paraId="627EEFDA" w14:textId="77777777" w:rsidR="006659DD" w:rsidRDefault="006659DD" w:rsidP="006659DD"/>
          <w:p w14:paraId="3AC46260" w14:textId="77777777" w:rsidR="0052465D" w:rsidRDefault="0052465D" w:rsidP="00703F7C">
            <w:pPr>
              <w:pStyle w:val="ListParagraph"/>
              <w:numPr>
                <w:ilvl w:val="0"/>
                <w:numId w:val="13"/>
              </w:numPr>
            </w:pPr>
            <w:r>
              <w:t xml:space="preserve">Bereken de inhoud </w:t>
            </w:r>
            <w:r w:rsidR="006659DD">
              <w:t>(</w:t>
            </w:r>
            <w:r>
              <w:t>in kubieke meters</w:t>
            </w:r>
            <w:r w:rsidR="006659DD">
              <w:t>)</w:t>
            </w:r>
            <w:r>
              <w:t xml:space="preserve"> van de smalle pot van 4,75 m breed. </w:t>
            </w:r>
          </w:p>
          <w:p w14:paraId="1AFED119" w14:textId="77777777" w:rsidR="0052465D" w:rsidRDefault="0052465D" w:rsidP="0052465D"/>
          <w:p w14:paraId="3CA865DA" w14:textId="77777777" w:rsidR="0052465D" w:rsidRDefault="0052465D" w:rsidP="0052465D">
            <w:proofErr w:type="spellStart"/>
            <w:r w:rsidRPr="00B02DD3">
              <w:rPr>
                <w:b/>
              </w:rPr>
              <w:t>Ti</w:t>
            </w:r>
            <w:r w:rsidR="00B02DD3" w:rsidRPr="00B02DD3">
              <w:rPr>
                <w:b/>
              </w:rPr>
              <w:t>P</w:t>
            </w:r>
            <w:proofErr w:type="spellEnd"/>
            <w:r>
              <w:t>: reken eerst alle maten om naar meters.</w:t>
            </w:r>
          </w:p>
          <w:p w14:paraId="235837C2" w14:textId="77777777" w:rsidR="003F2D57" w:rsidRDefault="003F2D57" w:rsidP="0052465D"/>
        </w:tc>
      </w:tr>
      <w:tr w:rsidR="003F2D57" w14:paraId="62029A2F" w14:textId="77777777" w:rsidTr="0052465D">
        <w:tc>
          <w:tcPr>
            <w:tcW w:w="534" w:type="dxa"/>
          </w:tcPr>
          <w:p w14:paraId="1C06226E" w14:textId="77777777" w:rsidR="003F2D57" w:rsidRDefault="003F2D57" w:rsidP="003F2D57"/>
        </w:tc>
        <w:tc>
          <w:tcPr>
            <w:tcW w:w="8788" w:type="dxa"/>
          </w:tcPr>
          <w:p w14:paraId="32638671" w14:textId="77777777" w:rsidR="003F2D57" w:rsidRDefault="003F2D57" w:rsidP="00703F7C">
            <w:pPr>
              <w:pStyle w:val="ListParagraph"/>
              <w:numPr>
                <w:ilvl w:val="0"/>
                <w:numId w:val="13"/>
              </w:numPr>
            </w:pPr>
            <w:r>
              <w:t>Bereken nu ook de inhoud van alle drie de potten samen.</w:t>
            </w:r>
          </w:p>
          <w:p w14:paraId="2F296489" w14:textId="77777777" w:rsidR="000E692B" w:rsidRDefault="000E692B" w:rsidP="000E692B">
            <w:pPr>
              <w:pStyle w:val="ListParagraph"/>
              <w:ind w:left="360"/>
            </w:pPr>
          </w:p>
        </w:tc>
      </w:tr>
    </w:tbl>
    <w:p w14:paraId="18E1E2AE" w14:textId="77777777" w:rsidR="003F2D57" w:rsidRDefault="003F2D57" w:rsidP="003F2D57"/>
    <w:p w14:paraId="2CC1EC61" w14:textId="77777777" w:rsidR="003F2D57" w:rsidRDefault="003F2D57" w:rsidP="003F2D57">
      <w:pPr>
        <w:pStyle w:val="streepje"/>
      </w:pPr>
    </w:p>
    <w:tbl>
      <w:tblPr>
        <w:tblW w:w="9322" w:type="dxa"/>
        <w:tblLayout w:type="fixed"/>
        <w:tblLook w:val="00A0" w:firstRow="1" w:lastRow="0" w:firstColumn="1" w:lastColumn="0" w:noHBand="0" w:noVBand="0"/>
      </w:tblPr>
      <w:tblGrid>
        <w:gridCol w:w="534"/>
        <w:gridCol w:w="8788"/>
      </w:tblGrid>
      <w:tr w:rsidR="003F2D57" w14:paraId="2406CBF3" w14:textId="77777777" w:rsidTr="003F2D57">
        <w:tc>
          <w:tcPr>
            <w:tcW w:w="534" w:type="dxa"/>
          </w:tcPr>
          <w:p w14:paraId="2695FD70" w14:textId="77777777" w:rsidR="003F2D57" w:rsidRDefault="003F2D57" w:rsidP="003F2D57">
            <w:pPr>
              <w:pStyle w:val="Opgave"/>
            </w:pPr>
          </w:p>
        </w:tc>
        <w:tc>
          <w:tcPr>
            <w:tcW w:w="8788" w:type="dxa"/>
          </w:tcPr>
          <w:p w14:paraId="63286E01" w14:textId="77777777" w:rsidR="003F2D57" w:rsidRPr="003F2D57" w:rsidRDefault="003F2D57" w:rsidP="003F2D57">
            <w:r>
              <w:t>Elke geit produceert 1,5 m</w:t>
            </w:r>
            <w:r w:rsidRPr="003F2D57">
              <w:rPr>
                <w:vertAlign w:val="superscript"/>
              </w:rPr>
              <w:t>3</w:t>
            </w:r>
            <w:r>
              <w:t xml:space="preserve"> </w:t>
            </w:r>
            <w:proofErr w:type="spellStart"/>
            <w:r>
              <w:t>stromest</w:t>
            </w:r>
            <w:proofErr w:type="spellEnd"/>
            <w:r>
              <w:t xml:space="preserve"> per jaar.</w:t>
            </w:r>
          </w:p>
          <w:p w14:paraId="2110FEAC" w14:textId="77777777" w:rsidR="003F2D57" w:rsidRDefault="003F2D57" w:rsidP="003F2D57"/>
        </w:tc>
      </w:tr>
      <w:tr w:rsidR="003F2D57" w14:paraId="6F599B92" w14:textId="77777777" w:rsidTr="003F2D57">
        <w:tc>
          <w:tcPr>
            <w:tcW w:w="534" w:type="dxa"/>
          </w:tcPr>
          <w:p w14:paraId="33CAFD59" w14:textId="77777777" w:rsidR="003F2D57" w:rsidRDefault="003F2D57" w:rsidP="003F2D57"/>
        </w:tc>
        <w:tc>
          <w:tcPr>
            <w:tcW w:w="8788" w:type="dxa"/>
          </w:tcPr>
          <w:p w14:paraId="0D661188" w14:textId="77777777" w:rsidR="003F2D57" w:rsidRDefault="00540777" w:rsidP="00703F7C">
            <w:pPr>
              <w:pStyle w:val="ListParagraph"/>
              <w:numPr>
                <w:ilvl w:val="0"/>
                <w:numId w:val="6"/>
              </w:numPr>
            </w:pPr>
            <w:r>
              <w:t xml:space="preserve">Hoeveel </w:t>
            </w:r>
            <w:proofErr w:type="spellStart"/>
            <w:r>
              <w:t>stromest</w:t>
            </w:r>
            <w:proofErr w:type="spellEnd"/>
            <w:r>
              <w:t xml:space="preserve"> produceren alle geiten samen in een jaar</w:t>
            </w:r>
            <w:r w:rsidR="00D37C9B">
              <w:t>?</w:t>
            </w:r>
          </w:p>
          <w:p w14:paraId="1FBB4BDA" w14:textId="77777777" w:rsidR="00540777" w:rsidRDefault="00540777" w:rsidP="00540777">
            <w:pPr>
              <w:pStyle w:val="ListParagraph"/>
              <w:ind w:left="360"/>
            </w:pPr>
          </w:p>
        </w:tc>
      </w:tr>
      <w:tr w:rsidR="00540777" w14:paraId="65638191" w14:textId="77777777" w:rsidTr="003F2D57">
        <w:tc>
          <w:tcPr>
            <w:tcW w:w="534" w:type="dxa"/>
          </w:tcPr>
          <w:p w14:paraId="5BB224C7" w14:textId="77777777" w:rsidR="00540777" w:rsidRDefault="00540777" w:rsidP="003F2D57"/>
        </w:tc>
        <w:tc>
          <w:tcPr>
            <w:tcW w:w="8788" w:type="dxa"/>
          </w:tcPr>
          <w:p w14:paraId="5C39C021" w14:textId="77777777" w:rsidR="00540777" w:rsidRDefault="006659DD" w:rsidP="00703F7C">
            <w:pPr>
              <w:pStyle w:val="ListParagraph"/>
              <w:numPr>
                <w:ilvl w:val="0"/>
                <w:numId w:val="6"/>
              </w:numPr>
            </w:pPr>
            <w:r>
              <w:t>Hoeveel maanden duurt het voor de potten vol zijn</w:t>
            </w:r>
            <w:r w:rsidR="00540777">
              <w:t>?</w:t>
            </w:r>
          </w:p>
          <w:p w14:paraId="2E8CAA06" w14:textId="77777777" w:rsidR="000E692B" w:rsidRDefault="000E692B" w:rsidP="000E692B">
            <w:pPr>
              <w:pStyle w:val="ListParagraph"/>
              <w:ind w:left="360"/>
            </w:pPr>
          </w:p>
        </w:tc>
      </w:tr>
    </w:tbl>
    <w:p w14:paraId="356E8C44" w14:textId="77777777" w:rsidR="000E692B" w:rsidRDefault="000E692B">
      <w:pPr>
        <w:rPr>
          <w:b/>
          <w:szCs w:val="28"/>
          <w:u w:val="single"/>
        </w:rPr>
      </w:pPr>
    </w:p>
    <w:p w14:paraId="6D07D874" w14:textId="77777777" w:rsidR="00703F7C" w:rsidRDefault="00703F7C"/>
    <w:tbl>
      <w:tblPr>
        <w:tblW w:w="9152" w:type="dxa"/>
        <w:tblInd w:w="170" w:type="dxa"/>
        <w:tblBorders>
          <w:left w:val="single" w:sz="48" w:space="0" w:color="008000"/>
        </w:tblBorders>
        <w:tblLook w:val="00A0" w:firstRow="1" w:lastRow="0" w:firstColumn="1" w:lastColumn="0" w:noHBand="0" w:noVBand="0"/>
      </w:tblPr>
      <w:tblGrid>
        <w:gridCol w:w="348"/>
        <w:gridCol w:w="6253"/>
        <w:gridCol w:w="2551"/>
      </w:tblGrid>
      <w:tr w:rsidR="00C27A42" w14:paraId="73F86074" w14:textId="77777777" w:rsidTr="00C27A42">
        <w:trPr>
          <w:trHeight w:val="1985"/>
        </w:trPr>
        <w:tc>
          <w:tcPr>
            <w:tcW w:w="348" w:type="dxa"/>
            <w:shd w:val="clear" w:color="auto" w:fill="F1F3E9"/>
          </w:tcPr>
          <w:p w14:paraId="6107CC7B" w14:textId="77777777" w:rsidR="00C27A42" w:rsidRDefault="00C27A42">
            <w:pPr>
              <w:pStyle w:val="groenetekst"/>
            </w:pPr>
          </w:p>
        </w:tc>
        <w:tc>
          <w:tcPr>
            <w:tcW w:w="6253" w:type="dxa"/>
            <w:shd w:val="clear" w:color="auto" w:fill="F1F3E9"/>
          </w:tcPr>
          <w:p w14:paraId="033C6BB8" w14:textId="77777777" w:rsidR="00B02DD3" w:rsidRDefault="00C27A42" w:rsidP="00C27A42">
            <w:pPr>
              <w:rPr>
                <w:color w:val="1D9040"/>
              </w:rPr>
            </w:pPr>
            <w:r w:rsidRPr="000E692B">
              <w:rPr>
                <w:color w:val="1D9040"/>
              </w:rPr>
              <w:t xml:space="preserve">Per geit is er per dag 0,5 kg stro nodig. Het stro is geperst in rechthoekige balen van 200 kg per stuk. De balen zijn 0,5 m hoog, 2 m lang en 0,75 m breed. </w:t>
            </w:r>
          </w:p>
          <w:p w14:paraId="3FFD2DF0" w14:textId="77777777" w:rsidR="00697195" w:rsidRDefault="00697195" w:rsidP="00C27A42">
            <w:pPr>
              <w:rPr>
                <w:color w:val="1D9040"/>
              </w:rPr>
            </w:pPr>
          </w:p>
          <w:p w14:paraId="6ED81D97" w14:textId="77777777" w:rsidR="00B02DD3" w:rsidRDefault="00C27A42" w:rsidP="00C27A42">
            <w:pPr>
              <w:rPr>
                <w:color w:val="1D9040"/>
              </w:rPr>
            </w:pPr>
            <w:r w:rsidRPr="000E692B">
              <w:rPr>
                <w:color w:val="1D9040"/>
              </w:rPr>
              <w:t xml:space="preserve">De totale hoeveelheid stro voor 1 jaar moet in één keer opgeslagen kunnen worden in een loods. </w:t>
            </w:r>
          </w:p>
          <w:p w14:paraId="73F40CAF" w14:textId="77777777" w:rsidR="00C27A42" w:rsidRPr="000E692B" w:rsidRDefault="00C27A42" w:rsidP="00C27A42">
            <w:pPr>
              <w:rPr>
                <w:color w:val="1D9040"/>
              </w:rPr>
            </w:pPr>
            <w:r w:rsidRPr="000E692B">
              <w:rPr>
                <w:color w:val="1D9040"/>
              </w:rPr>
              <w:t>Het stro kan 2,5 m hoog worden gestapeld.</w:t>
            </w:r>
          </w:p>
        </w:tc>
        <w:tc>
          <w:tcPr>
            <w:tcW w:w="2551" w:type="dxa"/>
            <w:shd w:val="clear" w:color="auto" w:fill="F1F3E9"/>
          </w:tcPr>
          <w:p w14:paraId="749785E4" w14:textId="77777777" w:rsidR="00C27A42" w:rsidRPr="00C27A42" w:rsidRDefault="00C27A42" w:rsidP="00C27A42">
            <w:pPr>
              <w:rPr>
                <w:color w:val="008000"/>
              </w:rPr>
            </w:pPr>
            <w:r>
              <w:rPr>
                <w:noProof/>
                <w:color w:val="008000"/>
                <w:lang w:val="en-US"/>
              </w:rPr>
              <w:drawing>
                <wp:inline distT="0" distB="0" distL="0" distR="0" wp14:anchorId="312CEDEB" wp14:editId="23B0251E">
                  <wp:extent cx="1426580" cy="1104900"/>
                  <wp:effectExtent l="19050" t="0" r="2170" b="0"/>
                  <wp:docPr id="3" name="Picture 2" descr="strob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baal.jpg"/>
                          <pic:cNvPicPr/>
                        </pic:nvPicPr>
                        <pic:blipFill>
                          <a:blip r:embed="rId18"/>
                          <a:stretch>
                            <a:fillRect/>
                          </a:stretch>
                        </pic:blipFill>
                        <pic:spPr>
                          <a:xfrm>
                            <a:off x="0" y="0"/>
                            <a:ext cx="1426580" cy="1104900"/>
                          </a:xfrm>
                          <a:prstGeom prst="rect">
                            <a:avLst/>
                          </a:prstGeom>
                        </pic:spPr>
                      </pic:pic>
                    </a:graphicData>
                  </a:graphic>
                </wp:inline>
              </w:drawing>
            </w:r>
          </w:p>
        </w:tc>
      </w:tr>
    </w:tbl>
    <w:p w14:paraId="1A99403F" w14:textId="77777777" w:rsidR="00C27A42" w:rsidRDefault="00C27A42" w:rsidP="00C27A42"/>
    <w:p w14:paraId="04427F57" w14:textId="77777777" w:rsidR="00C27A42" w:rsidRDefault="00C27A42" w:rsidP="00C27A42">
      <w:pPr>
        <w:pStyle w:val="streepje"/>
      </w:pPr>
    </w:p>
    <w:tbl>
      <w:tblPr>
        <w:tblW w:w="9322" w:type="dxa"/>
        <w:tblLayout w:type="fixed"/>
        <w:tblLook w:val="00A0" w:firstRow="1" w:lastRow="0" w:firstColumn="1" w:lastColumn="0" w:noHBand="0" w:noVBand="0"/>
      </w:tblPr>
      <w:tblGrid>
        <w:gridCol w:w="534"/>
        <w:gridCol w:w="8788"/>
      </w:tblGrid>
      <w:tr w:rsidR="00C27A42" w14:paraId="15388677" w14:textId="77777777" w:rsidTr="00C27A42">
        <w:tc>
          <w:tcPr>
            <w:tcW w:w="534" w:type="dxa"/>
          </w:tcPr>
          <w:p w14:paraId="061BE6E7" w14:textId="77777777" w:rsidR="00C27A42" w:rsidRDefault="00C27A42" w:rsidP="00C27A42">
            <w:pPr>
              <w:pStyle w:val="Opgave"/>
            </w:pPr>
          </w:p>
        </w:tc>
        <w:tc>
          <w:tcPr>
            <w:tcW w:w="8788" w:type="dxa"/>
          </w:tcPr>
          <w:p w14:paraId="7775EB87" w14:textId="77777777" w:rsidR="00C27A42" w:rsidRDefault="00C27A42" w:rsidP="00C27A42">
            <w:r>
              <w:t>Bereken de minimale vloeroppervlakte die nodig is voor het opslaan van de hoeveelheid stro voor 1 jaar voor 500 geiten.</w:t>
            </w:r>
            <w:r w:rsidR="00697195">
              <w:t xml:space="preserve"> Gebruik de </w:t>
            </w:r>
            <w:proofErr w:type="spellStart"/>
            <w:r w:rsidR="00697195">
              <w:t>gegevns</w:t>
            </w:r>
            <w:proofErr w:type="spellEnd"/>
            <w:r w:rsidR="00697195">
              <w:t xml:space="preserve"> hierboven.</w:t>
            </w:r>
          </w:p>
          <w:p w14:paraId="01D9A26B" w14:textId="77777777" w:rsidR="00C27A42" w:rsidRDefault="00C27A42" w:rsidP="00C27A42"/>
        </w:tc>
      </w:tr>
      <w:tr w:rsidR="00C27A42" w14:paraId="6C494F0B" w14:textId="77777777" w:rsidTr="00C27A42">
        <w:tc>
          <w:tcPr>
            <w:tcW w:w="534" w:type="dxa"/>
          </w:tcPr>
          <w:p w14:paraId="348B416D" w14:textId="77777777" w:rsidR="00C27A42" w:rsidRDefault="00C27A42" w:rsidP="00C27A42"/>
        </w:tc>
        <w:tc>
          <w:tcPr>
            <w:tcW w:w="8788" w:type="dxa"/>
          </w:tcPr>
          <w:p w14:paraId="5D59B3EF" w14:textId="77777777" w:rsidR="00C27A42" w:rsidRDefault="00C27A42" w:rsidP="00C27A42">
            <w:proofErr w:type="spellStart"/>
            <w:r w:rsidRPr="00B02DD3">
              <w:rPr>
                <w:b/>
              </w:rPr>
              <w:t>Ti</w:t>
            </w:r>
            <w:r w:rsidR="00B02DD3" w:rsidRPr="00B02DD3">
              <w:rPr>
                <w:b/>
              </w:rPr>
              <w:t>P</w:t>
            </w:r>
            <w:proofErr w:type="spellEnd"/>
            <w:r>
              <w:t>: doe het in stappen</w:t>
            </w:r>
          </w:p>
          <w:p w14:paraId="5558C0A6" w14:textId="77777777" w:rsidR="00C27A42" w:rsidRDefault="00C27A42" w:rsidP="00C27A42"/>
          <w:p w14:paraId="48E37E90" w14:textId="77777777" w:rsidR="00C27A42" w:rsidRDefault="00C27A42" w:rsidP="00703F7C">
            <w:pPr>
              <w:pStyle w:val="ListParagraph"/>
              <w:numPr>
                <w:ilvl w:val="0"/>
                <w:numId w:val="5"/>
              </w:numPr>
            </w:pPr>
            <w:r>
              <w:t>Bereken de totale hoeveelheid (kg) stro die nodig is per dag</w:t>
            </w:r>
          </w:p>
          <w:p w14:paraId="5A7B477B" w14:textId="77777777" w:rsidR="00C27A42" w:rsidRDefault="00C27A42" w:rsidP="00703F7C">
            <w:pPr>
              <w:pStyle w:val="ListParagraph"/>
              <w:numPr>
                <w:ilvl w:val="0"/>
                <w:numId w:val="5"/>
              </w:numPr>
            </w:pPr>
            <w:r>
              <w:t>Berekende totale hoeveelheid (kg) stro die nog is per jaar</w:t>
            </w:r>
          </w:p>
          <w:p w14:paraId="46722C79" w14:textId="77777777" w:rsidR="00C27A42" w:rsidRDefault="00C27A42" w:rsidP="00703F7C">
            <w:pPr>
              <w:pStyle w:val="ListParagraph"/>
              <w:numPr>
                <w:ilvl w:val="0"/>
                <w:numId w:val="5"/>
              </w:numPr>
            </w:pPr>
            <w:r>
              <w:t>Bereken het aantal balen dat nodig is per jaar</w:t>
            </w:r>
          </w:p>
          <w:p w14:paraId="2521024A" w14:textId="77777777" w:rsidR="00C27A42" w:rsidRDefault="003F2D57" w:rsidP="00703F7C">
            <w:pPr>
              <w:pStyle w:val="ListParagraph"/>
              <w:numPr>
                <w:ilvl w:val="0"/>
                <w:numId w:val="5"/>
              </w:numPr>
            </w:pPr>
            <w:r>
              <w:t>Bereken hoeveel kubieke meter stro dat is</w:t>
            </w:r>
          </w:p>
          <w:p w14:paraId="7F5EA0BC" w14:textId="4EDB8558" w:rsidR="003F2D57" w:rsidRDefault="003F2D57" w:rsidP="00FF71A8">
            <w:pPr>
              <w:pStyle w:val="ListParagraph"/>
              <w:numPr>
                <w:ilvl w:val="0"/>
                <w:numId w:val="5"/>
              </w:numPr>
            </w:pPr>
            <w:r>
              <w:t>Gebruik de maximale stapelhoogte om de benodigde vloeroppervlakte te berekenen</w:t>
            </w:r>
          </w:p>
        </w:tc>
      </w:tr>
    </w:tbl>
    <w:p w14:paraId="234BAAC2" w14:textId="77777777" w:rsidR="00B02DD3" w:rsidRDefault="00B02DD3" w:rsidP="003F2D57">
      <w:pPr>
        <w:pStyle w:val="streepje"/>
      </w:pPr>
    </w:p>
    <w:tbl>
      <w:tblPr>
        <w:tblW w:w="9322" w:type="dxa"/>
        <w:tblLayout w:type="fixed"/>
        <w:tblLook w:val="00A0" w:firstRow="1" w:lastRow="0" w:firstColumn="1" w:lastColumn="0" w:noHBand="0" w:noVBand="0"/>
      </w:tblPr>
      <w:tblGrid>
        <w:gridCol w:w="534"/>
        <w:gridCol w:w="8788"/>
      </w:tblGrid>
      <w:tr w:rsidR="003F2D57" w14:paraId="561EEE5A" w14:textId="77777777" w:rsidTr="003F2D57">
        <w:tc>
          <w:tcPr>
            <w:tcW w:w="534" w:type="dxa"/>
          </w:tcPr>
          <w:p w14:paraId="28E297D7" w14:textId="77777777" w:rsidR="003F2D57" w:rsidRDefault="003F2D57" w:rsidP="003F2D57">
            <w:pPr>
              <w:pStyle w:val="Opgave"/>
            </w:pPr>
          </w:p>
        </w:tc>
        <w:tc>
          <w:tcPr>
            <w:tcW w:w="8788" w:type="dxa"/>
          </w:tcPr>
          <w:p w14:paraId="17E7D1E6" w14:textId="77777777" w:rsidR="003F2D57" w:rsidRDefault="003F2D57" w:rsidP="003F2D57">
            <w:r>
              <w:t>Nu je de vloeroppervlakte weet</w:t>
            </w:r>
            <w:r w:rsidR="00703F7C">
              <w:t xml:space="preserve"> (zie vraag 1</w:t>
            </w:r>
            <w:r w:rsidR="00FC4157">
              <w:t>2</w:t>
            </w:r>
            <w:r w:rsidR="00703F7C">
              <w:t>)</w:t>
            </w:r>
            <w:r w:rsidR="00697195">
              <w:t>, k</w:t>
            </w:r>
            <w:r>
              <w:t>un je een passende lengte en breedte voor de stro-opslag kiezen.</w:t>
            </w:r>
            <w:r w:rsidR="00703F7C">
              <w:t xml:space="preserve"> Doe dit en h</w:t>
            </w:r>
            <w:r>
              <w:t>oud daarbij rekening met de lengte en breedte van een strobaal.</w:t>
            </w:r>
          </w:p>
          <w:p w14:paraId="336C2046" w14:textId="77777777" w:rsidR="003F2D57" w:rsidRDefault="003F2D57" w:rsidP="003F2D57"/>
        </w:tc>
      </w:tr>
      <w:tr w:rsidR="003F2D57" w14:paraId="537A93DC" w14:textId="77777777" w:rsidTr="003F2D57">
        <w:tc>
          <w:tcPr>
            <w:tcW w:w="534" w:type="dxa"/>
          </w:tcPr>
          <w:p w14:paraId="7BAAD320" w14:textId="77777777" w:rsidR="003F2D57" w:rsidRDefault="003F2D57" w:rsidP="003F2D57"/>
        </w:tc>
        <w:tc>
          <w:tcPr>
            <w:tcW w:w="8788" w:type="dxa"/>
          </w:tcPr>
          <w:p w14:paraId="63726A0F" w14:textId="7B52182B" w:rsidR="003F2D57" w:rsidRDefault="003F2D57" w:rsidP="0096078E">
            <w:pPr>
              <w:pStyle w:val="ListParagraph"/>
              <w:numPr>
                <w:ilvl w:val="0"/>
                <w:numId w:val="20"/>
              </w:numPr>
            </w:pPr>
            <w:r>
              <w:t>Hoe lang en hoe breed (in meters) wordt de ruimte voor de stro-opslag?</w:t>
            </w:r>
          </w:p>
          <w:p w14:paraId="375BAFF8" w14:textId="07D5E066" w:rsidR="003F2D57" w:rsidRDefault="0096078E" w:rsidP="008924FF">
            <w:pPr>
              <w:pStyle w:val="ListParagraph"/>
              <w:numPr>
                <w:ilvl w:val="0"/>
                <w:numId w:val="20"/>
              </w:numPr>
            </w:pPr>
            <w:r>
              <w:t>Hoe worden de balen gestapeld? Maak eventueel een schets.</w:t>
            </w:r>
          </w:p>
        </w:tc>
      </w:tr>
    </w:tbl>
    <w:p w14:paraId="208745CD" w14:textId="77777777" w:rsidR="003F2D57" w:rsidRDefault="003F2D57" w:rsidP="003F2D57">
      <w:pPr>
        <w:rPr>
          <w:b/>
          <w:szCs w:val="28"/>
          <w:u w:val="single"/>
        </w:rPr>
      </w:pPr>
    </w:p>
    <w:p w14:paraId="330E64D9" w14:textId="77777777" w:rsidR="008924FF" w:rsidRDefault="008924FF" w:rsidP="00BB7462">
      <w:pPr>
        <w:pStyle w:val="Tip"/>
      </w:pPr>
    </w:p>
    <w:p w14:paraId="008D8C03" w14:textId="05B9024D" w:rsidR="0052465D" w:rsidRDefault="00BB7462" w:rsidP="00BB7462">
      <w:pPr>
        <w:pStyle w:val="Tip"/>
        <w:rPr>
          <w:b w:val="0"/>
          <w:szCs w:val="28"/>
          <w:u w:val="single"/>
        </w:rPr>
      </w:pPr>
      <w:r>
        <w:t>Melk</w:t>
      </w:r>
    </w:p>
    <w:p w14:paraId="51410DF4" w14:textId="77777777" w:rsidR="0052465D" w:rsidRDefault="0052465D" w:rsidP="0052465D"/>
    <w:tbl>
      <w:tblPr>
        <w:tblW w:w="0" w:type="auto"/>
        <w:tblInd w:w="170" w:type="dxa"/>
        <w:tblBorders>
          <w:left w:val="single" w:sz="48" w:space="0" w:color="008000"/>
        </w:tblBorders>
        <w:tblLook w:val="00A0" w:firstRow="1" w:lastRow="0" w:firstColumn="1" w:lastColumn="0" w:noHBand="0" w:noVBand="0"/>
      </w:tblPr>
      <w:tblGrid>
        <w:gridCol w:w="348"/>
        <w:gridCol w:w="4383"/>
        <w:gridCol w:w="4383"/>
      </w:tblGrid>
      <w:tr w:rsidR="00102C19" w14:paraId="28A4E770" w14:textId="77777777" w:rsidTr="00102C19">
        <w:trPr>
          <w:trHeight w:val="2399"/>
        </w:trPr>
        <w:tc>
          <w:tcPr>
            <w:tcW w:w="348" w:type="dxa"/>
            <w:shd w:val="clear" w:color="auto" w:fill="F1F3E9"/>
          </w:tcPr>
          <w:p w14:paraId="47C132B1" w14:textId="77777777" w:rsidR="00102C19" w:rsidRDefault="00102C19" w:rsidP="0052465D">
            <w:pPr>
              <w:pStyle w:val="groenetekst"/>
            </w:pPr>
          </w:p>
        </w:tc>
        <w:tc>
          <w:tcPr>
            <w:tcW w:w="4383" w:type="dxa"/>
            <w:shd w:val="clear" w:color="auto" w:fill="F1F3E9"/>
          </w:tcPr>
          <w:p w14:paraId="59C28891" w14:textId="77777777" w:rsidR="00102C19" w:rsidRDefault="00102C19" w:rsidP="00697195">
            <w:pPr>
              <w:pStyle w:val="groenetekst"/>
            </w:pPr>
            <w:r>
              <w:t xml:space="preserve">De geiten worden </w:t>
            </w:r>
            <w:r w:rsidR="00E719B6">
              <w:t xml:space="preserve">10 maanden per jaar </w:t>
            </w:r>
            <w:r>
              <w:t>twee keer per dag gemolken.</w:t>
            </w:r>
            <w:r w:rsidR="006B68C8">
              <w:t xml:space="preserve"> Een geit geeft gemiddeld ongeveer 3 liter melk per dag. </w:t>
            </w:r>
            <w:r>
              <w:t>Er kunnen 60 geiten tegelijk worden gemolken. Per groep duurt het halen, melken en terugbrengen van de geiten ongeveer 1</w:t>
            </w:r>
            <w:r w:rsidR="006B68C8">
              <w:t>0</w:t>
            </w:r>
            <w:r>
              <w:t xml:space="preserve"> minuten.</w:t>
            </w:r>
          </w:p>
        </w:tc>
        <w:tc>
          <w:tcPr>
            <w:tcW w:w="4383" w:type="dxa"/>
            <w:shd w:val="clear" w:color="auto" w:fill="F1F3E9"/>
          </w:tcPr>
          <w:p w14:paraId="16FDFB78" w14:textId="77777777" w:rsidR="00102C19" w:rsidRDefault="00102C19" w:rsidP="00102C19">
            <w:pPr>
              <w:pStyle w:val="groenetekst"/>
            </w:pPr>
            <w:r>
              <w:rPr>
                <w:noProof/>
                <w:lang w:val="en-US"/>
              </w:rPr>
              <w:drawing>
                <wp:inline distT="0" distB="0" distL="0" distR="0" wp14:anchorId="378CB416" wp14:editId="2BE56EB5">
                  <wp:extent cx="2606726" cy="1733550"/>
                  <wp:effectExtent l="19050" t="0" r="3124" b="0"/>
                  <wp:docPr id="5" name="Picture 3" descr="geitenme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tenmelken.jpg"/>
                          <pic:cNvPicPr/>
                        </pic:nvPicPr>
                        <pic:blipFill>
                          <a:blip r:embed="rId19"/>
                          <a:stretch>
                            <a:fillRect/>
                          </a:stretch>
                        </pic:blipFill>
                        <pic:spPr>
                          <a:xfrm>
                            <a:off x="0" y="0"/>
                            <a:ext cx="2608010" cy="1734404"/>
                          </a:xfrm>
                          <a:prstGeom prst="rect">
                            <a:avLst/>
                          </a:prstGeom>
                        </pic:spPr>
                      </pic:pic>
                    </a:graphicData>
                  </a:graphic>
                </wp:inline>
              </w:drawing>
            </w:r>
          </w:p>
        </w:tc>
      </w:tr>
    </w:tbl>
    <w:p w14:paraId="594F7A0B" w14:textId="77777777" w:rsidR="0052465D" w:rsidRDefault="0052465D" w:rsidP="0052465D"/>
    <w:p w14:paraId="5909E757" w14:textId="77777777" w:rsidR="0052465D" w:rsidRDefault="0052465D">
      <w:pPr>
        <w:rPr>
          <w:b/>
          <w:szCs w:val="28"/>
          <w:u w:val="single"/>
        </w:rPr>
      </w:pPr>
    </w:p>
    <w:p w14:paraId="6BFCCB4C" w14:textId="77777777" w:rsidR="00E719B6" w:rsidRDefault="00E719B6" w:rsidP="00E719B6">
      <w:pPr>
        <w:pStyle w:val="streepje"/>
      </w:pPr>
    </w:p>
    <w:tbl>
      <w:tblPr>
        <w:tblW w:w="9322" w:type="dxa"/>
        <w:tblLayout w:type="fixed"/>
        <w:tblLook w:val="00A0" w:firstRow="1" w:lastRow="0" w:firstColumn="1" w:lastColumn="0" w:noHBand="0" w:noVBand="0"/>
      </w:tblPr>
      <w:tblGrid>
        <w:gridCol w:w="534"/>
        <w:gridCol w:w="8788"/>
      </w:tblGrid>
      <w:tr w:rsidR="00E719B6" w14:paraId="21A5626C" w14:textId="77777777" w:rsidTr="00E719B6">
        <w:tc>
          <w:tcPr>
            <w:tcW w:w="534" w:type="dxa"/>
          </w:tcPr>
          <w:p w14:paraId="5C100284" w14:textId="77777777" w:rsidR="00E719B6" w:rsidRDefault="00E719B6" w:rsidP="00E719B6">
            <w:pPr>
              <w:pStyle w:val="Opgave"/>
            </w:pPr>
          </w:p>
        </w:tc>
        <w:tc>
          <w:tcPr>
            <w:tcW w:w="8788" w:type="dxa"/>
          </w:tcPr>
          <w:p w14:paraId="6D3D6EF9" w14:textId="77777777" w:rsidR="00E719B6" w:rsidRDefault="00E719B6" w:rsidP="00E719B6">
            <w:r>
              <w:t xml:space="preserve">Hoeveel tijd </w:t>
            </w:r>
            <w:r w:rsidR="00703F7C">
              <w:t xml:space="preserve">is er </w:t>
            </w:r>
            <w:r>
              <w:t xml:space="preserve">per dag nodig voor het melken van de </w:t>
            </w:r>
            <w:r w:rsidR="00703F7C">
              <w:t xml:space="preserve">500 </w:t>
            </w:r>
            <w:r>
              <w:t>geiten?</w:t>
            </w:r>
          </w:p>
          <w:p w14:paraId="68D72B4F" w14:textId="77777777" w:rsidR="00E719B6" w:rsidRDefault="00E719B6" w:rsidP="00E719B6">
            <w:pPr>
              <w:pStyle w:val="ListParagraph"/>
              <w:ind w:left="360"/>
            </w:pPr>
          </w:p>
        </w:tc>
      </w:tr>
    </w:tbl>
    <w:p w14:paraId="60BD9236" w14:textId="77777777" w:rsidR="00E719B6" w:rsidRDefault="00E719B6" w:rsidP="00E719B6">
      <w:pPr>
        <w:rPr>
          <w:b/>
          <w:szCs w:val="28"/>
          <w:u w:val="single"/>
        </w:rPr>
      </w:pPr>
    </w:p>
    <w:p w14:paraId="639F1EAC" w14:textId="77777777" w:rsidR="00C93B76" w:rsidRDefault="00C93B76">
      <w:pPr>
        <w:rPr>
          <w:vanish/>
        </w:rPr>
      </w:pPr>
    </w:p>
    <w:p w14:paraId="6A688C64" w14:textId="77777777" w:rsidR="00C93B76" w:rsidRDefault="00C93B76"/>
    <w:p w14:paraId="47DEC559" w14:textId="77777777" w:rsidR="00C93B76" w:rsidRDefault="00C93B76">
      <w:pPr>
        <w:pStyle w:val="streepje"/>
      </w:pPr>
    </w:p>
    <w:tbl>
      <w:tblPr>
        <w:tblW w:w="9288" w:type="dxa"/>
        <w:tblLayout w:type="fixed"/>
        <w:tblLook w:val="00A0" w:firstRow="1" w:lastRow="0" w:firstColumn="1" w:lastColumn="0" w:noHBand="0" w:noVBand="0"/>
      </w:tblPr>
      <w:tblGrid>
        <w:gridCol w:w="534"/>
        <w:gridCol w:w="8754"/>
      </w:tblGrid>
      <w:tr w:rsidR="00C93B76" w14:paraId="62798259" w14:textId="77777777">
        <w:tc>
          <w:tcPr>
            <w:tcW w:w="534" w:type="dxa"/>
          </w:tcPr>
          <w:p w14:paraId="4845CC2F" w14:textId="77777777" w:rsidR="00C93B76" w:rsidRDefault="00C93B76">
            <w:pPr>
              <w:pStyle w:val="Opgave"/>
            </w:pPr>
            <w:r>
              <w:br w:type="page"/>
            </w:r>
          </w:p>
        </w:tc>
        <w:tc>
          <w:tcPr>
            <w:tcW w:w="8754" w:type="dxa"/>
          </w:tcPr>
          <w:p w14:paraId="38B713A5" w14:textId="77777777" w:rsidR="00E719B6" w:rsidRDefault="00703F7C" w:rsidP="00703F7C">
            <w:r>
              <w:t xml:space="preserve">Elke drie dagen wordt de melk opgehaald. Hoe groot moet de opslagtank zijn om de melk van drie dagen op te kunnen slaan? </w:t>
            </w:r>
          </w:p>
        </w:tc>
      </w:tr>
    </w:tbl>
    <w:p w14:paraId="6A8A6F44" w14:textId="77777777" w:rsidR="00C93B76" w:rsidRDefault="00C93B76"/>
    <w:p w14:paraId="5BDB62DC" w14:textId="77777777" w:rsidR="00703F7C" w:rsidRDefault="00703F7C" w:rsidP="00703F7C">
      <w:pPr>
        <w:pStyle w:val="streepje"/>
      </w:pPr>
    </w:p>
    <w:p w14:paraId="0A6C85FD" w14:textId="77777777" w:rsidR="00703F7C" w:rsidRDefault="00703F7C" w:rsidP="00703F7C">
      <w:pPr>
        <w:pStyle w:val="streepje"/>
      </w:pPr>
    </w:p>
    <w:tbl>
      <w:tblPr>
        <w:tblW w:w="9322" w:type="dxa"/>
        <w:tblLayout w:type="fixed"/>
        <w:tblLook w:val="00A0" w:firstRow="1" w:lastRow="0" w:firstColumn="1" w:lastColumn="0" w:noHBand="0" w:noVBand="0"/>
      </w:tblPr>
      <w:tblGrid>
        <w:gridCol w:w="534"/>
        <w:gridCol w:w="8788"/>
      </w:tblGrid>
      <w:tr w:rsidR="00703F7C" w14:paraId="73FA3F6B" w14:textId="77777777" w:rsidTr="00AA2C37">
        <w:tc>
          <w:tcPr>
            <w:tcW w:w="534" w:type="dxa"/>
          </w:tcPr>
          <w:p w14:paraId="005CFC40" w14:textId="77777777" w:rsidR="00703F7C" w:rsidRDefault="00703F7C" w:rsidP="00AA2C37">
            <w:pPr>
              <w:pStyle w:val="Opgave"/>
            </w:pPr>
          </w:p>
        </w:tc>
        <w:tc>
          <w:tcPr>
            <w:tcW w:w="8788" w:type="dxa"/>
          </w:tcPr>
          <w:p w14:paraId="0A45E5B7" w14:textId="77777777" w:rsidR="00703F7C" w:rsidRDefault="00703F7C" w:rsidP="00703F7C">
            <w:r>
              <w:t>Hoeveel melk produceren de 500 geiten in totaal per jaar? Geef je antwoord in liters en in kubieke meters.</w:t>
            </w:r>
          </w:p>
          <w:p w14:paraId="368A5561" w14:textId="77777777" w:rsidR="00703F7C" w:rsidRDefault="00703F7C" w:rsidP="00703F7C"/>
        </w:tc>
      </w:tr>
    </w:tbl>
    <w:p w14:paraId="625FF0F1" w14:textId="77777777" w:rsidR="00703F7C" w:rsidRDefault="00703F7C" w:rsidP="00703F7C">
      <w:pPr>
        <w:rPr>
          <w:b/>
          <w:szCs w:val="28"/>
          <w:u w:val="single"/>
        </w:rPr>
      </w:pPr>
    </w:p>
    <w:p w14:paraId="15AB3E2C" w14:textId="77777777" w:rsidR="00C93B76" w:rsidRDefault="00C93B76"/>
    <w:p w14:paraId="657CD1AF" w14:textId="77777777" w:rsidR="00C93B76" w:rsidRDefault="00C93B76"/>
    <w:p w14:paraId="00850D28" w14:textId="2AC07AEF" w:rsidR="00CB1804" w:rsidRDefault="00CB1804"/>
    <w:p w14:paraId="0B565E33" w14:textId="3538ED9B" w:rsidR="00CB1804" w:rsidRDefault="00B02DD3" w:rsidP="00916F04">
      <w:pPr>
        <w:pStyle w:val="Tip"/>
      </w:pPr>
      <w:r>
        <w:lastRenderedPageBreak/>
        <w:t>G</w:t>
      </w:r>
      <w:r w:rsidR="00CB1804">
        <w:t>eitenfeiten</w:t>
      </w:r>
    </w:p>
    <w:p w14:paraId="0B687385" w14:textId="77777777" w:rsidR="00CB1804" w:rsidRDefault="00CB1804" w:rsidP="00CB1804">
      <w:pPr>
        <w:rPr>
          <w:lang w:eastAsia="ja-JP"/>
        </w:rPr>
      </w:pPr>
    </w:p>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CB1804" w14:paraId="6E4353EA" w14:textId="77777777" w:rsidTr="00CB1804">
        <w:trPr>
          <w:trHeight w:val="699"/>
        </w:trPr>
        <w:tc>
          <w:tcPr>
            <w:tcW w:w="361" w:type="dxa"/>
            <w:shd w:val="clear" w:color="C6D9F1" w:fill="F1F3E9"/>
          </w:tcPr>
          <w:p w14:paraId="41245BA4" w14:textId="77777777" w:rsidR="00CB1804" w:rsidRDefault="00CB1804" w:rsidP="00CB1804">
            <w:pPr>
              <w:pStyle w:val="groenetekst"/>
            </w:pPr>
          </w:p>
        </w:tc>
        <w:tc>
          <w:tcPr>
            <w:tcW w:w="8766" w:type="dxa"/>
            <w:shd w:val="clear" w:color="C6D9F1" w:fill="F1F3E9"/>
          </w:tcPr>
          <w:p w14:paraId="2ADC8C1E" w14:textId="77777777" w:rsidR="00CB1804" w:rsidRDefault="00CB1804" w:rsidP="00CB1804">
            <w:pPr>
              <w:pStyle w:val="groenetekst"/>
            </w:pPr>
            <w:r w:rsidRPr="002A6DF9">
              <w:rPr>
                <w:noProof/>
                <w:lang w:val="en-US"/>
              </w:rPr>
              <w:drawing>
                <wp:inline distT="0" distB="0" distL="0" distR="0" wp14:anchorId="1BD4F0DF" wp14:editId="532949B1">
                  <wp:extent cx="4505325" cy="3076575"/>
                  <wp:effectExtent l="19050" t="0" r="952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505325" cy="3076575"/>
                          </a:xfrm>
                          <a:prstGeom prst="rect">
                            <a:avLst/>
                          </a:prstGeom>
                          <a:noFill/>
                          <a:ln w="9525">
                            <a:noFill/>
                            <a:miter lim="800000"/>
                            <a:headEnd/>
                            <a:tailEnd/>
                          </a:ln>
                        </pic:spPr>
                      </pic:pic>
                    </a:graphicData>
                  </a:graphic>
                </wp:inline>
              </w:drawing>
            </w:r>
          </w:p>
          <w:p w14:paraId="69F81B7C" w14:textId="77777777" w:rsidR="00CB1804" w:rsidRPr="009F459B" w:rsidRDefault="00CB1804" w:rsidP="00CB1804">
            <w:pPr>
              <w:pStyle w:val="groenetekst"/>
              <w:rPr>
                <w:sz w:val="18"/>
                <w:szCs w:val="18"/>
              </w:rPr>
            </w:pPr>
            <w:r w:rsidRPr="009F459B">
              <w:rPr>
                <w:sz w:val="18"/>
                <w:szCs w:val="18"/>
              </w:rPr>
              <w:t>Bron: www.prodzuivel.nl</w:t>
            </w:r>
          </w:p>
        </w:tc>
      </w:tr>
    </w:tbl>
    <w:p w14:paraId="27F7191E" w14:textId="77777777" w:rsidR="00CB1804" w:rsidRDefault="00CB1804" w:rsidP="00CB1804">
      <w:pPr>
        <w:pStyle w:val="streepje"/>
      </w:pPr>
    </w:p>
    <w:tbl>
      <w:tblPr>
        <w:tblW w:w="9305" w:type="dxa"/>
        <w:tblLayout w:type="fixed"/>
        <w:tblLook w:val="00A0" w:firstRow="1" w:lastRow="0" w:firstColumn="1" w:lastColumn="0" w:noHBand="0" w:noVBand="0"/>
      </w:tblPr>
      <w:tblGrid>
        <w:gridCol w:w="534"/>
        <w:gridCol w:w="8771"/>
      </w:tblGrid>
      <w:tr w:rsidR="00CB1804" w14:paraId="777310B1" w14:textId="77777777" w:rsidTr="00CB1804">
        <w:tc>
          <w:tcPr>
            <w:tcW w:w="534" w:type="dxa"/>
          </w:tcPr>
          <w:p w14:paraId="4D8B56F5" w14:textId="77777777" w:rsidR="00CB1804" w:rsidRDefault="00CB1804" w:rsidP="00CB1804">
            <w:pPr>
              <w:pStyle w:val="Opgave"/>
            </w:pPr>
          </w:p>
        </w:tc>
        <w:tc>
          <w:tcPr>
            <w:tcW w:w="8771" w:type="dxa"/>
          </w:tcPr>
          <w:p w14:paraId="7593E4A5" w14:textId="77777777" w:rsidR="00CB1804" w:rsidRDefault="00CB1804" w:rsidP="00CB1804">
            <w:r>
              <w:t xml:space="preserve">65 van de 375 </w:t>
            </w:r>
            <w:proofErr w:type="spellStart"/>
            <w:r>
              <w:t>geitenhouderijen</w:t>
            </w:r>
            <w:proofErr w:type="spellEnd"/>
            <w:r>
              <w:t xml:space="preserve"> produceren biologische geitenmelk. </w:t>
            </w:r>
          </w:p>
          <w:p w14:paraId="2BC9CABA" w14:textId="30C793D9" w:rsidR="00CB1804" w:rsidRDefault="00E610BC" w:rsidP="00CB1804">
            <w:r>
              <w:rPr>
                <w:noProof/>
                <w:lang w:val="en-US"/>
              </w:rPr>
              <w:drawing>
                <wp:inline distT="0" distB="0" distL="0" distR="0" wp14:anchorId="737FB915" wp14:editId="05EC3EE3">
                  <wp:extent cx="5943600" cy="498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98475"/>
                          </a:xfrm>
                          <a:prstGeom prst="rect">
                            <a:avLst/>
                          </a:prstGeom>
                        </pic:spPr>
                      </pic:pic>
                    </a:graphicData>
                  </a:graphic>
                </wp:inline>
              </w:drawing>
            </w:r>
          </w:p>
        </w:tc>
      </w:tr>
    </w:tbl>
    <w:p w14:paraId="14544F50" w14:textId="77777777" w:rsidR="00CB1804" w:rsidRDefault="00CB1804" w:rsidP="00CB1804">
      <w:pPr>
        <w:pStyle w:val="streepje"/>
      </w:pPr>
    </w:p>
    <w:tbl>
      <w:tblPr>
        <w:tblW w:w="9305" w:type="dxa"/>
        <w:tblLayout w:type="fixed"/>
        <w:tblLook w:val="00A0" w:firstRow="1" w:lastRow="0" w:firstColumn="1" w:lastColumn="0" w:noHBand="0" w:noVBand="0"/>
      </w:tblPr>
      <w:tblGrid>
        <w:gridCol w:w="534"/>
        <w:gridCol w:w="8771"/>
      </w:tblGrid>
      <w:tr w:rsidR="00CB1804" w14:paraId="57986D42" w14:textId="77777777" w:rsidTr="00CB1804">
        <w:tc>
          <w:tcPr>
            <w:tcW w:w="534" w:type="dxa"/>
          </w:tcPr>
          <w:p w14:paraId="01737108" w14:textId="77777777" w:rsidR="00CB1804" w:rsidRDefault="00CB1804" w:rsidP="00CB1804">
            <w:pPr>
              <w:pStyle w:val="Opgave"/>
            </w:pPr>
          </w:p>
        </w:tc>
        <w:tc>
          <w:tcPr>
            <w:tcW w:w="8771" w:type="dxa"/>
          </w:tcPr>
          <w:p w14:paraId="44C3DF87" w14:textId="77777777" w:rsidR="00CB1804" w:rsidRDefault="00CB1804" w:rsidP="00CB1804">
            <w:r>
              <w:t>In plaats van een breuk kun je ‘een deel van’ ook met een percentage aangeven.</w:t>
            </w:r>
          </w:p>
          <w:p w14:paraId="29630A8C" w14:textId="77777777" w:rsidR="00CB1804" w:rsidRDefault="00CB1804" w:rsidP="00CB1804">
            <w:r>
              <w:t>Neem over en vul in (rond af op een geheel aantal procent):</w:t>
            </w:r>
          </w:p>
        </w:tc>
      </w:tr>
      <w:tr w:rsidR="00CB1804" w14:paraId="29DAE715" w14:textId="77777777" w:rsidTr="00CB1804">
        <w:tc>
          <w:tcPr>
            <w:tcW w:w="534" w:type="dxa"/>
          </w:tcPr>
          <w:p w14:paraId="0DA452FF" w14:textId="77777777" w:rsidR="00CB1804" w:rsidRDefault="00CB1804" w:rsidP="00CB1804"/>
        </w:tc>
        <w:tc>
          <w:tcPr>
            <w:tcW w:w="8771" w:type="dxa"/>
          </w:tcPr>
          <w:p w14:paraId="7410C831" w14:textId="77777777" w:rsidR="00CB1804" w:rsidRDefault="00CB1804" w:rsidP="00CB1804"/>
          <w:p w14:paraId="2F74AB43" w14:textId="7405C9CA" w:rsidR="00CB1804" w:rsidRDefault="00E610BC" w:rsidP="00CB1804">
            <w:r>
              <w:rPr>
                <w:noProof/>
                <w:lang w:val="en-US"/>
              </w:rPr>
              <w:drawing>
                <wp:inline distT="0" distB="0" distL="0" distR="0" wp14:anchorId="1D1B395B" wp14:editId="38740BFC">
                  <wp:extent cx="1219048" cy="1380952"/>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19048" cy="1380952"/>
                          </a:xfrm>
                          <a:prstGeom prst="rect">
                            <a:avLst/>
                          </a:prstGeom>
                        </pic:spPr>
                      </pic:pic>
                    </a:graphicData>
                  </a:graphic>
                </wp:inline>
              </w:drawing>
            </w:r>
          </w:p>
        </w:tc>
      </w:tr>
    </w:tbl>
    <w:p w14:paraId="204FE4FF" w14:textId="77777777" w:rsidR="002F4840" w:rsidRDefault="002F4840" w:rsidP="00CB1804">
      <w:pPr>
        <w:pStyle w:val="streepje"/>
      </w:pPr>
    </w:p>
    <w:tbl>
      <w:tblPr>
        <w:tblW w:w="9305" w:type="dxa"/>
        <w:tblLayout w:type="fixed"/>
        <w:tblLook w:val="00A0" w:firstRow="1" w:lastRow="0" w:firstColumn="1" w:lastColumn="0" w:noHBand="0" w:noVBand="0"/>
      </w:tblPr>
      <w:tblGrid>
        <w:gridCol w:w="534"/>
        <w:gridCol w:w="8771"/>
      </w:tblGrid>
      <w:tr w:rsidR="00CB1804" w14:paraId="384C3DD1" w14:textId="77777777" w:rsidTr="00CB1804">
        <w:tc>
          <w:tcPr>
            <w:tcW w:w="534" w:type="dxa"/>
          </w:tcPr>
          <w:p w14:paraId="3410BF76" w14:textId="77777777" w:rsidR="00CB1804" w:rsidRDefault="00CB1804" w:rsidP="00CB1804">
            <w:pPr>
              <w:pStyle w:val="Opgave"/>
            </w:pPr>
          </w:p>
        </w:tc>
        <w:tc>
          <w:tcPr>
            <w:tcW w:w="8771" w:type="dxa"/>
          </w:tcPr>
          <w:p w14:paraId="018DEDE2" w14:textId="77777777" w:rsidR="00CB1804" w:rsidRDefault="00CB1804" w:rsidP="00CB1804">
            <w:r>
              <w:t>Van sommige breuken weet je hoeveel procent dat is.</w:t>
            </w:r>
          </w:p>
          <w:p w14:paraId="3CEBACAD" w14:textId="77777777" w:rsidR="00CB1804" w:rsidRDefault="00CB1804" w:rsidP="00345D51">
            <w:r>
              <w:t xml:space="preserve">Van </w:t>
            </w:r>
            <w:r w:rsidR="00345D51">
              <w:t>welke</w:t>
            </w:r>
            <w:r>
              <w:t xml:space="preserve"> breuken weet jij dit? Noteer deze en wissel uit met anderen.</w:t>
            </w:r>
          </w:p>
        </w:tc>
      </w:tr>
      <w:tr w:rsidR="00CB1804" w14:paraId="0BBDBE15" w14:textId="77777777" w:rsidTr="00CB1804">
        <w:tc>
          <w:tcPr>
            <w:tcW w:w="534" w:type="dxa"/>
          </w:tcPr>
          <w:p w14:paraId="5FEC5F7A" w14:textId="77777777" w:rsidR="00CB1804" w:rsidRDefault="00CB1804" w:rsidP="00CB1804"/>
        </w:tc>
        <w:tc>
          <w:tcPr>
            <w:tcW w:w="8771" w:type="dxa"/>
          </w:tcPr>
          <w:p w14:paraId="0A17C263" w14:textId="77777777" w:rsidR="00CB1804" w:rsidRDefault="00CB1804" w:rsidP="00CB1804"/>
          <w:p w14:paraId="3D30D06D" w14:textId="103F6E1E" w:rsidR="00B02DD3" w:rsidRDefault="00E610BC" w:rsidP="00CB1804">
            <w:r>
              <w:rPr>
                <w:noProof/>
                <w:lang w:val="en-US"/>
              </w:rPr>
              <w:drawing>
                <wp:inline distT="0" distB="0" distL="0" distR="0" wp14:anchorId="6C702500" wp14:editId="2548625E">
                  <wp:extent cx="1247619" cy="5047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47619" cy="504762"/>
                          </a:xfrm>
                          <a:prstGeom prst="rect">
                            <a:avLst/>
                          </a:prstGeom>
                        </pic:spPr>
                      </pic:pic>
                    </a:graphicData>
                  </a:graphic>
                </wp:inline>
              </w:drawing>
            </w:r>
          </w:p>
          <w:p w14:paraId="14B8AC7C" w14:textId="77777777" w:rsidR="00CB1804" w:rsidRDefault="00CB1804" w:rsidP="00CB1804">
            <w:r>
              <w:t>enzovoort</w:t>
            </w:r>
          </w:p>
        </w:tc>
      </w:tr>
    </w:tbl>
    <w:p w14:paraId="0931E57A" w14:textId="77777777" w:rsidR="00CB1804" w:rsidRPr="00440DBB" w:rsidRDefault="00CB1804" w:rsidP="00CB1804">
      <w:pPr>
        <w:rPr>
          <w:b/>
          <w:sz w:val="18"/>
          <w:szCs w:val="18"/>
          <w:u w:val="single"/>
        </w:rPr>
      </w:pPr>
    </w:p>
    <w:p w14:paraId="5A3D357D" w14:textId="77777777" w:rsidR="00CB1804" w:rsidRPr="00440DBB" w:rsidRDefault="00CB1804" w:rsidP="00CB1804">
      <w:pPr>
        <w:rPr>
          <w:b/>
          <w:sz w:val="18"/>
          <w:szCs w:val="18"/>
          <w:u w:val="single"/>
        </w:rPr>
      </w:pPr>
    </w:p>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CB1804" w14:paraId="1209366D" w14:textId="77777777" w:rsidTr="00CB1804">
        <w:tc>
          <w:tcPr>
            <w:tcW w:w="361" w:type="dxa"/>
            <w:shd w:val="clear" w:color="C6D9F1" w:fill="F1F3E9"/>
          </w:tcPr>
          <w:p w14:paraId="7939D0C7" w14:textId="77777777" w:rsidR="00CB1804" w:rsidRDefault="00CB1804" w:rsidP="00CB1804">
            <w:pPr>
              <w:rPr>
                <w:noProof/>
                <w:lang w:eastAsia="nl-NL"/>
              </w:rPr>
            </w:pPr>
          </w:p>
        </w:tc>
        <w:tc>
          <w:tcPr>
            <w:tcW w:w="8766" w:type="dxa"/>
            <w:shd w:val="clear" w:color="C6D9F1" w:fill="F1F3E9"/>
          </w:tcPr>
          <w:p w14:paraId="3A0B505D" w14:textId="77777777" w:rsidR="00CB1804" w:rsidRPr="000E692B" w:rsidRDefault="00CB1804" w:rsidP="00CB1804">
            <w:pPr>
              <w:pStyle w:val="Tip"/>
              <w:rPr>
                <w:color w:val="1D9040"/>
              </w:rPr>
            </w:pPr>
            <w:r w:rsidRPr="000E692B">
              <w:rPr>
                <w:color w:val="1D9040"/>
              </w:rPr>
              <w:t xml:space="preserve">Uitleg: </w:t>
            </w:r>
            <w:r>
              <w:rPr>
                <w:color w:val="1D9040"/>
              </w:rPr>
              <w:t>van een breuk naar een percentage</w:t>
            </w:r>
          </w:p>
          <w:p w14:paraId="5F16D32E" w14:textId="77777777" w:rsidR="00CB1804" w:rsidRDefault="00CB1804" w:rsidP="00CB1804">
            <w:pPr>
              <w:pStyle w:val="groenetekst"/>
            </w:pPr>
            <w:r>
              <w:t>Wanneer je van een breuk (deel van) niet weet hoeveel procent dat is kun je dit op verschillende manieren berekenen.</w:t>
            </w:r>
          </w:p>
          <w:p w14:paraId="2CA6B20C" w14:textId="13E4FD8B" w:rsidR="00CB1804" w:rsidRDefault="00E54EC8" w:rsidP="00CB1804">
            <w:pPr>
              <w:pStyle w:val="groenetekst"/>
            </w:pPr>
            <w:r>
              <w:rPr>
                <w:noProof/>
                <w:lang w:val="en-US"/>
              </w:rPr>
              <w:drawing>
                <wp:inline distT="0" distB="0" distL="0" distR="0" wp14:anchorId="52DF7ED5" wp14:editId="63119A34">
                  <wp:extent cx="4485715" cy="394285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85715" cy="3942857"/>
                          </a:xfrm>
                          <a:prstGeom prst="rect">
                            <a:avLst/>
                          </a:prstGeom>
                        </pic:spPr>
                      </pic:pic>
                    </a:graphicData>
                  </a:graphic>
                </wp:inline>
              </w:drawing>
            </w:r>
            <w:bookmarkStart w:id="0" w:name="_GoBack"/>
            <w:bookmarkEnd w:id="0"/>
          </w:p>
        </w:tc>
      </w:tr>
    </w:tbl>
    <w:p w14:paraId="0679B2B1" w14:textId="77777777" w:rsidR="00CB1804" w:rsidRDefault="00CB1804" w:rsidP="00CB1804"/>
    <w:p w14:paraId="05C8E188" w14:textId="77777777" w:rsidR="00B02DD3" w:rsidRDefault="00B02DD3" w:rsidP="00CB1804">
      <w:pPr>
        <w:rPr>
          <w:vanish/>
        </w:rPr>
      </w:pPr>
    </w:p>
    <w:p w14:paraId="18F1E667" w14:textId="77777777" w:rsidR="00CB1804" w:rsidRDefault="00CB1804" w:rsidP="00CB1804">
      <w:pPr>
        <w:pStyle w:val="streepje"/>
      </w:pPr>
    </w:p>
    <w:tbl>
      <w:tblPr>
        <w:tblW w:w="9305" w:type="dxa"/>
        <w:tblLayout w:type="fixed"/>
        <w:tblLook w:val="00A0" w:firstRow="1" w:lastRow="0" w:firstColumn="1" w:lastColumn="0" w:noHBand="0" w:noVBand="0"/>
      </w:tblPr>
      <w:tblGrid>
        <w:gridCol w:w="534"/>
        <w:gridCol w:w="8771"/>
      </w:tblGrid>
      <w:tr w:rsidR="00CB1804" w14:paraId="02847E54" w14:textId="77777777" w:rsidTr="00CB1804">
        <w:tc>
          <w:tcPr>
            <w:tcW w:w="534" w:type="dxa"/>
          </w:tcPr>
          <w:p w14:paraId="1320C068" w14:textId="77777777" w:rsidR="00CB1804" w:rsidRDefault="00CB1804" w:rsidP="00CB1804">
            <w:pPr>
              <w:pStyle w:val="Opgave"/>
            </w:pPr>
          </w:p>
        </w:tc>
        <w:tc>
          <w:tcPr>
            <w:tcW w:w="8771" w:type="dxa"/>
          </w:tcPr>
          <w:p w14:paraId="6A821817" w14:textId="77777777" w:rsidR="00CB1804" w:rsidRDefault="00CB1804" w:rsidP="00CB1804">
            <w:r>
              <w:rPr>
                <w:noProof/>
                <w:lang w:val="en-US"/>
              </w:rPr>
              <w:drawing>
                <wp:inline distT="0" distB="0" distL="0" distR="0" wp14:anchorId="75405F23" wp14:editId="418EB601">
                  <wp:extent cx="2047875" cy="41910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047875" cy="419100"/>
                          </a:xfrm>
                          <a:prstGeom prst="rect">
                            <a:avLst/>
                          </a:prstGeom>
                          <a:noFill/>
                          <a:ln w="9525">
                            <a:noFill/>
                            <a:miter lim="800000"/>
                            <a:headEnd/>
                            <a:tailEnd/>
                          </a:ln>
                        </pic:spPr>
                      </pic:pic>
                    </a:graphicData>
                  </a:graphic>
                </wp:inline>
              </w:drawing>
            </w:r>
            <w:r>
              <w:t xml:space="preserve"> </w:t>
            </w:r>
          </w:p>
          <w:p w14:paraId="1BE3210B" w14:textId="77777777" w:rsidR="00CB1804" w:rsidRDefault="00CB1804" w:rsidP="00CB1804"/>
          <w:p w14:paraId="7377720B" w14:textId="77777777" w:rsidR="00CB1804" w:rsidRDefault="00CB1804" w:rsidP="00CB1804">
            <w:r>
              <w:t xml:space="preserve">Hoeveel procent van de </w:t>
            </w:r>
            <w:proofErr w:type="spellStart"/>
            <w:r>
              <w:t>geitenhouderijen</w:t>
            </w:r>
            <w:proofErr w:type="spellEnd"/>
            <w:r>
              <w:t xml:space="preserve"> produceren biologische geitenmelk?</w:t>
            </w:r>
          </w:p>
          <w:p w14:paraId="485F0209" w14:textId="77777777" w:rsidR="00CB1804" w:rsidRDefault="00CB1804" w:rsidP="00CB1804">
            <w:r>
              <w:t>Kies zelf hoe je dit berekent: met een verhoudingstabel of met een kommagetal:</w:t>
            </w:r>
          </w:p>
          <w:p w14:paraId="7FDDFECA" w14:textId="77777777" w:rsidR="00CB1804" w:rsidRDefault="00CB1804" w:rsidP="00CB1804">
            <w:r>
              <w:t>Rond je antwoord af op een geheel aantal procenten.</w:t>
            </w:r>
          </w:p>
        </w:tc>
      </w:tr>
    </w:tbl>
    <w:p w14:paraId="2FEF0235" w14:textId="77777777" w:rsidR="00CB1804" w:rsidRDefault="00CB1804" w:rsidP="00CB1804"/>
    <w:p w14:paraId="7F346CBD" w14:textId="77777777" w:rsidR="00CB1804" w:rsidRDefault="00CB1804" w:rsidP="00CB1804">
      <w:pPr>
        <w:pStyle w:val="streepje"/>
      </w:pPr>
    </w:p>
    <w:tbl>
      <w:tblPr>
        <w:tblW w:w="9305" w:type="dxa"/>
        <w:tblLayout w:type="fixed"/>
        <w:tblLook w:val="00A0" w:firstRow="1" w:lastRow="0" w:firstColumn="1" w:lastColumn="0" w:noHBand="0" w:noVBand="0"/>
      </w:tblPr>
      <w:tblGrid>
        <w:gridCol w:w="534"/>
        <w:gridCol w:w="8771"/>
      </w:tblGrid>
      <w:tr w:rsidR="00CB1804" w14:paraId="1AD9D1AC" w14:textId="77777777" w:rsidTr="00CB1804">
        <w:tc>
          <w:tcPr>
            <w:tcW w:w="534" w:type="dxa"/>
          </w:tcPr>
          <w:p w14:paraId="193C9C6D" w14:textId="77777777" w:rsidR="00CB1804" w:rsidRDefault="00CB1804" w:rsidP="00CB1804">
            <w:pPr>
              <w:pStyle w:val="Opgave"/>
            </w:pPr>
          </w:p>
        </w:tc>
        <w:tc>
          <w:tcPr>
            <w:tcW w:w="8771" w:type="dxa"/>
          </w:tcPr>
          <w:p w14:paraId="4549CE8D" w14:textId="77777777" w:rsidR="00CB1804" w:rsidRDefault="00CB1804" w:rsidP="00CB1804">
            <w:r>
              <w:rPr>
                <w:noProof/>
                <w:lang w:val="en-US"/>
              </w:rPr>
              <w:drawing>
                <wp:inline distT="0" distB="0" distL="0" distR="0" wp14:anchorId="1AE91A9C" wp14:editId="7BAE88C4">
                  <wp:extent cx="2505075" cy="466725"/>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505075" cy="466725"/>
                          </a:xfrm>
                          <a:prstGeom prst="rect">
                            <a:avLst/>
                          </a:prstGeom>
                          <a:noFill/>
                          <a:ln w="9525">
                            <a:noFill/>
                            <a:miter lim="800000"/>
                            <a:headEnd/>
                            <a:tailEnd/>
                          </a:ln>
                        </pic:spPr>
                      </pic:pic>
                    </a:graphicData>
                  </a:graphic>
                </wp:inline>
              </w:drawing>
            </w:r>
            <w:r>
              <w:t xml:space="preserve"> </w:t>
            </w:r>
          </w:p>
          <w:p w14:paraId="3B85BF9B" w14:textId="77777777" w:rsidR="00CB1804" w:rsidRDefault="00CB1804" w:rsidP="00CB1804"/>
          <w:p w14:paraId="1514629F" w14:textId="77777777" w:rsidR="00CB1804" w:rsidRDefault="00CB1804" w:rsidP="00CB1804">
            <w:r>
              <w:t>Hoeveel procent van de melk wordt biologisch geproduceerd?</w:t>
            </w:r>
          </w:p>
          <w:p w14:paraId="4A1821E9" w14:textId="77777777" w:rsidR="00CB1804" w:rsidRDefault="00CB1804" w:rsidP="00CB1804">
            <w:r>
              <w:t>Rond je antwoord af op een geheel aantal procent</w:t>
            </w:r>
            <w:r w:rsidR="00B02DD3">
              <w:t>en</w:t>
            </w:r>
            <w:r>
              <w:t>.</w:t>
            </w:r>
          </w:p>
        </w:tc>
      </w:tr>
    </w:tbl>
    <w:p w14:paraId="0D2E8ED3" w14:textId="1B8D293E" w:rsidR="00E610BC" w:rsidRDefault="00E610BC" w:rsidP="00E610BC">
      <w:pPr>
        <w:rPr>
          <w:lang w:eastAsia="ja-JP"/>
        </w:rPr>
      </w:pPr>
    </w:p>
    <w:p w14:paraId="1173F5F6" w14:textId="77777777" w:rsidR="00E610BC" w:rsidRDefault="00E610BC">
      <w:pPr>
        <w:rPr>
          <w:lang w:eastAsia="ja-JP"/>
        </w:rPr>
      </w:pPr>
      <w:r>
        <w:rPr>
          <w:lang w:eastAsia="ja-JP"/>
        </w:rPr>
        <w:br w:type="page"/>
      </w:r>
    </w:p>
    <w:p w14:paraId="534BBC8C" w14:textId="77777777" w:rsidR="00A93113" w:rsidRDefault="00A93113" w:rsidP="00CB1804">
      <w:pPr>
        <w:pStyle w:val="streepje"/>
        <w:rPr>
          <w:lang w:eastAsia="ja-JP"/>
        </w:rPr>
      </w:pPr>
    </w:p>
    <w:tbl>
      <w:tblPr>
        <w:tblW w:w="9305" w:type="dxa"/>
        <w:tblLayout w:type="fixed"/>
        <w:tblLook w:val="00A0" w:firstRow="1" w:lastRow="0" w:firstColumn="1" w:lastColumn="0" w:noHBand="0" w:noVBand="0"/>
      </w:tblPr>
      <w:tblGrid>
        <w:gridCol w:w="534"/>
        <w:gridCol w:w="8771"/>
      </w:tblGrid>
      <w:tr w:rsidR="00CB1804" w14:paraId="4EF34640" w14:textId="77777777" w:rsidTr="00CB1804">
        <w:tc>
          <w:tcPr>
            <w:tcW w:w="534" w:type="dxa"/>
          </w:tcPr>
          <w:p w14:paraId="4E29E0A3" w14:textId="77777777" w:rsidR="00CB1804" w:rsidRDefault="00CB1804" w:rsidP="00CB1804">
            <w:pPr>
              <w:pStyle w:val="Opgave"/>
            </w:pPr>
          </w:p>
        </w:tc>
        <w:tc>
          <w:tcPr>
            <w:tcW w:w="8771" w:type="dxa"/>
          </w:tcPr>
          <w:p w14:paraId="379BA418" w14:textId="77777777" w:rsidR="00CB1804" w:rsidRPr="00440DBB" w:rsidRDefault="00CB1804" w:rsidP="00CB1804">
            <w:pPr>
              <w:pStyle w:val="ListParagraph"/>
              <w:numPr>
                <w:ilvl w:val="0"/>
                <w:numId w:val="15"/>
              </w:numPr>
            </w:pPr>
            <w:r>
              <w:rPr>
                <w:noProof/>
                <w:lang w:eastAsia="nl-NL"/>
              </w:rPr>
              <w:t>170.000 ton geitenmelk, hoeveel kilogram is dit?</w:t>
            </w:r>
            <w:r>
              <w:t xml:space="preserve"> </w:t>
            </w:r>
          </w:p>
          <w:p w14:paraId="68F30AD4" w14:textId="77777777" w:rsidR="00CB1804" w:rsidRDefault="00CB1804" w:rsidP="00CB1804">
            <w:pPr>
              <w:pStyle w:val="ListParagraph"/>
              <w:ind w:left="360"/>
            </w:pPr>
          </w:p>
        </w:tc>
      </w:tr>
      <w:tr w:rsidR="00CB1804" w14:paraId="1190267B" w14:textId="77777777" w:rsidTr="00CB1804">
        <w:tc>
          <w:tcPr>
            <w:tcW w:w="534" w:type="dxa"/>
          </w:tcPr>
          <w:p w14:paraId="65DAD9EB" w14:textId="77777777" w:rsidR="00CB1804" w:rsidRDefault="00CB1804" w:rsidP="00CB1804"/>
        </w:tc>
        <w:tc>
          <w:tcPr>
            <w:tcW w:w="8771" w:type="dxa"/>
          </w:tcPr>
          <w:p w14:paraId="17E6EFF4" w14:textId="77777777" w:rsidR="00CB1804" w:rsidRDefault="00CB1804" w:rsidP="00CB1804">
            <w:pPr>
              <w:pStyle w:val="ListParagraph"/>
              <w:numPr>
                <w:ilvl w:val="0"/>
                <w:numId w:val="15"/>
              </w:numPr>
            </w:pPr>
            <w:r>
              <w:t>1 kilogram geitenmelk is ongeveer 0,97 liter.</w:t>
            </w:r>
            <w:r>
              <w:br/>
              <w:t>Hoeveel liter is 170.000 ton?</w:t>
            </w:r>
            <w:r>
              <w:br/>
            </w:r>
            <w:r>
              <w:rPr>
                <w:sz w:val="18"/>
                <w:szCs w:val="18"/>
              </w:rPr>
              <w:br/>
            </w:r>
          </w:p>
        </w:tc>
      </w:tr>
      <w:tr w:rsidR="00CB1804" w14:paraId="3F02F799" w14:textId="77777777" w:rsidTr="00CB1804">
        <w:tc>
          <w:tcPr>
            <w:tcW w:w="534" w:type="dxa"/>
          </w:tcPr>
          <w:p w14:paraId="6220F10F" w14:textId="77777777" w:rsidR="00CB1804" w:rsidRDefault="00CB1804" w:rsidP="00CB1804"/>
        </w:tc>
        <w:tc>
          <w:tcPr>
            <w:tcW w:w="8771" w:type="dxa"/>
          </w:tcPr>
          <w:p w14:paraId="24CCA504" w14:textId="77777777" w:rsidR="00A93113" w:rsidRDefault="00CB1804" w:rsidP="00CB1804">
            <w:pPr>
              <w:pStyle w:val="ListParagraph"/>
              <w:numPr>
                <w:ilvl w:val="0"/>
                <w:numId w:val="15"/>
              </w:numPr>
            </w:pPr>
            <w:r>
              <w:t xml:space="preserve">Reken je antwoord op vraag b om in kubieke meter. </w:t>
            </w:r>
          </w:p>
          <w:p w14:paraId="59E358C0" w14:textId="77777777" w:rsidR="00A93113" w:rsidRDefault="00A93113" w:rsidP="00A93113">
            <w:pPr>
              <w:pStyle w:val="ListParagraph"/>
              <w:ind w:left="360"/>
            </w:pPr>
          </w:p>
          <w:p w14:paraId="01D0B6D7" w14:textId="77777777" w:rsidR="00CB1804" w:rsidRDefault="00CB1804" w:rsidP="00A93113">
            <w:proofErr w:type="spellStart"/>
            <w:r w:rsidRPr="00A93113">
              <w:rPr>
                <w:b/>
              </w:rPr>
              <w:t>TiP</w:t>
            </w:r>
            <w:proofErr w:type="spellEnd"/>
            <w:r>
              <w:t>: 1</w:t>
            </w:r>
            <w:r w:rsidR="00345D51">
              <w:t xml:space="preserve">000 liter = 1 </w:t>
            </w:r>
            <w:r>
              <w:t>m</w:t>
            </w:r>
            <w:r w:rsidRPr="00A93113">
              <w:rPr>
                <w:vertAlign w:val="superscript"/>
              </w:rPr>
              <w:t>3</w:t>
            </w:r>
          </w:p>
        </w:tc>
      </w:tr>
    </w:tbl>
    <w:p w14:paraId="6FE189D7" w14:textId="77777777" w:rsidR="00CB1804" w:rsidRDefault="00CB1804" w:rsidP="00CB1804"/>
    <w:p w14:paraId="3A71E51B" w14:textId="77777777" w:rsidR="00CB1804" w:rsidRDefault="00CB1804" w:rsidP="00CB1804"/>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CB1804" w14:paraId="41B6CA69" w14:textId="77777777" w:rsidTr="00A93113">
        <w:trPr>
          <w:trHeight w:val="699"/>
        </w:trPr>
        <w:tc>
          <w:tcPr>
            <w:tcW w:w="361" w:type="dxa"/>
            <w:shd w:val="clear" w:color="C6D9F1" w:fill="F1F3E9"/>
          </w:tcPr>
          <w:p w14:paraId="3E6F1B25" w14:textId="77777777" w:rsidR="00CB1804" w:rsidRDefault="00CB1804" w:rsidP="00CB1804">
            <w:pPr>
              <w:pStyle w:val="groenetekst"/>
            </w:pPr>
          </w:p>
        </w:tc>
        <w:tc>
          <w:tcPr>
            <w:tcW w:w="8766" w:type="dxa"/>
            <w:shd w:val="clear" w:color="C6D9F1" w:fill="F1F3E9"/>
          </w:tcPr>
          <w:p w14:paraId="47712838" w14:textId="77777777" w:rsidR="00CB1804" w:rsidRDefault="00CB1804" w:rsidP="00CB1804">
            <w:pPr>
              <w:pStyle w:val="groenetekst"/>
            </w:pPr>
            <w:r>
              <w:t xml:space="preserve">Het antwoord van de laatste opdracht is </w:t>
            </w:r>
            <w:r w:rsidR="00345D51">
              <w:t>bijna niet</w:t>
            </w:r>
            <w:r>
              <w:t xml:space="preserve"> voorstelbaar.</w:t>
            </w:r>
          </w:p>
          <w:p w14:paraId="5B20B4A6" w14:textId="77777777" w:rsidR="00CB1804" w:rsidRDefault="00CB1804" w:rsidP="00CB1804">
            <w:pPr>
              <w:pStyle w:val="groenetekst"/>
            </w:pPr>
            <w:r>
              <w:t xml:space="preserve">Om een beetje te </w:t>
            </w:r>
            <w:r w:rsidR="00345D51">
              <w:t>begrijpen</w:t>
            </w:r>
            <w:r>
              <w:t xml:space="preserve"> hoeveel dit is, ga je uitzoeken hoeveel zwembaden je met die hoeveelheid melk kunt vullen.</w:t>
            </w:r>
          </w:p>
          <w:p w14:paraId="10BF2903" w14:textId="77777777" w:rsidR="00CB1804" w:rsidRDefault="00345D51" w:rsidP="00CB1804">
            <w:pPr>
              <w:pStyle w:val="groenetekst"/>
            </w:pPr>
            <w:r>
              <w:t xml:space="preserve">De maten van het </w:t>
            </w:r>
            <w:r w:rsidR="00CB1804">
              <w:t xml:space="preserve">zwembad </w:t>
            </w:r>
            <w:r>
              <w:t xml:space="preserve"> zijn:</w:t>
            </w:r>
            <w:r w:rsidR="00A93113">
              <w:t xml:space="preserve"> </w:t>
            </w:r>
            <w:r w:rsidR="00CB1804">
              <w:t>Leng</w:t>
            </w:r>
            <w:r w:rsidR="00A93113">
              <w:t xml:space="preserve">te 50 m, breedte 25 m, diepte 2 </w:t>
            </w:r>
            <w:r w:rsidR="00CB1804">
              <w:t>m</w:t>
            </w:r>
            <w:r w:rsidR="00A93113">
              <w:t xml:space="preserve"> </w:t>
            </w:r>
          </w:p>
          <w:p w14:paraId="1095105D" w14:textId="77777777" w:rsidR="00CB1804" w:rsidRDefault="00CB1804" w:rsidP="00CB1804">
            <w:pPr>
              <w:pStyle w:val="groenetekst"/>
            </w:pPr>
          </w:p>
          <w:p w14:paraId="41A18312" w14:textId="77777777" w:rsidR="00CB1804" w:rsidRDefault="00CB1804" w:rsidP="00CB1804">
            <w:r>
              <w:rPr>
                <w:noProof/>
                <w:lang w:val="en-US"/>
              </w:rPr>
              <w:drawing>
                <wp:inline distT="0" distB="0" distL="0" distR="0" wp14:anchorId="71C1CCF3" wp14:editId="32E068F6">
                  <wp:extent cx="2750400" cy="1828800"/>
                  <wp:effectExtent l="19050" t="0" r="0" b="0"/>
                  <wp:docPr id="2" name="Picture 7" descr="http://www.sportstarz.nl/service/userimages/Image/tongelr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ortstarz.nl/service/userimages/Image/tongelreep.jpg"/>
                          <pic:cNvPicPr>
                            <a:picLocks noChangeAspect="1" noChangeArrowheads="1"/>
                          </pic:cNvPicPr>
                        </pic:nvPicPr>
                        <pic:blipFill>
                          <a:blip r:embed="rId27"/>
                          <a:srcRect/>
                          <a:stretch>
                            <a:fillRect/>
                          </a:stretch>
                        </pic:blipFill>
                        <pic:spPr bwMode="auto">
                          <a:xfrm>
                            <a:off x="0" y="0"/>
                            <a:ext cx="2750400" cy="1828800"/>
                          </a:xfrm>
                          <a:prstGeom prst="rect">
                            <a:avLst/>
                          </a:prstGeom>
                          <a:noFill/>
                          <a:ln w="9525">
                            <a:noFill/>
                            <a:miter lim="800000"/>
                            <a:headEnd/>
                            <a:tailEnd/>
                          </a:ln>
                        </pic:spPr>
                      </pic:pic>
                    </a:graphicData>
                  </a:graphic>
                </wp:inline>
              </w:drawing>
            </w:r>
          </w:p>
          <w:p w14:paraId="6C2E27B9" w14:textId="77777777" w:rsidR="00A93113" w:rsidRPr="00440DBB" w:rsidRDefault="00A93113" w:rsidP="00CB1804"/>
        </w:tc>
      </w:tr>
    </w:tbl>
    <w:p w14:paraId="1C7FEEB2" w14:textId="77777777" w:rsidR="00CB1804" w:rsidRDefault="00CB1804" w:rsidP="00CB1804"/>
    <w:p w14:paraId="72F4E041" w14:textId="77777777" w:rsidR="00CB1804" w:rsidRDefault="00CB1804" w:rsidP="00CB1804">
      <w:pPr>
        <w:pStyle w:val="streepje"/>
      </w:pPr>
    </w:p>
    <w:tbl>
      <w:tblPr>
        <w:tblW w:w="9305" w:type="dxa"/>
        <w:tblLayout w:type="fixed"/>
        <w:tblLook w:val="00A0" w:firstRow="1" w:lastRow="0" w:firstColumn="1" w:lastColumn="0" w:noHBand="0" w:noVBand="0"/>
      </w:tblPr>
      <w:tblGrid>
        <w:gridCol w:w="534"/>
        <w:gridCol w:w="8771"/>
      </w:tblGrid>
      <w:tr w:rsidR="00CB1804" w14:paraId="492EB58C" w14:textId="77777777" w:rsidTr="00CB1804">
        <w:tc>
          <w:tcPr>
            <w:tcW w:w="534" w:type="dxa"/>
          </w:tcPr>
          <w:p w14:paraId="374C034B" w14:textId="77777777" w:rsidR="00CB1804" w:rsidRDefault="00CB1804" w:rsidP="00CB1804">
            <w:pPr>
              <w:pStyle w:val="Opgave"/>
            </w:pPr>
          </w:p>
        </w:tc>
        <w:tc>
          <w:tcPr>
            <w:tcW w:w="8771" w:type="dxa"/>
          </w:tcPr>
          <w:p w14:paraId="7A271A73" w14:textId="77777777" w:rsidR="00CB1804" w:rsidRDefault="00CB1804" w:rsidP="00CB1804">
            <w:pPr>
              <w:pStyle w:val="ListParagraph"/>
              <w:numPr>
                <w:ilvl w:val="0"/>
                <w:numId w:val="16"/>
              </w:numPr>
            </w:pPr>
            <w:r>
              <w:t>Hoeveel kubieke meter is de inhoud van dit zwembad?</w:t>
            </w:r>
            <w:r>
              <w:br/>
            </w:r>
          </w:p>
        </w:tc>
      </w:tr>
      <w:tr w:rsidR="00CB1804" w14:paraId="32FF5DFC" w14:textId="77777777" w:rsidTr="00CB1804">
        <w:tc>
          <w:tcPr>
            <w:tcW w:w="534" w:type="dxa"/>
          </w:tcPr>
          <w:p w14:paraId="1FF79ACC" w14:textId="77777777" w:rsidR="00CB1804" w:rsidRDefault="00CB1804" w:rsidP="00CB1804"/>
        </w:tc>
        <w:tc>
          <w:tcPr>
            <w:tcW w:w="8771" w:type="dxa"/>
          </w:tcPr>
          <w:p w14:paraId="78FA3CE7" w14:textId="77777777" w:rsidR="00CB1804" w:rsidRDefault="00CB1804" w:rsidP="00CB1804">
            <w:pPr>
              <w:pStyle w:val="ListParagraph"/>
              <w:numPr>
                <w:ilvl w:val="0"/>
                <w:numId w:val="16"/>
              </w:numPr>
            </w:pPr>
            <w:r>
              <w:t>Hoeveel van deze zwembaden kun je vullen met 170.000 ton geitenmelk? (ge</w:t>
            </w:r>
            <w:r w:rsidR="00345D51">
              <w:t>bruik je antwoord van opdracht 22</w:t>
            </w:r>
            <w:r>
              <w:t>c)</w:t>
            </w:r>
          </w:p>
        </w:tc>
      </w:tr>
    </w:tbl>
    <w:p w14:paraId="09C54DF7" w14:textId="77777777" w:rsidR="00CB1804" w:rsidRDefault="00CB1804" w:rsidP="00CB1804"/>
    <w:p w14:paraId="714C9FCB" w14:textId="77777777" w:rsidR="00CB1804" w:rsidRDefault="00CB1804" w:rsidP="00CB1804">
      <w:pPr>
        <w:rPr>
          <w:lang w:eastAsia="ja-JP"/>
        </w:rPr>
      </w:pPr>
    </w:p>
    <w:p w14:paraId="239B2F40" w14:textId="77777777" w:rsidR="00CB1804" w:rsidRDefault="00CB1804" w:rsidP="00CB1804">
      <w:pPr>
        <w:rPr>
          <w:lang w:eastAsia="ja-JP"/>
        </w:rPr>
      </w:pPr>
    </w:p>
    <w:p w14:paraId="13707183" w14:textId="77777777" w:rsidR="00A93113" w:rsidRDefault="00A93113" w:rsidP="00CB1804">
      <w:pPr>
        <w:rPr>
          <w:lang w:eastAsia="ja-JP"/>
        </w:rPr>
      </w:pPr>
    </w:p>
    <w:p w14:paraId="5BBF5819" w14:textId="77777777" w:rsidR="00A93113" w:rsidRDefault="00A93113" w:rsidP="00CB1804">
      <w:pPr>
        <w:rPr>
          <w:lang w:eastAsia="ja-JP"/>
        </w:rPr>
      </w:pPr>
    </w:p>
    <w:p w14:paraId="56A3A90C" w14:textId="77777777" w:rsidR="00A93113" w:rsidRDefault="00A93113" w:rsidP="00CB1804">
      <w:pPr>
        <w:rPr>
          <w:lang w:eastAsia="ja-JP"/>
        </w:rPr>
      </w:pPr>
    </w:p>
    <w:p w14:paraId="5F9915C3" w14:textId="77777777" w:rsidR="00A93113" w:rsidRDefault="00A93113" w:rsidP="00CB1804">
      <w:pPr>
        <w:rPr>
          <w:lang w:eastAsia="ja-JP"/>
        </w:rPr>
      </w:pPr>
    </w:p>
    <w:p w14:paraId="0EE4C2F8" w14:textId="77777777" w:rsidR="00A93113" w:rsidRDefault="00A93113" w:rsidP="00CB1804">
      <w:pPr>
        <w:rPr>
          <w:lang w:eastAsia="ja-JP"/>
        </w:rPr>
      </w:pPr>
    </w:p>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01"/>
        <w:gridCol w:w="8205"/>
      </w:tblGrid>
      <w:tr w:rsidR="00CB1804" w14:paraId="3244405D" w14:textId="77777777" w:rsidTr="00CB1804">
        <w:trPr>
          <w:trHeight w:val="699"/>
        </w:trPr>
        <w:tc>
          <w:tcPr>
            <w:tcW w:w="361" w:type="dxa"/>
            <w:shd w:val="clear" w:color="C6D9F1" w:fill="F1F3E9"/>
          </w:tcPr>
          <w:p w14:paraId="7918517F" w14:textId="77777777" w:rsidR="00CB1804" w:rsidRDefault="00CB1804" w:rsidP="00CB1804">
            <w:pPr>
              <w:pStyle w:val="groenetekst"/>
            </w:pPr>
          </w:p>
        </w:tc>
        <w:tc>
          <w:tcPr>
            <w:tcW w:w="8766" w:type="dxa"/>
            <w:shd w:val="clear" w:color="C6D9F1" w:fill="F1F3E9"/>
          </w:tcPr>
          <w:p w14:paraId="34FB7830" w14:textId="77777777" w:rsidR="00CB1804" w:rsidRDefault="00CB1804" w:rsidP="00CB1804">
            <w:pPr>
              <w:pStyle w:val="groenetekst"/>
            </w:pPr>
            <w:r>
              <w:t>Aantal geiten in Nederland van 1980 – 2010</w:t>
            </w:r>
          </w:p>
          <w:p w14:paraId="2E3E9770" w14:textId="77777777" w:rsidR="00CB1804" w:rsidRDefault="00CB1804" w:rsidP="00CB1804">
            <w:pPr>
              <w:pStyle w:val="groenetekst"/>
            </w:pPr>
          </w:p>
          <w:p w14:paraId="324480E6" w14:textId="77777777" w:rsidR="00CB1804" w:rsidRDefault="00CB1804" w:rsidP="00CB1804">
            <w:r w:rsidRPr="00CB5340">
              <w:rPr>
                <w:noProof/>
                <w:lang w:val="en-US"/>
              </w:rPr>
              <w:drawing>
                <wp:inline distT="0" distB="0" distL="0" distR="0" wp14:anchorId="66276162" wp14:editId="0FCFD967">
                  <wp:extent cx="4572000" cy="2743200"/>
                  <wp:effectExtent l="19050" t="0" r="19050" b="0"/>
                  <wp:docPr id="1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11CFE6" w14:textId="77777777" w:rsidR="00CB1804" w:rsidRDefault="00CB1804" w:rsidP="00CB1804">
            <w:pPr>
              <w:pStyle w:val="groenetekst"/>
            </w:pPr>
          </w:p>
          <w:p w14:paraId="0B6163F4" w14:textId="77777777" w:rsidR="00CB1804" w:rsidRDefault="00CB1804" w:rsidP="00CB1804">
            <w:pPr>
              <w:pStyle w:val="groenetekst"/>
            </w:pPr>
            <w:r>
              <w:t>Gebruik deze grafiek voor de volgende opdracht.</w:t>
            </w:r>
          </w:p>
        </w:tc>
      </w:tr>
    </w:tbl>
    <w:p w14:paraId="7F65F684" w14:textId="77777777" w:rsidR="00CB1804" w:rsidRDefault="00CB1804" w:rsidP="00CB1804"/>
    <w:p w14:paraId="05AF11C7" w14:textId="77777777" w:rsidR="00CB1804" w:rsidRDefault="00CB1804" w:rsidP="00CB1804">
      <w:pPr>
        <w:pStyle w:val="streepje"/>
      </w:pPr>
    </w:p>
    <w:tbl>
      <w:tblPr>
        <w:tblW w:w="9305" w:type="dxa"/>
        <w:tblLayout w:type="fixed"/>
        <w:tblLook w:val="00A0" w:firstRow="1" w:lastRow="0" w:firstColumn="1" w:lastColumn="0" w:noHBand="0" w:noVBand="0"/>
      </w:tblPr>
      <w:tblGrid>
        <w:gridCol w:w="534"/>
        <w:gridCol w:w="8771"/>
      </w:tblGrid>
      <w:tr w:rsidR="00CB1804" w14:paraId="78642E79" w14:textId="77777777" w:rsidTr="00CB1804">
        <w:tc>
          <w:tcPr>
            <w:tcW w:w="534" w:type="dxa"/>
          </w:tcPr>
          <w:p w14:paraId="2849C175" w14:textId="77777777" w:rsidR="00CB1804" w:rsidRDefault="00CB1804" w:rsidP="00CB1804">
            <w:pPr>
              <w:pStyle w:val="Opgave"/>
            </w:pPr>
          </w:p>
        </w:tc>
        <w:tc>
          <w:tcPr>
            <w:tcW w:w="8771" w:type="dxa"/>
          </w:tcPr>
          <w:p w14:paraId="308F67E4" w14:textId="77777777" w:rsidR="00CB1804" w:rsidRDefault="00CB1804" w:rsidP="00CB1804">
            <w:r>
              <w:t>Vul de juiste woorden of getallen in. Neem de letters over en noteer de antwoorden erachter:</w:t>
            </w:r>
          </w:p>
          <w:p w14:paraId="08916D20" w14:textId="77777777" w:rsidR="00CB1804" w:rsidRDefault="00CB1804" w:rsidP="00CB1804"/>
          <w:p w14:paraId="4E140931" w14:textId="77777777" w:rsidR="00CB1804" w:rsidRDefault="00CB1804" w:rsidP="00CB1804">
            <w:r>
              <w:t xml:space="preserve">In </w:t>
            </w:r>
            <w:r w:rsidRPr="00CB5340">
              <w:rPr>
                <w:sz w:val="18"/>
                <w:szCs w:val="18"/>
              </w:rPr>
              <w:t>.......</w:t>
            </w:r>
            <w:r>
              <w:rPr>
                <w:sz w:val="18"/>
                <w:szCs w:val="18"/>
              </w:rPr>
              <w:t>.(a).....</w:t>
            </w:r>
            <w:r w:rsidRPr="00CB5340">
              <w:rPr>
                <w:sz w:val="18"/>
                <w:szCs w:val="18"/>
              </w:rPr>
              <w:t>.....</w:t>
            </w:r>
            <w:r>
              <w:t xml:space="preserve"> waren er maar een paar duizend geiten in Nederland. </w:t>
            </w:r>
          </w:p>
          <w:p w14:paraId="71B168DA" w14:textId="77777777" w:rsidR="00CB1804" w:rsidRDefault="00CB1804" w:rsidP="00CB1804">
            <w:r>
              <w:t xml:space="preserve">Daarna is tot </w:t>
            </w:r>
            <w:r w:rsidRPr="00CB5340">
              <w:rPr>
                <w:sz w:val="18"/>
                <w:szCs w:val="18"/>
              </w:rPr>
              <w:t>.......</w:t>
            </w:r>
            <w:r>
              <w:rPr>
                <w:sz w:val="18"/>
                <w:szCs w:val="18"/>
              </w:rPr>
              <w:t>.(b).......</w:t>
            </w:r>
            <w:r w:rsidRPr="00CB5340">
              <w:rPr>
                <w:sz w:val="18"/>
                <w:szCs w:val="18"/>
              </w:rPr>
              <w:t>.....</w:t>
            </w:r>
            <w:r>
              <w:t xml:space="preserve">  het aantal geiten gestegen. In dat jaar kwamen de geiten onder de mestwetgeving te vallen. Van  </w:t>
            </w:r>
            <w:r w:rsidRPr="00CB5340">
              <w:rPr>
                <w:sz w:val="18"/>
                <w:szCs w:val="18"/>
              </w:rPr>
              <w:t>.......</w:t>
            </w:r>
            <w:r>
              <w:rPr>
                <w:sz w:val="18"/>
                <w:szCs w:val="18"/>
              </w:rPr>
              <w:t>....(c)....</w:t>
            </w:r>
            <w:r w:rsidRPr="00CB5340">
              <w:rPr>
                <w:sz w:val="18"/>
                <w:szCs w:val="18"/>
              </w:rPr>
              <w:t>.....</w:t>
            </w:r>
            <w:r>
              <w:t xml:space="preserve"> tot </w:t>
            </w:r>
            <w:r w:rsidRPr="00CB5340">
              <w:rPr>
                <w:sz w:val="18"/>
                <w:szCs w:val="18"/>
              </w:rPr>
              <w:t>.......</w:t>
            </w:r>
            <w:r>
              <w:rPr>
                <w:sz w:val="18"/>
                <w:szCs w:val="18"/>
              </w:rPr>
              <w:t>.....(d)...</w:t>
            </w:r>
            <w:r w:rsidRPr="00CB5340">
              <w:rPr>
                <w:sz w:val="18"/>
                <w:szCs w:val="18"/>
              </w:rPr>
              <w:t>.....</w:t>
            </w:r>
            <w:r>
              <w:t xml:space="preserve">  nam het aantal geiten af, daarna nam het aantal flink toe.</w:t>
            </w:r>
          </w:p>
          <w:p w14:paraId="3E105B0C" w14:textId="77777777" w:rsidR="00CB1804" w:rsidRDefault="00CB1804" w:rsidP="00CB1804">
            <w:r>
              <w:t xml:space="preserve">In </w:t>
            </w:r>
            <w:r w:rsidRPr="00CB5340">
              <w:rPr>
                <w:sz w:val="18"/>
                <w:szCs w:val="18"/>
              </w:rPr>
              <w:t>.......</w:t>
            </w:r>
            <w:r>
              <w:rPr>
                <w:sz w:val="18"/>
                <w:szCs w:val="18"/>
              </w:rPr>
              <w:t>(e).....</w:t>
            </w:r>
            <w:r w:rsidRPr="00CB5340">
              <w:rPr>
                <w:sz w:val="18"/>
                <w:szCs w:val="18"/>
              </w:rPr>
              <w:t>.....</w:t>
            </w:r>
            <w:r>
              <w:rPr>
                <w:sz w:val="18"/>
                <w:szCs w:val="18"/>
              </w:rPr>
              <w:t xml:space="preserve"> </w:t>
            </w:r>
            <w:r w:rsidRPr="00BF0DA3">
              <w:t xml:space="preserve">waren er </w:t>
            </w:r>
            <w:r>
              <w:t>drie</w:t>
            </w:r>
            <w:r w:rsidRPr="00BF0DA3">
              <w:t xml:space="preserve"> keer zoveel geiten als in 1993.</w:t>
            </w:r>
            <w:r>
              <w:rPr>
                <w:sz w:val="18"/>
                <w:szCs w:val="18"/>
              </w:rPr>
              <w:t xml:space="preserve"> </w:t>
            </w:r>
          </w:p>
          <w:p w14:paraId="1481ABE9" w14:textId="77777777" w:rsidR="00CB1804" w:rsidRDefault="00CB1804" w:rsidP="00CB1804">
            <w:r>
              <w:t xml:space="preserve">Het aantal geiten was in 2009 opgelopen tot bijna </w:t>
            </w:r>
            <w:r w:rsidRPr="00CB5340">
              <w:rPr>
                <w:sz w:val="18"/>
                <w:szCs w:val="18"/>
              </w:rPr>
              <w:t>.......</w:t>
            </w:r>
            <w:r>
              <w:rPr>
                <w:sz w:val="18"/>
                <w:szCs w:val="18"/>
              </w:rPr>
              <w:t>.(f)...............</w:t>
            </w:r>
            <w:r w:rsidRPr="00CB5340">
              <w:rPr>
                <w:sz w:val="18"/>
                <w:szCs w:val="18"/>
              </w:rPr>
              <w:t>.....</w:t>
            </w:r>
            <w:r>
              <w:t xml:space="preserve">. </w:t>
            </w:r>
          </w:p>
          <w:p w14:paraId="4DACC73C" w14:textId="77777777" w:rsidR="00CB1804" w:rsidRDefault="00CB1804" w:rsidP="00CB1804">
            <w:r>
              <w:t xml:space="preserve">In 2010 is als gevolg van de ruimingen in verband met de Q-koorts het aantal geiten weer gezakt tot iets meer dan </w:t>
            </w:r>
            <w:r w:rsidRPr="00CB5340">
              <w:rPr>
                <w:sz w:val="18"/>
                <w:szCs w:val="18"/>
              </w:rPr>
              <w:t>.......</w:t>
            </w:r>
            <w:r>
              <w:rPr>
                <w:sz w:val="18"/>
                <w:szCs w:val="18"/>
              </w:rPr>
              <w:t>...(g)...............</w:t>
            </w:r>
            <w:r w:rsidRPr="00CB5340">
              <w:rPr>
                <w:sz w:val="18"/>
                <w:szCs w:val="18"/>
              </w:rPr>
              <w:t>.....</w:t>
            </w:r>
            <w:r>
              <w:t>.</w:t>
            </w:r>
          </w:p>
        </w:tc>
      </w:tr>
    </w:tbl>
    <w:p w14:paraId="3657C474" w14:textId="77777777" w:rsidR="00CB1804" w:rsidRDefault="00CB1804" w:rsidP="00CB1804"/>
    <w:p w14:paraId="60187094" w14:textId="77777777" w:rsidR="00CB1804" w:rsidRDefault="00CB1804" w:rsidP="00CB1804"/>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CB1804" w14:paraId="7867051F" w14:textId="77777777" w:rsidTr="00CB1804">
        <w:trPr>
          <w:trHeight w:val="699"/>
        </w:trPr>
        <w:tc>
          <w:tcPr>
            <w:tcW w:w="361" w:type="dxa"/>
            <w:shd w:val="clear" w:color="C6D9F1" w:fill="F1F3E9"/>
          </w:tcPr>
          <w:p w14:paraId="24A3C0D3" w14:textId="77777777" w:rsidR="00CB1804" w:rsidRDefault="00CB1804" w:rsidP="00CB1804">
            <w:pPr>
              <w:pStyle w:val="groenetekst"/>
            </w:pPr>
          </w:p>
        </w:tc>
        <w:tc>
          <w:tcPr>
            <w:tcW w:w="8766" w:type="dxa"/>
            <w:shd w:val="clear" w:color="C6D9F1" w:fill="F1F3E9"/>
          </w:tcPr>
          <w:p w14:paraId="39291713" w14:textId="77777777" w:rsidR="00CB1804" w:rsidRPr="00440DBB" w:rsidRDefault="00CB1804" w:rsidP="00345D51">
            <w:pPr>
              <w:pStyle w:val="groenetekst"/>
            </w:pPr>
            <w:r w:rsidRPr="00BD4704">
              <w:t xml:space="preserve">Ruim 41 % van de </w:t>
            </w:r>
            <w:r>
              <w:t xml:space="preserve">totale </w:t>
            </w:r>
            <w:r w:rsidRPr="00BD4704">
              <w:t>opfokkosten</w:t>
            </w:r>
            <w:r>
              <w:t xml:space="preserve"> </w:t>
            </w:r>
            <w:r w:rsidR="00345D51">
              <w:t>voor een</w:t>
            </w:r>
            <w:r w:rsidRPr="00BD4704">
              <w:t xml:space="preserve"> </w:t>
            </w:r>
            <w:proofErr w:type="spellStart"/>
            <w:r w:rsidRPr="00BD4704">
              <w:t>melkgeit</w:t>
            </w:r>
            <w:proofErr w:type="spellEnd"/>
            <w:r w:rsidRPr="00BD4704">
              <w:t xml:space="preserve"> bestaat uit voerkosten</w:t>
            </w:r>
            <w:r>
              <w:rPr>
                <w:noProof/>
                <w:lang w:eastAsia="nl-NL"/>
              </w:rPr>
              <w:t>.</w:t>
            </w:r>
            <w:r w:rsidRPr="00BD4704">
              <w:t xml:space="preserve"> Per opgefokte </w:t>
            </w:r>
            <w:proofErr w:type="spellStart"/>
            <w:r>
              <w:t>melk</w:t>
            </w:r>
            <w:r w:rsidRPr="00BD4704">
              <w:t>geit</w:t>
            </w:r>
            <w:proofErr w:type="spellEnd"/>
            <w:r w:rsidRPr="00BD4704">
              <w:t xml:space="preserve"> zijn de</w:t>
            </w:r>
            <w:r>
              <w:t xml:space="preserve">ze </w:t>
            </w:r>
            <w:r w:rsidRPr="00BD4704">
              <w:t xml:space="preserve">voerkosten momenteel 143 euro. </w:t>
            </w:r>
            <w:r>
              <w:t xml:space="preserve"> </w:t>
            </w:r>
          </w:p>
        </w:tc>
      </w:tr>
    </w:tbl>
    <w:p w14:paraId="233C7292" w14:textId="77777777" w:rsidR="00CB1804" w:rsidRDefault="00CB1804" w:rsidP="00CB1804">
      <w:pPr>
        <w:pStyle w:val="streepje"/>
      </w:pPr>
    </w:p>
    <w:tbl>
      <w:tblPr>
        <w:tblW w:w="9305" w:type="dxa"/>
        <w:tblLayout w:type="fixed"/>
        <w:tblLook w:val="00A0" w:firstRow="1" w:lastRow="0" w:firstColumn="1" w:lastColumn="0" w:noHBand="0" w:noVBand="0"/>
      </w:tblPr>
      <w:tblGrid>
        <w:gridCol w:w="534"/>
        <w:gridCol w:w="8771"/>
      </w:tblGrid>
      <w:tr w:rsidR="00CB1804" w14:paraId="3DC3A346" w14:textId="77777777" w:rsidTr="00CB1804">
        <w:tc>
          <w:tcPr>
            <w:tcW w:w="534" w:type="dxa"/>
          </w:tcPr>
          <w:p w14:paraId="61040BB3" w14:textId="77777777" w:rsidR="00CB1804" w:rsidRDefault="00CB1804" w:rsidP="00CB1804">
            <w:pPr>
              <w:pStyle w:val="Opgave"/>
            </w:pPr>
          </w:p>
        </w:tc>
        <w:tc>
          <w:tcPr>
            <w:tcW w:w="8771" w:type="dxa"/>
          </w:tcPr>
          <w:p w14:paraId="7341C8DC" w14:textId="1077B708" w:rsidR="00CB1804" w:rsidRDefault="00CB1804" w:rsidP="00CB1804">
            <w:r>
              <w:t xml:space="preserve">Bereken de totale opfokkosten van een  </w:t>
            </w:r>
            <w:proofErr w:type="spellStart"/>
            <w:r>
              <w:t>melkgeit</w:t>
            </w:r>
            <w:proofErr w:type="spellEnd"/>
            <w:r>
              <w:t>.</w:t>
            </w:r>
            <w:r w:rsidR="0061240F">
              <w:t xml:space="preserve"> Noteer je berekening.</w:t>
            </w:r>
          </w:p>
        </w:tc>
      </w:tr>
    </w:tbl>
    <w:p w14:paraId="155B77F1" w14:textId="77777777" w:rsidR="00CB1804" w:rsidRDefault="00CB1804" w:rsidP="00CB1804">
      <w:r>
        <w:br w:type="page"/>
      </w:r>
    </w:p>
    <w:p w14:paraId="71152546" w14:textId="77777777" w:rsidR="00CB1804" w:rsidRDefault="00CB1804" w:rsidP="00CB1804"/>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CB1804" w14:paraId="6081D960" w14:textId="77777777" w:rsidTr="00CB1804">
        <w:trPr>
          <w:trHeight w:val="699"/>
        </w:trPr>
        <w:tc>
          <w:tcPr>
            <w:tcW w:w="361" w:type="dxa"/>
            <w:shd w:val="clear" w:color="C6D9F1" w:fill="F1F3E9"/>
          </w:tcPr>
          <w:p w14:paraId="5343EEA2" w14:textId="77777777" w:rsidR="00CB1804" w:rsidRDefault="00CB1804" w:rsidP="00CB1804">
            <w:pPr>
              <w:pStyle w:val="groenetekst"/>
            </w:pPr>
          </w:p>
        </w:tc>
        <w:tc>
          <w:tcPr>
            <w:tcW w:w="8766" w:type="dxa"/>
            <w:shd w:val="clear" w:color="C6D9F1" w:fill="F1F3E9"/>
          </w:tcPr>
          <w:p w14:paraId="70268E99" w14:textId="77777777" w:rsidR="00CB1804" w:rsidRPr="00A93113" w:rsidRDefault="00A93113" w:rsidP="00CB1804">
            <w:pPr>
              <w:pStyle w:val="groenetekst"/>
              <w:rPr>
                <w:b/>
              </w:rPr>
            </w:pPr>
            <w:r w:rsidRPr="00A93113">
              <w:rPr>
                <w:b/>
              </w:rPr>
              <w:t>Melkprijs</w:t>
            </w:r>
          </w:p>
          <w:p w14:paraId="123963F1" w14:textId="77777777" w:rsidR="00CB1804" w:rsidRDefault="00CB1804" w:rsidP="00CB1804">
            <w:pPr>
              <w:pStyle w:val="groenetekst"/>
            </w:pPr>
            <w:r w:rsidRPr="00FC34EB">
              <w:rPr>
                <w:noProof/>
                <w:lang w:val="en-US"/>
              </w:rPr>
              <w:drawing>
                <wp:inline distT="0" distB="0" distL="0" distR="0" wp14:anchorId="33D3EE01" wp14:editId="645E6EEF">
                  <wp:extent cx="3345404" cy="3228975"/>
                  <wp:effectExtent l="19050" t="0" r="7396"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3345404" cy="3228975"/>
                          </a:xfrm>
                          <a:prstGeom prst="rect">
                            <a:avLst/>
                          </a:prstGeom>
                          <a:noFill/>
                          <a:ln w="9525">
                            <a:noFill/>
                            <a:miter lim="800000"/>
                            <a:headEnd/>
                            <a:tailEnd/>
                          </a:ln>
                        </pic:spPr>
                      </pic:pic>
                    </a:graphicData>
                  </a:graphic>
                </wp:inline>
              </w:drawing>
            </w:r>
          </w:p>
          <w:p w14:paraId="3EBBDECE" w14:textId="77777777" w:rsidR="00CB1804" w:rsidRDefault="00CB1804" w:rsidP="00CB1804">
            <w:pPr>
              <w:pStyle w:val="groenetekst"/>
            </w:pPr>
            <w:r w:rsidRPr="00440DBB">
              <w:t xml:space="preserve">Kostprijs en melkprijs over de jaren per 100 liter </w:t>
            </w:r>
            <w:r w:rsidR="000E2970">
              <w:t>geiten</w:t>
            </w:r>
            <w:r w:rsidRPr="00440DBB">
              <w:t>melk</w:t>
            </w:r>
            <w:r w:rsidR="00345D51">
              <w:t>.</w:t>
            </w:r>
          </w:p>
          <w:p w14:paraId="485F5EE6" w14:textId="77777777" w:rsidR="00345D51" w:rsidRPr="00440DBB" w:rsidRDefault="00345D51" w:rsidP="00CB1804">
            <w:pPr>
              <w:pStyle w:val="groenetekst"/>
            </w:pPr>
          </w:p>
          <w:p w14:paraId="0DC88423" w14:textId="77777777" w:rsidR="00CB1804" w:rsidRPr="00FC34EB" w:rsidRDefault="00CB1804" w:rsidP="00CB1804">
            <w:pPr>
              <w:pStyle w:val="groenetekst"/>
              <w:rPr>
                <w:sz w:val="18"/>
                <w:szCs w:val="18"/>
              </w:rPr>
            </w:pPr>
            <w:r w:rsidRPr="00FC34EB">
              <w:rPr>
                <w:sz w:val="18"/>
                <w:szCs w:val="18"/>
              </w:rPr>
              <w:t>Bron: Louis Bolk Instituut</w:t>
            </w:r>
          </w:p>
        </w:tc>
      </w:tr>
    </w:tbl>
    <w:p w14:paraId="707D2D96" w14:textId="77777777" w:rsidR="00A93113" w:rsidRDefault="00A93113" w:rsidP="00CB1804">
      <w:pPr>
        <w:pStyle w:val="streepje"/>
      </w:pPr>
    </w:p>
    <w:tbl>
      <w:tblPr>
        <w:tblW w:w="9305" w:type="dxa"/>
        <w:tblLayout w:type="fixed"/>
        <w:tblLook w:val="00A0" w:firstRow="1" w:lastRow="0" w:firstColumn="1" w:lastColumn="0" w:noHBand="0" w:noVBand="0"/>
      </w:tblPr>
      <w:tblGrid>
        <w:gridCol w:w="534"/>
        <w:gridCol w:w="8771"/>
      </w:tblGrid>
      <w:tr w:rsidR="00CB1804" w14:paraId="01362F27" w14:textId="77777777" w:rsidTr="00CB1804">
        <w:tc>
          <w:tcPr>
            <w:tcW w:w="534" w:type="dxa"/>
          </w:tcPr>
          <w:p w14:paraId="0D4ABB0C" w14:textId="77777777" w:rsidR="00CB1804" w:rsidRDefault="00CB1804" w:rsidP="00CB1804">
            <w:pPr>
              <w:pStyle w:val="Opgave"/>
            </w:pPr>
          </w:p>
        </w:tc>
        <w:tc>
          <w:tcPr>
            <w:tcW w:w="8771" w:type="dxa"/>
          </w:tcPr>
          <w:p w14:paraId="06F6700A" w14:textId="4FA45DD9" w:rsidR="00CB1804" w:rsidRDefault="00CB1804" w:rsidP="00CB1804">
            <w:pPr>
              <w:pStyle w:val="ListParagraph"/>
              <w:numPr>
                <w:ilvl w:val="0"/>
                <w:numId w:val="17"/>
              </w:numPr>
            </w:pPr>
            <w:r>
              <w:t xml:space="preserve">Hoeveel </w:t>
            </w:r>
            <w:r w:rsidR="007607AE">
              <w:t xml:space="preserve">euro </w:t>
            </w:r>
            <w:r>
              <w:t xml:space="preserve">was het verschil tussen de kostprijs en de melkprijs </w:t>
            </w:r>
            <w:r w:rsidR="00B45737">
              <w:t xml:space="preserve">per 100 liter </w:t>
            </w:r>
            <w:r w:rsidR="007607AE">
              <w:t xml:space="preserve">ongeveer </w:t>
            </w:r>
            <w:r>
              <w:t>in 2008? En in 2009?</w:t>
            </w:r>
            <w:r>
              <w:br/>
            </w:r>
          </w:p>
          <w:p w14:paraId="3734D758" w14:textId="77777777" w:rsidR="00CB1804" w:rsidRDefault="00CB1804" w:rsidP="00CB1804">
            <w:pPr>
              <w:pStyle w:val="ListParagraph"/>
              <w:numPr>
                <w:ilvl w:val="0"/>
                <w:numId w:val="17"/>
              </w:numPr>
            </w:pPr>
            <w:r>
              <w:t>Welke conclusie kun je trekken uit de grafiek hierboven?</w:t>
            </w:r>
          </w:p>
        </w:tc>
      </w:tr>
    </w:tbl>
    <w:p w14:paraId="16BB9907" w14:textId="77777777" w:rsidR="00CB1804" w:rsidRDefault="00CB1804" w:rsidP="00CB1804"/>
    <w:p w14:paraId="35EA5B51" w14:textId="77777777" w:rsidR="00CB1804" w:rsidRDefault="00CB1804" w:rsidP="00CB1804"/>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CB1804" w14:paraId="37DE47F5" w14:textId="77777777" w:rsidTr="00CB1804">
        <w:trPr>
          <w:trHeight w:val="699"/>
        </w:trPr>
        <w:tc>
          <w:tcPr>
            <w:tcW w:w="361" w:type="dxa"/>
            <w:shd w:val="clear" w:color="C6D9F1" w:fill="F1F3E9"/>
          </w:tcPr>
          <w:p w14:paraId="7ABDF320" w14:textId="77777777" w:rsidR="00CB1804" w:rsidRDefault="00CB1804" w:rsidP="00CB1804">
            <w:pPr>
              <w:pStyle w:val="groenetekst"/>
            </w:pPr>
          </w:p>
        </w:tc>
        <w:tc>
          <w:tcPr>
            <w:tcW w:w="8766" w:type="dxa"/>
            <w:shd w:val="clear" w:color="C6D9F1" w:fill="F1F3E9"/>
          </w:tcPr>
          <w:p w14:paraId="6424F9B9" w14:textId="77777777" w:rsidR="00CB1804" w:rsidRDefault="002E2CD5" w:rsidP="00CB1804">
            <w:pPr>
              <w:pStyle w:val="groenetekst"/>
              <w:rPr>
                <w:noProof/>
                <w:lang w:eastAsia="nl-NL"/>
              </w:rPr>
            </w:pPr>
            <w:r>
              <w:rPr>
                <w:noProof/>
                <w:lang w:val="en-US"/>
              </w:rPr>
              <mc:AlternateContent>
                <mc:Choice Requires="wps">
                  <w:drawing>
                    <wp:anchor distT="0" distB="0" distL="114300" distR="114300" simplePos="0" relativeHeight="251661312" behindDoc="0" locked="0" layoutInCell="1" allowOverlap="1" wp14:anchorId="15D2A71C" wp14:editId="4D61A04F">
                      <wp:simplePos x="0" y="0"/>
                      <wp:positionH relativeFrom="column">
                        <wp:posOffset>2225040</wp:posOffset>
                      </wp:positionH>
                      <wp:positionV relativeFrom="paragraph">
                        <wp:posOffset>-6026150</wp:posOffset>
                      </wp:positionV>
                      <wp:extent cx="2244725" cy="2570480"/>
                      <wp:effectExtent l="2540" t="6350" r="6985" b="13970"/>
                      <wp:wrapSquare wrapText="bothSides"/>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570480"/>
                              </a:xfrm>
                              <a:prstGeom prst="rect">
                                <a:avLst/>
                              </a:prstGeom>
                              <a:solidFill>
                                <a:srgbClr val="FFFFFF"/>
                              </a:solidFill>
                              <a:ln w="9525">
                                <a:solidFill>
                                  <a:srgbClr val="000000"/>
                                </a:solidFill>
                                <a:miter lim="800000"/>
                                <a:headEnd/>
                                <a:tailEnd/>
                              </a:ln>
                            </wps:spPr>
                            <wps:txbx>
                              <w:txbxContent>
                                <w:p w14:paraId="33BBDECE" w14:textId="77777777" w:rsidR="00B45737" w:rsidRPr="007B515F" w:rsidRDefault="00B45737" w:rsidP="00CB1804">
                                  <w:pPr>
                                    <w:rPr>
                                      <w:b/>
                                      <w:sz w:val="18"/>
                                      <w:szCs w:val="18"/>
                                      <w:lang w:eastAsia="nl-NL"/>
                                    </w:rPr>
                                  </w:pPr>
                                  <w:r w:rsidRPr="007B515F">
                                    <w:rPr>
                                      <w:b/>
                                      <w:sz w:val="18"/>
                                      <w:szCs w:val="18"/>
                                      <w:lang w:eastAsia="nl-NL"/>
                                    </w:rPr>
                                    <w:t>Kostprijs per 100 liter melk (2009), ex. BTW</w:t>
                                  </w:r>
                                </w:p>
                                <w:p w14:paraId="495F4114" w14:textId="77777777" w:rsidR="00B45737" w:rsidRPr="00516ECF" w:rsidRDefault="00B45737" w:rsidP="00CB1804">
                                  <w:pPr>
                                    <w:rPr>
                                      <w:lang w:eastAsia="nl-NL"/>
                                    </w:rPr>
                                  </w:pPr>
                                </w:p>
                                <w:tbl>
                                  <w:tblPr>
                                    <w:tblW w:w="5058"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ook w:val="0000" w:firstRow="0" w:lastRow="0" w:firstColumn="0" w:lastColumn="0" w:noHBand="0" w:noVBand="0"/>
                                  </w:tblPr>
                                  <w:tblGrid>
                                    <w:gridCol w:w="3952"/>
                                    <w:gridCol w:w="1106"/>
                                  </w:tblGrid>
                                  <w:tr w:rsidR="00B45737" w:rsidRPr="00516ECF" w14:paraId="54D87CE3" w14:textId="77777777" w:rsidTr="00CB1804">
                                    <w:trPr>
                                      <w:trHeight w:val="355"/>
                                    </w:trPr>
                                    <w:tc>
                                      <w:tcPr>
                                        <w:tcW w:w="3952" w:type="dxa"/>
                                      </w:tcPr>
                                      <w:p w14:paraId="6650779A" w14:textId="77777777" w:rsidR="00B45737" w:rsidRPr="009138F8" w:rsidRDefault="00B45737" w:rsidP="00CB1804">
                                        <w:pPr>
                                          <w:rPr>
                                            <w:sz w:val="20"/>
                                            <w:szCs w:val="20"/>
                                            <w:lang w:eastAsia="nl-NL"/>
                                          </w:rPr>
                                        </w:pPr>
                                        <w:r w:rsidRPr="009138F8">
                                          <w:rPr>
                                            <w:rFonts w:ascii="CLYLPW+ArialNarrow" w:hAnsi="CLYLPW+ArialNarrow" w:cs="CLYLPW+ArialNarrow"/>
                                            <w:sz w:val="20"/>
                                            <w:szCs w:val="20"/>
                                            <w:lang w:eastAsia="nl-NL"/>
                                          </w:rPr>
                                          <w:t xml:space="preserve">Algemene vaste kosten </w:t>
                                        </w:r>
                                      </w:p>
                                    </w:tc>
                                    <w:tc>
                                      <w:tcPr>
                                        <w:tcW w:w="1106" w:type="dxa"/>
                                      </w:tcPr>
                                      <w:p w14:paraId="380938E5"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5,43 </w:t>
                                        </w:r>
                                      </w:p>
                                    </w:tc>
                                  </w:tr>
                                  <w:tr w:rsidR="00B45737" w:rsidRPr="00516ECF" w14:paraId="75EC5A20" w14:textId="77777777" w:rsidTr="00CB1804">
                                    <w:trPr>
                                      <w:trHeight w:val="350"/>
                                    </w:trPr>
                                    <w:tc>
                                      <w:tcPr>
                                        <w:tcW w:w="3952" w:type="dxa"/>
                                      </w:tcPr>
                                      <w:p w14:paraId="103BE630"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Kosten gebouwen en niet-voedermechanisatie </w:t>
                                        </w:r>
                                      </w:p>
                                    </w:tc>
                                    <w:tc>
                                      <w:tcPr>
                                        <w:tcW w:w="1106" w:type="dxa"/>
                                      </w:tcPr>
                                      <w:p w14:paraId="64FA6B1E"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8,84 </w:t>
                                        </w:r>
                                      </w:p>
                                    </w:tc>
                                  </w:tr>
                                  <w:tr w:rsidR="00B45737" w:rsidRPr="00516ECF" w14:paraId="65F3A73B" w14:textId="77777777" w:rsidTr="00CB1804">
                                    <w:trPr>
                                      <w:trHeight w:val="355"/>
                                    </w:trPr>
                                    <w:tc>
                                      <w:tcPr>
                                        <w:tcW w:w="3952" w:type="dxa"/>
                                      </w:tcPr>
                                      <w:p w14:paraId="074A83FA"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Ruwvoerkosten </w:t>
                                        </w:r>
                                      </w:p>
                                    </w:tc>
                                    <w:tc>
                                      <w:tcPr>
                                        <w:tcW w:w="1106" w:type="dxa"/>
                                      </w:tcPr>
                                      <w:p w14:paraId="50B5B528"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15,94 </w:t>
                                        </w:r>
                                      </w:p>
                                    </w:tc>
                                  </w:tr>
                                  <w:tr w:rsidR="00B45737" w:rsidRPr="00516ECF" w14:paraId="633467F7" w14:textId="77777777" w:rsidTr="00CB1804">
                                    <w:trPr>
                                      <w:trHeight w:val="355"/>
                                    </w:trPr>
                                    <w:tc>
                                      <w:tcPr>
                                        <w:tcW w:w="3952" w:type="dxa"/>
                                      </w:tcPr>
                                      <w:p w14:paraId="4F636B42"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Krachtvoerkosten </w:t>
                                        </w:r>
                                      </w:p>
                                    </w:tc>
                                    <w:tc>
                                      <w:tcPr>
                                        <w:tcW w:w="1106" w:type="dxa"/>
                                      </w:tcPr>
                                      <w:p w14:paraId="3416A13D"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22,12 </w:t>
                                        </w:r>
                                      </w:p>
                                    </w:tc>
                                  </w:tr>
                                  <w:tr w:rsidR="00B45737" w:rsidRPr="00516ECF" w14:paraId="61940F2C" w14:textId="77777777" w:rsidTr="00CB1804">
                                    <w:trPr>
                                      <w:trHeight w:val="355"/>
                                    </w:trPr>
                                    <w:tc>
                                      <w:tcPr>
                                        <w:tcW w:w="3952" w:type="dxa"/>
                                      </w:tcPr>
                                      <w:p w14:paraId="6C856185"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Overige variabele kosten </w:t>
                                        </w:r>
                                      </w:p>
                                    </w:tc>
                                    <w:tc>
                                      <w:tcPr>
                                        <w:tcW w:w="1106" w:type="dxa"/>
                                      </w:tcPr>
                                      <w:p w14:paraId="53FB0FA5"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6,26 </w:t>
                                        </w:r>
                                      </w:p>
                                    </w:tc>
                                  </w:tr>
                                  <w:tr w:rsidR="00B45737" w:rsidRPr="00516ECF" w14:paraId="4B98B437" w14:textId="77777777" w:rsidTr="00CB1804">
                                    <w:trPr>
                                      <w:trHeight w:val="355"/>
                                    </w:trPr>
                                    <w:tc>
                                      <w:tcPr>
                                        <w:tcW w:w="3952" w:type="dxa"/>
                                      </w:tcPr>
                                      <w:p w14:paraId="0816E9D9"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Correctie voor niet-melkopbrengsten </w:t>
                                        </w:r>
                                      </w:p>
                                    </w:tc>
                                    <w:tc>
                                      <w:tcPr>
                                        <w:tcW w:w="1106" w:type="dxa"/>
                                      </w:tcPr>
                                      <w:p w14:paraId="7215DBA8" w14:textId="5645CD39"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w:t>
                                        </w:r>
                                        <w:r>
                                          <w:rPr>
                                            <w:rFonts w:ascii="CLYLPW+ArialNarrow" w:hAnsi="CLYLPW+ArialNarrow" w:cs="CLYLPW+ArialNarrow"/>
                                            <w:sz w:val="20"/>
                                            <w:szCs w:val="20"/>
                                            <w:lang w:eastAsia="nl-NL"/>
                                          </w:rPr>
                                          <w:t xml:space="preserve"> </w:t>
                                        </w:r>
                                        <w:r w:rsidRPr="009138F8">
                                          <w:rPr>
                                            <w:rFonts w:ascii="CLYLPW+ArialNarrow" w:hAnsi="CLYLPW+ArialNarrow" w:cs="CLYLPW+ArialNarrow"/>
                                            <w:sz w:val="20"/>
                                            <w:szCs w:val="20"/>
                                            <w:lang w:eastAsia="nl-NL"/>
                                          </w:rPr>
                                          <w:t xml:space="preserve">5,95 </w:t>
                                        </w:r>
                                      </w:p>
                                    </w:tc>
                                  </w:tr>
                                  <w:tr w:rsidR="00B45737" w:rsidRPr="00516ECF" w14:paraId="37C64314" w14:textId="77777777" w:rsidTr="00CB1804">
                                    <w:trPr>
                                      <w:trHeight w:val="350"/>
                                    </w:trPr>
                                    <w:tc>
                                      <w:tcPr>
                                        <w:tcW w:w="3952" w:type="dxa"/>
                                      </w:tcPr>
                                      <w:p w14:paraId="3C46894F" w14:textId="77777777" w:rsidR="00B45737" w:rsidRPr="009138F8" w:rsidRDefault="00B45737" w:rsidP="00CB1804">
                                        <w:pPr>
                                          <w:rPr>
                                            <w:rFonts w:ascii="KBSGSS+ArialNarrow-Bold" w:hAnsi="KBSGSS+ArialNarrow-Bold" w:cs="KBSGSS+ArialNarrow-Bold"/>
                                            <w:sz w:val="20"/>
                                            <w:szCs w:val="20"/>
                                            <w:lang w:eastAsia="nl-NL"/>
                                          </w:rPr>
                                        </w:pPr>
                                        <w:r w:rsidRPr="009138F8">
                                          <w:rPr>
                                            <w:rFonts w:ascii="KBSGSS+ArialNarrow-Bold" w:hAnsi="KBSGSS+ArialNarrow-Bold" w:cs="KBSGSS+ArialNarrow-Bold"/>
                                            <w:b/>
                                            <w:bCs/>
                                            <w:sz w:val="20"/>
                                            <w:szCs w:val="20"/>
                                            <w:lang w:eastAsia="nl-NL"/>
                                          </w:rPr>
                                          <w:t xml:space="preserve">Kostprijs excl. Arbeid </w:t>
                                        </w:r>
                                      </w:p>
                                    </w:tc>
                                    <w:tc>
                                      <w:tcPr>
                                        <w:tcW w:w="1106" w:type="dxa"/>
                                      </w:tcPr>
                                      <w:p w14:paraId="790E61AE" w14:textId="77777777" w:rsidR="00B45737" w:rsidRPr="009138F8" w:rsidRDefault="00B45737" w:rsidP="00CB1804">
                                        <w:pPr>
                                          <w:rPr>
                                            <w:rFonts w:ascii="KBSGSS+ArialNarrow-Bold" w:hAnsi="KBSGSS+ArialNarrow-Bold" w:cs="KBSGSS+ArialNarrow-Bold"/>
                                            <w:sz w:val="20"/>
                                            <w:szCs w:val="20"/>
                                            <w:lang w:eastAsia="nl-NL"/>
                                          </w:rPr>
                                        </w:pPr>
                                        <w:r w:rsidRPr="009138F8">
                                          <w:rPr>
                                            <w:rFonts w:ascii="KBSGSS+ArialNarrow-Bold" w:hAnsi="KBSGSS+ArialNarrow-Bold" w:cs="KBSGSS+ArialNarrow-Bold"/>
                                            <w:b/>
                                            <w:bCs/>
                                            <w:sz w:val="20"/>
                                            <w:szCs w:val="20"/>
                                            <w:lang w:eastAsia="nl-NL"/>
                                          </w:rPr>
                                          <w:t xml:space="preserve">......... </w:t>
                                        </w:r>
                                      </w:p>
                                    </w:tc>
                                  </w:tr>
                                  <w:tr w:rsidR="00B45737" w:rsidRPr="00516ECF" w14:paraId="3E744378" w14:textId="77777777" w:rsidTr="00CB1804">
                                    <w:trPr>
                                      <w:trHeight w:val="355"/>
                                    </w:trPr>
                                    <w:tc>
                                      <w:tcPr>
                                        <w:tcW w:w="3952" w:type="dxa"/>
                                      </w:tcPr>
                                      <w:p w14:paraId="4C081B46"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Arbeidskosten </w:t>
                                        </w:r>
                                      </w:p>
                                    </w:tc>
                                    <w:tc>
                                      <w:tcPr>
                                        <w:tcW w:w="1106" w:type="dxa"/>
                                      </w:tcPr>
                                      <w:p w14:paraId="6E0B316E"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12,61 </w:t>
                                        </w:r>
                                      </w:p>
                                    </w:tc>
                                  </w:tr>
                                  <w:tr w:rsidR="00B45737" w:rsidRPr="00516ECF" w14:paraId="20D813E7" w14:textId="77777777" w:rsidTr="00CB1804">
                                    <w:trPr>
                                      <w:trHeight w:val="355"/>
                                    </w:trPr>
                                    <w:tc>
                                      <w:tcPr>
                                        <w:tcW w:w="3952" w:type="dxa"/>
                                      </w:tcPr>
                                      <w:p w14:paraId="0D4D2BD6" w14:textId="77777777" w:rsidR="00B45737" w:rsidRPr="00516ECF" w:rsidRDefault="00B45737" w:rsidP="00CB1804">
                                        <w:pPr>
                                          <w:rPr>
                                            <w:rFonts w:ascii="KBSGSS+ArialNarrow-Bold" w:hAnsi="KBSGSS+ArialNarrow-Bold" w:cs="KBSGSS+ArialNarrow-Bold"/>
                                            <w:sz w:val="19"/>
                                            <w:szCs w:val="19"/>
                                            <w:lang w:eastAsia="nl-NL"/>
                                          </w:rPr>
                                        </w:pPr>
                                        <w:r w:rsidRPr="00516ECF">
                                          <w:rPr>
                                            <w:rFonts w:ascii="KBSGSS+ArialNarrow-Bold" w:hAnsi="KBSGSS+ArialNarrow-Bold" w:cs="KBSGSS+ArialNarrow-Bold"/>
                                            <w:b/>
                                            <w:bCs/>
                                            <w:sz w:val="19"/>
                                            <w:szCs w:val="19"/>
                                            <w:lang w:eastAsia="nl-NL"/>
                                          </w:rPr>
                                          <w:t xml:space="preserve">Kostprijs incl. Arbeid </w:t>
                                        </w:r>
                                      </w:p>
                                    </w:tc>
                                    <w:tc>
                                      <w:tcPr>
                                        <w:tcW w:w="1106" w:type="dxa"/>
                                      </w:tcPr>
                                      <w:p w14:paraId="64977107" w14:textId="77777777" w:rsidR="00B45737" w:rsidRPr="00516ECF" w:rsidRDefault="00B45737" w:rsidP="00CB1804">
                                        <w:pPr>
                                          <w:rPr>
                                            <w:rFonts w:ascii="KBSGSS+ArialNarrow-Bold" w:hAnsi="KBSGSS+ArialNarrow-Bold" w:cs="KBSGSS+ArialNarrow-Bold"/>
                                            <w:sz w:val="19"/>
                                            <w:szCs w:val="19"/>
                                            <w:lang w:eastAsia="nl-NL"/>
                                          </w:rPr>
                                        </w:pPr>
                                        <w:r>
                                          <w:rPr>
                                            <w:rFonts w:ascii="KBSGSS+ArialNarrow-Bold" w:hAnsi="KBSGSS+ArialNarrow-Bold" w:cs="KBSGSS+ArialNarrow-Bold"/>
                                            <w:b/>
                                            <w:bCs/>
                                            <w:sz w:val="19"/>
                                            <w:szCs w:val="19"/>
                                            <w:lang w:eastAsia="nl-NL"/>
                                          </w:rPr>
                                          <w:t>........</w:t>
                                        </w:r>
                                        <w:r w:rsidRPr="00516ECF">
                                          <w:rPr>
                                            <w:rFonts w:ascii="KBSGSS+ArialNarrow-Bold" w:hAnsi="KBSGSS+ArialNarrow-Bold" w:cs="KBSGSS+ArialNarrow-Bold"/>
                                            <w:b/>
                                            <w:bCs/>
                                            <w:sz w:val="19"/>
                                            <w:szCs w:val="19"/>
                                            <w:lang w:eastAsia="nl-NL"/>
                                          </w:rPr>
                                          <w:t xml:space="preserve"> </w:t>
                                        </w:r>
                                      </w:p>
                                    </w:tc>
                                  </w:tr>
                                </w:tbl>
                                <w:p w14:paraId="1C805026" w14:textId="77777777" w:rsidR="00B45737" w:rsidRPr="004905BC" w:rsidRDefault="00B45737" w:rsidP="00CB180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75.2pt;margin-top:-474.5pt;width:176.75pt;height:202.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">
                      <v:textbox>
                        <w:txbxContent>
                          <w:p w14:paraId="33BBDECE" w14:textId="77777777" w:rsidR="00B45737" w:rsidRPr="007B515F" w:rsidRDefault="00B45737" w:rsidP="00CB1804">
                            <w:pPr>
                              <w:rPr>
                                <w:b/>
                                <w:sz w:val="18"/>
                                <w:szCs w:val="18"/>
                                <w:lang w:eastAsia="nl-NL"/>
                              </w:rPr>
                            </w:pPr>
                            <w:r w:rsidRPr="007B515F">
                              <w:rPr>
                                <w:b/>
                                <w:sz w:val="18"/>
                                <w:szCs w:val="18"/>
                                <w:lang w:eastAsia="nl-NL"/>
                              </w:rPr>
                              <w:t>Kostprijs per 100 liter melk (2009), ex. BTW</w:t>
                            </w:r>
                          </w:p>
                          <w:p w14:paraId="495F4114" w14:textId="77777777" w:rsidR="00B45737" w:rsidRPr="00516ECF" w:rsidRDefault="00B45737" w:rsidP="00CB1804">
                            <w:pPr>
                              <w:rPr>
                                <w:lang w:eastAsia="nl-NL"/>
                              </w:rPr>
                            </w:pPr>
                          </w:p>
                          <w:tbl>
                            <w:tblPr>
                              <w:tblW w:w="5058"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ook w:val="0000" w:firstRow="0" w:lastRow="0" w:firstColumn="0" w:lastColumn="0" w:noHBand="0" w:noVBand="0"/>
                            </w:tblPr>
                            <w:tblGrid>
                              <w:gridCol w:w="3952"/>
                              <w:gridCol w:w="1106"/>
                            </w:tblGrid>
                            <w:tr w:rsidR="00B45737" w:rsidRPr="00516ECF" w14:paraId="54D87CE3" w14:textId="77777777" w:rsidTr="00CB1804">
                              <w:trPr>
                                <w:trHeight w:val="355"/>
                              </w:trPr>
                              <w:tc>
                                <w:tcPr>
                                  <w:tcW w:w="3952" w:type="dxa"/>
                                </w:tcPr>
                                <w:p w14:paraId="6650779A" w14:textId="77777777" w:rsidR="00B45737" w:rsidRPr="009138F8" w:rsidRDefault="00B45737" w:rsidP="00CB1804">
                                  <w:pPr>
                                    <w:rPr>
                                      <w:sz w:val="20"/>
                                      <w:szCs w:val="20"/>
                                      <w:lang w:eastAsia="nl-NL"/>
                                    </w:rPr>
                                  </w:pPr>
                                  <w:r w:rsidRPr="009138F8">
                                    <w:rPr>
                                      <w:rFonts w:ascii="CLYLPW+ArialNarrow" w:hAnsi="CLYLPW+ArialNarrow" w:cs="CLYLPW+ArialNarrow"/>
                                      <w:sz w:val="20"/>
                                      <w:szCs w:val="20"/>
                                      <w:lang w:eastAsia="nl-NL"/>
                                    </w:rPr>
                                    <w:t xml:space="preserve">Algemene vaste kosten </w:t>
                                  </w:r>
                                </w:p>
                              </w:tc>
                              <w:tc>
                                <w:tcPr>
                                  <w:tcW w:w="1106" w:type="dxa"/>
                                </w:tcPr>
                                <w:p w14:paraId="380938E5"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5,43 </w:t>
                                  </w:r>
                                </w:p>
                              </w:tc>
                            </w:tr>
                            <w:tr w:rsidR="00B45737" w:rsidRPr="00516ECF" w14:paraId="75EC5A20" w14:textId="77777777" w:rsidTr="00CB1804">
                              <w:trPr>
                                <w:trHeight w:val="350"/>
                              </w:trPr>
                              <w:tc>
                                <w:tcPr>
                                  <w:tcW w:w="3952" w:type="dxa"/>
                                </w:tcPr>
                                <w:p w14:paraId="103BE630"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Kosten gebouwen en niet-voedermechanisatie </w:t>
                                  </w:r>
                                </w:p>
                              </w:tc>
                              <w:tc>
                                <w:tcPr>
                                  <w:tcW w:w="1106" w:type="dxa"/>
                                </w:tcPr>
                                <w:p w14:paraId="64FA6B1E"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8,84 </w:t>
                                  </w:r>
                                </w:p>
                              </w:tc>
                            </w:tr>
                            <w:tr w:rsidR="00B45737" w:rsidRPr="00516ECF" w14:paraId="65F3A73B" w14:textId="77777777" w:rsidTr="00CB1804">
                              <w:trPr>
                                <w:trHeight w:val="355"/>
                              </w:trPr>
                              <w:tc>
                                <w:tcPr>
                                  <w:tcW w:w="3952" w:type="dxa"/>
                                </w:tcPr>
                                <w:p w14:paraId="074A83FA"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Ruwvoerkosten </w:t>
                                  </w:r>
                                </w:p>
                              </w:tc>
                              <w:tc>
                                <w:tcPr>
                                  <w:tcW w:w="1106" w:type="dxa"/>
                                </w:tcPr>
                                <w:p w14:paraId="50B5B528"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15,94 </w:t>
                                  </w:r>
                                </w:p>
                              </w:tc>
                            </w:tr>
                            <w:tr w:rsidR="00B45737" w:rsidRPr="00516ECF" w14:paraId="633467F7" w14:textId="77777777" w:rsidTr="00CB1804">
                              <w:trPr>
                                <w:trHeight w:val="355"/>
                              </w:trPr>
                              <w:tc>
                                <w:tcPr>
                                  <w:tcW w:w="3952" w:type="dxa"/>
                                </w:tcPr>
                                <w:p w14:paraId="4F636B42"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Krachtvoerkosten </w:t>
                                  </w:r>
                                </w:p>
                              </w:tc>
                              <w:tc>
                                <w:tcPr>
                                  <w:tcW w:w="1106" w:type="dxa"/>
                                </w:tcPr>
                                <w:p w14:paraId="3416A13D"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22,12 </w:t>
                                  </w:r>
                                </w:p>
                              </w:tc>
                            </w:tr>
                            <w:tr w:rsidR="00B45737" w:rsidRPr="00516ECF" w14:paraId="61940F2C" w14:textId="77777777" w:rsidTr="00CB1804">
                              <w:trPr>
                                <w:trHeight w:val="355"/>
                              </w:trPr>
                              <w:tc>
                                <w:tcPr>
                                  <w:tcW w:w="3952" w:type="dxa"/>
                                </w:tcPr>
                                <w:p w14:paraId="6C856185"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Overige variabele kosten </w:t>
                                  </w:r>
                                </w:p>
                              </w:tc>
                              <w:tc>
                                <w:tcPr>
                                  <w:tcW w:w="1106" w:type="dxa"/>
                                </w:tcPr>
                                <w:p w14:paraId="53FB0FA5"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6,26 </w:t>
                                  </w:r>
                                </w:p>
                              </w:tc>
                            </w:tr>
                            <w:tr w:rsidR="00B45737" w:rsidRPr="00516ECF" w14:paraId="4B98B437" w14:textId="77777777" w:rsidTr="00CB1804">
                              <w:trPr>
                                <w:trHeight w:val="355"/>
                              </w:trPr>
                              <w:tc>
                                <w:tcPr>
                                  <w:tcW w:w="3952" w:type="dxa"/>
                                </w:tcPr>
                                <w:p w14:paraId="0816E9D9"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Correctie voor niet-melkopbrengsten </w:t>
                                  </w:r>
                                </w:p>
                              </w:tc>
                              <w:tc>
                                <w:tcPr>
                                  <w:tcW w:w="1106" w:type="dxa"/>
                                </w:tcPr>
                                <w:p w14:paraId="7215DBA8" w14:textId="5645CD39"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w:t>
                                  </w:r>
                                  <w:r>
                                    <w:rPr>
                                      <w:rFonts w:ascii="CLYLPW+ArialNarrow" w:hAnsi="CLYLPW+ArialNarrow" w:cs="CLYLPW+ArialNarrow"/>
                                      <w:sz w:val="20"/>
                                      <w:szCs w:val="20"/>
                                      <w:lang w:eastAsia="nl-NL"/>
                                    </w:rPr>
                                    <w:t xml:space="preserve"> </w:t>
                                  </w:r>
                                  <w:r w:rsidRPr="009138F8">
                                    <w:rPr>
                                      <w:rFonts w:ascii="CLYLPW+ArialNarrow" w:hAnsi="CLYLPW+ArialNarrow" w:cs="CLYLPW+ArialNarrow"/>
                                      <w:sz w:val="20"/>
                                      <w:szCs w:val="20"/>
                                      <w:lang w:eastAsia="nl-NL"/>
                                    </w:rPr>
                                    <w:t xml:space="preserve">5,95 </w:t>
                                  </w:r>
                                </w:p>
                              </w:tc>
                            </w:tr>
                            <w:tr w:rsidR="00B45737" w:rsidRPr="00516ECF" w14:paraId="37C64314" w14:textId="77777777" w:rsidTr="00CB1804">
                              <w:trPr>
                                <w:trHeight w:val="350"/>
                              </w:trPr>
                              <w:tc>
                                <w:tcPr>
                                  <w:tcW w:w="3952" w:type="dxa"/>
                                </w:tcPr>
                                <w:p w14:paraId="3C46894F" w14:textId="77777777" w:rsidR="00B45737" w:rsidRPr="009138F8" w:rsidRDefault="00B45737" w:rsidP="00CB1804">
                                  <w:pPr>
                                    <w:rPr>
                                      <w:rFonts w:ascii="KBSGSS+ArialNarrow-Bold" w:hAnsi="KBSGSS+ArialNarrow-Bold" w:cs="KBSGSS+ArialNarrow-Bold"/>
                                      <w:sz w:val="20"/>
                                      <w:szCs w:val="20"/>
                                      <w:lang w:eastAsia="nl-NL"/>
                                    </w:rPr>
                                  </w:pPr>
                                  <w:r w:rsidRPr="009138F8">
                                    <w:rPr>
                                      <w:rFonts w:ascii="KBSGSS+ArialNarrow-Bold" w:hAnsi="KBSGSS+ArialNarrow-Bold" w:cs="KBSGSS+ArialNarrow-Bold"/>
                                      <w:b/>
                                      <w:bCs/>
                                      <w:sz w:val="20"/>
                                      <w:szCs w:val="20"/>
                                      <w:lang w:eastAsia="nl-NL"/>
                                    </w:rPr>
                                    <w:t xml:space="preserve">Kostprijs excl. Arbeid </w:t>
                                  </w:r>
                                </w:p>
                              </w:tc>
                              <w:tc>
                                <w:tcPr>
                                  <w:tcW w:w="1106" w:type="dxa"/>
                                </w:tcPr>
                                <w:p w14:paraId="790E61AE" w14:textId="77777777" w:rsidR="00B45737" w:rsidRPr="009138F8" w:rsidRDefault="00B45737" w:rsidP="00CB1804">
                                  <w:pPr>
                                    <w:rPr>
                                      <w:rFonts w:ascii="KBSGSS+ArialNarrow-Bold" w:hAnsi="KBSGSS+ArialNarrow-Bold" w:cs="KBSGSS+ArialNarrow-Bold"/>
                                      <w:sz w:val="20"/>
                                      <w:szCs w:val="20"/>
                                      <w:lang w:eastAsia="nl-NL"/>
                                    </w:rPr>
                                  </w:pPr>
                                  <w:r w:rsidRPr="009138F8">
                                    <w:rPr>
                                      <w:rFonts w:ascii="KBSGSS+ArialNarrow-Bold" w:hAnsi="KBSGSS+ArialNarrow-Bold" w:cs="KBSGSS+ArialNarrow-Bold"/>
                                      <w:b/>
                                      <w:bCs/>
                                      <w:sz w:val="20"/>
                                      <w:szCs w:val="20"/>
                                      <w:lang w:eastAsia="nl-NL"/>
                                    </w:rPr>
                                    <w:t xml:space="preserve">......... </w:t>
                                  </w:r>
                                </w:p>
                              </w:tc>
                            </w:tr>
                            <w:tr w:rsidR="00B45737" w:rsidRPr="00516ECF" w14:paraId="3E744378" w14:textId="77777777" w:rsidTr="00CB1804">
                              <w:trPr>
                                <w:trHeight w:val="355"/>
                              </w:trPr>
                              <w:tc>
                                <w:tcPr>
                                  <w:tcW w:w="3952" w:type="dxa"/>
                                </w:tcPr>
                                <w:p w14:paraId="4C081B46"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Arbeidskosten </w:t>
                                  </w:r>
                                </w:p>
                              </w:tc>
                              <w:tc>
                                <w:tcPr>
                                  <w:tcW w:w="1106" w:type="dxa"/>
                                </w:tcPr>
                                <w:p w14:paraId="6E0B316E" w14:textId="77777777" w:rsidR="00B45737" w:rsidRPr="009138F8" w:rsidRDefault="00B45737" w:rsidP="00CB1804">
                                  <w:pPr>
                                    <w:rPr>
                                      <w:rFonts w:ascii="CLYLPW+ArialNarrow" w:hAnsi="CLYLPW+ArialNarrow" w:cs="CLYLPW+ArialNarrow"/>
                                      <w:sz w:val="20"/>
                                      <w:szCs w:val="20"/>
                                      <w:lang w:eastAsia="nl-NL"/>
                                    </w:rPr>
                                  </w:pPr>
                                  <w:r w:rsidRPr="009138F8">
                                    <w:rPr>
                                      <w:rFonts w:ascii="CLYLPW+ArialNarrow" w:hAnsi="CLYLPW+ArialNarrow" w:cs="CLYLPW+ArialNarrow"/>
                                      <w:sz w:val="20"/>
                                      <w:szCs w:val="20"/>
                                      <w:lang w:eastAsia="nl-NL"/>
                                    </w:rPr>
                                    <w:t xml:space="preserve">12,61 </w:t>
                                  </w:r>
                                </w:p>
                              </w:tc>
                            </w:tr>
                            <w:tr w:rsidR="00B45737" w:rsidRPr="00516ECF" w14:paraId="20D813E7" w14:textId="77777777" w:rsidTr="00CB1804">
                              <w:trPr>
                                <w:trHeight w:val="355"/>
                              </w:trPr>
                              <w:tc>
                                <w:tcPr>
                                  <w:tcW w:w="3952" w:type="dxa"/>
                                </w:tcPr>
                                <w:p w14:paraId="0D4D2BD6" w14:textId="77777777" w:rsidR="00B45737" w:rsidRPr="00516ECF" w:rsidRDefault="00B45737" w:rsidP="00CB1804">
                                  <w:pPr>
                                    <w:rPr>
                                      <w:rFonts w:ascii="KBSGSS+ArialNarrow-Bold" w:hAnsi="KBSGSS+ArialNarrow-Bold" w:cs="KBSGSS+ArialNarrow-Bold"/>
                                      <w:sz w:val="19"/>
                                      <w:szCs w:val="19"/>
                                      <w:lang w:eastAsia="nl-NL"/>
                                    </w:rPr>
                                  </w:pPr>
                                  <w:r w:rsidRPr="00516ECF">
                                    <w:rPr>
                                      <w:rFonts w:ascii="KBSGSS+ArialNarrow-Bold" w:hAnsi="KBSGSS+ArialNarrow-Bold" w:cs="KBSGSS+ArialNarrow-Bold"/>
                                      <w:b/>
                                      <w:bCs/>
                                      <w:sz w:val="19"/>
                                      <w:szCs w:val="19"/>
                                      <w:lang w:eastAsia="nl-NL"/>
                                    </w:rPr>
                                    <w:t xml:space="preserve">Kostprijs incl. Arbeid </w:t>
                                  </w:r>
                                </w:p>
                              </w:tc>
                              <w:tc>
                                <w:tcPr>
                                  <w:tcW w:w="1106" w:type="dxa"/>
                                </w:tcPr>
                                <w:p w14:paraId="64977107" w14:textId="77777777" w:rsidR="00B45737" w:rsidRPr="00516ECF" w:rsidRDefault="00B45737" w:rsidP="00CB1804">
                                  <w:pPr>
                                    <w:rPr>
                                      <w:rFonts w:ascii="KBSGSS+ArialNarrow-Bold" w:hAnsi="KBSGSS+ArialNarrow-Bold" w:cs="KBSGSS+ArialNarrow-Bold"/>
                                      <w:sz w:val="19"/>
                                      <w:szCs w:val="19"/>
                                      <w:lang w:eastAsia="nl-NL"/>
                                    </w:rPr>
                                  </w:pPr>
                                  <w:r>
                                    <w:rPr>
                                      <w:rFonts w:ascii="KBSGSS+ArialNarrow-Bold" w:hAnsi="KBSGSS+ArialNarrow-Bold" w:cs="KBSGSS+ArialNarrow-Bold"/>
                                      <w:b/>
                                      <w:bCs/>
                                      <w:sz w:val="19"/>
                                      <w:szCs w:val="19"/>
                                      <w:lang w:eastAsia="nl-NL"/>
                                    </w:rPr>
                                    <w:t>........</w:t>
                                  </w:r>
                                  <w:r w:rsidRPr="00516ECF">
                                    <w:rPr>
                                      <w:rFonts w:ascii="KBSGSS+ArialNarrow-Bold" w:hAnsi="KBSGSS+ArialNarrow-Bold" w:cs="KBSGSS+ArialNarrow-Bold"/>
                                      <w:b/>
                                      <w:bCs/>
                                      <w:sz w:val="19"/>
                                      <w:szCs w:val="19"/>
                                      <w:lang w:eastAsia="nl-NL"/>
                                    </w:rPr>
                                    <w:t xml:space="preserve"> </w:t>
                                  </w:r>
                                </w:p>
                              </w:tc>
                            </w:tr>
                          </w:tbl>
                          <w:p w14:paraId="1C805026" w14:textId="77777777" w:rsidR="00B45737" w:rsidRPr="004905BC" w:rsidRDefault="00B45737" w:rsidP="00CB1804"/>
                        </w:txbxContent>
                      </v:textbox>
                      <w10:wrap type="square"/>
                    </v:shape>
                  </w:pict>
                </mc:Fallback>
              </mc:AlternateContent>
            </w:r>
            <w:r w:rsidR="00CB1804">
              <w:rPr>
                <w:noProof/>
                <w:lang w:eastAsia="nl-NL"/>
              </w:rPr>
              <w:t>De kostprijs van melk is opgebouwd uit verschillende</w:t>
            </w:r>
          </w:p>
          <w:p w14:paraId="798D2C02" w14:textId="77777777" w:rsidR="00CB1804" w:rsidRPr="00440DBB" w:rsidRDefault="002F4840" w:rsidP="00CB1804">
            <w:pPr>
              <w:pStyle w:val="groenetekst"/>
            </w:pPr>
            <w:r>
              <w:rPr>
                <w:noProof/>
                <w:lang w:eastAsia="nl-NL"/>
              </w:rPr>
              <w:t>s</w:t>
            </w:r>
            <w:r w:rsidR="00CB1804">
              <w:rPr>
                <w:noProof/>
                <w:lang w:eastAsia="nl-NL"/>
              </w:rPr>
              <w:t>oorten kosten.</w:t>
            </w:r>
            <w:r w:rsidR="00CB1804">
              <w:rPr>
                <w:noProof/>
                <w:lang w:eastAsia="nl-NL"/>
              </w:rPr>
              <w:br/>
              <w:t>Je ziet dat in de tabel hiernaast.</w:t>
            </w:r>
          </w:p>
        </w:tc>
      </w:tr>
    </w:tbl>
    <w:p w14:paraId="657B45F6" w14:textId="77777777" w:rsidR="00CB1804" w:rsidRDefault="00CB1804" w:rsidP="00CB1804"/>
    <w:p w14:paraId="4537E4E7" w14:textId="77777777" w:rsidR="00CB1804" w:rsidRDefault="00CB1804" w:rsidP="00CB1804">
      <w:pPr>
        <w:pStyle w:val="streepje"/>
        <w:rPr>
          <w:lang w:eastAsia="nl-NL"/>
        </w:rPr>
      </w:pPr>
    </w:p>
    <w:tbl>
      <w:tblPr>
        <w:tblW w:w="9305" w:type="dxa"/>
        <w:tblLayout w:type="fixed"/>
        <w:tblLook w:val="00A0" w:firstRow="1" w:lastRow="0" w:firstColumn="1" w:lastColumn="0" w:noHBand="0" w:noVBand="0"/>
      </w:tblPr>
      <w:tblGrid>
        <w:gridCol w:w="534"/>
        <w:gridCol w:w="8771"/>
      </w:tblGrid>
      <w:tr w:rsidR="00CB1804" w14:paraId="182E4B4C" w14:textId="77777777" w:rsidTr="00CB1804">
        <w:tc>
          <w:tcPr>
            <w:tcW w:w="534" w:type="dxa"/>
          </w:tcPr>
          <w:p w14:paraId="0C555966" w14:textId="77777777" w:rsidR="00CB1804" w:rsidRDefault="00CB1804" w:rsidP="00CB1804">
            <w:pPr>
              <w:pStyle w:val="Opgave"/>
            </w:pPr>
          </w:p>
        </w:tc>
        <w:tc>
          <w:tcPr>
            <w:tcW w:w="8771" w:type="dxa"/>
          </w:tcPr>
          <w:p w14:paraId="41534B9D" w14:textId="77777777" w:rsidR="00CB1804" w:rsidRDefault="00CB1804" w:rsidP="00CB1804">
            <w:pPr>
              <w:pStyle w:val="ListParagraph"/>
              <w:numPr>
                <w:ilvl w:val="0"/>
                <w:numId w:val="18"/>
              </w:numPr>
            </w:pPr>
            <w:r>
              <w:t xml:space="preserve">Gebruik de tabel hierboven en bereken de kostprijs van 100 liter </w:t>
            </w:r>
            <w:r w:rsidR="00BF3288">
              <w:t>geiten</w:t>
            </w:r>
            <w:r>
              <w:t>melk in 2009. Doe dat zowel exclusief arbeid (dat betekent: zonder) als inclusief arbeid (dat betekent: met).</w:t>
            </w:r>
            <w:r>
              <w:br/>
            </w:r>
          </w:p>
          <w:p w14:paraId="33888A4C" w14:textId="77777777" w:rsidR="00CB1804" w:rsidRDefault="00CB1804" w:rsidP="00A93113">
            <w:pPr>
              <w:pStyle w:val="ListParagraph"/>
              <w:numPr>
                <w:ilvl w:val="0"/>
                <w:numId w:val="18"/>
              </w:numPr>
            </w:pPr>
            <w:r>
              <w:t>Welk van de twee bedragen is gebruik</w:t>
            </w:r>
            <w:r w:rsidR="00A93113">
              <w:t>t</w:t>
            </w:r>
            <w:r>
              <w:t xml:space="preserve"> als de kostprijs in 2009 in de </w:t>
            </w:r>
            <w:r w:rsidR="00A93113">
              <w:t>staaf</w:t>
            </w:r>
            <w:r>
              <w:t>grafiek op de vorige bladzijde?</w:t>
            </w:r>
          </w:p>
        </w:tc>
      </w:tr>
    </w:tbl>
    <w:p w14:paraId="430B533D" w14:textId="77777777" w:rsidR="00CB1804" w:rsidRDefault="00CB1804" w:rsidP="00CB1804"/>
    <w:p w14:paraId="24852095" w14:textId="77777777" w:rsidR="00CB1804" w:rsidRDefault="00CB1804" w:rsidP="00CB1804">
      <w:pPr>
        <w:pStyle w:val="streepje"/>
        <w:rPr>
          <w:lang w:eastAsia="nl-NL"/>
        </w:rPr>
      </w:pPr>
    </w:p>
    <w:tbl>
      <w:tblPr>
        <w:tblW w:w="9305" w:type="dxa"/>
        <w:tblLayout w:type="fixed"/>
        <w:tblLook w:val="00A0" w:firstRow="1" w:lastRow="0" w:firstColumn="1" w:lastColumn="0" w:noHBand="0" w:noVBand="0"/>
      </w:tblPr>
      <w:tblGrid>
        <w:gridCol w:w="534"/>
        <w:gridCol w:w="8771"/>
      </w:tblGrid>
      <w:tr w:rsidR="00CB1804" w14:paraId="4E1878A3" w14:textId="77777777" w:rsidTr="00CB1804">
        <w:tc>
          <w:tcPr>
            <w:tcW w:w="534" w:type="dxa"/>
          </w:tcPr>
          <w:p w14:paraId="223FAA4E" w14:textId="77777777" w:rsidR="00CB1804" w:rsidRDefault="00CB1804" w:rsidP="00CB1804">
            <w:pPr>
              <w:pStyle w:val="Opgave"/>
            </w:pPr>
          </w:p>
        </w:tc>
        <w:tc>
          <w:tcPr>
            <w:tcW w:w="8771" w:type="dxa"/>
          </w:tcPr>
          <w:p w14:paraId="7F753252" w14:textId="77777777" w:rsidR="00CB1804" w:rsidRDefault="00CB1804" w:rsidP="00CB1804">
            <w:r>
              <w:t>In de tabel zie je dat er twee soorten voerkosten zijn. De krachtvoerkosten zijn het hoogst. Hoeveel procent van de totale voerkosten bestaat uit krachtvoerkosten?</w:t>
            </w:r>
          </w:p>
        </w:tc>
      </w:tr>
    </w:tbl>
    <w:p w14:paraId="1BD8E101" w14:textId="77777777" w:rsidR="00CB1804" w:rsidRDefault="00CB1804" w:rsidP="00CB1804"/>
    <w:p w14:paraId="6A3CAA65" w14:textId="77777777" w:rsidR="00CB1804" w:rsidRDefault="00CB1804" w:rsidP="00CB1804">
      <w:pPr>
        <w:pStyle w:val="streepje"/>
        <w:rPr>
          <w:lang w:eastAsia="nl-NL"/>
        </w:rPr>
      </w:pPr>
    </w:p>
    <w:tbl>
      <w:tblPr>
        <w:tblW w:w="9305" w:type="dxa"/>
        <w:tblLayout w:type="fixed"/>
        <w:tblLook w:val="00A0" w:firstRow="1" w:lastRow="0" w:firstColumn="1" w:lastColumn="0" w:noHBand="0" w:noVBand="0"/>
      </w:tblPr>
      <w:tblGrid>
        <w:gridCol w:w="534"/>
        <w:gridCol w:w="8771"/>
      </w:tblGrid>
      <w:tr w:rsidR="00CB1804" w14:paraId="239DB4A2" w14:textId="77777777" w:rsidTr="00CB1804">
        <w:tc>
          <w:tcPr>
            <w:tcW w:w="534" w:type="dxa"/>
          </w:tcPr>
          <w:p w14:paraId="3461C606" w14:textId="77777777" w:rsidR="00CB1804" w:rsidRDefault="00CB1804" w:rsidP="00CB1804">
            <w:pPr>
              <w:pStyle w:val="Opgave"/>
            </w:pPr>
          </w:p>
        </w:tc>
        <w:tc>
          <w:tcPr>
            <w:tcW w:w="8771" w:type="dxa"/>
          </w:tcPr>
          <w:p w14:paraId="25F6AC26" w14:textId="77777777" w:rsidR="00CB1804" w:rsidRDefault="00CB1804" w:rsidP="00CB1804">
            <w:pPr>
              <w:pStyle w:val="ListParagraph"/>
              <w:numPr>
                <w:ilvl w:val="0"/>
                <w:numId w:val="19"/>
              </w:numPr>
            </w:pPr>
            <w:r>
              <w:t xml:space="preserve">Voor 1 liter geitenijs heb je een halve liter </w:t>
            </w:r>
            <w:r w:rsidR="00345D51">
              <w:t>geiten</w:t>
            </w:r>
            <w:r>
              <w:t xml:space="preserve">melk nodig. Wat zijn de kosten voor een halve liter </w:t>
            </w:r>
            <w:r w:rsidR="00345D51">
              <w:t>geiten</w:t>
            </w:r>
            <w:r>
              <w:t>melk in 2009 (gebruik de prijs inclusief arbeid)?</w:t>
            </w:r>
          </w:p>
          <w:p w14:paraId="0336EABA" w14:textId="77777777" w:rsidR="00CB1804" w:rsidRDefault="00CB1804" w:rsidP="00CB1804"/>
          <w:p w14:paraId="6CD78888" w14:textId="77777777" w:rsidR="00CB1804" w:rsidRDefault="00CB1804" w:rsidP="00CB1804">
            <w:pPr>
              <w:pStyle w:val="ListParagraph"/>
              <w:numPr>
                <w:ilvl w:val="0"/>
                <w:numId w:val="19"/>
              </w:numPr>
            </w:pPr>
            <w:r>
              <w:t xml:space="preserve">1 liter geitenijs wordt verkocht voor €3,25. Hierin zijn natuurlijk alle kosten verwerkt. De kostprijs voor de melk is maar een klein percentage van de verkoopprijs. Hoeveel procent is dat? </w:t>
            </w:r>
          </w:p>
        </w:tc>
      </w:tr>
    </w:tbl>
    <w:p w14:paraId="7427728E" w14:textId="77777777" w:rsidR="00CB1804" w:rsidRDefault="00CB1804" w:rsidP="00CB1804"/>
    <w:p w14:paraId="2862AB45" w14:textId="77777777" w:rsidR="00CB1804" w:rsidRDefault="00CB1804" w:rsidP="00CB1804"/>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CB1804" w14:paraId="1C0C4941" w14:textId="77777777" w:rsidTr="00CB1804">
        <w:trPr>
          <w:trHeight w:val="699"/>
        </w:trPr>
        <w:tc>
          <w:tcPr>
            <w:tcW w:w="361" w:type="dxa"/>
            <w:shd w:val="clear" w:color="C6D9F1" w:fill="F1F3E9"/>
          </w:tcPr>
          <w:p w14:paraId="6C514F4E" w14:textId="77777777" w:rsidR="00CB1804" w:rsidRDefault="00CB1804" w:rsidP="00CB1804">
            <w:pPr>
              <w:pStyle w:val="groenetekst"/>
            </w:pPr>
          </w:p>
        </w:tc>
        <w:tc>
          <w:tcPr>
            <w:tcW w:w="8766" w:type="dxa"/>
            <w:shd w:val="clear" w:color="C6D9F1" w:fill="F1F3E9"/>
          </w:tcPr>
          <w:p w14:paraId="065C49FE" w14:textId="77777777" w:rsidR="00A93113" w:rsidRPr="00A93113" w:rsidRDefault="00A93113" w:rsidP="00CB1804">
            <w:pPr>
              <w:pStyle w:val="groenetekst"/>
              <w:rPr>
                <w:b/>
              </w:rPr>
            </w:pPr>
            <w:r w:rsidRPr="00A93113">
              <w:rPr>
                <w:b/>
              </w:rPr>
              <w:t>Rondleiding</w:t>
            </w:r>
          </w:p>
          <w:p w14:paraId="1D8F430F" w14:textId="77777777" w:rsidR="00CB1804" w:rsidRPr="00440DBB" w:rsidRDefault="00CB1804" w:rsidP="00345D51">
            <w:pPr>
              <w:pStyle w:val="groenetekst"/>
            </w:pPr>
            <w:r>
              <w:t xml:space="preserve">Op de </w:t>
            </w:r>
            <w:r w:rsidR="000E2970">
              <w:t>IJsfabriek</w:t>
            </w:r>
            <w:r>
              <w:t xml:space="preserve"> kunnen vanaf volgende week groepen komen voor een rondleiding. Omdat de verwerking van geitenmelk een belangrijk onderdeel is </w:t>
            </w:r>
            <w:r w:rsidR="00345D51">
              <w:t>in</w:t>
            </w:r>
            <w:r>
              <w:t xml:space="preserve"> de ijsfabriek, </w:t>
            </w:r>
            <w:r w:rsidR="00345D51">
              <w:t>krijgen</w:t>
            </w:r>
            <w:r>
              <w:t xml:space="preserve"> de bezoekers ook informatie over de melkgeiten. Onderdeel van deze informatie zijn interessante feiten en cijfers</w:t>
            </w:r>
            <w:r w:rsidR="008E0A9D">
              <w:t>.</w:t>
            </w:r>
          </w:p>
        </w:tc>
      </w:tr>
    </w:tbl>
    <w:p w14:paraId="1E62FBF0" w14:textId="77777777" w:rsidR="00CB1804" w:rsidRDefault="00CB1804" w:rsidP="00CB1804"/>
    <w:p w14:paraId="5667D7F0" w14:textId="77777777" w:rsidR="00CB1804" w:rsidRDefault="00CB1804" w:rsidP="00CB1804"/>
    <w:p w14:paraId="68D40367" w14:textId="77777777" w:rsidR="00CB1804" w:rsidRDefault="00CB1804" w:rsidP="00EF560E">
      <w:pPr>
        <w:pStyle w:val="streepje"/>
        <w:rPr>
          <w:lang w:eastAsia="nl-NL"/>
        </w:rPr>
      </w:pPr>
    </w:p>
    <w:tbl>
      <w:tblPr>
        <w:tblW w:w="9305" w:type="dxa"/>
        <w:tblLayout w:type="fixed"/>
        <w:tblLook w:val="00A0" w:firstRow="1" w:lastRow="0" w:firstColumn="1" w:lastColumn="0" w:noHBand="0" w:noVBand="0"/>
      </w:tblPr>
      <w:tblGrid>
        <w:gridCol w:w="534"/>
        <w:gridCol w:w="8771"/>
      </w:tblGrid>
      <w:tr w:rsidR="00CB1804" w14:paraId="557D0F00" w14:textId="77777777" w:rsidTr="00CB1804">
        <w:tc>
          <w:tcPr>
            <w:tcW w:w="534" w:type="dxa"/>
          </w:tcPr>
          <w:p w14:paraId="289371DE" w14:textId="77777777" w:rsidR="00CB1804" w:rsidRDefault="00CB1804" w:rsidP="00CB1804">
            <w:pPr>
              <w:pStyle w:val="Opgave"/>
            </w:pPr>
          </w:p>
        </w:tc>
        <w:tc>
          <w:tcPr>
            <w:tcW w:w="8771" w:type="dxa"/>
          </w:tcPr>
          <w:p w14:paraId="3B841742" w14:textId="77777777" w:rsidR="00CB1804" w:rsidRDefault="00CB1804" w:rsidP="000E2970">
            <w:r>
              <w:t>Gebruik de gegevens uit dit hoofdstuk om een informatiefolder t</w:t>
            </w:r>
            <w:r w:rsidR="000E2970">
              <w:t>e maken voor de bezoekers</w:t>
            </w:r>
            <w:r w:rsidR="00182620">
              <w:t>. De folder gaat</w:t>
            </w:r>
            <w:r w:rsidR="000E2970">
              <w:t xml:space="preserve"> over</w:t>
            </w:r>
            <w:r>
              <w:t xml:space="preserve"> 'geitenfeiten en –cijfers'. Natuurlijk mag je informatie </w:t>
            </w:r>
            <w:r w:rsidR="000E2970">
              <w:t xml:space="preserve">uit andere bronnen </w:t>
            </w:r>
            <w:r>
              <w:t>toevoegen. Presenteer jouw folder aan je klasgenoten.</w:t>
            </w:r>
          </w:p>
        </w:tc>
      </w:tr>
    </w:tbl>
    <w:p w14:paraId="39B54C8A" w14:textId="77777777" w:rsidR="00CB1804" w:rsidRDefault="00CB1804" w:rsidP="00CB1804"/>
    <w:p w14:paraId="7B46264B" w14:textId="77777777" w:rsidR="00CB1804" w:rsidRPr="00223F72" w:rsidRDefault="00CB1804" w:rsidP="00CB1804"/>
    <w:p w14:paraId="4D37F51F" w14:textId="77777777" w:rsidR="00C93B76" w:rsidRDefault="00C93B76"/>
    <w:p w14:paraId="76C3730F" w14:textId="77777777" w:rsidR="00C93B76" w:rsidRDefault="00C93B76">
      <w:pPr>
        <w:spacing w:line="210" w:lineRule="atLeast"/>
        <w:rPr>
          <w:rFonts w:ascii="Arial" w:eastAsia="SimSun" w:hAnsi="Arial" w:cs="Arial"/>
          <w:color w:val="333333"/>
          <w:sz w:val="18"/>
          <w:lang w:eastAsia="zh-CN"/>
        </w:rPr>
      </w:pPr>
    </w:p>
    <w:p w14:paraId="43220D9F" w14:textId="77777777" w:rsidR="00E719B6" w:rsidRPr="00E719B6" w:rsidRDefault="00C93B76" w:rsidP="00E719B6">
      <w:pPr>
        <w:pStyle w:val="Heading1"/>
        <w:rPr>
          <w:rFonts w:eastAsia="SimSun"/>
          <w:lang w:eastAsia="zh-CN"/>
        </w:rPr>
      </w:pPr>
      <w:r>
        <w:rPr>
          <w:rFonts w:eastAsia="SimSun"/>
          <w:lang w:eastAsia="zh-CN"/>
        </w:rPr>
        <w:lastRenderedPageBreak/>
        <w:t xml:space="preserve">     Bronnen</w:t>
      </w:r>
    </w:p>
    <w:p w14:paraId="0C715A51" w14:textId="77777777" w:rsidR="00E719B6" w:rsidRPr="008E0A9D" w:rsidRDefault="00E54EC8">
      <w:pPr>
        <w:rPr>
          <w:sz w:val="22"/>
          <w:lang w:eastAsia="zh-CN"/>
        </w:rPr>
      </w:pPr>
      <w:hyperlink r:id="rId30" w:history="1">
        <w:r w:rsidR="00E719B6" w:rsidRPr="008E0A9D">
          <w:rPr>
            <w:rStyle w:val="Hyperlink"/>
            <w:sz w:val="22"/>
            <w:lang w:eastAsia="zh-CN"/>
          </w:rPr>
          <w:t>http://www.geitenhouderij.nl/</w:t>
        </w:r>
      </w:hyperlink>
    </w:p>
    <w:p w14:paraId="73A288D3" w14:textId="77777777" w:rsidR="00E719B6" w:rsidRPr="008E0A9D" w:rsidRDefault="00E719B6">
      <w:pPr>
        <w:rPr>
          <w:sz w:val="22"/>
          <w:lang w:eastAsia="zh-CN"/>
        </w:rPr>
      </w:pPr>
    </w:p>
    <w:p w14:paraId="3D67F7B8" w14:textId="77777777" w:rsidR="00E719B6" w:rsidRPr="008E0A9D" w:rsidRDefault="00E719B6">
      <w:pPr>
        <w:rPr>
          <w:sz w:val="22"/>
          <w:lang w:eastAsia="zh-CN"/>
        </w:rPr>
      </w:pPr>
      <w:r w:rsidRPr="008E0A9D">
        <w:rPr>
          <w:sz w:val="22"/>
          <w:lang w:eastAsia="zh-CN"/>
        </w:rPr>
        <w:t xml:space="preserve">Handboek </w:t>
      </w:r>
      <w:proofErr w:type="spellStart"/>
      <w:r w:rsidR="009658EE" w:rsidRPr="008E0A9D">
        <w:rPr>
          <w:sz w:val="22"/>
          <w:lang w:eastAsia="zh-CN"/>
        </w:rPr>
        <w:t>G</w:t>
      </w:r>
      <w:r w:rsidRPr="008E0A9D">
        <w:rPr>
          <w:sz w:val="22"/>
          <w:lang w:eastAsia="zh-CN"/>
        </w:rPr>
        <w:t>eitenhouderij</w:t>
      </w:r>
      <w:proofErr w:type="spellEnd"/>
      <w:r w:rsidRPr="008E0A9D">
        <w:rPr>
          <w:sz w:val="22"/>
          <w:lang w:eastAsia="zh-CN"/>
        </w:rPr>
        <w:t xml:space="preserve"> </w:t>
      </w:r>
      <w:r w:rsidR="009658EE" w:rsidRPr="008E0A9D">
        <w:rPr>
          <w:sz w:val="22"/>
          <w:lang w:eastAsia="zh-CN"/>
        </w:rPr>
        <w:t>2000</w:t>
      </w:r>
    </w:p>
    <w:p w14:paraId="58972B6E" w14:textId="77777777" w:rsidR="002F4840" w:rsidRPr="008E0A9D" w:rsidRDefault="002F4840">
      <w:pPr>
        <w:rPr>
          <w:sz w:val="22"/>
          <w:lang w:eastAsia="zh-CN"/>
        </w:rPr>
      </w:pPr>
    </w:p>
    <w:p w14:paraId="3A69EFC8" w14:textId="77777777" w:rsidR="002F4840" w:rsidRPr="008E0A9D" w:rsidRDefault="002F4840">
      <w:pPr>
        <w:rPr>
          <w:sz w:val="22"/>
          <w:lang w:eastAsia="zh-CN"/>
        </w:rPr>
      </w:pPr>
      <w:r w:rsidRPr="008E0A9D">
        <w:rPr>
          <w:sz w:val="22"/>
          <w:lang w:eastAsia="zh-CN"/>
        </w:rPr>
        <w:t xml:space="preserve">Nieuwsbrief </w:t>
      </w:r>
      <w:proofErr w:type="spellStart"/>
      <w:r w:rsidRPr="008E0A9D">
        <w:rPr>
          <w:sz w:val="22"/>
          <w:lang w:eastAsia="zh-CN"/>
        </w:rPr>
        <w:t>Geitenhouderij</w:t>
      </w:r>
      <w:proofErr w:type="spellEnd"/>
      <w:r w:rsidRPr="008E0A9D">
        <w:rPr>
          <w:sz w:val="22"/>
          <w:lang w:eastAsia="zh-CN"/>
        </w:rPr>
        <w:t xml:space="preserve"> van </w:t>
      </w:r>
      <w:proofErr w:type="spellStart"/>
      <w:r w:rsidRPr="008E0A9D">
        <w:rPr>
          <w:sz w:val="22"/>
          <w:lang w:eastAsia="zh-CN"/>
        </w:rPr>
        <w:t>Agrifirm</w:t>
      </w:r>
      <w:proofErr w:type="spellEnd"/>
      <w:r w:rsidRPr="008E0A9D">
        <w:rPr>
          <w:sz w:val="22"/>
          <w:lang w:eastAsia="zh-CN"/>
        </w:rPr>
        <w:t xml:space="preserve"> (</w:t>
      </w:r>
      <w:hyperlink r:id="rId31" w:history="1">
        <w:r w:rsidRPr="008E0A9D">
          <w:rPr>
            <w:rStyle w:val="Hyperlink"/>
            <w:sz w:val="22"/>
            <w:lang w:eastAsia="zh-CN"/>
          </w:rPr>
          <w:t>www.agrifirm.com</w:t>
        </w:r>
      </w:hyperlink>
      <w:r w:rsidRPr="008E0A9D">
        <w:rPr>
          <w:sz w:val="22"/>
          <w:lang w:eastAsia="zh-CN"/>
        </w:rPr>
        <w:t>)</w:t>
      </w:r>
    </w:p>
    <w:p w14:paraId="0D2096D0" w14:textId="77777777" w:rsidR="000E2970" w:rsidRPr="008E0A9D" w:rsidRDefault="000E2970">
      <w:pPr>
        <w:rPr>
          <w:sz w:val="22"/>
          <w:lang w:eastAsia="zh-CN"/>
        </w:rPr>
      </w:pPr>
    </w:p>
    <w:p w14:paraId="36466428" w14:textId="77777777" w:rsidR="000E2970" w:rsidRPr="008E0A9D" w:rsidRDefault="000E2970">
      <w:pPr>
        <w:rPr>
          <w:sz w:val="22"/>
          <w:lang w:eastAsia="zh-CN"/>
        </w:rPr>
      </w:pPr>
      <w:r w:rsidRPr="008E0A9D">
        <w:rPr>
          <w:sz w:val="22"/>
          <w:lang w:eastAsia="zh-CN"/>
        </w:rPr>
        <w:t xml:space="preserve">Publicaties Louis Bolk instituut </w:t>
      </w:r>
      <w:proofErr w:type="spellStart"/>
      <w:r w:rsidRPr="008E0A9D">
        <w:rPr>
          <w:sz w:val="22"/>
          <w:lang w:eastAsia="zh-CN"/>
        </w:rPr>
        <w:t>oa</w:t>
      </w:r>
      <w:proofErr w:type="spellEnd"/>
      <w:r w:rsidRPr="008E0A9D">
        <w:rPr>
          <w:sz w:val="22"/>
          <w:lang w:eastAsia="zh-CN"/>
        </w:rPr>
        <w:t xml:space="preserve"> </w:t>
      </w:r>
      <w:hyperlink r:id="rId32" w:history="1">
        <w:r w:rsidRPr="008E0A9D">
          <w:rPr>
            <w:rStyle w:val="Hyperlink"/>
            <w:sz w:val="22"/>
            <w:lang w:eastAsia="zh-CN"/>
          </w:rPr>
          <w:t>http://www.louisbolk.org/downloads/2438.pdf</w:t>
        </w:r>
      </w:hyperlink>
    </w:p>
    <w:p w14:paraId="457D2E05" w14:textId="77777777" w:rsidR="000E2970" w:rsidRPr="008E0A9D" w:rsidRDefault="000E2970">
      <w:pPr>
        <w:rPr>
          <w:sz w:val="22"/>
          <w:lang w:eastAsia="zh-CN"/>
        </w:rPr>
      </w:pPr>
    </w:p>
    <w:p w14:paraId="6E5B4756" w14:textId="77777777" w:rsidR="002F4840" w:rsidRDefault="002F4840">
      <w:pPr>
        <w:rPr>
          <w:lang w:eastAsia="zh-CN"/>
        </w:rPr>
      </w:pPr>
    </w:p>
    <w:p w14:paraId="3ECCA00F" w14:textId="77777777" w:rsidR="002F4840" w:rsidRDefault="002F4840">
      <w:pPr>
        <w:rPr>
          <w:lang w:eastAsia="zh-CN"/>
        </w:rPr>
      </w:pPr>
    </w:p>
    <w:p w14:paraId="4B2535FE" w14:textId="77777777" w:rsidR="009658EE" w:rsidRDefault="009658EE">
      <w:pPr>
        <w:rPr>
          <w:lang w:eastAsia="zh-CN"/>
        </w:rPr>
      </w:pPr>
    </w:p>
    <w:p w14:paraId="6D95233E" w14:textId="77777777" w:rsidR="00E719B6" w:rsidRDefault="00E719B6">
      <w:pPr>
        <w:rPr>
          <w:lang w:eastAsia="zh-CN"/>
        </w:rPr>
      </w:pPr>
    </w:p>
    <w:p w14:paraId="0D75F6CA" w14:textId="77777777" w:rsidR="00E719B6" w:rsidRDefault="00E719B6">
      <w:pPr>
        <w:rPr>
          <w:lang w:eastAsia="zh-CN"/>
        </w:rPr>
      </w:pPr>
    </w:p>
    <w:p w14:paraId="01896134" w14:textId="77777777" w:rsidR="00C93B76" w:rsidRDefault="00C93B76">
      <w:pPr>
        <w:rPr>
          <w:lang w:eastAsia="zh-CN"/>
        </w:rPr>
      </w:pPr>
    </w:p>
    <w:sectPr w:rsidR="00C93B76" w:rsidSect="00E85CBA">
      <w:headerReference w:type="default" r:id="rId33"/>
      <w:footerReference w:type="default" r:id="rId34"/>
      <w:pgSz w:w="11907" w:h="16840" w:code="9"/>
      <w:pgMar w:top="1440" w:right="1327" w:bottom="155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96622" w14:textId="77777777" w:rsidR="00B45737" w:rsidRDefault="00B45737">
      <w:r>
        <w:separator/>
      </w:r>
    </w:p>
  </w:endnote>
  <w:endnote w:type="continuationSeparator" w:id="0">
    <w:p w14:paraId="7F6351D2" w14:textId="77777777" w:rsidR="00B45737" w:rsidRDefault="00B45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NewsGothic">
    <w:altName w:val="Cambria"/>
    <w:panose1 w:val="00000000000000000000"/>
    <w:charset w:val="00"/>
    <w:family w:val="auto"/>
    <w:notTrueType/>
    <w:pitch w:val="default"/>
    <w:sig w:usb0="00000003" w:usb1="00000000" w:usb2="00000000" w:usb3="00000000" w:csb0="00000001" w:csb1="00000000"/>
  </w:font>
  <w:font w:name="CLYLPW+ArialNarrow">
    <w:altName w:val="Arial Narrow"/>
    <w:panose1 w:val="00000000000000000000"/>
    <w:charset w:val="00"/>
    <w:family w:val="swiss"/>
    <w:notTrueType/>
    <w:pitch w:val="default"/>
    <w:sig w:usb0="00000003" w:usb1="00000000" w:usb2="00000000" w:usb3="00000000" w:csb0="00000001" w:csb1="00000000"/>
  </w:font>
  <w:font w:name="KBSGSS+ArialNarrow-Bold">
    <w:altName w:val="Arial 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F9681" w14:textId="77777777" w:rsidR="00BD59C6" w:rsidRDefault="00BD59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ECEB5" w14:textId="77777777" w:rsidR="00BD59C6" w:rsidRDefault="00BD59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AA75E" w14:textId="77777777" w:rsidR="00BD59C6" w:rsidRDefault="00BD59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2FD74" w14:textId="77777777" w:rsidR="00B45737" w:rsidRDefault="00B45737">
    <w:pPr>
      <w:pStyle w:val="Footer"/>
      <w:jc w:val="right"/>
    </w:pPr>
    <w:r>
      <w:fldChar w:fldCharType="begin"/>
    </w:r>
    <w:r>
      <w:instrText xml:space="preserve"> PAGE   \* MERGEFORMAT </w:instrText>
    </w:r>
    <w:r>
      <w:fldChar w:fldCharType="separate"/>
    </w:r>
    <w:r w:rsidR="00E54EC8">
      <w:rPr>
        <w:noProof/>
      </w:rPr>
      <w:t>12</w:t>
    </w:r>
    <w:r>
      <w:rPr>
        <w:noProof/>
      </w:rPr>
      <w:fldChar w:fldCharType="end"/>
    </w:r>
  </w:p>
  <w:p w14:paraId="2F01FD0B" w14:textId="77777777" w:rsidR="00B45737" w:rsidRDefault="00B457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FC6F3" w14:textId="77777777" w:rsidR="00B45737" w:rsidRDefault="00B45737">
      <w:r>
        <w:separator/>
      </w:r>
    </w:p>
  </w:footnote>
  <w:footnote w:type="continuationSeparator" w:id="0">
    <w:p w14:paraId="44363938" w14:textId="77777777" w:rsidR="00B45737" w:rsidRDefault="00B45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0086A" w14:textId="77777777" w:rsidR="00BD59C6" w:rsidRDefault="00BD59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87DD1" w14:textId="77777777" w:rsidR="00BD59C6" w:rsidRDefault="00BD59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4AADC" w14:textId="77777777" w:rsidR="00BD59C6" w:rsidRDefault="00BD59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4C55E" w14:textId="535F60AD" w:rsidR="00B45737" w:rsidRDefault="00BD59C6">
    <w:pPr>
      <w:pStyle w:val="Header"/>
    </w:pPr>
    <w:r>
      <w:rPr>
        <w:noProof/>
        <w:lang w:val="en-US" w:eastAsia="en-US"/>
      </w:rPr>
      <w:drawing>
        <wp:anchor distT="0" distB="0" distL="114300" distR="114300" simplePos="0" relativeHeight="251658240" behindDoc="0" locked="0" layoutInCell="1" allowOverlap="1" wp14:anchorId="1DF9F0F6" wp14:editId="47062FAA">
          <wp:simplePos x="0" y="0"/>
          <wp:positionH relativeFrom="column">
            <wp:posOffset>5486400</wp:posOffset>
          </wp:positionH>
          <wp:positionV relativeFrom="paragraph">
            <wp:posOffset>-335280</wp:posOffset>
          </wp:positionV>
          <wp:extent cx="969010" cy="965200"/>
          <wp:effectExtent l="0" t="0" r="0" b="0"/>
          <wp:wrapThrough wrapText="bothSides">
            <wp:wrapPolygon edited="0">
              <wp:start x="0" y="0"/>
              <wp:lineTo x="0" y="21032"/>
              <wp:lineTo x="20949" y="21032"/>
              <wp:lineTo x="2094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0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139D388A" wp14:editId="73F846B1">
          <wp:extent cx="5816600" cy="63500"/>
          <wp:effectExtent l="0" t="0" r="0" b="1270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6600" cy="63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3481"/>
    <w:multiLevelType w:val="hybridMultilevel"/>
    <w:tmpl w:val="C0E80FB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FD4CEA"/>
    <w:multiLevelType w:val="hybridMultilevel"/>
    <w:tmpl w:val="02D4C5D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84152B2"/>
    <w:multiLevelType w:val="hybridMultilevel"/>
    <w:tmpl w:val="7CA8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752840"/>
    <w:multiLevelType w:val="hybridMultilevel"/>
    <w:tmpl w:val="063A33C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E1150E"/>
    <w:multiLevelType w:val="hybridMultilevel"/>
    <w:tmpl w:val="A2D8E3C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21810993"/>
    <w:multiLevelType w:val="hybridMultilevel"/>
    <w:tmpl w:val="D468220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47A37200"/>
    <w:multiLevelType w:val="hybridMultilevel"/>
    <w:tmpl w:val="88A468D6"/>
    <w:lvl w:ilvl="0" w:tplc="68BA1DD6">
      <w:start w:val="1"/>
      <w:numFmt w:val="decimal"/>
      <w:pStyle w:val="Opgave"/>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4BB364FC"/>
    <w:multiLevelType w:val="hybridMultilevel"/>
    <w:tmpl w:val="6436CB6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4C842650"/>
    <w:multiLevelType w:val="hybridMultilevel"/>
    <w:tmpl w:val="71F650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DB72E6B"/>
    <w:multiLevelType w:val="hybridMultilevel"/>
    <w:tmpl w:val="A9222E9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5A6A50E0"/>
    <w:multiLevelType w:val="hybridMultilevel"/>
    <w:tmpl w:val="FDA0AD5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5FA038C2"/>
    <w:multiLevelType w:val="hybridMultilevel"/>
    <w:tmpl w:val="B38219E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614E2B7A"/>
    <w:multiLevelType w:val="hybridMultilevel"/>
    <w:tmpl w:val="D468220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679C1D60"/>
    <w:multiLevelType w:val="hybridMultilevel"/>
    <w:tmpl w:val="0FAC9A6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687D3E28"/>
    <w:multiLevelType w:val="hybridMultilevel"/>
    <w:tmpl w:val="8BF82E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6A686198"/>
    <w:multiLevelType w:val="hybridMultilevel"/>
    <w:tmpl w:val="FF10ACB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6E591F6A"/>
    <w:multiLevelType w:val="hybridMultilevel"/>
    <w:tmpl w:val="DDFEF69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70D27197"/>
    <w:multiLevelType w:val="hybridMultilevel"/>
    <w:tmpl w:val="051079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6574530"/>
    <w:multiLevelType w:val="hybridMultilevel"/>
    <w:tmpl w:val="ED0A188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7EFE370E"/>
    <w:multiLevelType w:val="hybridMultilevel"/>
    <w:tmpl w:val="3FA2B8F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6"/>
  </w:num>
  <w:num w:numId="2">
    <w:abstractNumId w:val="2"/>
  </w:num>
  <w:num w:numId="3">
    <w:abstractNumId w:val="10"/>
  </w:num>
  <w:num w:numId="4">
    <w:abstractNumId w:val="7"/>
  </w:num>
  <w:num w:numId="5">
    <w:abstractNumId w:val="17"/>
  </w:num>
  <w:num w:numId="6">
    <w:abstractNumId w:val="19"/>
  </w:num>
  <w:num w:numId="7">
    <w:abstractNumId w:val="13"/>
  </w:num>
  <w:num w:numId="8">
    <w:abstractNumId w:val="8"/>
  </w:num>
  <w:num w:numId="9">
    <w:abstractNumId w:val="0"/>
  </w:num>
  <w:num w:numId="10">
    <w:abstractNumId w:val="5"/>
  </w:num>
  <w:num w:numId="11">
    <w:abstractNumId w:val="12"/>
  </w:num>
  <w:num w:numId="12">
    <w:abstractNumId w:val="14"/>
  </w:num>
  <w:num w:numId="13">
    <w:abstractNumId w:val="16"/>
  </w:num>
  <w:num w:numId="14">
    <w:abstractNumId w:val="4"/>
  </w:num>
  <w:num w:numId="15">
    <w:abstractNumId w:val="9"/>
  </w:num>
  <w:num w:numId="16">
    <w:abstractNumId w:val="15"/>
  </w:num>
  <w:num w:numId="17">
    <w:abstractNumId w:val="18"/>
  </w:num>
  <w:num w:numId="18">
    <w:abstractNumId w:val="11"/>
  </w:num>
  <w:num w:numId="19">
    <w:abstractNumId w:val="1"/>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B76"/>
    <w:rsid w:val="00006D4C"/>
    <w:rsid w:val="000B49EA"/>
    <w:rsid w:val="000E2970"/>
    <w:rsid w:val="000E692B"/>
    <w:rsid w:val="00102C19"/>
    <w:rsid w:val="00182620"/>
    <w:rsid w:val="001940EC"/>
    <w:rsid w:val="002E2CD5"/>
    <w:rsid w:val="002F4840"/>
    <w:rsid w:val="00303AE4"/>
    <w:rsid w:val="00345D51"/>
    <w:rsid w:val="003644FB"/>
    <w:rsid w:val="00380E95"/>
    <w:rsid w:val="003C6CAD"/>
    <w:rsid w:val="003F086B"/>
    <w:rsid w:val="003F08A3"/>
    <w:rsid w:val="003F2D57"/>
    <w:rsid w:val="00442261"/>
    <w:rsid w:val="0052465D"/>
    <w:rsid w:val="00540777"/>
    <w:rsid w:val="005F4FCA"/>
    <w:rsid w:val="006015C0"/>
    <w:rsid w:val="0061240F"/>
    <w:rsid w:val="0061743F"/>
    <w:rsid w:val="006309B3"/>
    <w:rsid w:val="006659DD"/>
    <w:rsid w:val="00697195"/>
    <w:rsid w:val="006A41CC"/>
    <w:rsid w:val="006B68C8"/>
    <w:rsid w:val="00703F7C"/>
    <w:rsid w:val="007607AE"/>
    <w:rsid w:val="00863ED3"/>
    <w:rsid w:val="008924FF"/>
    <w:rsid w:val="008D0CFB"/>
    <w:rsid w:val="008E0A9D"/>
    <w:rsid w:val="00916F04"/>
    <w:rsid w:val="0096078E"/>
    <w:rsid w:val="009658EE"/>
    <w:rsid w:val="00975981"/>
    <w:rsid w:val="00991C2C"/>
    <w:rsid w:val="009961DD"/>
    <w:rsid w:val="00A93113"/>
    <w:rsid w:val="00AA2C37"/>
    <w:rsid w:val="00B02DD3"/>
    <w:rsid w:val="00B45737"/>
    <w:rsid w:val="00B45F5C"/>
    <w:rsid w:val="00B91C98"/>
    <w:rsid w:val="00BB7462"/>
    <w:rsid w:val="00BD59C6"/>
    <w:rsid w:val="00BF3288"/>
    <w:rsid w:val="00C177D0"/>
    <w:rsid w:val="00C27A42"/>
    <w:rsid w:val="00C32A4E"/>
    <w:rsid w:val="00C531D0"/>
    <w:rsid w:val="00C93B76"/>
    <w:rsid w:val="00CB1804"/>
    <w:rsid w:val="00CD685E"/>
    <w:rsid w:val="00CE3581"/>
    <w:rsid w:val="00D040F1"/>
    <w:rsid w:val="00D37C9B"/>
    <w:rsid w:val="00DA0279"/>
    <w:rsid w:val="00DA3669"/>
    <w:rsid w:val="00DE5874"/>
    <w:rsid w:val="00DF5F79"/>
    <w:rsid w:val="00E54EC8"/>
    <w:rsid w:val="00E610BC"/>
    <w:rsid w:val="00E719B6"/>
    <w:rsid w:val="00E85CBA"/>
    <w:rsid w:val="00EF43F6"/>
    <w:rsid w:val="00EF560E"/>
    <w:rsid w:val="00EF5AEC"/>
    <w:rsid w:val="00F628DD"/>
    <w:rsid w:val="00FB202D"/>
    <w:rsid w:val="00FC4157"/>
    <w:rsid w:val="00FF71A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ECB6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F79"/>
    <w:rPr>
      <w:sz w:val="26"/>
      <w:lang w:eastAsia="en-US"/>
    </w:rPr>
  </w:style>
  <w:style w:type="paragraph" w:styleId="Heading1">
    <w:name w:val="heading 1"/>
    <w:basedOn w:val="Normal"/>
    <w:next w:val="Normal"/>
    <w:link w:val="Heading1Char"/>
    <w:uiPriority w:val="99"/>
    <w:qFormat/>
    <w:rsid w:val="00DF5F79"/>
    <w:pPr>
      <w:keepNext/>
      <w:keepLines/>
      <w:shd w:val="clear" w:color="auto" w:fill="D03B23"/>
      <w:spacing w:before="360" w:after="240" w:line="360" w:lineRule="auto"/>
      <w:outlineLvl w:val="0"/>
    </w:pPr>
    <w:rPr>
      <w:rFonts w:ascii="Cambria" w:eastAsia="Times New Roman" w:hAnsi="Cambria"/>
      <w:caps/>
      <w:color w:val="FFFFFF"/>
      <w:position w:val="-60"/>
      <w:sz w:val="40"/>
      <w:szCs w:val="40"/>
      <w:lang w:eastAsia="ja-JP"/>
    </w:rPr>
  </w:style>
  <w:style w:type="paragraph" w:styleId="Heading2">
    <w:name w:val="heading 2"/>
    <w:basedOn w:val="Normal"/>
    <w:next w:val="Normal"/>
    <w:link w:val="Heading2Char"/>
    <w:uiPriority w:val="99"/>
    <w:qFormat/>
    <w:rsid w:val="00DF5F79"/>
    <w:pPr>
      <w:keepNext/>
      <w:keepLines/>
      <w:spacing w:before="200"/>
      <w:outlineLvl w:val="1"/>
    </w:pPr>
    <w:rPr>
      <w:rFonts w:ascii="Cambria" w:eastAsia="Times New Roman" w:hAnsi="Cambria"/>
      <w:b/>
      <w:bCs/>
      <w:color w:val="4F81BD"/>
      <w:sz w:val="32"/>
      <w:szCs w:val="26"/>
      <w:lang w:eastAsia="ja-JP"/>
    </w:rPr>
  </w:style>
  <w:style w:type="paragraph" w:styleId="Heading3">
    <w:name w:val="heading 3"/>
    <w:basedOn w:val="Normal"/>
    <w:next w:val="Normal"/>
    <w:link w:val="Heading3Char"/>
    <w:uiPriority w:val="99"/>
    <w:qFormat/>
    <w:rsid w:val="00DF5F79"/>
    <w:pPr>
      <w:keepNext/>
      <w:spacing w:before="240" w:after="60"/>
      <w:outlineLvl w:val="2"/>
    </w:pPr>
    <w:rPr>
      <w:rFonts w:ascii="Arial" w:eastAsia="Times New Roman" w:hAnsi="Arial"/>
      <w:b/>
      <w:bCs/>
      <w:szCs w:val="26"/>
      <w:lang w:eastAsia="nl-NL"/>
    </w:rPr>
  </w:style>
  <w:style w:type="paragraph" w:styleId="Heading4">
    <w:name w:val="heading 4"/>
    <w:basedOn w:val="Normal"/>
    <w:next w:val="Normal"/>
    <w:link w:val="Heading4Char"/>
    <w:uiPriority w:val="99"/>
    <w:qFormat/>
    <w:rsid w:val="00DF5F79"/>
    <w:pPr>
      <w:keepNext/>
      <w:spacing w:before="240" w:after="60"/>
      <w:outlineLvl w:val="3"/>
    </w:pPr>
    <w:rPr>
      <w:rFonts w:ascii="Times New Roman" w:hAnsi="Times New Roman"/>
      <w:b/>
      <w:bCs/>
      <w:sz w:val="28"/>
      <w:szCs w:val="28"/>
    </w:rPr>
  </w:style>
  <w:style w:type="paragraph" w:styleId="Heading6">
    <w:name w:val="heading 6"/>
    <w:basedOn w:val="Normal"/>
    <w:next w:val="Normal"/>
    <w:link w:val="Heading6Char"/>
    <w:uiPriority w:val="99"/>
    <w:qFormat/>
    <w:rsid w:val="00DF5F79"/>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5F79"/>
    <w:rPr>
      <w:rFonts w:ascii="Cambria" w:hAnsi="Cambria" w:cs="Times New Roman"/>
      <w:caps/>
      <w:color w:val="FFFFFF"/>
      <w:position w:val="-60"/>
      <w:sz w:val="40"/>
      <w:shd w:val="clear" w:color="auto" w:fill="D03B23"/>
      <w:lang w:val="nl-NL"/>
    </w:rPr>
  </w:style>
  <w:style w:type="character" w:customStyle="1" w:styleId="Heading2Char">
    <w:name w:val="Heading 2 Char"/>
    <w:basedOn w:val="DefaultParagraphFont"/>
    <w:link w:val="Heading2"/>
    <w:uiPriority w:val="99"/>
    <w:locked/>
    <w:rsid w:val="00DF5F79"/>
    <w:rPr>
      <w:rFonts w:ascii="Cambria" w:hAnsi="Cambria" w:cs="Times New Roman"/>
      <w:b/>
      <w:color w:val="4F81BD"/>
      <w:sz w:val="26"/>
    </w:rPr>
  </w:style>
  <w:style w:type="character" w:customStyle="1" w:styleId="Heading3Char">
    <w:name w:val="Heading 3 Char"/>
    <w:basedOn w:val="DefaultParagraphFont"/>
    <w:link w:val="Heading3"/>
    <w:uiPriority w:val="99"/>
    <w:locked/>
    <w:rsid w:val="00DF5F79"/>
    <w:rPr>
      <w:rFonts w:ascii="Arial" w:hAnsi="Arial" w:cs="Times New Roman"/>
      <w:b/>
      <w:sz w:val="26"/>
      <w:lang w:val="nl-NL" w:eastAsia="nl-NL"/>
    </w:rPr>
  </w:style>
  <w:style w:type="character" w:customStyle="1" w:styleId="Heading4Char">
    <w:name w:val="Heading 4 Char"/>
    <w:basedOn w:val="DefaultParagraphFont"/>
    <w:link w:val="Heading4"/>
    <w:uiPriority w:val="99"/>
    <w:semiHidden/>
    <w:locked/>
    <w:rsid w:val="00DF5F79"/>
    <w:rPr>
      <w:rFonts w:ascii="Calibri" w:hAnsi="Calibri" w:cs="Times New Roman"/>
      <w:b/>
      <w:bCs/>
      <w:sz w:val="28"/>
      <w:szCs w:val="28"/>
      <w:lang w:eastAsia="en-US"/>
    </w:rPr>
  </w:style>
  <w:style w:type="character" w:customStyle="1" w:styleId="Heading6Char">
    <w:name w:val="Heading 6 Char"/>
    <w:basedOn w:val="DefaultParagraphFont"/>
    <w:link w:val="Heading6"/>
    <w:uiPriority w:val="99"/>
    <w:semiHidden/>
    <w:locked/>
    <w:rsid w:val="00DF5F79"/>
    <w:rPr>
      <w:rFonts w:ascii="Calibri" w:hAnsi="Calibri" w:cs="Times New Roman"/>
      <w:b/>
      <w:bCs/>
      <w:lang w:eastAsia="en-US"/>
    </w:rPr>
  </w:style>
  <w:style w:type="paragraph" w:customStyle="1" w:styleId="Lijstalinea">
    <w:name w:val="Lijstalinea"/>
    <w:basedOn w:val="Normal"/>
    <w:uiPriority w:val="99"/>
    <w:rsid w:val="00DF5F79"/>
    <w:pPr>
      <w:ind w:left="720"/>
      <w:contextualSpacing/>
    </w:pPr>
  </w:style>
  <w:style w:type="paragraph" w:styleId="Title">
    <w:name w:val="Title"/>
    <w:basedOn w:val="Normal"/>
    <w:next w:val="Normal"/>
    <w:link w:val="TitleChar"/>
    <w:uiPriority w:val="99"/>
    <w:qFormat/>
    <w:rsid w:val="00DF5F79"/>
    <w:pPr>
      <w:spacing w:after="300"/>
      <w:contextualSpacing/>
    </w:pPr>
    <w:rPr>
      <w:rFonts w:ascii="Cambria" w:eastAsia="Times New Roman" w:hAnsi="Cambria"/>
      <w:color w:val="17365D"/>
      <w:spacing w:val="5"/>
      <w:kern w:val="28"/>
      <w:sz w:val="96"/>
      <w:szCs w:val="52"/>
      <w:lang w:val="en-US"/>
    </w:rPr>
  </w:style>
  <w:style w:type="character" w:customStyle="1" w:styleId="TitleChar">
    <w:name w:val="Title Char"/>
    <w:basedOn w:val="DefaultParagraphFont"/>
    <w:link w:val="Title"/>
    <w:uiPriority w:val="99"/>
    <w:locked/>
    <w:rsid w:val="00DF5F79"/>
    <w:rPr>
      <w:rFonts w:ascii="Cambria" w:hAnsi="Cambria" w:cs="Times New Roman"/>
      <w:color w:val="17365D"/>
      <w:spacing w:val="5"/>
      <w:kern w:val="28"/>
      <w:sz w:val="52"/>
      <w:lang w:val="en-US" w:eastAsia="en-US"/>
    </w:rPr>
  </w:style>
  <w:style w:type="paragraph" w:styleId="Header">
    <w:name w:val="header"/>
    <w:basedOn w:val="Normal"/>
    <w:link w:val="HeaderChar"/>
    <w:uiPriority w:val="99"/>
    <w:rsid w:val="00DF5F79"/>
    <w:pPr>
      <w:tabs>
        <w:tab w:val="center" w:pos="4680"/>
        <w:tab w:val="right" w:pos="9360"/>
      </w:tabs>
    </w:pPr>
    <w:rPr>
      <w:sz w:val="22"/>
      <w:lang w:eastAsia="ja-JP"/>
    </w:rPr>
  </w:style>
  <w:style w:type="character" w:customStyle="1" w:styleId="HeaderChar">
    <w:name w:val="Header Char"/>
    <w:basedOn w:val="DefaultParagraphFont"/>
    <w:link w:val="Header"/>
    <w:uiPriority w:val="99"/>
    <w:locked/>
    <w:rsid w:val="00DF5F79"/>
    <w:rPr>
      <w:rFonts w:cs="Times New Roman"/>
      <w:sz w:val="22"/>
    </w:rPr>
  </w:style>
  <w:style w:type="paragraph" w:styleId="Footer">
    <w:name w:val="footer"/>
    <w:basedOn w:val="Normal"/>
    <w:link w:val="FooterChar"/>
    <w:uiPriority w:val="99"/>
    <w:rsid w:val="00DF5F79"/>
    <w:pPr>
      <w:tabs>
        <w:tab w:val="center" w:pos="4680"/>
        <w:tab w:val="right" w:pos="9360"/>
      </w:tabs>
    </w:pPr>
    <w:rPr>
      <w:sz w:val="22"/>
      <w:lang w:eastAsia="ja-JP"/>
    </w:rPr>
  </w:style>
  <w:style w:type="character" w:customStyle="1" w:styleId="FooterChar">
    <w:name w:val="Footer Char"/>
    <w:basedOn w:val="DefaultParagraphFont"/>
    <w:link w:val="Footer"/>
    <w:uiPriority w:val="99"/>
    <w:locked/>
    <w:rsid w:val="00DF5F79"/>
    <w:rPr>
      <w:rFonts w:cs="Times New Roman"/>
      <w:sz w:val="22"/>
    </w:rPr>
  </w:style>
  <w:style w:type="character" w:styleId="Hyperlink">
    <w:name w:val="Hyperlink"/>
    <w:basedOn w:val="DefaultParagraphFont"/>
    <w:uiPriority w:val="99"/>
    <w:rsid w:val="00DF5F79"/>
    <w:rPr>
      <w:rFonts w:cs="Times New Roman"/>
      <w:color w:val="0000FF"/>
      <w:u w:val="single"/>
    </w:rPr>
  </w:style>
  <w:style w:type="table" w:styleId="TableGrid">
    <w:name w:val="Table Grid"/>
    <w:basedOn w:val="TableNormal"/>
    <w:rsid w:val="00DF5F7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DF5F79"/>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uiPriority w:val="99"/>
    <w:rsid w:val="00DF5F79"/>
    <w:rPr>
      <w:b/>
      <w:color w:val="5B93D7"/>
      <w:sz w:val="32"/>
    </w:rPr>
  </w:style>
  <w:style w:type="paragraph" w:customStyle="1" w:styleId="Opgave">
    <w:name w:val="Opgave"/>
    <w:basedOn w:val="Normal"/>
    <w:uiPriority w:val="99"/>
    <w:qFormat/>
    <w:rsid w:val="00DF5F79"/>
    <w:pPr>
      <w:numPr>
        <w:numId w:val="1"/>
      </w:numPr>
      <w:shd w:val="clear" w:color="auto" w:fill="339966"/>
    </w:pPr>
    <w:rPr>
      <w:b/>
      <w:color w:val="FFFFFF"/>
    </w:rPr>
  </w:style>
  <w:style w:type="paragraph" w:customStyle="1" w:styleId="Tip">
    <w:name w:val="Tip"/>
    <w:basedOn w:val="Normal"/>
    <w:uiPriority w:val="99"/>
    <w:qFormat/>
    <w:rsid w:val="00DF5F79"/>
    <w:pPr>
      <w:keepNext/>
    </w:pPr>
    <w:rPr>
      <w:b/>
      <w:smallCaps/>
      <w:color w:val="2978B2"/>
      <w:spacing w:val="30"/>
      <w:sz w:val="32"/>
    </w:rPr>
  </w:style>
  <w:style w:type="character" w:styleId="CommentReference">
    <w:name w:val="annotation reference"/>
    <w:basedOn w:val="DefaultParagraphFont"/>
    <w:uiPriority w:val="99"/>
    <w:semiHidden/>
    <w:rsid w:val="00DF5F79"/>
    <w:rPr>
      <w:rFonts w:cs="Times New Roman"/>
      <w:sz w:val="16"/>
    </w:rPr>
  </w:style>
  <w:style w:type="paragraph" w:styleId="CommentText">
    <w:name w:val="annotation text"/>
    <w:basedOn w:val="Normal"/>
    <w:link w:val="CommentTextChar"/>
    <w:uiPriority w:val="99"/>
    <w:semiHidden/>
    <w:rsid w:val="00DF5F79"/>
    <w:rPr>
      <w:sz w:val="20"/>
      <w:szCs w:val="20"/>
    </w:rPr>
  </w:style>
  <w:style w:type="character" w:customStyle="1" w:styleId="CommentTextChar">
    <w:name w:val="Comment Text Char"/>
    <w:basedOn w:val="DefaultParagraphFont"/>
    <w:link w:val="CommentText"/>
    <w:uiPriority w:val="99"/>
    <w:semiHidden/>
    <w:locked/>
    <w:rsid w:val="00DF5F79"/>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5F79"/>
    <w:rPr>
      <w:b/>
      <w:bCs/>
    </w:rPr>
  </w:style>
  <w:style w:type="character" w:customStyle="1" w:styleId="CommentSubjectChar">
    <w:name w:val="Comment Subject Char"/>
    <w:basedOn w:val="CommentTextChar"/>
    <w:link w:val="CommentSubject"/>
    <w:uiPriority w:val="99"/>
    <w:semiHidden/>
    <w:locked/>
    <w:rsid w:val="00DF5F79"/>
    <w:rPr>
      <w:rFonts w:cs="Times New Roman"/>
      <w:b/>
      <w:bCs/>
      <w:sz w:val="20"/>
      <w:szCs w:val="20"/>
      <w:lang w:eastAsia="en-US"/>
    </w:rPr>
  </w:style>
  <w:style w:type="paragraph" w:styleId="BalloonText">
    <w:name w:val="Balloon Text"/>
    <w:basedOn w:val="Normal"/>
    <w:link w:val="BalloonTextChar"/>
    <w:uiPriority w:val="99"/>
    <w:semiHidden/>
    <w:rsid w:val="00DF5F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5F79"/>
    <w:rPr>
      <w:rFonts w:ascii="Times New Roman" w:hAnsi="Times New Roman" w:cs="Times New Roman"/>
      <w:sz w:val="2"/>
      <w:lang w:eastAsia="en-US"/>
    </w:rPr>
  </w:style>
  <w:style w:type="character" w:customStyle="1" w:styleId="apple-converted-space">
    <w:name w:val="apple-converted-space"/>
    <w:basedOn w:val="DefaultParagraphFont"/>
    <w:uiPriority w:val="99"/>
    <w:rsid w:val="00DF5F79"/>
    <w:rPr>
      <w:rFonts w:cs="Times New Roman"/>
    </w:rPr>
  </w:style>
  <w:style w:type="character" w:customStyle="1" w:styleId="apple-style-span">
    <w:name w:val="apple-style-span"/>
    <w:basedOn w:val="DefaultParagraphFont"/>
    <w:uiPriority w:val="99"/>
    <w:rsid w:val="00DF5F79"/>
    <w:rPr>
      <w:rFonts w:cs="Times New Roman"/>
    </w:rPr>
  </w:style>
  <w:style w:type="paragraph" w:customStyle="1" w:styleId="Praktijk">
    <w:name w:val="Praktijk"/>
    <w:basedOn w:val="Normal"/>
    <w:uiPriority w:val="99"/>
    <w:rsid w:val="00DF5F79"/>
    <w:rPr>
      <w:b/>
      <w:smallCaps/>
      <w:color w:val="D03B23"/>
      <w:spacing w:val="30"/>
      <w:sz w:val="32"/>
      <w:szCs w:val="26"/>
    </w:rPr>
  </w:style>
  <w:style w:type="paragraph" w:customStyle="1" w:styleId="product-description">
    <w:name w:val="product-description"/>
    <w:basedOn w:val="Normal"/>
    <w:uiPriority w:val="99"/>
    <w:rsid w:val="00DF5F79"/>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uiPriority w:val="99"/>
    <w:rsid w:val="00DF5F79"/>
    <w:rPr>
      <w:rFonts w:cs="Times New Roman"/>
    </w:rPr>
  </w:style>
  <w:style w:type="character" w:customStyle="1" w:styleId="price-label">
    <w:name w:val="price-label"/>
    <w:basedOn w:val="DefaultParagraphFont"/>
    <w:uiPriority w:val="99"/>
    <w:rsid w:val="00DF5F79"/>
    <w:rPr>
      <w:rFonts w:cs="Times New Roman"/>
    </w:rPr>
  </w:style>
  <w:style w:type="character" w:styleId="Strong">
    <w:name w:val="Strong"/>
    <w:basedOn w:val="DefaultParagraphFont"/>
    <w:uiPriority w:val="99"/>
    <w:qFormat/>
    <w:rsid w:val="00DF5F79"/>
    <w:rPr>
      <w:rFonts w:cs="Times New Roman"/>
      <w:b/>
    </w:rPr>
  </w:style>
  <w:style w:type="character" w:styleId="FollowedHyperlink">
    <w:name w:val="FollowedHyperlink"/>
    <w:basedOn w:val="DefaultParagraphFont"/>
    <w:uiPriority w:val="99"/>
    <w:semiHidden/>
    <w:rsid w:val="00DF5F79"/>
    <w:rPr>
      <w:rFonts w:cs="Times New Roman"/>
      <w:color w:val="800080"/>
      <w:u w:val="single"/>
    </w:rPr>
  </w:style>
  <w:style w:type="paragraph" w:styleId="ListParagraph">
    <w:name w:val="List Paragraph"/>
    <w:basedOn w:val="Normal"/>
    <w:uiPriority w:val="99"/>
    <w:qFormat/>
    <w:rsid w:val="00DF5F79"/>
    <w:pPr>
      <w:ind w:left="720"/>
      <w:contextualSpacing/>
    </w:pPr>
  </w:style>
  <w:style w:type="character" w:customStyle="1" w:styleId="label">
    <w:name w:val="label"/>
    <w:basedOn w:val="DefaultParagraphFont"/>
    <w:uiPriority w:val="99"/>
    <w:rsid w:val="00DF5F79"/>
    <w:rPr>
      <w:rFonts w:cs="Times New Roman"/>
    </w:rPr>
  </w:style>
  <w:style w:type="paragraph" w:customStyle="1" w:styleId="groenetekst">
    <w:name w:val="groene_tekst"/>
    <w:basedOn w:val="Normal"/>
    <w:link w:val="groenetekstChar"/>
    <w:uiPriority w:val="99"/>
    <w:qFormat/>
    <w:rsid w:val="00DF5F79"/>
    <w:rPr>
      <w:color w:val="008000"/>
    </w:rPr>
  </w:style>
  <w:style w:type="paragraph" w:customStyle="1" w:styleId="streepje">
    <w:name w:val="streepje"/>
    <w:basedOn w:val="Normal"/>
    <w:uiPriority w:val="99"/>
    <w:qFormat/>
    <w:rsid w:val="00DF5F79"/>
    <w:pPr>
      <w:pBdr>
        <w:bottom w:val="single" w:sz="8" w:space="1" w:color="008000"/>
      </w:pBdr>
      <w:spacing w:after="120"/>
    </w:pPr>
  </w:style>
  <w:style w:type="character" w:customStyle="1" w:styleId="groenetekstChar">
    <w:name w:val="groene_tekst Char"/>
    <w:basedOn w:val="DefaultParagraphFont"/>
    <w:link w:val="groenetekst"/>
    <w:uiPriority w:val="99"/>
    <w:rsid w:val="007607AE"/>
    <w:rPr>
      <w:color w:val="008000"/>
      <w:sz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F79"/>
    <w:rPr>
      <w:sz w:val="26"/>
      <w:lang w:eastAsia="en-US"/>
    </w:rPr>
  </w:style>
  <w:style w:type="paragraph" w:styleId="Heading1">
    <w:name w:val="heading 1"/>
    <w:basedOn w:val="Normal"/>
    <w:next w:val="Normal"/>
    <w:link w:val="Heading1Char"/>
    <w:uiPriority w:val="99"/>
    <w:qFormat/>
    <w:rsid w:val="00DF5F79"/>
    <w:pPr>
      <w:keepNext/>
      <w:keepLines/>
      <w:shd w:val="clear" w:color="auto" w:fill="D03B23"/>
      <w:spacing w:before="360" w:after="240" w:line="360" w:lineRule="auto"/>
      <w:outlineLvl w:val="0"/>
    </w:pPr>
    <w:rPr>
      <w:rFonts w:ascii="Cambria" w:eastAsia="Times New Roman" w:hAnsi="Cambria"/>
      <w:caps/>
      <w:color w:val="FFFFFF"/>
      <w:position w:val="-60"/>
      <w:sz w:val="40"/>
      <w:szCs w:val="40"/>
      <w:lang w:eastAsia="ja-JP"/>
    </w:rPr>
  </w:style>
  <w:style w:type="paragraph" w:styleId="Heading2">
    <w:name w:val="heading 2"/>
    <w:basedOn w:val="Normal"/>
    <w:next w:val="Normal"/>
    <w:link w:val="Heading2Char"/>
    <w:uiPriority w:val="99"/>
    <w:qFormat/>
    <w:rsid w:val="00DF5F79"/>
    <w:pPr>
      <w:keepNext/>
      <w:keepLines/>
      <w:spacing w:before="200"/>
      <w:outlineLvl w:val="1"/>
    </w:pPr>
    <w:rPr>
      <w:rFonts w:ascii="Cambria" w:eastAsia="Times New Roman" w:hAnsi="Cambria"/>
      <w:b/>
      <w:bCs/>
      <w:color w:val="4F81BD"/>
      <w:sz w:val="32"/>
      <w:szCs w:val="26"/>
      <w:lang w:eastAsia="ja-JP"/>
    </w:rPr>
  </w:style>
  <w:style w:type="paragraph" w:styleId="Heading3">
    <w:name w:val="heading 3"/>
    <w:basedOn w:val="Normal"/>
    <w:next w:val="Normal"/>
    <w:link w:val="Heading3Char"/>
    <w:uiPriority w:val="99"/>
    <w:qFormat/>
    <w:rsid w:val="00DF5F79"/>
    <w:pPr>
      <w:keepNext/>
      <w:spacing w:before="240" w:after="60"/>
      <w:outlineLvl w:val="2"/>
    </w:pPr>
    <w:rPr>
      <w:rFonts w:ascii="Arial" w:eastAsia="Times New Roman" w:hAnsi="Arial"/>
      <w:b/>
      <w:bCs/>
      <w:szCs w:val="26"/>
      <w:lang w:eastAsia="nl-NL"/>
    </w:rPr>
  </w:style>
  <w:style w:type="paragraph" w:styleId="Heading4">
    <w:name w:val="heading 4"/>
    <w:basedOn w:val="Normal"/>
    <w:next w:val="Normal"/>
    <w:link w:val="Heading4Char"/>
    <w:uiPriority w:val="99"/>
    <w:qFormat/>
    <w:rsid w:val="00DF5F79"/>
    <w:pPr>
      <w:keepNext/>
      <w:spacing w:before="240" w:after="60"/>
      <w:outlineLvl w:val="3"/>
    </w:pPr>
    <w:rPr>
      <w:rFonts w:ascii="Times New Roman" w:hAnsi="Times New Roman"/>
      <w:b/>
      <w:bCs/>
      <w:sz w:val="28"/>
      <w:szCs w:val="28"/>
    </w:rPr>
  </w:style>
  <w:style w:type="paragraph" w:styleId="Heading6">
    <w:name w:val="heading 6"/>
    <w:basedOn w:val="Normal"/>
    <w:next w:val="Normal"/>
    <w:link w:val="Heading6Char"/>
    <w:uiPriority w:val="99"/>
    <w:qFormat/>
    <w:rsid w:val="00DF5F79"/>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5F79"/>
    <w:rPr>
      <w:rFonts w:ascii="Cambria" w:hAnsi="Cambria" w:cs="Times New Roman"/>
      <w:caps/>
      <w:color w:val="FFFFFF"/>
      <w:position w:val="-60"/>
      <w:sz w:val="40"/>
      <w:shd w:val="clear" w:color="auto" w:fill="D03B23"/>
      <w:lang w:val="nl-NL"/>
    </w:rPr>
  </w:style>
  <w:style w:type="character" w:customStyle="1" w:styleId="Heading2Char">
    <w:name w:val="Heading 2 Char"/>
    <w:basedOn w:val="DefaultParagraphFont"/>
    <w:link w:val="Heading2"/>
    <w:uiPriority w:val="99"/>
    <w:locked/>
    <w:rsid w:val="00DF5F79"/>
    <w:rPr>
      <w:rFonts w:ascii="Cambria" w:hAnsi="Cambria" w:cs="Times New Roman"/>
      <w:b/>
      <w:color w:val="4F81BD"/>
      <w:sz w:val="26"/>
    </w:rPr>
  </w:style>
  <w:style w:type="character" w:customStyle="1" w:styleId="Heading3Char">
    <w:name w:val="Heading 3 Char"/>
    <w:basedOn w:val="DefaultParagraphFont"/>
    <w:link w:val="Heading3"/>
    <w:uiPriority w:val="99"/>
    <w:locked/>
    <w:rsid w:val="00DF5F79"/>
    <w:rPr>
      <w:rFonts w:ascii="Arial" w:hAnsi="Arial" w:cs="Times New Roman"/>
      <w:b/>
      <w:sz w:val="26"/>
      <w:lang w:val="nl-NL" w:eastAsia="nl-NL"/>
    </w:rPr>
  </w:style>
  <w:style w:type="character" w:customStyle="1" w:styleId="Heading4Char">
    <w:name w:val="Heading 4 Char"/>
    <w:basedOn w:val="DefaultParagraphFont"/>
    <w:link w:val="Heading4"/>
    <w:uiPriority w:val="99"/>
    <w:semiHidden/>
    <w:locked/>
    <w:rsid w:val="00DF5F79"/>
    <w:rPr>
      <w:rFonts w:ascii="Calibri" w:hAnsi="Calibri" w:cs="Times New Roman"/>
      <w:b/>
      <w:bCs/>
      <w:sz w:val="28"/>
      <w:szCs w:val="28"/>
      <w:lang w:eastAsia="en-US"/>
    </w:rPr>
  </w:style>
  <w:style w:type="character" w:customStyle="1" w:styleId="Heading6Char">
    <w:name w:val="Heading 6 Char"/>
    <w:basedOn w:val="DefaultParagraphFont"/>
    <w:link w:val="Heading6"/>
    <w:uiPriority w:val="99"/>
    <w:semiHidden/>
    <w:locked/>
    <w:rsid w:val="00DF5F79"/>
    <w:rPr>
      <w:rFonts w:ascii="Calibri" w:hAnsi="Calibri" w:cs="Times New Roman"/>
      <w:b/>
      <w:bCs/>
      <w:lang w:eastAsia="en-US"/>
    </w:rPr>
  </w:style>
  <w:style w:type="paragraph" w:customStyle="1" w:styleId="Lijstalinea">
    <w:name w:val="Lijstalinea"/>
    <w:basedOn w:val="Normal"/>
    <w:uiPriority w:val="99"/>
    <w:rsid w:val="00DF5F79"/>
    <w:pPr>
      <w:ind w:left="720"/>
      <w:contextualSpacing/>
    </w:pPr>
  </w:style>
  <w:style w:type="paragraph" w:styleId="Title">
    <w:name w:val="Title"/>
    <w:basedOn w:val="Normal"/>
    <w:next w:val="Normal"/>
    <w:link w:val="TitleChar"/>
    <w:uiPriority w:val="99"/>
    <w:qFormat/>
    <w:rsid w:val="00DF5F79"/>
    <w:pPr>
      <w:spacing w:after="300"/>
      <w:contextualSpacing/>
    </w:pPr>
    <w:rPr>
      <w:rFonts w:ascii="Cambria" w:eastAsia="Times New Roman" w:hAnsi="Cambria"/>
      <w:color w:val="17365D"/>
      <w:spacing w:val="5"/>
      <w:kern w:val="28"/>
      <w:sz w:val="96"/>
      <w:szCs w:val="52"/>
      <w:lang w:val="en-US"/>
    </w:rPr>
  </w:style>
  <w:style w:type="character" w:customStyle="1" w:styleId="TitleChar">
    <w:name w:val="Title Char"/>
    <w:basedOn w:val="DefaultParagraphFont"/>
    <w:link w:val="Title"/>
    <w:uiPriority w:val="99"/>
    <w:locked/>
    <w:rsid w:val="00DF5F79"/>
    <w:rPr>
      <w:rFonts w:ascii="Cambria" w:hAnsi="Cambria" w:cs="Times New Roman"/>
      <w:color w:val="17365D"/>
      <w:spacing w:val="5"/>
      <w:kern w:val="28"/>
      <w:sz w:val="52"/>
      <w:lang w:val="en-US" w:eastAsia="en-US"/>
    </w:rPr>
  </w:style>
  <w:style w:type="paragraph" w:styleId="Header">
    <w:name w:val="header"/>
    <w:basedOn w:val="Normal"/>
    <w:link w:val="HeaderChar"/>
    <w:uiPriority w:val="99"/>
    <w:rsid w:val="00DF5F79"/>
    <w:pPr>
      <w:tabs>
        <w:tab w:val="center" w:pos="4680"/>
        <w:tab w:val="right" w:pos="9360"/>
      </w:tabs>
    </w:pPr>
    <w:rPr>
      <w:sz w:val="22"/>
      <w:lang w:eastAsia="ja-JP"/>
    </w:rPr>
  </w:style>
  <w:style w:type="character" w:customStyle="1" w:styleId="HeaderChar">
    <w:name w:val="Header Char"/>
    <w:basedOn w:val="DefaultParagraphFont"/>
    <w:link w:val="Header"/>
    <w:uiPriority w:val="99"/>
    <w:locked/>
    <w:rsid w:val="00DF5F79"/>
    <w:rPr>
      <w:rFonts w:cs="Times New Roman"/>
      <w:sz w:val="22"/>
    </w:rPr>
  </w:style>
  <w:style w:type="paragraph" w:styleId="Footer">
    <w:name w:val="footer"/>
    <w:basedOn w:val="Normal"/>
    <w:link w:val="FooterChar"/>
    <w:uiPriority w:val="99"/>
    <w:rsid w:val="00DF5F79"/>
    <w:pPr>
      <w:tabs>
        <w:tab w:val="center" w:pos="4680"/>
        <w:tab w:val="right" w:pos="9360"/>
      </w:tabs>
    </w:pPr>
    <w:rPr>
      <w:sz w:val="22"/>
      <w:lang w:eastAsia="ja-JP"/>
    </w:rPr>
  </w:style>
  <w:style w:type="character" w:customStyle="1" w:styleId="FooterChar">
    <w:name w:val="Footer Char"/>
    <w:basedOn w:val="DefaultParagraphFont"/>
    <w:link w:val="Footer"/>
    <w:uiPriority w:val="99"/>
    <w:locked/>
    <w:rsid w:val="00DF5F79"/>
    <w:rPr>
      <w:rFonts w:cs="Times New Roman"/>
      <w:sz w:val="22"/>
    </w:rPr>
  </w:style>
  <w:style w:type="character" w:styleId="Hyperlink">
    <w:name w:val="Hyperlink"/>
    <w:basedOn w:val="DefaultParagraphFont"/>
    <w:uiPriority w:val="99"/>
    <w:rsid w:val="00DF5F79"/>
    <w:rPr>
      <w:rFonts w:cs="Times New Roman"/>
      <w:color w:val="0000FF"/>
      <w:u w:val="single"/>
    </w:rPr>
  </w:style>
  <w:style w:type="table" w:styleId="TableGrid">
    <w:name w:val="Table Grid"/>
    <w:basedOn w:val="TableNormal"/>
    <w:rsid w:val="00DF5F7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DF5F79"/>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uiPriority w:val="99"/>
    <w:rsid w:val="00DF5F79"/>
    <w:rPr>
      <w:b/>
      <w:color w:val="5B93D7"/>
      <w:sz w:val="32"/>
    </w:rPr>
  </w:style>
  <w:style w:type="paragraph" w:customStyle="1" w:styleId="Opgave">
    <w:name w:val="Opgave"/>
    <w:basedOn w:val="Normal"/>
    <w:uiPriority w:val="99"/>
    <w:qFormat/>
    <w:rsid w:val="00DF5F79"/>
    <w:pPr>
      <w:numPr>
        <w:numId w:val="1"/>
      </w:numPr>
      <w:shd w:val="clear" w:color="auto" w:fill="339966"/>
    </w:pPr>
    <w:rPr>
      <w:b/>
      <w:color w:val="FFFFFF"/>
    </w:rPr>
  </w:style>
  <w:style w:type="paragraph" w:customStyle="1" w:styleId="Tip">
    <w:name w:val="Tip"/>
    <w:basedOn w:val="Normal"/>
    <w:uiPriority w:val="99"/>
    <w:qFormat/>
    <w:rsid w:val="00DF5F79"/>
    <w:pPr>
      <w:keepNext/>
    </w:pPr>
    <w:rPr>
      <w:b/>
      <w:smallCaps/>
      <w:color w:val="2978B2"/>
      <w:spacing w:val="30"/>
      <w:sz w:val="32"/>
    </w:rPr>
  </w:style>
  <w:style w:type="character" w:styleId="CommentReference">
    <w:name w:val="annotation reference"/>
    <w:basedOn w:val="DefaultParagraphFont"/>
    <w:uiPriority w:val="99"/>
    <w:semiHidden/>
    <w:rsid w:val="00DF5F79"/>
    <w:rPr>
      <w:rFonts w:cs="Times New Roman"/>
      <w:sz w:val="16"/>
    </w:rPr>
  </w:style>
  <w:style w:type="paragraph" w:styleId="CommentText">
    <w:name w:val="annotation text"/>
    <w:basedOn w:val="Normal"/>
    <w:link w:val="CommentTextChar"/>
    <w:uiPriority w:val="99"/>
    <w:semiHidden/>
    <w:rsid w:val="00DF5F79"/>
    <w:rPr>
      <w:sz w:val="20"/>
      <w:szCs w:val="20"/>
    </w:rPr>
  </w:style>
  <w:style w:type="character" w:customStyle="1" w:styleId="CommentTextChar">
    <w:name w:val="Comment Text Char"/>
    <w:basedOn w:val="DefaultParagraphFont"/>
    <w:link w:val="CommentText"/>
    <w:uiPriority w:val="99"/>
    <w:semiHidden/>
    <w:locked/>
    <w:rsid w:val="00DF5F79"/>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5F79"/>
    <w:rPr>
      <w:b/>
      <w:bCs/>
    </w:rPr>
  </w:style>
  <w:style w:type="character" w:customStyle="1" w:styleId="CommentSubjectChar">
    <w:name w:val="Comment Subject Char"/>
    <w:basedOn w:val="CommentTextChar"/>
    <w:link w:val="CommentSubject"/>
    <w:uiPriority w:val="99"/>
    <w:semiHidden/>
    <w:locked/>
    <w:rsid w:val="00DF5F79"/>
    <w:rPr>
      <w:rFonts w:cs="Times New Roman"/>
      <w:b/>
      <w:bCs/>
      <w:sz w:val="20"/>
      <w:szCs w:val="20"/>
      <w:lang w:eastAsia="en-US"/>
    </w:rPr>
  </w:style>
  <w:style w:type="paragraph" w:styleId="BalloonText">
    <w:name w:val="Balloon Text"/>
    <w:basedOn w:val="Normal"/>
    <w:link w:val="BalloonTextChar"/>
    <w:uiPriority w:val="99"/>
    <w:semiHidden/>
    <w:rsid w:val="00DF5F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5F79"/>
    <w:rPr>
      <w:rFonts w:ascii="Times New Roman" w:hAnsi="Times New Roman" w:cs="Times New Roman"/>
      <w:sz w:val="2"/>
      <w:lang w:eastAsia="en-US"/>
    </w:rPr>
  </w:style>
  <w:style w:type="character" w:customStyle="1" w:styleId="apple-converted-space">
    <w:name w:val="apple-converted-space"/>
    <w:basedOn w:val="DefaultParagraphFont"/>
    <w:uiPriority w:val="99"/>
    <w:rsid w:val="00DF5F79"/>
    <w:rPr>
      <w:rFonts w:cs="Times New Roman"/>
    </w:rPr>
  </w:style>
  <w:style w:type="character" w:customStyle="1" w:styleId="apple-style-span">
    <w:name w:val="apple-style-span"/>
    <w:basedOn w:val="DefaultParagraphFont"/>
    <w:uiPriority w:val="99"/>
    <w:rsid w:val="00DF5F79"/>
    <w:rPr>
      <w:rFonts w:cs="Times New Roman"/>
    </w:rPr>
  </w:style>
  <w:style w:type="paragraph" w:customStyle="1" w:styleId="Praktijk">
    <w:name w:val="Praktijk"/>
    <w:basedOn w:val="Normal"/>
    <w:uiPriority w:val="99"/>
    <w:rsid w:val="00DF5F79"/>
    <w:rPr>
      <w:b/>
      <w:smallCaps/>
      <w:color w:val="D03B23"/>
      <w:spacing w:val="30"/>
      <w:sz w:val="32"/>
      <w:szCs w:val="26"/>
    </w:rPr>
  </w:style>
  <w:style w:type="paragraph" w:customStyle="1" w:styleId="product-description">
    <w:name w:val="product-description"/>
    <w:basedOn w:val="Normal"/>
    <w:uiPriority w:val="99"/>
    <w:rsid w:val="00DF5F79"/>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uiPriority w:val="99"/>
    <w:rsid w:val="00DF5F79"/>
    <w:rPr>
      <w:rFonts w:cs="Times New Roman"/>
    </w:rPr>
  </w:style>
  <w:style w:type="character" w:customStyle="1" w:styleId="price-label">
    <w:name w:val="price-label"/>
    <w:basedOn w:val="DefaultParagraphFont"/>
    <w:uiPriority w:val="99"/>
    <w:rsid w:val="00DF5F79"/>
    <w:rPr>
      <w:rFonts w:cs="Times New Roman"/>
    </w:rPr>
  </w:style>
  <w:style w:type="character" w:styleId="Strong">
    <w:name w:val="Strong"/>
    <w:basedOn w:val="DefaultParagraphFont"/>
    <w:uiPriority w:val="99"/>
    <w:qFormat/>
    <w:rsid w:val="00DF5F79"/>
    <w:rPr>
      <w:rFonts w:cs="Times New Roman"/>
      <w:b/>
    </w:rPr>
  </w:style>
  <w:style w:type="character" w:styleId="FollowedHyperlink">
    <w:name w:val="FollowedHyperlink"/>
    <w:basedOn w:val="DefaultParagraphFont"/>
    <w:uiPriority w:val="99"/>
    <w:semiHidden/>
    <w:rsid w:val="00DF5F79"/>
    <w:rPr>
      <w:rFonts w:cs="Times New Roman"/>
      <w:color w:val="800080"/>
      <w:u w:val="single"/>
    </w:rPr>
  </w:style>
  <w:style w:type="paragraph" w:styleId="ListParagraph">
    <w:name w:val="List Paragraph"/>
    <w:basedOn w:val="Normal"/>
    <w:uiPriority w:val="99"/>
    <w:qFormat/>
    <w:rsid w:val="00DF5F79"/>
    <w:pPr>
      <w:ind w:left="720"/>
      <w:contextualSpacing/>
    </w:pPr>
  </w:style>
  <w:style w:type="character" w:customStyle="1" w:styleId="label">
    <w:name w:val="label"/>
    <w:basedOn w:val="DefaultParagraphFont"/>
    <w:uiPriority w:val="99"/>
    <w:rsid w:val="00DF5F79"/>
    <w:rPr>
      <w:rFonts w:cs="Times New Roman"/>
    </w:rPr>
  </w:style>
  <w:style w:type="paragraph" w:customStyle="1" w:styleId="groenetekst">
    <w:name w:val="groene_tekst"/>
    <w:basedOn w:val="Normal"/>
    <w:link w:val="groenetekstChar"/>
    <w:uiPriority w:val="99"/>
    <w:qFormat/>
    <w:rsid w:val="00DF5F79"/>
    <w:rPr>
      <w:color w:val="008000"/>
    </w:rPr>
  </w:style>
  <w:style w:type="paragraph" w:customStyle="1" w:styleId="streepje">
    <w:name w:val="streepje"/>
    <w:basedOn w:val="Normal"/>
    <w:uiPriority w:val="99"/>
    <w:qFormat/>
    <w:rsid w:val="00DF5F79"/>
    <w:pPr>
      <w:pBdr>
        <w:bottom w:val="single" w:sz="8" w:space="1" w:color="008000"/>
      </w:pBdr>
      <w:spacing w:after="120"/>
    </w:pPr>
  </w:style>
  <w:style w:type="character" w:customStyle="1" w:styleId="groenetekstChar">
    <w:name w:val="groene_tekst Char"/>
    <w:basedOn w:val="DefaultParagraphFont"/>
    <w:link w:val="groenetekst"/>
    <w:uiPriority w:val="99"/>
    <w:rsid w:val="007607AE"/>
    <w:rPr>
      <w:color w:val="008000"/>
      <w:sz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965229">
      <w:marLeft w:val="0"/>
      <w:marRight w:val="0"/>
      <w:marTop w:val="0"/>
      <w:marBottom w:val="0"/>
      <w:divBdr>
        <w:top w:val="none" w:sz="0" w:space="0" w:color="auto"/>
        <w:left w:val="none" w:sz="0" w:space="0" w:color="auto"/>
        <w:bottom w:val="none" w:sz="0" w:space="0" w:color="auto"/>
        <w:right w:val="none" w:sz="0" w:space="0" w:color="auto"/>
      </w:divBdr>
      <w:divsChild>
        <w:div w:id="1590965234">
          <w:marLeft w:val="0"/>
          <w:marRight w:val="0"/>
          <w:marTop w:val="0"/>
          <w:marBottom w:val="0"/>
          <w:divBdr>
            <w:top w:val="none" w:sz="0" w:space="0" w:color="auto"/>
            <w:left w:val="none" w:sz="0" w:space="0" w:color="auto"/>
            <w:bottom w:val="none" w:sz="0" w:space="0" w:color="auto"/>
            <w:right w:val="none" w:sz="0" w:space="0" w:color="auto"/>
          </w:divBdr>
        </w:div>
      </w:divsChild>
    </w:div>
    <w:div w:id="1590965231">
      <w:marLeft w:val="0"/>
      <w:marRight w:val="0"/>
      <w:marTop w:val="0"/>
      <w:marBottom w:val="0"/>
      <w:divBdr>
        <w:top w:val="none" w:sz="0" w:space="0" w:color="auto"/>
        <w:left w:val="none" w:sz="0" w:space="0" w:color="auto"/>
        <w:bottom w:val="none" w:sz="0" w:space="0" w:color="auto"/>
        <w:right w:val="none" w:sz="0" w:space="0" w:color="auto"/>
      </w:divBdr>
    </w:div>
    <w:div w:id="1590965232">
      <w:marLeft w:val="0"/>
      <w:marRight w:val="0"/>
      <w:marTop w:val="0"/>
      <w:marBottom w:val="0"/>
      <w:divBdr>
        <w:top w:val="none" w:sz="0" w:space="0" w:color="auto"/>
        <w:left w:val="none" w:sz="0" w:space="0" w:color="auto"/>
        <w:bottom w:val="none" w:sz="0" w:space="0" w:color="auto"/>
        <w:right w:val="none" w:sz="0" w:space="0" w:color="auto"/>
      </w:divBdr>
    </w:div>
    <w:div w:id="1590965233">
      <w:marLeft w:val="0"/>
      <w:marRight w:val="0"/>
      <w:marTop w:val="0"/>
      <w:marBottom w:val="0"/>
      <w:divBdr>
        <w:top w:val="none" w:sz="0" w:space="0" w:color="auto"/>
        <w:left w:val="none" w:sz="0" w:space="0" w:color="auto"/>
        <w:bottom w:val="none" w:sz="0" w:space="0" w:color="auto"/>
        <w:right w:val="none" w:sz="0" w:space="0" w:color="auto"/>
      </w:divBdr>
    </w:div>
    <w:div w:id="1590965236">
      <w:marLeft w:val="0"/>
      <w:marRight w:val="0"/>
      <w:marTop w:val="0"/>
      <w:marBottom w:val="0"/>
      <w:divBdr>
        <w:top w:val="none" w:sz="0" w:space="0" w:color="auto"/>
        <w:left w:val="none" w:sz="0" w:space="0" w:color="auto"/>
        <w:bottom w:val="none" w:sz="0" w:space="0" w:color="auto"/>
        <w:right w:val="none" w:sz="0" w:space="0" w:color="auto"/>
      </w:divBdr>
    </w:div>
    <w:div w:id="1590965237">
      <w:marLeft w:val="0"/>
      <w:marRight w:val="0"/>
      <w:marTop w:val="0"/>
      <w:marBottom w:val="0"/>
      <w:divBdr>
        <w:top w:val="none" w:sz="0" w:space="0" w:color="auto"/>
        <w:left w:val="none" w:sz="0" w:space="0" w:color="auto"/>
        <w:bottom w:val="none" w:sz="0" w:space="0" w:color="auto"/>
        <w:right w:val="none" w:sz="0" w:space="0" w:color="auto"/>
      </w:divBdr>
    </w:div>
    <w:div w:id="1590965238">
      <w:marLeft w:val="0"/>
      <w:marRight w:val="0"/>
      <w:marTop w:val="0"/>
      <w:marBottom w:val="0"/>
      <w:divBdr>
        <w:top w:val="none" w:sz="0" w:space="0" w:color="auto"/>
        <w:left w:val="none" w:sz="0" w:space="0" w:color="auto"/>
        <w:bottom w:val="none" w:sz="0" w:space="0" w:color="auto"/>
        <w:right w:val="none" w:sz="0" w:space="0" w:color="auto"/>
      </w:divBdr>
      <w:divsChild>
        <w:div w:id="1590965246">
          <w:marLeft w:val="0"/>
          <w:marRight w:val="0"/>
          <w:marTop w:val="0"/>
          <w:marBottom w:val="0"/>
          <w:divBdr>
            <w:top w:val="none" w:sz="0" w:space="0" w:color="auto"/>
            <w:left w:val="none" w:sz="0" w:space="0" w:color="auto"/>
            <w:bottom w:val="none" w:sz="0" w:space="0" w:color="auto"/>
            <w:right w:val="none" w:sz="0" w:space="0" w:color="auto"/>
          </w:divBdr>
        </w:div>
      </w:divsChild>
    </w:div>
    <w:div w:id="1590965239">
      <w:marLeft w:val="0"/>
      <w:marRight w:val="0"/>
      <w:marTop w:val="0"/>
      <w:marBottom w:val="0"/>
      <w:divBdr>
        <w:top w:val="none" w:sz="0" w:space="0" w:color="auto"/>
        <w:left w:val="none" w:sz="0" w:space="0" w:color="auto"/>
        <w:bottom w:val="none" w:sz="0" w:space="0" w:color="auto"/>
        <w:right w:val="none" w:sz="0" w:space="0" w:color="auto"/>
      </w:divBdr>
      <w:divsChild>
        <w:div w:id="1590965230">
          <w:marLeft w:val="0"/>
          <w:marRight w:val="0"/>
          <w:marTop w:val="0"/>
          <w:marBottom w:val="0"/>
          <w:divBdr>
            <w:top w:val="none" w:sz="0" w:space="0" w:color="auto"/>
            <w:left w:val="none" w:sz="0" w:space="0" w:color="auto"/>
            <w:bottom w:val="none" w:sz="0" w:space="0" w:color="auto"/>
            <w:right w:val="none" w:sz="0" w:space="0" w:color="auto"/>
          </w:divBdr>
          <w:divsChild>
            <w:div w:id="1590965227">
              <w:marLeft w:val="0"/>
              <w:marRight w:val="0"/>
              <w:marTop w:val="0"/>
              <w:marBottom w:val="0"/>
              <w:divBdr>
                <w:top w:val="none" w:sz="0" w:space="0" w:color="auto"/>
                <w:left w:val="none" w:sz="0" w:space="0" w:color="auto"/>
                <w:bottom w:val="none" w:sz="0" w:space="0" w:color="auto"/>
                <w:right w:val="none" w:sz="0" w:space="0" w:color="auto"/>
              </w:divBdr>
            </w:div>
            <w:div w:id="15909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5240">
      <w:marLeft w:val="0"/>
      <w:marRight w:val="0"/>
      <w:marTop w:val="0"/>
      <w:marBottom w:val="0"/>
      <w:divBdr>
        <w:top w:val="none" w:sz="0" w:space="0" w:color="auto"/>
        <w:left w:val="none" w:sz="0" w:space="0" w:color="auto"/>
        <w:bottom w:val="none" w:sz="0" w:space="0" w:color="auto"/>
        <w:right w:val="none" w:sz="0" w:space="0" w:color="auto"/>
      </w:divBdr>
    </w:div>
    <w:div w:id="1590965241">
      <w:marLeft w:val="0"/>
      <w:marRight w:val="0"/>
      <w:marTop w:val="0"/>
      <w:marBottom w:val="0"/>
      <w:divBdr>
        <w:top w:val="none" w:sz="0" w:space="0" w:color="auto"/>
        <w:left w:val="none" w:sz="0" w:space="0" w:color="auto"/>
        <w:bottom w:val="none" w:sz="0" w:space="0" w:color="auto"/>
        <w:right w:val="none" w:sz="0" w:space="0" w:color="auto"/>
      </w:divBdr>
      <w:divsChild>
        <w:div w:id="1590965228">
          <w:marLeft w:val="0"/>
          <w:marRight w:val="0"/>
          <w:marTop w:val="0"/>
          <w:marBottom w:val="0"/>
          <w:divBdr>
            <w:top w:val="none" w:sz="0" w:space="0" w:color="auto"/>
            <w:left w:val="none" w:sz="0" w:space="0" w:color="auto"/>
            <w:bottom w:val="none" w:sz="0" w:space="0" w:color="auto"/>
            <w:right w:val="none" w:sz="0" w:space="0" w:color="auto"/>
          </w:divBdr>
        </w:div>
      </w:divsChild>
    </w:div>
    <w:div w:id="1590965242">
      <w:marLeft w:val="0"/>
      <w:marRight w:val="0"/>
      <w:marTop w:val="0"/>
      <w:marBottom w:val="0"/>
      <w:divBdr>
        <w:top w:val="none" w:sz="0" w:space="0" w:color="auto"/>
        <w:left w:val="none" w:sz="0" w:space="0" w:color="auto"/>
        <w:bottom w:val="none" w:sz="0" w:space="0" w:color="auto"/>
        <w:right w:val="none" w:sz="0" w:space="0" w:color="auto"/>
      </w:divBdr>
    </w:div>
    <w:div w:id="1590965243">
      <w:marLeft w:val="0"/>
      <w:marRight w:val="0"/>
      <w:marTop w:val="0"/>
      <w:marBottom w:val="0"/>
      <w:divBdr>
        <w:top w:val="none" w:sz="0" w:space="0" w:color="auto"/>
        <w:left w:val="none" w:sz="0" w:space="0" w:color="auto"/>
        <w:bottom w:val="none" w:sz="0" w:space="0" w:color="auto"/>
        <w:right w:val="none" w:sz="0" w:space="0" w:color="auto"/>
      </w:divBdr>
    </w:div>
    <w:div w:id="1590965244">
      <w:marLeft w:val="0"/>
      <w:marRight w:val="0"/>
      <w:marTop w:val="0"/>
      <w:marBottom w:val="0"/>
      <w:divBdr>
        <w:top w:val="none" w:sz="0" w:space="0" w:color="auto"/>
        <w:left w:val="none" w:sz="0" w:space="0" w:color="auto"/>
        <w:bottom w:val="none" w:sz="0" w:space="0" w:color="auto"/>
        <w:right w:val="none" w:sz="0" w:space="0" w:color="auto"/>
      </w:divBdr>
    </w:div>
    <w:div w:id="15909652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www.louisbolk.org/downloads/2438.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www.agrifirm.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www.geitenhouderij.nl/" TargetMode="Externa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D:\Users\Mieke\My%20Documents\rekengroen\tabel_geite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marker>
            <c:symbol val="none"/>
          </c:marker>
          <c:xVal>
            <c:numRef>
              <c:f>'Tabel aantallen dieren'!$A$4:$A$31</c:f>
              <c:numCache>
                <c:formatCode>General</c:formatCode>
                <c:ptCount val="2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numCache>
            </c:numRef>
          </c:xVal>
          <c:yVal>
            <c:numRef>
              <c:f>'Tabel aantallen dieren'!$B$4:$B$31</c:f>
              <c:numCache>
                <c:formatCode>0</c:formatCode>
                <c:ptCount val="28"/>
                <c:pt idx="0">
                  <c:v>7.415</c:v>
                </c:pt>
                <c:pt idx="1">
                  <c:v>11.507</c:v>
                </c:pt>
                <c:pt idx="2">
                  <c:v>12.16</c:v>
                </c:pt>
                <c:pt idx="3">
                  <c:v>22.810000000000031</c:v>
                </c:pt>
                <c:pt idx="4">
                  <c:v>34.077000000000012</c:v>
                </c:pt>
                <c:pt idx="5">
                  <c:v>34.54</c:v>
                </c:pt>
                <c:pt idx="6">
                  <c:v>42.429000000000002</c:v>
                </c:pt>
                <c:pt idx="7">
                  <c:v>60.785000000000011</c:v>
                </c:pt>
                <c:pt idx="8">
                  <c:v>70.187999999999974</c:v>
                </c:pt>
                <c:pt idx="9">
                  <c:v>63.107000000000014</c:v>
                </c:pt>
                <c:pt idx="10">
                  <c:v>56.798000000000073</c:v>
                </c:pt>
                <c:pt idx="11">
                  <c:v>63.941000000000003</c:v>
                </c:pt>
                <c:pt idx="12">
                  <c:v>76.063000000000002</c:v>
                </c:pt>
                <c:pt idx="13">
                  <c:v>101.577</c:v>
                </c:pt>
                <c:pt idx="14">
                  <c:v>118.54900000000001</c:v>
                </c:pt>
                <c:pt idx="15">
                  <c:v>132.11699999999999</c:v>
                </c:pt>
                <c:pt idx="16">
                  <c:v>152.79300000000001</c:v>
                </c:pt>
                <c:pt idx="17">
                  <c:v>178.571</c:v>
                </c:pt>
                <c:pt idx="18">
                  <c:v>220.75299999999999</c:v>
                </c:pt>
                <c:pt idx="19">
                  <c:v>254.548</c:v>
                </c:pt>
                <c:pt idx="20">
                  <c:v>273.85300000000001</c:v>
                </c:pt>
                <c:pt idx="21">
                  <c:v>282.029</c:v>
                </c:pt>
                <c:pt idx="22">
                  <c:v>291.89099999999951</c:v>
                </c:pt>
                <c:pt idx="23">
                  <c:v>309.61399999999958</c:v>
                </c:pt>
                <c:pt idx="24">
                  <c:v>324.01400000000001</c:v>
                </c:pt>
                <c:pt idx="25">
                  <c:v>354.87799999999999</c:v>
                </c:pt>
                <c:pt idx="26">
                  <c:v>374.18400000000008</c:v>
                </c:pt>
                <c:pt idx="27">
                  <c:v>352.82799999999958</c:v>
                </c:pt>
              </c:numCache>
            </c:numRef>
          </c:yVal>
          <c:smooth val="0"/>
        </c:ser>
        <c:dLbls>
          <c:showLegendKey val="0"/>
          <c:showVal val="0"/>
          <c:showCatName val="0"/>
          <c:showSerName val="0"/>
          <c:showPercent val="0"/>
          <c:showBubbleSize val="0"/>
        </c:dLbls>
        <c:axId val="236346752"/>
        <c:axId val="236934656"/>
      </c:scatterChart>
      <c:valAx>
        <c:axId val="236346752"/>
        <c:scaling>
          <c:orientation val="minMax"/>
        </c:scaling>
        <c:delete val="0"/>
        <c:axPos val="b"/>
        <c:majorGridlines/>
        <c:minorGridlines/>
        <c:title>
          <c:tx>
            <c:rich>
              <a:bodyPr/>
              <a:lstStyle/>
              <a:p>
                <a:pPr>
                  <a:defRPr/>
                </a:pPr>
                <a:r>
                  <a:rPr lang="en-US"/>
                  <a:t>jaar</a:t>
                </a:r>
              </a:p>
            </c:rich>
          </c:tx>
          <c:layout/>
          <c:overlay val="0"/>
        </c:title>
        <c:numFmt formatCode="General" sourceLinked="1"/>
        <c:majorTickMark val="out"/>
        <c:minorTickMark val="none"/>
        <c:tickLblPos val="nextTo"/>
        <c:crossAx val="236934656"/>
        <c:crosses val="autoZero"/>
        <c:crossBetween val="midCat"/>
      </c:valAx>
      <c:valAx>
        <c:axId val="236934656"/>
        <c:scaling>
          <c:orientation val="minMax"/>
        </c:scaling>
        <c:delete val="0"/>
        <c:axPos val="l"/>
        <c:majorGridlines/>
        <c:minorGridlines/>
        <c:title>
          <c:tx>
            <c:rich>
              <a:bodyPr/>
              <a:lstStyle/>
              <a:p>
                <a:pPr>
                  <a:defRPr/>
                </a:pPr>
                <a:r>
                  <a:rPr lang="en-US"/>
                  <a:t>aantal geiten x 1000</a:t>
                </a:r>
              </a:p>
            </c:rich>
          </c:tx>
          <c:layout/>
          <c:overlay val="0"/>
        </c:title>
        <c:numFmt formatCode="0" sourceLinked="1"/>
        <c:majorTickMark val="out"/>
        <c:minorTickMark val="none"/>
        <c:tickLblPos val="nextTo"/>
        <c:crossAx val="2363467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449D1DFE.dotm</Template>
  <TotalTime>0</TotalTime>
  <Pages>15</Pages>
  <Words>1923</Words>
  <Characters>9218</Characters>
  <Application>Microsoft Office Word</Application>
  <DocSecurity>0</DocSecurity>
  <Lines>512</Lines>
  <Paragraphs>227</Paragraphs>
  <ScaleCrop>false</ScaleCrop>
  <HeadingPairs>
    <vt:vector size="2" baseType="variant">
      <vt:variant>
        <vt:lpstr>Title</vt:lpstr>
      </vt:variant>
      <vt:variant>
        <vt:i4>1</vt:i4>
      </vt:variant>
    </vt:vector>
  </HeadingPairs>
  <TitlesOfParts>
    <vt:vector size="1" baseType="lpstr">
      <vt:lpstr>Water</vt:lpstr>
    </vt:vector>
  </TitlesOfParts>
  <Company>NVvW / Freudenthal Instituut</Company>
  <LinksUpToDate>false</LinksUpToDate>
  <CharactersWithSpaces>10914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subject/>
  <dc:creator>V. Jonker</dc:creator>
  <cp:keywords>rekenen vmbo</cp:keywords>
  <dc:description/>
  <cp:lastModifiedBy>Wijers, M.M.</cp:lastModifiedBy>
  <cp:revision>14</cp:revision>
  <cp:lastPrinted>2011-07-21T11:09:00Z</cp:lastPrinted>
  <dcterms:created xsi:type="dcterms:W3CDTF">2012-10-13T19:40:00Z</dcterms:created>
  <dcterms:modified xsi:type="dcterms:W3CDTF">2012-12-21T09:54:00Z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