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87"/>
      </w:tblGrid>
      <w:tr w:rsidR="00156943" w:rsidRPr="00C620C9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:rsidR="00156943" w:rsidRPr="00C620C9" w:rsidRDefault="00A065F1" w:rsidP="001569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760085" cy="81514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tc_8_voorkant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943" w:rsidRPr="00C620C9" w:rsidRDefault="00156943" w:rsidP="00156943">
      <w:pPr>
        <w:spacing w:after="200" w:line="276" w:lineRule="auto"/>
      </w:pPr>
    </w:p>
    <w:p w:rsidR="00156943" w:rsidRDefault="007A65CF" w:rsidP="00156943">
      <w:r>
        <w:br w:type="column"/>
      </w:r>
    </w:p>
    <w:p w:rsidR="007A65CF" w:rsidRDefault="007A65CF" w:rsidP="00156943"/>
    <w:p w:rsidR="007A65CF" w:rsidRDefault="007A65CF" w:rsidP="00156943"/>
    <w:p w:rsidR="00D975F4" w:rsidRDefault="00D975F4" w:rsidP="00D975F4">
      <w:r>
        <w:t>Colofon</w:t>
      </w:r>
    </w:p>
    <w:p w:rsidR="00D975F4" w:rsidRDefault="00D975F4" w:rsidP="00D975F4">
      <w:proofErr w:type="spellStart"/>
      <w:r>
        <w:t>RekenGroen</w:t>
      </w:r>
      <w:proofErr w:type="spellEnd"/>
      <w:r>
        <w:t>. Rekenen voor vmbo-groen en mbo-groen</w:t>
      </w:r>
    </w:p>
    <w:p w:rsidR="00D975F4" w:rsidRDefault="00D975F4" w:rsidP="00D975F4">
      <w:r>
        <w:t>Module Tuincentrum - Vijverpomp</w:t>
      </w:r>
    </w:p>
    <w:p w:rsidR="00D975F4" w:rsidRDefault="00D975F4" w:rsidP="00D975F4">
      <w:proofErr w:type="spellStart"/>
      <w:r>
        <w:t>Leerlingtekst</w:t>
      </w:r>
      <w:proofErr w:type="spellEnd"/>
    </w:p>
    <w:p w:rsidR="00D975F4" w:rsidRDefault="00D975F4" w:rsidP="00D975F4">
      <w:r>
        <w:t>Versie 1.0. November 2012</w:t>
      </w:r>
    </w:p>
    <w:p w:rsidR="00D975F4" w:rsidRDefault="00D975F4" w:rsidP="00D975F4">
      <w:r>
        <w:t>Auteurs: Mieke Abels, Monica Wijers, Elise van Vliet, Vincent Jonker</w:t>
      </w:r>
    </w:p>
    <w:p w:rsidR="00D975F4" w:rsidRDefault="00D975F4" w:rsidP="00D975F4">
      <w:r>
        <w:t>www.rekengroen.nl</w:t>
      </w:r>
    </w:p>
    <w:p w:rsidR="007A65CF" w:rsidRDefault="007A65CF" w:rsidP="007A65C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</w:tblGrid>
      <w:tr w:rsidR="007A65CF" w:rsidTr="007A65CF">
        <w:trPr>
          <w:trHeight w:val="300"/>
        </w:trPr>
        <w:tc>
          <w:tcPr>
            <w:tcW w:w="5876" w:type="dxa"/>
          </w:tcPr>
          <w:p w:rsidR="007A65CF" w:rsidRDefault="007A65CF" w:rsidP="007A65CF">
            <w:r>
              <w:rPr>
                <w:noProof/>
                <w:lang w:val="en-US"/>
              </w:rPr>
              <w:drawing>
                <wp:inline distT="0" distB="0" distL="0" distR="0">
                  <wp:extent cx="1016000" cy="190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_common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5CF" w:rsidRPr="00C620C9" w:rsidRDefault="007A65CF" w:rsidP="00156943">
      <w:pPr>
        <w:sectPr w:rsidR="007A65CF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:rsidR="00156943" w:rsidRDefault="0083529C" w:rsidP="00246C8C">
      <w:pPr>
        <w:pStyle w:val="Heading1"/>
      </w:pPr>
      <w:r>
        <w:lastRenderedPageBreak/>
        <w:t>8</w:t>
      </w:r>
      <w:r w:rsidR="00156943">
        <w:t>_</w:t>
      </w:r>
      <w:r w:rsidR="004D5F3F">
        <w:t>Vijverpomp</w:t>
      </w:r>
    </w:p>
    <w:p w:rsidR="00246C8C" w:rsidRDefault="00246C8C" w:rsidP="00246C8C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5474"/>
        <w:gridCol w:w="3377"/>
      </w:tblGrid>
      <w:tr w:rsidR="00246C8C" w:rsidRPr="00632288" w:rsidTr="009100C5">
        <w:trPr>
          <w:trHeight w:val="2486"/>
        </w:trPr>
        <w:tc>
          <w:tcPr>
            <w:tcW w:w="276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246C8C" w:rsidRDefault="00C37256" w:rsidP="009100C5">
            <w:pPr>
              <w:pStyle w:val="groenetekst"/>
            </w:pPr>
            <w:r>
              <w:t>Een vijverpomp wordt vaak gebruikt om water naar een filter te pompen.</w:t>
            </w:r>
          </w:p>
          <w:p w:rsidR="00246C8C" w:rsidRDefault="00246C8C" w:rsidP="009100C5">
            <w:pPr>
              <w:pStyle w:val="groenetekst"/>
            </w:pPr>
            <w:r w:rsidRPr="00A645BF">
              <w:t>Om een</w:t>
            </w:r>
            <w:r w:rsidR="00F97DEE">
              <w:t xml:space="preserve"> </w:t>
            </w:r>
            <w:r w:rsidRPr="00A645BF">
              <w:t>geschikte pomp te kunnen kopen moet je weten hoeveel water er in de vijver zit</w:t>
            </w:r>
            <w:r>
              <w:t xml:space="preserve">. </w:t>
            </w:r>
          </w:p>
          <w:p w:rsidR="00246C8C" w:rsidRDefault="00246C8C" w:rsidP="009100C5">
            <w:pPr>
              <w:pStyle w:val="groenetekst"/>
            </w:pPr>
            <w:r>
              <w:t>In de volgende opdrachten ga je eerst van verschillende vijvers de inhoud berekenen, daarna zoek je een geschikte pomp bij de vijvers.</w:t>
            </w:r>
          </w:p>
          <w:p w:rsidR="00E43764" w:rsidRDefault="005C238A" w:rsidP="009100C5">
            <w:pPr>
              <w:pStyle w:val="groenetekst"/>
            </w:pPr>
            <w:hyperlink r:id="rId11" w:history="1">
              <w:r w:rsidR="00E43764">
                <w:rPr>
                  <w:rStyle w:val="Hyperlink"/>
                </w:rPr>
                <w:t>http://www.vijverhulp.nl/vijverpompen.htm</w:t>
              </w:r>
            </w:hyperlink>
          </w:p>
        </w:tc>
        <w:tc>
          <w:tcPr>
            <w:tcW w:w="3377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95425" cy="1525636"/>
                  <wp:effectExtent l="19050" t="0" r="9525" b="0"/>
                  <wp:docPr id="1" name="Picture 31" descr="http://www.koikarper.nl/images/vijver/po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koikarper.nl/images/vijver/po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00" cy="152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C8C" w:rsidRPr="004808D7" w:rsidRDefault="00246C8C" w:rsidP="004808D7">
      <w:pPr>
        <w:rPr>
          <w:rFonts w:ascii="Arial" w:hAnsi="Arial"/>
          <w:color w:val="333333"/>
          <w:sz w:val="18"/>
        </w:rPr>
      </w:pPr>
    </w:p>
    <w:p w:rsidR="004808D7" w:rsidRPr="0064453C" w:rsidRDefault="004808D7" w:rsidP="00246C8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246C8C" w:rsidRPr="00BA3884" w:rsidTr="009100C5">
        <w:tc>
          <w:tcPr>
            <w:tcW w:w="537" w:type="dxa"/>
          </w:tcPr>
          <w:p w:rsidR="00246C8C" w:rsidRPr="00A856B3" w:rsidRDefault="00246C8C" w:rsidP="00246C8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827" w:type="dxa"/>
          </w:tcPr>
          <w:p w:rsidR="00246C8C" w:rsidRDefault="00246C8C" w:rsidP="009100C5">
            <w:r>
              <w:t>De bodem van een vijver is 1,5 bij 2 meter. De vijver is 40 cm diep.</w:t>
            </w:r>
          </w:p>
          <w:p w:rsidR="00246C8C" w:rsidRDefault="00246C8C" w:rsidP="009100C5">
            <w:r>
              <w:t xml:space="preserve">Om de maximale inhoud te berekenen in </w:t>
            </w:r>
            <w:r w:rsidRPr="00F75538">
              <w:rPr>
                <w:b/>
              </w:rPr>
              <w:t>liters</w:t>
            </w:r>
            <w:r>
              <w:t xml:space="preserve">, is het handig eerst de lengte, de breedte en de hoogte om te rekenen in </w:t>
            </w:r>
            <w:r w:rsidRPr="00F75538">
              <w:rPr>
                <w:b/>
              </w:rPr>
              <w:t>decimeters</w:t>
            </w:r>
            <w:r>
              <w:t xml:space="preserve">. </w:t>
            </w:r>
          </w:p>
          <w:p w:rsidR="00246C8C" w:rsidRPr="00406EA7" w:rsidRDefault="00246C8C" w:rsidP="009100C5"/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Default="00246C8C" w:rsidP="003E143D">
            <w:pPr>
              <w:pStyle w:val="ListParagraph"/>
              <w:numPr>
                <w:ilvl w:val="0"/>
                <w:numId w:val="6"/>
              </w:numPr>
            </w:pPr>
            <w:r>
              <w:t>Waarom is dat handig?</w:t>
            </w:r>
          </w:p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Pr="004808D7" w:rsidRDefault="00246C8C" w:rsidP="009100C5">
            <w:pPr>
              <w:rPr>
                <w:rFonts w:ascii="Arial" w:hAnsi="Arial"/>
                <w:color w:val="333333"/>
                <w:sz w:val="18"/>
              </w:rPr>
            </w:pPr>
          </w:p>
          <w:p w:rsidR="00246C8C" w:rsidRDefault="00246C8C" w:rsidP="004808D7">
            <w:pPr>
              <w:pStyle w:val="ListParagraph"/>
              <w:ind w:left="360"/>
            </w:pPr>
            <w:r>
              <w:t>…………………………………………</w:t>
            </w:r>
            <w:r w:rsidR="004808D7">
              <w:t>……………………………………………………………………….……</w:t>
            </w:r>
            <w:r w:rsidR="004808D7">
              <w:br/>
            </w:r>
            <w:r w:rsidR="004808D7">
              <w:br/>
            </w:r>
            <w:r>
              <w:t>……………………………………………………………………………………………………………</w:t>
            </w:r>
            <w:r w:rsidR="004808D7">
              <w:t>…………</w:t>
            </w:r>
            <w:r>
              <w:t>.</w:t>
            </w:r>
          </w:p>
          <w:p w:rsidR="00246C8C" w:rsidRDefault="00246C8C" w:rsidP="009100C5"/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Default="00246C8C" w:rsidP="003E143D">
            <w:pPr>
              <w:pStyle w:val="ListParagraph"/>
              <w:numPr>
                <w:ilvl w:val="0"/>
                <w:numId w:val="6"/>
              </w:numPr>
            </w:pPr>
            <w:r>
              <w:t>Bereken het aantal liters dat maximaal in de vijver kan. Laat je berekeningen zien.</w:t>
            </w:r>
          </w:p>
          <w:p w:rsidR="00246C8C" w:rsidRDefault="00246C8C" w:rsidP="009100C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125558" cy="2247900"/>
                  <wp:effectExtent l="19050" t="0" r="8292" b="0"/>
                  <wp:docPr id="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58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C8C" w:rsidRDefault="00246C8C" w:rsidP="009100C5">
            <w:r>
              <w:t>…………………………………………………………………………………………………………………………….</w:t>
            </w:r>
          </w:p>
          <w:p w:rsidR="00246C8C" w:rsidRDefault="00246C8C" w:rsidP="009100C5"/>
          <w:p w:rsidR="00246C8C" w:rsidRDefault="00246C8C" w:rsidP="00246C8C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4808D7" w:rsidRDefault="004808D7" w:rsidP="004808D7">
      <w:pPr>
        <w:pStyle w:val="rekenverwijzing"/>
        <w:rPr>
          <w:lang w:eastAsia="zh-CN"/>
        </w:rPr>
      </w:pPr>
    </w:p>
    <w:p w:rsidR="00246C8C" w:rsidRDefault="004808D7" w:rsidP="004808D7">
      <w:pPr>
        <w:pStyle w:val="rekenverwijzing"/>
        <w:rPr>
          <w:lang w:eastAsia="zh-CN"/>
        </w:rPr>
      </w:pPr>
      <w:r>
        <w:rPr>
          <w:lang w:eastAsia="zh-CN"/>
        </w:rPr>
        <w:t xml:space="preserve">Zie: Inhoud in de </w:t>
      </w:r>
      <w:r w:rsidR="003B6093">
        <w:rPr>
          <w:lang w:eastAsia="zh-CN"/>
        </w:rPr>
        <w:t xml:space="preserve">Extra </w:t>
      </w:r>
      <w:r>
        <w:rPr>
          <w:lang w:eastAsia="zh-CN"/>
        </w:rPr>
        <w:t>Rekenmodule</w:t>
      </w:r>
    </w:p>
    <w:p w:rsidR="00246C8C" w:rsidRPr="0064453C" w:rsidRDefault="00246C8C" w:rsidP="00246C8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246C8C" w:rsidRPr="00BA3884" w:rsidTr="009100C5">
        <w:tc>
          <w:tcPr>
            <w:tcW w:w="537" w:type="dxa"/>
          </w:tcPr>
          <w:p w:rsidR="00246C8C" w:rsidRPr="00A856B3" w:rsidRDefault="00246C8C" w:rsidP="00246C8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827" w:type="dxa"/>
          </w:tcPr>
          <w:p w:rsidR="00246C8C" w:rsidRDefault="00246C8C" w:rsidP="009100C5">
            <w:r>
              <w:t>Een L-vormige vijver ziet er van bovenaf zo uit:</w:t>
            </w:r>
          </w:p>
          <w:p w:rsidR="00246C8C" w:rsidRDefault="00246C8C" w:rsidP="004808D7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724400" cy="3093720"/>
                  <wp:effectExtent l="19050" t="0" r="0" b="0"/>
                  <wp:docPr id="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09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C8C" w:rsidRPr="00406EA7" w:rsidRDefault="00246C8C" w:rsidP="009100C5">
            <w:r>
              <w:t>Hieronder zie je een tekening van de hele vijver.</w:t>
            </w:r>
          </w:p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3B6093" w:rsidRDefault="00246C8C" w:rsidP="004808D7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724400" cy="2992680"/>
                  <wp:effectExtent l="19050" t="0" r="0" b="0"/>
                  <wp:docPr id="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99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093" w:rsidRDefault="003B6093" w:rsidP="004808D7">
            <w:pPr>
              <w:jc w:val="center"/>
            </w:pPr>
          </w:p>
          <w:p w:rsidR="00246C8C" w:rsidRDefault="00246C8C" w:rsidP="003B6093">
            <w:r>
              <w:t>Bereken de maximale inhoud in liters.</w:t>
            </w:r>
          </w:p>
          <w:p w:rsidR="00246C8C" w:rsidRDefault="00246C8C" w:rsidP="009100C5"/>
          <w:p w:rsidR="00246C8C" w:rsidRDefault="00246C8C" w:rsidP="009100C5">
            <w:r>
              <w:t>…………………………………………………………………………………………………………………………….</w:t>
            </w:r>
          </w:p>
          <w:p w:rsidR="00246C8C" w:rsidRDefault="00246C8C" w:rsidP="009100C5"/>
          <w:p w:rsidR="00246C8C" w:rsidRDefault="00246C8C" w:rsidP="009100C5">
            <w:r>
              <w:t>…………………………………………………………………………………………………………………………….</w:t>
            </w:r>
          </w:p>
          <w:p w:rsidR="00246C8C" w:rsidRDefault="00246C8C" w:rsidP="009100C5"/>
          <w:p w:rsidR="00246C8C" w:rsidRDefault="00246C8C" w:rsidP="009100C5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246C8C" w:rsidRDefault="00246C8C" w:rsidP="00246C8C">
      <w:pPr>
        <w:rPr>
          <w:rFonts w:eastAsia="SimSun"/>
          <w:color w:val="333333"/>
          <w:lang w:eastAsia="zh-CN"/>
        </w:rPr>
      </w:pPr>
    </w:p>
    <w:p w:rsidR="00246C8C" w:rsidRDefault="00246C8C" w:rsidP="004808D7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5"/>
        <w:gridCol w:w="4635"/>
        <w:gridCol w:w="3426"/>
      </w:tblGrid>
      <w:tr w:rsidR="00246C8C" w:rsidRPr="00632288" w:rsidTr="009100C5">
        <w:trPr>
          <w:trHeight w:val="2486"/>
        </w:trPr>
        <w:tc>
          <w:tcPr>
            <w:tcW w:w="276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246C8C" w:rsidRDefault="00246C8C" w:rsidP="009100C5">
            <w:pPr>
              <w:pStyle w:val="groenetekst"/>
            </w:pPr>
            <w:r>
              <w:t>Van een vijver die de vorm van een balk heeft is het niet zo moeilijk om te berekenen hoeveel water er in gaat.</w:t>
            </w:r>
          </w:p>
          <w:p w:rsidR="00246C8C" w:rsidRDefault="00246C8C" w:rsidP="009100C5">
            <w:pPr>
              <w:pStyle w:val="groenetekst"/>
            </w:pPr>
            <w:r>
              <w:t xml:space="preserve">Ook lukt het nog wel als de vijver de vorm heeft van een L. </w:t>
            </w:r>
          </w:p>
          <w:p w:rsidR="00246C8C" w:rsidRDefault="00246C8C" w:rsidP="009100C5">
            <w:pPr>
              <w:pStyle w:val="groenetekst"/>
            </w:pPr>
            <w:r>
              <w:t>Maar hoe kun je uitzoeken hoeveel water er in een vijver gaat zoals hiernaast?</w:t>
            </w:r>
          </w:p>
          <w:p w:rsidR="00246C8C" w:rsidRDefault="00246C8C" w:rsidP="009100C5">
            <w:pPr>
              <w:pStyle w:val="groenetekst"/>
            </w:pPr>
          </w:p>
          <w:p w:rsidR="00246C8C" w:rsidRDefault="00246C8C" w:rsidP="009100C5">
            <w:pPr>
              <w:pStyle w:val="groenetekst"/>
            </w:pPr>
            <w:r>
              <w:t>Daar gaan de volgende opdrachten over.</w:t>
            </w:r>
          </w:p>
        </w:tc>
        <w:tc>
          <w:tcPr>
            <w:tcW w:w="3377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  <w:jc w:val="right"/>
            </w:pPr>
            <w:r w:rsidRPr="00AB426F">
              <w:rPr>
                <w:noProof/>
                <w:lang w:val="en-US"/>
              </w:rPr>
              <w:drawing>
                <wp:inline distT="0" distB="0" distL="0" distR="0" wp14:anchorId="5173E0F2" wp14:editId="658984A5">
                  <wp:extent cx="2019300" cy="1804481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C8C" w:rsidRDefault="00246C8C" w:rsidP="004808D7"/>
    <w:p w:rsidR="00246C8C" w:rsidRPr="0064453C" w:rsidRDefault="00246C8C" w:rsidP="00246C8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246C8C" w:rsidRPr="00BA3884" w:rsidTr="009100C5">
        <w:tc>
          <w:tcPr>
            <w:tcW w:w="537" w:type="dxa"/>
          </w:tcPr>
          <w:p w:rsidR="00246C8C" w:rsidRPr="00A856B3" w:rsidRDefault="00246C8C" w:rsidP="00246C8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827" w:type="dxa"/>
          </w:tcPr>
          <w:p w:rsidR="00246C8C" w:rsidRPr="00406EA7" w:rsidRDefault="00246C8C" w:rsidP="009100C5">
            <w:pPr>
              <w:pStyle w:val="Praktijk"/>
            </w:pPr>
            <w:r>
              <w:t>&gt;&gt; Praktijk</w:t>
            </w:r>
          </w:p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Default="00246C8C" w:rsidP="009100C5">
            <w:r>
              <w:t>Doe deze opdracht met z’n drieën:</w:t>
            </w:r>
          </w:p>
          <w:p w:rsidR="00246C8C" w:rsidRDefault="00246C8C" w:rsidP="009100C5"/>
          <w:p w:rsidR="00246C8C" w:rsidRDefault="00246C8C" w:rsidP="009100C5">
            <w:r>
              <w:t>De opdracht:</w:t>
            </w:r>
          </w:p>
          <w:p w:rsidR="00246C8C" w:rsidRDefault="00246C8C" w:rsidP="009100C5">
            <w:r>
              <w:t>Zoek uit hoe lang het duurt om een emmer te vullen met 10 liter water.</w:t>
            </w:r>
          </w:p>
          <w:p w:rsidR="00246C8C" w:rsidRDefault="00246C8C" w:rsidP="009100C5"/>
          <w:p w:rsidR="00246C8C" w:rsidRDefault="00246C8C" w:rsidP="009100C5">
            <w:r>
              <w:t xml:space="preserve">Nodig: </w:t>
            </w:r>
          </w:p>
          <w:p w:rsidR="00246C8C" w:rsidRDefault="00246C8C" w:rsidP="009100C5">
            <w:r>
              <w:t>Een emmer met een inhoud van 10 liter.</w:t>
            </w:r>
          </w:p>
          <w:p w:rsidR="00246C8C" w:rsidRDefault="00246C8C" w:rsidP="009100C5">
            <w:r>
              <w:t>Een stopwatch.</w:t>
            </w:r>
          </w:p>
          <w:p w:rsidR="00246C8C" w:rsidRDefault="00246C8C" w:rsidP="009100C5">
            <w:r>
              <w:t>Een buitenkraan met daarop aangesloten een tuinslang.</w:t>
            </w:r>
          </w:p>
          <w:p w:rsidR="00246C8C" w:rsidRDefault="00246C8C" w:rsidP="009100C5">
            <w:r>
              <w:t>Pen en papier.</w:t>
            </w:r>
          </w:p>
          <w:p w:rsidR="00246C8C" w:rsidRDefault="00246C8C" w:rsidP="009100C5"/>
          <w:p w:rsidR="00246C8C" w:rsidRDefault="00246C8C" w:rsidP="009100C5">
            <w:r>
              <w:t>Tip:</w:t>
            </w:r>
          </w:p>
          <w:p w:rsidR="00246C8C" w:rsidRDefault="00246C8C" w:rsidP="009100C5">
            <w:r>
              <w:t>Kijk eerst waar het streepje van 10 liter in de emmer staat.</w:t>
            </w:r>
          </w:p>
          <w:p w:rsidR="00246C8C" w:rsidRDefault="00246C8C" w:rsidP="009100C5">
            <w:r>
              <w:t>Rol de slang uit.</w:t>
            </w:r>
          </w:p>
          <w:p w:rsidR="00246C8C" w:rsidRDefault="00246C8C" w:rsidP="009100C5">
            <w:r>
              <w:t>Eén staat bij de kraan.</w:t>
            </w:r>
          </w:p>
          <w:p w:rsidR="00246C8C" w:rsidRDefault="00246C8C" w:rsidP="009100C5">
            <w:r>
              <w:t>De ander bij de emmer met de tuinslang in de hand.</w:t>
            </w:r>
          </w:p>
          <w:p w:rsidR="00246C8C" w:rsidRDefault="00246C8C" w:rsidP="009100C5">
            <w:r>
              <w:t>De derde heeft de stopwatch.</w:t>
            </w:r>
          </w:p>
          <w:p w:rsidR="00246C8C" w:rsidRDefault="00246C8C" w:rsidP="009100C5"/>
          <w:p w:rsidR="00246C8C" w:rsidRDefault="00246C8C" w:rsidP="009100C5">
            <w:r>
              <w:t>Schrijf op hoeveel seconden nodig waren.</w:t>
            </w:r>
          </w:p>
          <w:p w:rsidR="00246C8C" w:rsidRDefault="00246C8C" w:rsidP="009100C5">
            <w:r>
              <w:t>Leeg de emmer (plantjes, regenton, ….)</w:t>
            </w:r>
            <w:r w:rsidR="004808D7">
              <w:t>.</w:t>
            </w:r>
          </w:p>
          <w:p w:rsidR="00246C8C" w:rsidRDefault="00246C8C" w:rsidP="009100C5">
            <w:r>
              <w:t>Wissel van rol en herhaal het experiment nog een keer.</w:t>
            </w:r>
          </w:p>
          <w:p w:rsidR="00246C8C" w:rsidRDefault="00246C8C" w:rsidP="009100C5"/>
          <w:p w:rsidR="00246C8C" w:rsidRDefault="00246C8C" w:rsidP="009100C5">
            <w:r>
              <w:t>1</w:t>
            </w:r>
            <w:r w:rsidRPr="00A9123F">
              <w:rPr>
                <w:vertAlign w:val="superscript"/>
              </w:rPr>
              <w:t>e</w:t>
            </w:r>
            <w:r>
              <w:t xml:space="preserve"> keer:………………………………………………………………………………………</w:t>
            </w:r>
            <w:r w:rsidR="004808D7">
              <w:t>..</w:t>
            </w:r>
            <w:r>
              <w:t>……………………….</w:t>
            </w:r>
          </w:p>
          <w:p w:rsidR="00246C8C" w:rsidRDefault="00246C8C" w:rsidP="009100C5"/>
          <w:p w:rsidR="00246C8C" w:rsidRDefault="00246C8C" w:rsidP="009100C5">
            <w:r>
              <w:t>2</w:t>
            </w:r>
            <w:r w:rsidRPr="00A9123F">
              <w:rPr>
                <w:vertAlign w:val="superscript"/>
              </w:rPr>
              <w:t>e</w:t>
            </w:r>
            <w:r>
              <w:t xml:space="preserve"> keer:…………………………………………………………………………………………</w:t>
            </w:r>
            <w:r w:rsidR="004808D7">
              <w:t>..</w:t>
            </w:r>
            <w:r>
              <w:t>…………………….</w:t>
            </w:r>
          </w:p>
          <w:p w:rsidR="00246C8C" w:rsidRDefault="00246C8C" w:rsidP="009100C5"/>
          <w:p w:rsidR="00246C8C" w:rsidRDefault="00246C8C" w:rsidP="009100C5">
            <w:r>
              <w:t>Gemiddelde van de klas: …………………………………………………………………</w:t>
            </w:r>
            <w:r w:rsidR="004808D7">
              <w:t>..</w:t>
            </w:r>
            <w:r>
              <w:t>………………….</w:t>
            </w:r>
          </w:p>
        </w:tc>
      </w:tr>
    </w:tbl>
    <w:p w:rsidR="00246C8C" w:rsidRDefault="00246C8C" w:rsidP="00246C8C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1"/>
        <w:gridCol w:w="4639"/>
        <w:gridCol w:w="3426"/>
      </w:tblGrid>
      <w:tr w:rsidR="00EA4447" w:rsidRPr="00632288" w:rsidTr="009100C5">
        <w:trPr>
          <w:trHeight w:val="2486"/>
        </w:trPr>
        <w:tc>
          <w:tcPr>
            <w:tcW w:w="276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246C8C" w:rsidRDefault="00246C8C" w:rsidP="009100C5">
            <w:pPr>
              <w:pStyle w:val="groenetekst"/>
            </w:pPr>
            <w:r>
              <w:t>Stel dat je (met dezelfde tuinslang) een vijver gaat vullen.</w:t>
            </w:r>
          </w:p>
          <w:p w:rsidR="00246C8C" w:rsidRDefault="00246C8C" w:rsidP="009100C5">
            <w:pPr>
              <w:pStyle w:val="groenetekst"/>
            </w:pPr>
            <w:r>
              <w:t>Het vullen duurt 35 minuten.</w:t>
            </w:r>
          </w:p>
          <w:p w:rsidR="00246C8C" w:rsidRDefault="00246C8C" w:rsidP="009100C5">
            <w:pPr>
              <w:pStyle w:val="groenetekst"/>
            </w:pPr>
            <w:r>
              <w:t>Hoeveel water is er dan in de vijver?</w:t>
            </w:r>
          </w:p>
          <w:p w:rsidR="00246C8C" w:rsidRPr="004808D7" w:rsidRDefault="00246C8C" w:rsidP="009100C5">
            <w:pPr>
              <w:pStyle w:val="groenetekst"/>
              <w:rPr>
                <w:rFonts w:ascii="Arial" w:hAnsi="Arial"/>
                <w:color w:val="333333"/>
                <w:sz w:val="18"/>
              </w:rPr>
            </w:pPr>
          </w:p>
          <w:p w:rsidR="00246C8C" w:rsidRDefault="00246C8C" w:rsidP="009100C5">
            <w:pPr>
              <w:pStyle w:val="groenetekst"/>
            </w:pPr>
            <w:r>
              <w:t xml:space="preserve">Dit kun je in stappen uitrekenen. </w:t>
            </w:r>
          </w:p>
          <w:p w:rsidR="00246C8C" w:rsidRPr="004808D7" w:rsidRDefault="00246C8C" w:rsidP="009100C5">
            <w:pPr>
              <w:pStyle w:val="groenetekst"/>
              <w:rPr>
                <w:rFonts w:ascii="Arial" w:hAnsi="Arial"/>
                <w:color w:val="333333"/>
                <w:sz w:val="18"/>
              </w:rPr>
            </w:pPr>
          </w:p>
          <w:p w:rsidR="00246C8C" w:rsidRDefault="00246C8C" w:rsidP="003E143D">
            <w:pPr>
              <w:pStyle w:val="groenetekst"/>
              <w:numPr>
                <w:ilvl w:val="0"/>
                <w:numId w:val="3"/>
              </w:numPr>
            </w:pPr>
            <w:r>
              <w:t>Bereken eerst het aantal liters per seconde (proef vorige opdracht nodig)</w:t>
            </w:r>
          </w:p>
          <w:p w:rsidR="00507BCF" w:rsidRDefault="007946D5" w:rsidP="003E143D">
            <w:pPr>
              <w:pStyle w:val="groenetekst"/>
              <w:numPr>
                <w:ilvl w:val="0"/>
                <w:numId w:val="3"/>
              </w:numPr>
            </w:pPr>
            <w:r>
              <w:t>Bereken</w:t>
            </w:r>
            <w:r w:rsidR="00246C8C">
              <w:t xml:space="preserve"> het aantal liters per minuut </w:t>
            </w:r>
          </w:p>
          <w:p w:rsidR="00246C8C" w:rsidRDefault="007946D5" w:rsidP="009100C5">
            <w:pPr>
              <w:pStyle w:val="groenetekst"/>
              <w:numPr>
                <w:ilvl w:val="0"/>
                <w:numId w:val="3"/>
              </w:numPr>
            </w:pPr>
            <w:r>
              <w:t>Bereken t</w:t>
            </w:r>
            <w:r w:rsidR="00507BCF">
              <w:t xml:space="preserve">enslotte </w:t>
            </w:r>
            <w:r w:rsidR="00246C8C">
              <w:t>het aantal liters in 35 minuten.</w:t>
            </w:r>
          </w:p>
          <w:p w:rsidR="00246C8C" w:rsidRPr="004808D7" w:rsidRDefault="00246C8C" w:rsidP="009100C5">
            <w:pPr>
              <w:pStyle w:val="groenetekst"/>
              <w:rPr>
                <w:rFonts w:ascii="Arial" w:hAnsi="Arial"/>
                <w:color w:val="333333"/>
                <w:sz w:val="18"/>
              </w:rPr>
            </w:pPr>
          </w:p>
          <w:p w:rsidR="00246C8C" w:rsidRDefault="00246C8C" w:rsidP="009100C5">
            <w:pPr>
              <w:pStyle w:val="groenetekst"/>
            </w:pPr>
            <w:r>
              <w:t>Je kunt hierbij goed verhoudingstabellen gebruiken.</w:t>
            </w:r>
          </w:p>
        </w:tc>
        <w:tc>
          <w:tcPr>
            <w:tcW w:w="3426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  <w:jc w:val="right"/>
            </w:pPr>
            <w:r w:rsidRPr="00AB426F">
              <w:rPr>
                <w:noProof/>
                <w:lang w:val="en-US"/>
              </w:rPr>
              <w:drawing>
                <wp:inline distT="0" distB="0" distL="0" distR="0" wp14:anchorId="75E87CE1" wp14:editId="730BB6E6">
                  <wp:extent cx="2019300" cy="1804481"/>
                  <wp:effectExtent l="1905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C8C" w:rsidRPr="004808D7" w:rsidRDefault="00246C8C" w:rsidP="00246C8C">
      <w:pPr>
        <w:rPr>
          <w:rFonts w:ascii="Arial" w:hAnsi="Arial"/>
          <w:color w:val="333333"/>
          <w:sz w:val="18"/>
        </w:rPr>
      </w:pPr>
    </w:p>
    <w:p w:rsidR="00246C8C" w:rsidRPr="0064453C" w:rsidRDefault="00246C8C" w:rsidP="00246C8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246C8C" w:rsidRPr="00BA3884" w:rsidTr="009100C5">
        <w:tc>
          <w:tcPr>
            <w:tcW w:w="537" w:type="dxa"/>
          </w:tcPr>
          <w:p w:rsidR="00246C8C" w:rsidRPr="00A856B3" w:rsidRDefault="00246C8C" w:rsidP="00246C8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827" w:type="dxa"/>
          </w:tcPr>
          <w:p w:rsidR="00246C8C" w:rsidRPr="00406EA7" w:rsidRDefault="00246C8C" w:rsidP="009100C5">
            <w:pPr>
              <w:pStyle w:val="ListParagraph"/>
              <w:numPr>
                <w:ilvl w:val="0"/>
                <w:numId w:val="4"/>
              </w:numPr>
            </w:pPr>
            <w:r>
              <w:t xml:space="preserve">Vul onder de 10 liter het aantal seconden in dat je </w:t>
            </w:r>
            <w:r w:rsidR="00507BCF">
              <w:t>in</w:t>
            </w:r>
            <w:r>
              <w:t xml:space="preserve"> de vorige opdracht</w:t>
            </w:r>
            <w:r w:rsidR="00507BCF">
              <w:t xml:space="preserve"> kreeg</w:t>
            </w:r>
            <w:r>
              <w:t>.</w:t>
            </w:r>
            <w:r w:rsidR="00507BCF">
              <w:br/>
            </w:r>
            <w:r>
              <w:t>Bereken daarna de ontbrekende getallen.</w:t>
            </w:r>
          </w:p>
        </w:tc>
      </w:tr>
      <w:tr w:rsidR="00246C8C" w:rsidRPr="00BA3884" w:rsidTr="004808D7">
        <w:trPr>
          <w:trHeight w:val="1651"/>
        </w:trPr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Pr="004808D7" w:rsidRDefault="00246C8C" w:rsidP="009100C5">
            <w:pPr>
              <w:rPr>
                <w:rFonts w:ascii="Arial" w:hAnsi="Arial"/>
                <w:color w:val="333333"/>
                <w:sz w:val="18"/>
              </w:rPr>
            </w:pPr>
          </w:p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59"/>
            </w:tblGrid>
            <w:tr w:rsidR="00246C8C" w:rsidTr="004808D7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246C8C" w:rsidRDefault="00246C8C" w:rsidP="009100C5"/>
                <w:p w:rsidR="00246C8C" w:rsidRDefault="00246C8C" w:rsidP="009100C5">
                  <w:r>
                    <w:t>Aantal liters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246C8C" w:rsidP="009100C5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4808D7" w:rsidP="009100C5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246C8C" w:rsidP="009100C5">
                  <w:pPr>
                    <w:jc w:val="center"/>
                  </w:pPr>
                  <w:r>
                    <w:t>……………..</w:t>
                  </w:r>
                </w:p>
              </w:tc>
            </w:tr>
            <w:tr w:rsidR="00246C8C" w:rsidTr="004808D7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246C8C" w:rsidRDefault="00246C8C" w:rsidP="009100C5"/>
                <w:p w:rsidR="00246C8C" w:rsidRDefault="00246C8C" w:rsidP="009100C5">
                  <w:r>
                    <w:t>Tijd (seconden)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4808D7" w:rsidP="009100C5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4808D7" w:rsidP="009100C5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246C8C" w:rsidP="009100C5">
                  <w:pPr>
                    <w:jc w:val="center"/>
                  </w:pPr>
                  <w:r>
                    <w:t>60</w:t>
                  </w:r>
                </w:p>
              </w:tc>
            </w:tr>
          </w:tbl>
          <w:p w:rsidR="00246C8C" w:rsidRDefault="00246C8C" w:rsidP="009100C5"/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Default="00246C8C" w:rsidP="003E143D">
            <w:pPr>
              <w:pStyle w:val="ListParagraph"/>
              <w:numPr>
                <w:ilvl w:val="0"/>
                <w:numId w:val="4"/>
              </w:numPr>
            </w:pPr>
            <w:r>
              <w:t>Waarom weet je nu het aantal liters per minuut?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………………………………………………………………………………………………………………………..</w:t>
            </w:r>
            <w:r>
              <w:br/>
            </w:r>
          </w:p>
          <w:p w:rsidR="00246C8C" w:rsidRDefault="00246C8C" w:rsidP="003E143D">
            <w:pPr>
              <w:pStyle w:val="ListParagraph"/>
              <w:numPr>
                <w:ilvl w:val="0"/>
                <w:numId w:val="4"/>
              </w:numPr>
            </w:pPr>
            <w:r>
              <w:t>Vul in:</w:t>
            </w:r>
            <w:r>
              <w:br/>
              <w:t>Het water stroomt met een snelheid van ……….. liter per minuut</w:t>
            </w:r>
          </w:p>
        </w:tc>
      </w:tr>
    </w:tbl>
    <w:p w:rsidR="004808D7" w:rsidRDefault="004808D7" w:rsidP="009D705E">
      <w:pPr>
        <w:pStyle w:val="rekenverwijzing"/>
        <w:rPr>
          <w:lang w:eastAsia="zh-CN"/>
        </w:rPr>
      </w:pPr>
    </w:p>
    <w:p w:rsidR="00246C8C" w:rsidRDefault="00EF1D3B" w:rsidP="009D705E">
      <w:pPr>
        <w:pStyle w:val="rekenverwijzing"/>
        <w:rPr>
          <w:lang w:eastAsia="zh-CN"/>
        </w:rPr>
      </w:pPr>
      <w:r>
        <w:rPr>
          <w:lang w:eastAsia="zh-CN"/>
        </w:rPr>
        <w:t>Zie: Verhoudingen</w:t>
      </w:r>
      <w:r w:rsidR="00EA4447">
        <w:rPr>
          <w:lang w:eastAsia="zh-CN"/>
        </w:rPr>
        <w:t xml:space="preserve"> (zoveel per zoveel)</w:t>
      </w:r>
      <w:r>
        <w:rPr>
          <w:lang w:eastAsia="zh-CN"/>
        </w:rPr>
        <w:t xml:space="preserve"> </w:t>
      </w:r>
      <w:r w:rsidR="004808D7">
        <w:rPr>
          <w:lang w:eastAsia="zh-CN"/>
        </w:rPr>
        <w:t>in de</w:t>
      </w:r>
      <w:r w:rsidR="003B6093">
        <w:rPr>
          <w:lang w:eastAsia="zh-CN"/>
        </w:rPr>
        <w:t xml:space="preserve"> Extra</w:t>
      </w:r>
      <w:r w:rsidR="004808D7">
        <w:rPr>
          <w:lang w:eastAsia="zh-CN"/>
        </w:rPr>
        <w:t xml:space="preserve"> Rekenmodule</w:t>
      </w:r>
    </w:p>
    <w:p w:rsidR="00406A8F" w:rsidRPr="004808D7" w:rsidRDefault="00406A8F" w:rsidP="004808D7">
      <w:pPr>
        <w:rPr>
          <w:rFonts w:ascii="Arial" w:hAnsi="Arial"/>
          <w:color w:val="333333"/>
          <w:sz w:val="18"/>
        </w:rPr>
      </w:pPr>
    </w:p>
    <w:p w:rsidR="004808D7" w:rsidRDefault="004808D7" w:rsidP="007946D5"/>
    <w:p w:rsidR="007946D5" w:rsidRPr="007946D5" w:rsidRDefault="007946D5" w:rsidP="007946D5"/>
    <w:p w:rsidR="007946D5" w:rsidRDefault="007946D5">
      <w:pPr>
        <w:rPr>
          <w:b/>
        </w:rPr>
      </w:pPr>
      <w:r>
        <w:rPr>
          <w:b/>
        </w:rPr>
        <w:br w:type="page"/>
      </w:r>
    </w:p>
    <w:p w:rsidR="007946D5" w:rsidRDefault="007946D5" w:rsidP="007946D5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406A8F" w:rsidRPr="00BA3884" w:rsidTr="00406A8F">
        <w:tc>
          <w:tcPr>
            <w:tcW w:w="537" w:type="dxa"/>
          </w:tcPr>
          <w:p w:rsidR="00406A8F" w:rsidRPr="00A856B3" w:rsidRDefault="00406A8F" w:rsidP="00406A8F">
            <w:pPr>
              <w:pStyle w:val="Opgave"/>
            </w:pPr>
          </w:p>
        </w:tc>
        <w:tc>
          <w:tcPr>
            <w:tcW w:w="8827" w:type="dxa"/>
          </w:tcPr>
          <w:p w:rsidR="00246C8C" w:rsidRDefault="00246C8C" w:rsidP="00246C8C">
            <w:r>
              <w:t>Bereken nu met de tabel hieronder de hoeveelheid water in de vijver.</w:t>
            </w:r>
          </w:p>
          <w:p w:rsidR="00406A8F" w:rsidRDefault="00406A8F" w:rsidP="00246C8C">
            <w:r>
              <w:t>Vul boven de 1 minuut het aantal liters dat je kreeg in de vorige opdracht.</w:t>
            </w:r>
          </w:p>
          <w:p w:rsidR="00406A8F" w:rsidRDefault="00406A8F" w:rsidP="00406A8F">
            <w:r>
              <w:t xml:space="preserve">Bereken </w:t>
            </w:r>
            <w:r w:rsidR="002928D8">
              <w:t>daarna de ontbrekende getallen.</w:t>
            </w:r>
          </w:p>
          <w:p w:rsidR="004808D7" w:rsidRPr="004808D7" w:rsidRDefault="004808D7" w:rsidP="00406A8F">
            <w:pPr>
              <w:rPr>
                <w:rFonts w:ascii="Arial" w:hAnsi="Arial"/>
                <w:color w:val="333333"/>
                <w:sz w:val="18"/>
              </w:rPr>
            </w:pPr>
          </w:p>
        </w:tc>
      </w:tr>
      <w:tr w:rsidR="00406A8F" w:rsidRPr="00BA3884" w:rsidTr="002928D8">
        <w:trPr>
          <w:trHeight w:val="2080"/>
        </w:trPr>
        <w:tc>
          <w:tcPr>
            <w:tcW w:w="537" w:type="dxa"/>
          </w:tcPr>
          <w:p w:rsidR="00406A8F" w:rsidRPr="00A856B3" w:rsidRDefault="00406A8F" w:rsidP="00406A8F"/>
        </w:tc>
        <w:tc>
          <w:tcPr>
            <w:tcW w:w="8827" w:type="dxa"/>
          </w:tcPr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406A8F" w:rsidTr="004808D7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406A8F" w:rsidRDefault="00406A8F" w:rsidP="00406A8F"/>
                <w:p w:rsidR="00406A8F" w:rsidRDefault="00406A8F" w:rsidP="00406A8F">
                  <w:r>
                    <w:t>Aantal liters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406A8F" w:rsidRDefault="00406A8F" w:rsidP="00406A8F">
                  <w:pPr>
                    <w:jc w:val="center"/>
                  </w:pPr>
                </w:p>
                <w:p w:rsidR="00406A8F" w:rsidRDefault="004808D7" w:rsidP="00406A8F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:rsidR="00406A8F" w:rsidRDefault="00406A8F" w:rsidP="00406A8F">
                  <w:pPr>
                    <w:jc w:val="center"/>
                  </w:pPr>
                </w:p>
                <w:p w:rsidR="00406A8F" w:rsidRDefault="004808D7" w:rsidP="00406A8F">
                  <w:pPr>
                    <w:jc w:val="center"/>
                  </w:pPr>
                  <w:r>
                    <w:t>……………..</w:t>
                  </w:r>
                </w:p>
              </w:tc>
            </w:tr>
            <w:tr w:rsidR="00406A8F" w:rsidTr="004808D7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406A8F" w:rsidRDefault="00406A8F" w:rsidP="00406A8F"/>
                <w:p w:rsidR="00406A8F" w:rsidRDefault="00406A8F" w:rsidP="00406A8F">
                  <w:r>
                    <w:t>Tijd (minuten)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406A8F" w:rsidRDefault="00406A8F" w:rsidP="00406A8F">
                  <w:pPr>
                    <w:jc w:val="center"/>
                  </w:pPr>
                </w:p>
                <w:p w:rsidR="00406A8F" w:rsidRDefault="00406A8F" w:rsidP="00406A8F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:rsidR="00406A8F" w:rsidRDefault="00406A8F" w:rsidP="00406A8F">
                  <w:pPr>
                    <w:jc w:val="center"/>
                  </w:pPr>
                </w:p>
                <w:p w:rsidR="00406A8F" w:rsidRDefault="00406A8F" w:rsidP="00406A8F">
                  <w:pPr>
                    <w:jc w:val="center"/>
                  </w:pPr>
                  <w:r>
                    <w:t>35</w:t>
                  </w:r>
                </w:p>
              </w:tc>
            </w:tr>
          </w:tbl>
          <w:p w:rsidR="00406A8F" w:rsidRDefault="00406A8F" w:rsidP="00406A8F"/>
          <w:p w:rsidR="002928D8" w:rsidRDefault="002928D8" w:rsidP="007946D5">
            <w:r>
              <w:t xml:space="preserve">Antwoord: In de vijver </w:t>
            </w:r>
            <w:r w:rsidR="007946D5">
              <w:t>past</w:t>
            </w:r>
            <w:r>
              <w:t xml:space="preserve"> </w:t>
            </w:r>
            <w:r w:rsidR="004808D7">
              <w:t xml:space="preserve">…………….. </w:t>
            </w:r>
            <w:r>
              <w:t>liter water.</w:t>
            </w:r>
          </w:p>
        </w:tc>
      </w:tr>
    </w:tbl>
    <w:p w:rsidR="00B66E6C" w:rsidRDefault="00B66E6C" w:rsidP="004808D7"/>
    <w:p w:rsidR="004808D7" w:rsidRPr="0064453C" w:rsidRDefault="004808D7" w:rsidP="001E6227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1E6227" w:rsidRPr="00BA3884" w:rsidTr="001E6227">
        <w:tc>
          <w:tcPr>
            <w:tcW w:w="537" w:type="dxa"/>
          </w:tcPr>
          <w:p w:rsidR="001E6227" w:rsidRPr="00A856B3" w:rsidRDefault="001E6227" w:rsidP="001E6227">
            <w:pPr>
              <w:pStyle w:val="Opgave"/>
            </w:pPr>
          </w:p>
        </w:tc>
        <w:tc>
          <w:tcPr>
            <w:tcW w:w="8827" w:type="dxa"/>
          </w:tcPr>
          <w:p w:rsidR="001E6227" w:rsidRDefault="001E6227" w:rsidP="001E6227">
            <w:r>
              <w:t xml:space="preserve">Een groepje </w:t>
            </w:r>
            <w:r w:rsidR="007946D5">
              <w:t xml:space="preserve">leerlingen </w:t>
            </w:r>
            <w:r>
              <w:t xml:space="preserve">kreeg </w:t>
            </w:r>
            <w:r w:rsidR="007946D5">
              <w:t>bij</w:t>
            </w:r>
            <w:r>
              <w:t xml:space="preserve"> opdracht 3:</w:t>
            </w:r>
          </w:p>
          <w:p w:rsidR="001E6227" w:rsidRDefault="001E6227" w:rsidP="001E6227">
            <w:r>
              <w:t>10 liter in 1 minuut en 15 seconden.</w:t>
            </w:r>
          </w:p>
          <w:p w:rsidR="001E6227" w:rsidRDefault="001E6227" w:rsidP="001E6227">
            <w:r>
              <w:t>Zij gingen daarna een grote vijver vullen.</w:t>
            </w:r>
          </w:p>
          <w:p w:rsidR="001E6227" w:rsidRDefault="001E6227" w:rsidP="001E6227">
            <w:r>
              <w:t>Het</w:t>
            </w:r>
            <w:r w:rsidR="00181DB3">
              <w:t xml:space="preserve"> duurde 4</w:t>
            </w:r>
            <w:r w:rsidR="005C238A">
              <w:t xml:space="preserve"> en een half</w:t>
            </w:r>
            <w:bookmarkStart w:id="0" w:name="_GoBack"/>
            <w:bookmarkEnd w:id="0"/>
            <w:r>
              <w:t xml:space="preserve"> uur tot de vijver gevuld was.</w:t>
            </w:r>
          </w:p>
          <w:p w:rsidR="001E6227" w:rsidRPr="00406EA7" w:rsidRDefault="001E6227" w:rsidP="001E6227">
            <w:r>
              <w:t>Hoeveel liter water zit er in de vijver?</w:t>
            </w:r>
          </w:p>
        </w:tc>
      </w:tr>
      <w:tr w:rsidR="001E6227" w:rsidRPr="00BA3884" w:rsidTr="001E6227">
        <w:trPr>
          <w:trHeight w:val="2080"/>
        </w:trPr>
        <w:tc>
          <w:tcPr>
            <w:tcW w:w="537" w:type="dxa"/>
          </w:tcPr>
          <w:p w:rsidR="001E6227" w:rsidRPr="00A856B3" w:rsidRDefault="001E6227" w:rsidP="001E6227"/>
        </w:tc>
        <w:tc>
          <w:tcPr>
            <w:tcW w:w="8827" w:type="dxa"/>
          </w:tcPr>
          <w:p w:rsidR="001E6227" w:rsidRDefault="001E6227" w:rsidP="001E6227"/>
          <w:p w:rsidR="001E6227" w:rsidRDefault="001E6227" w:rsidP="001E6227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59"/>
            </w:tblGrid>
            <w:tr w:rsidR="0073312B" w:rsidTr="004808D7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73312B" w:rsidRDefault="0073312B" w:rsidP="003108BD"/>
                <w:p w:rsidR="0073312B" w:rsidRDefault="0073312B" w:rsidP="003108BD">
                  <w:r>
                    <w:t>Aantal liters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73312B" w:rsidRDefault="0073312B" w:rsidP="003108BD">
                  <w:pPr>
                    <w:jc w:val="center"/>
                  </w:pPr>
                </w:p>
                <w:p w:rsidR="0073312B" w:rsidRDefault="0073312B" w:rsidP="003108BD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:rsidR="0073312B" w:rsidRDefault="0073312B" w:rsidP="003108BD">
                  <w:pPr>
                    <w:jc w:val="center"/>
                  </w:pPr>
                </w:p>
                <w:p w:rsidR="0073312B" w:rsidRDefault="004808D7" w:rsidP="003108BD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:rsidR="0073312B" w:rsidRDefault="0073312B" w:rsidP="004808D7">
                  <w:pPr>
                    <w:jc w:val="center"/>
                  </w:pPr>
                </w:p>
                <w:p w:rsidR="0073312B" w:rsidRDefault="004808D7" w:rsidP="004808D7">
                  <w:pPr>
                    <w:jc w:val="center"/>
                  </w:pPr>
                  <w:r>
                    <w:t>……………..</w:t>
                  </w:r>
                </w:p>
              </w:tc>
            </w:tr>
            <w:tr w:rsidR="0073312B" w:rsidTr="004808D7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73312B" w:rsidRDefault="0073312B" w:rsidP="003108BD"/>
                <w:p w:rsidR="0073312B" w:rsidRDefault="0073312B" w:rsidP="003108BD">
                  <w:r>
                    <w:t>Tijd (seconden)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73312B" w:rsidRDefault="0073312B" w:rsidP="003108BD">
                  <w:pPr>
                    <w:jc w:val="center"/>
                  </w:pPr>
                </w:p>
                <w:p w:rsidR="0073312B" w:rsidRDefault="004808D7" w:rsidP="003108BD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:rsidR="0073312B" w:rsidRDefault="0073312B" w:rsidP="003108BD">
                  <w:pPr>
                    <w:jc w:val="center"/>
                  </w:pPr>
                </w:p>
                <w:p w:rsidR="0073312B" w:rsidRDefault="004808D7" w:rsidP="003108BD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:rsidR="0073312B" w:rsidRDefault="0073312B" w:rsidP="004808D7">
                  <w:pPr>
                    <w:jc w:val="center"/>
                  </w:pPr>
                </w:p>
                <w:p w:rsidR="0073312B" w:rsidRDefault="004808D7" w:rsidP="004808D7">
                  <w:pPr>
                    <w:jc w:val="center"/>
                  </w:pPr>
                  <w:r>
                    <w:t>……………..</w:t>
                  </w:r>
                </w:p>
              </w:tc>
            </w:tr>
          </w:tbl>
          <w:p w:rsidR="001E6227" w:rsidRDefault="001E6227" w:rsidP="001E6227"/>
          <w:p w:rsidR="001E6227" w:rsidRDefault="003108BD" w:rsidP="001E6227">
            <w:r>
              <w:t>Het water stroomt met een snelheid van ……….. liter per minuut</w:t>
            </w:r>
          </w:p>
          <w:p w:rsidR="001E6227" w:rsidRDefault="001E6227" w:rsidP="001E6227"/>
          <w:p w:rsidR="001E6227" w:rsidRDefault="001E6227" w:rsidP="001E6227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59"/>
            </w:tblGrid>
            <w:tr w:rsidR="0073312B" w:rsidTr="004808D7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73312B" w:rsidRDefault="0073312B" w:rsidP="001E6227"/>
                <w:p w:rsidR="0073312B" w:rsidRDefault="0073312B" w:rsidP="001E6227">
                  <w:r>
                    <w:t>Aantal liters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73312B" w:rsidRDefault="0073312B" w:rsidP="001E6227">
                  <w:pPr>
                    <w:jc w:val="center"/>
                  </w:pPr>
                </w:p>
                <w:p w:rsidR="0073312B" w:rsidRDefault="004808D7" w:rsidP="001E6227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:rsidR="0073312B" w:rsidRDefault="0073312B" w:rsidP="004808D7">
                  <w:pPr>
                    <w:jc w:val="center"/>
                  </w:pPr>
                </w:p>
                <w:p w:rsidR="0073312B" w:rsidRDefault="004808D7" w:rsidP="004808D7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:rsidR="0073312B" w:rsidRDefault="0073312B" w:rsidP="001E6227">
                  <w:pPr>
                    <w:jc w:val="center"/>
                  </w:pPr>
                </w:p>
                <w:p w:rsidR="0073312B" w:rsidRDefault="004808D7" w:rsidP="001E6227">
                  <w:pPr>
                    <w:jc w:val="center"/>
                  </w:pPr>
                  <w:r>
                    <w:t>……………..</w:t>
                  </w:r>
                </w:p>
              </w:tc>
            </w:tr>
            <w:tr w:rsidR="0073312B" w:rsidTr="004808D7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73312B" w:rsidRDefault="0073312B" w:rsidP="001E6227"/>
                <w:p w:rsidR="0073312B" w:rsidRDefault="0073312B" w:rsidP="001E6227">
                  <w:r>
                    <w:t>Tijd (minuten)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73312B" w:rsidRDefault="0073312B" w:rsidP="001E6227">
                  <w:pPr>
                    <w:jc w:val="center"/>
                  </w:pPr>
                </w:p>
                <w:p w:rsidR="0073312B" w:rsidRDefault="0073312B" w:rsidP="001E6227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:rsidR="0073312B" w:rsidRDefault="0073312B" w:rsidP="004808D7">
                  <w:pPr>
                    <w:jc w:val="center"/>
                  </w:pPr>
                </w:p>
                <w:p w:rsidR="0073312B" w:rsidRDefault="004808D7" w:rsidP="004808D7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:rsidR="0073312B" w:rsidRDefault="0073312B" w:rsidP="001E6227">
                  <w:pPr>
                    <w:jc w:val="center"/>
                  </w:pPr>
                </w:p>
                <w:p w:rsidR="0073312B" w:rsidRDefault="004808D7" w:rsidP="001E6227">
                  <w:pPr>
                    <w:jc w:val="center"/>
                  </w:pPr>
                  <w:r>
                    <w:t>……………..</w:t>
                  </w:r>
                </w:p>
              </w:tc>
            </w:tr>
          </w:tbl>
          <w:p w:rsidR="001E6227" w:rsidRDefault="001E6227" w:rsidP="001E6227"/>
          <w:p w:rsidR="001E6227" w:rsidRDefault="001E6227" w:rsidP="001E6227">
            <w:r>
              <w:t xml:space="preserve">Antwoord: In de vijver zit </w:t>
            </w:r>
            <w:r w:rsidR="004808D7">
              <w:t xml:space="preserve">…………….. </w:t>
            </w:r>
            <w:r>
              <w:t>liter water.</w:t>
            </w:r>
          </w:p>
        </w:tc>
      </w:tr>
    </w:tbl>
    <w:p w:rsidR="004808D7" w:rsidRDefault="004808D7" w:rsidP="003025B4">
      <w:pPr>
        <w:pStyle w:val="rekenverwijzing"/>
        <w:rPr>
          <w:lang w:eastAsia="zh-CN"/>
        </w:rPr>
      </w:pPr>
    </w:p>
    <w:p w:rsidR="00EA4447" w:rsidRDefault="00EA4447" w:rsidP="00EA4447">
      <w:pPr>
        <w:pStyle w:val="rekenverwijzing"/>
        <w:rPr>
          <w:lang w:eastAsia="zh-CN"/>
        </w:rPr>
      </w:pPr>
      <w:r>
        <w:rPr>
          <w:lang w:eastAsia="zh-CN"/>
        </w:rPr>
        <w:t xml:space="preserve">Zie: Verhoudingen (zoveel per zoveel) in de </w:t>
      </w:r>
      <w:r w:rsidR="003B6093">
        <w:rPr>
          <w:lang w:eastAsia="zh-CN"/>
        </w:rPr>
        <w:t xml:space="preserve">Extra </w:t>
      </w:r>
      <w:r>
        <w:rPr>
          <w:lang w:eastAsia="zh-CN"/>
        </w:rPr>
        <w:t>Rekenmodule</w:t>
      </w:r>
    </w:p>
    <w:p w:rsidR="0073312B" w:rsidRDefault="0073312B">
      <w:pPr>
        <w:rPr>
          <w:rFonts w:eastAsia="SimSun"/>
          <w:color w:val="333333"/>
          <w:lang w:eastAsia="zh-CN"/>
        </w:rPr>
      </w:pPr>
      <w:r>
        <w:rPr>
          <w:rFonts w:eastAsia="SimSun"/>
          <w:color w:val="333333"/>
          <w:lang w:eastAsia="zh-CN"/>
        </w:rP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44"/>
        <w:gridCol w:w="3066"/>
        <w:gridCol w:w="5016"/>
      </w:tblGrid>
      <w:tr w:rsidR="00A90792" w:rsidRPr="00632288" w:rsidTr="00A90792">
        <w:tc>
          <w:tcPr>
            <w:tcW w:w="255" w:type="dxa"/>
            <w:shd w:val="clear" w:color="auto" w:fill="F1F3E9"/>
          </w:tcPr>
          <w:p w:rsidR="00A90792" w:rsidRPr="00632288" w:rsidRDefault="00A90792" w:rsidP="009100C5">
            <w:pPr>
              <w:pStyle w:val="groenetekst"/>
            </w:pPr>
          </w:p>
        </w:tc>
        <w:tc>
          <w:tcPr>
            <w:tcW w:w="3937" w:type="dxa"/>
            <w:shd w:val="clear" w:color="auto" w:fill="F1F3E9"/>
          </w:tcPr>
          <w:p w:rsidR="00A90792" w:rsidRDefault="00A90792" w:rsidP="00A90792">
            <w:pPr>
              <w:pStyle w:val="groenetekst"/>
            </w:pPr>
            <w:r>
              <w:t>Een pomp voor een vijver moet 25% tot 50% van het vijverwater per uur kunnen verpompen naar het filter.</w:t>
            </w:r>
          </w:p>
          <w:p w:rsidR="00A90792" w:rsidRDefault="00A90792" w:rsidP="009100C5">
            <w:pPr>
              <w:pStyle w:val="groenetekst"/>
            </w:pPr>
          </w:p>
        </w:tc>
        <w:tc>
          <w:tcPr>
            <w:tcW w:w="5016" w:type="dxa"/>
            <w:shd w:val="clear" w:color="auto" w:fill="F1F3E9"/>
          </w:tcPr>
          <w:p w:rsidR="00A90792" w:rsidRPr="00632288" w:rsidRDefault="00A90792" w:rsidP="009100C5">
            <w:pPr>
              <w:pStyle w:val="groenetekst"/>
              <w:jc w:val="right"/>
            </w:pPr>
            <w:r w:rsidRPr="00A90792">
              <w:rPr>
                <w:noProof/>
                <w:lang w:val="en-US"/>
              </w:rPr>
              <w:drawing>
                <wp:inline distT="0" distB="0" distL="0" distR="0">
                  <wp:extent cx="3028950" cy="1590675"/>
                  <wp:effectExtent l="19050" t="0" r="0" b="0"/>
                  <wp:docPr id="14" name="Picture 34" descr="http://www.koisite.be/images/de-Vijver/pompgevo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oisite.be/images/de-Vijver/pompgevo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792" w:rsidRDefault="00A90792" w:rsidP="00A90792">
      <w:pPr>
        <w:rPr>
          <w:rFonts w:eastAsia="SimSun"/>
          <w:color w:val="333333"/>
          <w:lang w:eastAsia="zh-CN"/>
        </w:rPr>
      </w:pPr>
    </w:p>
    <w:p w:rsidR="00A90792" w:rsidRDefault="00A90792" w:rsidP="00A90792">
      <w:pPr>
        <w:rPr>
          <w:rFonts w:eastAsia="SimSun"/>
          <w:color w:val="333333"/>
          <w:lang w:eastAsia="zh-CN"/>
        </w:rPr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A90792" w:rsidRPr="00BA3884" w:rsidTr="009100C5">
        <w:tc>
          <w:tcPr>
            <w:tcW w:w="537" w:type="dxa"/>
          </w:tcPr>
          <w:p w:rsidR="00A90792" w:rsidRPr="00A856B3" w:rsidRDefault="00A90792" w:rsidP="009100C5">
            <w:pPr>
              <w:pStyle w:val="Opgave"/>
            </w:pPr>
          </w:p>
        </w:tc>
        <w:tc>
          <w:tcPr>
            <w:tcW w:w="8827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49"/>
              <w:gridCol w:w="2149"/>
              <w:gridCol w:w="2149"/>
              <w:gridCol w:w="2149"/>
            </w:tblGrid>
            <w:tr w:rsidR="006E5FC4" w:rsidTr="004808D7">
              <w:trPr>
                <w:jc w:val="center"/>
              </w:trPr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57250" cy="857250"/>
                        <wp:effectExtent l="19050" t="0" r="0" b="0"/>
                        <wp:docPr id="16" name="Picture 1" descr="Ubbink Elimax &lt;em&gt;1500 vijverpomp&lt;/em&g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bbink Elimax &lt;em&gt;1500 vijverpomp&lt;/em&g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 w:rsidRPr="006E5FC4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81050" cy="857250"/>
                        <wp:effectExtent l="19050" t="0" r="0" b="0"/>
                        <wp:docPr id="17" name="Picture 4" descr="Vijverpomp-RVS-175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Vijverpomp-RVS-175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 w:rsidRPr="006E5FC4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19175" cy="857250"/>
                        <wp:effectExtent l="19050" t="0" r="9525" b="0"/>
                        <wp:docPr id="19" name="Picture 1" descr="Vijverpomp-200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Vijverpomp-200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2149" w:type="dxa"/>
                </w:tcPr>
                <w:p w:rsidR="006E5FC4" w:rsidRDefault="009100C5" w:rsidP="009100C5">
                  <w:pPr>
                    <w:jc w:val="center"/>
                  </w:pPr>
                  <w:r w:rsidRPr="009100C5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43000" cy="857250"/>
                        <wp:effectExtent l="19050" t="0" r="0" b="0"/>
                        <wp:docPr id="28" name="Picture 7" descr="Velda High-Stream 8000 Waterpo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elda High-Stream 8000 Waterpo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t="15000" b="1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D</w:t>
                  </w:r>
                </w:p>
              </w:tc>
            </w:tr>
            <w:tr w:rsidR="006E5FC4" w:rsidTr="004808D7">
              <w:trPr>
                <w:jc w:val="center"/>
              </w:trPr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1500 l/uur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1750 l/uur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2000 l/uur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3000 l/uur</w:t>
                  </w:r>
                </w:p>
              </w:tc>
            </w:tr>
            <w:tr w:rsidR="009100C5" w:rsidTr="004808D7">
              <w:trPr>
                <w:jc w:val="center"/>
              </w:trPr>
              <w:tc>
                <w:tcPr>
                  <w:tcW w:w="8596" w:type="dxa"/>
                  <w:gridSpan w:val="4"/>
                  <w:tcBorders>
                    <w:left w:val="nil"/>
                    <w:right w:val="nil"/>
                  </w:tcBorders>
                </w:tcPr>
                <w:p w:rsidR="009100C5" w:rsidRDefault="009100C5" w:rsidP="009100C5">
                  <w:pPr>
                    <w:jc w:val="center"/>
                  </w:pPr>
                </w:p>
              </w:tc>
            </w:tr>
            <w:tr w:rsidR="006E5FC4" w:rsidTr="004808D7">
              <w:trPr>
                <w:jc w:val="center"/>
              </w:trPr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 w:rsidRPr="006E5FC4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19175" cy="857250"/>
                        <wp:effectExtent l="19050" t="0" r="9525" b="0"/>
                        <wp:docPr id="22" name="Picture 7" descr="Vijverpomp-400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ijverpomp-400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E</w:t>
                  </w:r>
                </w:p>
              </w:tc>
              <w:tc>
                <w:tcPr>
                  <w:tcW w:w="2149" w:type="dxa"/>
                </w:tcPr>
                <w:p w:rsidR="006E5FC4" w:rsidRDefault="00692F80" w:rsidP="009100C5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23900" cy="836133"/>
                        <wp:effectExtent l="19050" t="0" r="0" b="0"/>
                        <wp:docPr id="27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436" cy="840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F</w:t>
                  </w:r>
                </w:p>
              </w:tc>
              <w:tc>
                <w:tcPr>
                  <w:tcW w:w="2149" w:type="dxa"/>
                </w:tcPr>
                <w:p w:rsidR="006E5FC4" w:rsidRDefault="00692F80" w:rsidP="009100C5">
                  <w:pPr>
                    <w:jc w:val="center"/>
                  </w:pPr>
                  <w:r w:rsidRPr="00692F80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47725" cy="857250"/>
                        <wp:effectExtent l="19050" t="0" r="9525" b="0"/>
                        <wp:docPr id="23" name="Picture 10" descr="Vijverpomp-600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Vijverpomp-600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G</w:t>
                  </w:r>
                </w:p>
              </w:tc>
              <w:tc>
                <w:tcPr>
                  <w:tcW w:w="2149" w:type="dxa"/>
                </w:tcPr>
                <w:p w:rsidR="006E5FC4" w:rsidRDefault="00692F80" w:rsidP="009100C5">
                  <w:pPr>
                    <w:jc w:val="center"/>
                  </w:pPr>
                  <w:r w:rsidRPr="00692F80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43000" cy="857250"/>
                        <wp:effectExtent l="19050" t="0" r="0" b="0"/>
                        <wp:docPr id="25" name="Picture 7" descr="Velda High-Stream 8000 Waterpo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elda High-Stream 8000 Waterpo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t="15000" b="1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H</w:t>
                  </w:r>
                </w:p>
              </w:tc>
            </w:tr>
            <w:tr w:rsidR="006E5FC4" w:rsidTr="004808D7">
              <w:trPr>
                <w:jc w:val="center"/>
              </w:trPr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4000 l/uur</w:t>
                  </w:r>
                </w:p>
              </w:tc>
              <w:tc>
                <w:tcPr>
                  <w:tcW w:w="2149" w:type="dxa"/>
                </w:tcPr>
                <w:p w:rsidR="009100C5" w:rsidRDefault="009100C5" w:rsidP="009100C5">
                  <w:pPr>
                    <w:jc w:val="center"/>
                  </w:pPr>
                  <w:r>
                    <w:t>5000 l/uur</w:t>
                  </w:r>
                </w:p>
              </w:tc>
              <w:tc>
                <w:tcPr>
                  <w:tcW w:w="2149" w:type="dxa"/>
                </w:tcPr>
                <w:p w:rsidR="00692F80" w:rsidRDefault="00692F80" w:rsidP="009100C5">
                  <w:pPr>
                    <w:jc w:val="center"/>
                  </w:pPr>
                  <w:r>
                    <w:t>6000 l/uur</w:t>
                  </w:r>
                </w:p>
              </w:tc>
              <w:tc>
                <w:tcPr>
                  <w:tcW w:w="2149" w:type="dxa"/>
                </w:tcPr>
                <w:p w:rsidR="00692F80" w:rsidRDefault="00692F80" w:rsidP="009100C5">
                  <w:pPr>
                    <w:jc w:val="center"/>
                  </w:pPr>
                  <w:r>
                    <w:t>8000 l/uur</w:t>
                  </w:r>
                </w:p>
              </w:tc>
            </w:tr>
          </w:tbl>
          <w:p w:rsidR="006E5FC4" w:rsidRDefault="006E5FC4" w:rsidP="009100C5"/>
          <w:p w:rsidR="009100C5" w:rsidRDefault="009100C5" w:rsidP="009100C5">
            <w:r>
              <w:t>In een vijver zit 8000 liter water.</w:t>
            </w:r>
          </w:p>
          <w:p w:rsidR="009100C5" w:rsidRDefault="009100C5" w:rsidP="009100C5">
            <w:r>
              <w:t xml:space="preserve">Welke van bovenstaande pompen zijn </w:t>
            </w:r>
            <w:r w:rsidR="00EF1D3B" w:rsidRPr="003B6093">
              <w:rPr>
                <w:b/>
              </w:rPr>
              <w:t xml:space="preserve">niet </w:t>
            </w:r>
            <w:r>
              <w:t>geschikt voor deze vijver? Waarom?</w:t>
            </w:r>
          </w:p>
          <w:p w:rsidR="009100C5" w:rsidRDefault="009100C5" w:rsidP="009100C5"/>
          <w:p w:rsidR="00A90792" w:rsidRDefault="00A90792" w:rsidP="009100C5">
            <w:r>
              <w:t>…………………………………………………………………………………………………………………</w:t>
            </w:r>
            <w:r w:rsidR="004808D7">
              <w:t>.…………</w:t>
            </w:r>
          </w:p>
          <w:p w:rsidR="009100C5" w:rsidRDefault="009100C5" w:rsidP="009100C5"/>
          <w:p w:rsidR="009100C5" w:rsidRDefault="009100C5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9100C5" w:rsidRDefault="009100C5" w:rsidP="009100C5"/>
          <w:p w:rsidR="009100C5" w:rsidRDefault="009100C5" w:rsidP="009100C5">
            <w:r>
              <w:t>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…………</w:t>
            </w:r>
          </w:p>
          <w:p w:rsidR="009100C5" w:rsidRDefault="009100C5" w:rsidP="009100C5"/>
          <w:p w:rsidR="009100C5" w:rsidRDefault="009100C5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9100C5" w:rsidRDefault="009100C5" w:rsidP="009100C5"/>
          <w:p w:rsidR="009100C5" w:rsidRDefault="009100C5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C37256" w:rsidRDefault="00C37256" w:rsidP="009100C5"/>
          <w:p w:rsidR="00C37256" w:rsidRDefault="00C37256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C37256" w:rsidRDefault="00C37256" w:rsidP="009100C5"/>
          <w:p w:rsidR="00C37256" w:rsidRDefault="00C37256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C37256" w:rsidRDefault="00C37256" w:rsidP="009100C5"/>
          <w:p w:rsidR="00C37256" w:rsidRPr="00406EA7" w:rsidRDefault="00C37256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</w:tc>
      </w:tr>
    </w:tbl>
    <w:p w:rsidR="00A130F2" w:rsidRDefault="00A130F2">
      <w: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0"/>
        <w:gridCol w:w="5032"/>
        <w:gridCol w:w="3024"/>
      </w:tblGrid>
      <w:tr w:rsidR="00A130F2" w:rsidRPr="00632288" w:rsidTr="00D536A2">
        <w:tc>
          <w:tcPr>
            <w:tcW w:w="276" w:type="dxa"/>
            <w:shd w:val="clear" w:color="auto" w:fill="F1F3E9"/>
          </w:tcPr>
          <w:p w:rsidR="00A130F2" w:rsidRPr="00632288" w:rsidRDefault="00A130F2" w:rsidP="00D536A2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A130F2" w:rsidRDefault="00A130F2" w:rsidP="00D536A2">
            <w:pPr>
              <w:pStyle w:val="groenetekst"/>
            </w:pPr>
            <w:r>
              <w:t xml:space="preserve">De hoeveelheid water die een pomp per tijdseenheid (per uur, per minuut, per seconde) kan verpompen heet de capaciteit of </w:t>
            </w:r>
            <w:r w:rsidRPr="00B66E6C">
              <w:rPr>
                <w:b/>
              </w:rPr>
              <w:t>debiet</w:t>
            </w:r>
            <w:r>
              <w:t xml:space="preserve">. </w:t>
            </w:r>
          </w:p>
        </w:tc>
        <w:tc>
          <w:tcPr>
            <w:tcW w:w="3377" w:type="dxa"/>
            <w:shd w:val="clear" w:color="auto" w:fill="F1F3E9"/>
          </w:tcPr>
          <w:p w:rsidR="00A130F2" w:rsidRPr="00632288" w:rsidRDefault="00A130F2" w:rsidP="00D536A2">
            <w:pPr>
              <w:pStyle w:val="groenetekst"/>
              <w:jc w:val="right"/>
            </w:pPr>
          </w:p>
        </w:tc>
      </w:tr>
    </w:tbl>
    <w:p w:rsidR="00A130F2" w:rsidRDefault="00A130F2" w:rsidP="00C16293">
      <w:pPr>
        <w:rPr>
          <w:lang w:eastAsia="zh-CN"/>
        </w:rPr>
      </w:pPr>
    </w:p>
    <w:p w:rsidR="00A130F2" w:rsidRPr="0064453C" w:rsidRDefault="00A130F2" w:rsidP="00B66E6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B66E6C" w:rsidRPr="00BA3884" w:rsidTr="009100C5">
        <w:tc>
          <w:tcPr>
            <w:tcW w:w="537" w:type="dxa"/>
          </w:tcPr>
          <w:p w:rsidR="00B66E6C" w:rsidRPr="00A856B3" w:rsidRDefault="00B66E6C" w:rsidP="009100C5">
            <w:pPr>
              <w:pStyle w:val="Opgave"/>
            </w:pPr>
          </w:p>
        </w:tc>
        <w:tc>
          <w:tcPr>
            <w:tcW w:w="8827" w:type="dxa"/>
          </w:tcPr>
          <w:p w:rsidR="00B66E6C" w:rsidRDefault="00B66E6C" w:rsidP="00B66E6C">
            <w:r>
              <w:t xml:space="preserve">In een vijver </w:t>
            </w:r>
            <w:r w:rsidR="00A130F2">
              <w:t xml:space="preserve">zonder vissen </w:t>
            </w:r>
            <w:r>
              <w:t xml:space="preserve">zit 4000 liter water. </w:t>
            </w:r>
            <w:r w:rsidR="00A130F2">
              <w:t xml:space="preserve">Het is voldoende als de </w:t>
            </w:r>
            <w:r>
              <w:t>pomp per uur 25% van het watervolume</w:t>
            </w:r>
            <w:r w:rsidR="00A130F2">
              <w:t xml:space="preserve"> verpompt</w:t>
            </w:r>
            <w:r>
              <w:t>.</w:t>
            </w:r>
          </w:p>
          <w:p w:rsidR="00B66E6C" w:rsidRDefault="00A130F2" w:rsidP="00B66E6C">
            <w:r>
              <w:t>Bereken het debiet van deze pomp.</w:t>
            </w:r>
          </w:p>
          <w:p w:rsidR="00A130F2" w:rsidRDefault="00A130F2" w:rsidP="00B66E6C"/>
          <w:p w:rsidR="00B66E6C" w:rsidRPr="00406EA7" w:rsidRDefault="00B66E6C" w:rsidP="00B66E6C">
            <w:r>
              <w:t>……………………………………………………………………………………………………………………</w:t>
            </w:r>
            <w:r w:rsidR="00C16293">
              <w:t>.</w:t>
            </w:r>
            <w:r>
              <w:t>………</w:t>
            </w:r>
          </w:p>
        </w:tc>
      </w:tr>
    </w:tbl>
    <w:p w:rsidR="001E6DEA" w:rsidRDefault="001E6DEA" w:rsidP="00C16293">
      <w:pPr>
        <w:rPr>
          <w:lang w:eastAsia="zh-CN"/>
        </w:rPr>
      </w:pPr>
    </w:p>
    <w:p w:rsidR="006776EA" w:rsidRPr="0064453C" w:rsidRDefault="006776EA" w:rsidP="006776EA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6776EA" w:rsidRPr="00BA3884" w:rsidTr="00D536A2">
        <w:tc>
          <w:tcPr>
            <w:tcW w:w="537" w:type="dxa"/>
          </w:tcPr>
          <w:p w:rsidR="006776EA" w:rsidRPr="00A856B3" w:rsidRDefault="006776EA" w:rsidP="00D536A2">
            <w:pPr>
              <w:pStyle w:val="Opgave"/>
            </w:pPr>
          </w:p>
        </w:tc>
        <w:tc>
          <w:tcPr>
            <w:tcW w:w="8827" w:type="dxa"/>
          </w:tcPr>
          <w:p w:rsidR="006776EA" w:rsidRDefault="006776EA" w:rsidP="00303944">
            <w:r>
              <w:t xml:space="preserve">In een vijver met vissen zit 8000 liter water. </w:t>
            </w:r>
          </w:p>
          <w:p w:rsidR="006776EA" w:rsidRDefault="006776EA" w:rsidP="00D536A2">
            <w:r>
              <w:t>De pomp heeft een debiet van 6000 liter/uur.</w:t>
            </w:r>
          </w:p>
          <w:p w:rsidR="006776EA" w:rsidRDefault="006776EA" w:rsidP="00D536A2">
            <w:r>
              <w:t xml:space="preserve">Hoe lang doet deze pomp er over om </w:t>
            </w:r>
            <w:r w:rsidR="000E0D60">
              <w:t>die 8000 liter</w:t>
            </w:r>
            <w:r>
              <w:t xml:space="preserve"> te verpompen?</w:t>
            </w:r>
          </w:p>
          <w:p w:rsidR="006776EA" w:rsidRDefault="006776EA" w:rsidP="00D536A2"/>
          <w:p w:rsidR="006776EA" w:rsidRDefault="006776EA" w:rsidP="00D536A2">
            <w:r>
              <w:t>……………………………………………………………………………………………………………………</w:t>
            </w:r>
            <w:r w:rsidR="00C16293">
              <w:t>.</w:t>
            </w:r>
            <w:r>
              <w:t>………</w:t>
            </w:r>
            <w:r w:rsidR="00C16293">
              <w:br/>
            </w:r>
          </w:p>
          <w:p w:rsidR="000E0D60" w:rsidRPr="00406EA7" w:rsidRDefault="000E0D60" w:rsidP="00D536A2">
            <w:r>
              <w:t>Bespreek deze opdracht in de klas.</w:t>
            </w:r>
          </w:p>
        </w:tc>
      </w:tr>
    </w:tbl>
    <w:p w:rsidR="006776EA" w:rsidRDefault="006776EA" w:rsidP="00C16293">
      <w:pPr>
        <w:rPr>
          <w:lang w:eastAsia="zh-CN"/>
        </w:rPr>
      </w:pPr>
    </w:p>
    <w:p w:rsidR="00303944" w:rsidRPr="0064453C" w:rsidRDefault="00303944" w:rsidP="00303944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303944" w:rsidRPr="00BA3884" w:rsidTr="00D536A2">
        <w:tc>
          <w:tcPr>
            <w:tcW w:w="537" w:type="dxa"/>
          </w:tcPr>
          <w:p w:rsidR="00303944" w:rsidRPr="00A856B3" w:rsidRDefault="00303944" w:rsidP="00D536A2">
            <w:pPr>
              <w:pStyle w:val="Opgave"/>
            </w:pPr>
          </w:p>
        </w:tc>
        <w:tc>
          <w:tcPr>
            <w:tcW w:w="8827" w:type="dxa"/>
          </w:tcPr>
          <w:p w:rsidR="00303944" w:rsidRDefault="00303944" w:rsidP="00303944">
            <w:r>
              <w:t xml:space="preserve">Een vuistregel voor het capaciteit van een pomp voor een visvijver is: </w:t>
            </w:r>
            <w:r>
              <w:br/>
              <w:t>de pomp moet de hoeveelheid water van de vijver in 2 uur kunnen rondpompen.</w:t>
            </w:r>
          </w:p>
          <w:p w:rsidR="00303944" w:rsidRDefault="00303944" w:rsidP="00303944">
            <w:r>
              <w:t>Welke andere vuistregel zou je hier ook kunnen gebruiken?</w:t>
            </w:r>
          </w:p>
          <w:p w:rsidR="00303944" w:rsidRDefault="00303944" w:rsidP="00303944"/>
          <w:p w:rsidR="00303944" w:rsidRDefault="00303944" w:rsidP="003E143D">
            <w:pPr>
              <w:pStyle w:val="ListParagraph"/>
              <w:numPr>
                <w:ilvl w:val="0"/>
                <w:numId w:val="8"/>
              </w:numPr>
            </w:pPr>
            <w:r>
              <w:t xml:space="preserve">Het debiet is de helft van de waterhoeveelheid per uur </w:t>
            </w:r>
          </w:p>
          <w:p w:rsidR="00303944" w:rsidRDefault="00303944" w:rsidP="003E143D">
            <w:pPr>
              <w:pStyle w:val="ListParagraph"/>
              <w:numPr>
                <w:ilvl w:val="0"/>
                <w:numId w:val="8"/>
              </w:numPr>
            </w:pPr>
            <w:r>
              <w:t xml:space="preserve">Het debiet is twee keer de waterhoeveelheid per uur </w:t>
            </w:r>
          </w:p>
          <w:p w:rsidR="00303944" w:rsidRDefault="00303944" w:rsidP="003E143D">
            <w:pPr>
              <w:pStyle w:val="ListParagraph"/>
              <w:numPr>
                <w:ilvl w:val="0"/>
                <w:numId w:val="8"/>
              </w:numPr>
            </w:pPr>
            <w:r>
              <w:t>Het debiet = (0,5 x aantal liters vijver)/uur</w:t>
            </w:r>
          </w:p>
          <w:p w:rsidR="00303944" w:rsidRDefault="00303944" w:rsidP="003E143D">
            <w:pPr>
              <w:pStyle w:val="ListParagraph"/>
              <w:numPr>
                <w:ilvl w:val="0"/>
                <w:numId w:val="8"/>
              </w:numPr>
            </w:pPr>
            <w:r>
              <w:t>Het debiet = (aantal liters vijver : 2)/uur</w:t>
            </w:r>
          </w:p>
          <w:p w:rsidR="00303944" w:rsidRPr="00406EA7" w:rsidRDefault="00303944" w:rsidP="00D536A2">
            <w:r>
              <w:t>……………………………………………………………………………………………………………………………</w:t>
            </w:r>
          </w:p>
        </w:tc>
      </w:tr>
    </w:tbl>
    <w:p w:rsidR="00303944" w:rsidRDefault="00303944" w:rsidP="00C16293">
      <w:pPr>
        <w:rPr>
          <w:lang w:eastAsia="zh-CN"/>
        </w:rPr>
      </w:pPr>
    </w:p>
    <w:p w:rsidR="006776EA" w:rsidRDefault="006776EA" w:rsidP="00913AE9">
      <w:pPr>
        <w:rPr>
          <w:rFonts w:eastAsia="SimSun"/>
          <w:color w:val="333333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55"/>
        <w:gridCol w:w="3937"/>
        <w:gridCol w:w="5016"/>
      </w:tblGrid>
      <w:tr w:rsidR="00A130F2" w:rsidRPr="00632288" w:rsidTr="00D536A2">
        <w:tc>
          <w:tcPr>
            <w:tcW w:w="255" w:type="dxa"/>
            <w:shd w:val="clear" w:color="auto" w:fill="F1F3E9"/>
          </w:tcPr>
          <w:p w:rsidR="00A130F2" w:rsidRPr="00632288" w:rsidRDefault="00A130F2" w:rsidP="00D536A2">
            <w:pPr>
              <w:pStyle w:val="groenetekst"/>
            </w:pPr>
          </w:p>
        </w:tc>
        <w:tc>
          <w:tcPr>
            <w:tcW w:w="3937" w:type="dxa"/>
            <w:shd w:val="clear" w:color="auto" w:fill="F1F3E9"/>
          </w:tcPr>
          <w:p w:rsidR="00A130F2" w:rsidRDefault="00A130F2" w:rsidP="006776EA">
            <w:pPr>
              <w:pStyle w:val="groenetekst"/>
            </w:pPr>
            <w:r>
              <w:t xml:space="preserve">Het debiet van een pomp </w:t>
            </w:r>
            <w:r w:rsidR="0073312B">
              <w:t>wordt minder</w:t>
            </w:r>
            <w:r w:rsidR="00456989">
              <w:t>,</w:t>
            </w:r>
            <w:r>
              <w:t xml:space="preserve"> afhankelijk van</w:t>
            </w:r>
            <w:r w:rsidR="006776EA">
              <w:t xml:space="preserve"> h</w:t>
            </w:r>
            <w:r>
              <w:t xml:space="preserve">oe hoog het water opgepompt </w:t>
            </w:r>
            <w:r w:rsidR="006776EA">
              <w:t>moet worden (</w:t>
            </w:r>
            <w:r w:rsidR="006776EA" w:rsidRPr="006776EA">
              <w:rPr>
                <w:b/>
              </w:rPr>
              <w:t>opvoerhoogte</w:t>
            </w:r>
            <w:r w:rsidR="006776EA">
              <w:t>)</w:t>
            </w:r>
          </w:p>
          <w:p w:rsidR="006776EA" w:rsidRDefault="006776EA" w:rsidP="006776EA">
            <w:pPr>
              <w:pStyle w:val="groenetekst"/>
              <w:ind w:left="360"/>
            </w:pPr>
          </w:p>
        </w:tc>
        <w:tc>
          <w:tcPr>
            <w:tcW w:w="5016" w:type="dxa"/>
            <w:shd w:val="clear" w:color="auto" w:fill="F1F3E9"/>
          </w:tcPr>
          <w:p w:rsidR="00A130F2" w:rsidRPr="00632288" w:rsidRDefault="00A130F2" w:rsidP="00D536A2">
            <w:pPr>
              <w:pStyle w:val="groenetekst"/>
              <w:jc w:val="right"/>
            </w:pPr>
            <w:r w:rsidRPr="00A90792">
              <w:rPr>
                <w:noProof/>
                <w:lang w:val="en-US"/>
              </w:rPr>
              <w:drawing>
                <wp:inline distT="0" distB="0" distL="0" distR="0">
                  <wp:extent cx="3028950" cy="1590675"/>
                  <wp:effectExtent l="19050" t="0" r="0" b="0"/>
                  <wp:docPr id="40" name="Picture 34" descr="http://www.koisite.be/images/de-Vijver/pompgevo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oisite.be/images/de-Vijver/pompgevo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C83" w:rsidRDefault="00145C83" w:rsidP="00913AE9">
      <w:pPr>
        <w:rPr>
          <w:rFonts w:eastAsia="SimSun"/>
          <w:color w:val="333333"/>
          <w:lang w:eastAsia="zh-CN"/>
        </w:rPr>
      </w:pPr>
    </w:p>
    <w:p w:rsidR="006776EA" w:rsidRPr="0064453C" w:rsidRDefault="006776EA" w:rsidP="006776EA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6776EA" w:rsidRPr="00BA3884" w:rsidTr="00D536A2">
        <w:tc>
          <w:tcPr>
            <w:tcW w:w="537" w:type="dxa"/>
          </w:tcPr>
          <w:p w:rsidR="006776EA" w:rsidRPr="00A856B3" w:rsidRDefault="006776EA" w:rsidP="00D536A2">
            <w:pPr>
              <w:pStyle w:val="Opgave"/>
            </w:pPr>
          </w:p>
        </w:tc>
        <w:tc>
          <w:tcPr>
            <w:tcW w:w="8827" w:type="dxa"/>
          </w:tcPr>
          <w:p w:rsidR="00B42715" w:rsidRDefault="00B42715" w:rsidP="00D536A2">
            <w:r>
              <w:t>In de grafiek hieronder zie je hoe het debiet terugloopt naarmate het water hoger moet worden opgepompt.</w:t>
            </w:r>
          </w:p>
          <w:p w:rsidR="006776EA" w:rsidRPr="00406EA7" w:rsidRDefault="005615EE" w:rsidP="00D536A2">
            <w:r>
              <w:rPr>
                <w:noProof/>
                <w:lang w:val="en-US"/>
              </w:rPr>
              <w:drawing>
                <wp:inline distT="0" distB="0" distL="0" distR="0">
                  <wp:extent cx="5467350" cy="41052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ek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715" w:rsidRPr="00BA3884" w:rsidTr="00D536A2">
        <w:tc>
          <w:tcPr>
            <w:tcW w:w="537" w:type="dxa"/>
          </w:tcPr>
          <w:p w:rsidR="00B42715" w:rsidRPr="00A856B3" w:rsidRDefault="00B42715" w:rsidP="00B42715"/>
        </w:tc>
        <w:tc>
          <w:tcPr>
            <w:tcW w:w="8827" w:type="dxa"/>
          </w:tcPr>
          <w:p w:rsidR="00B42715" w:rsidRDefault="00B42715" w:rsidP="00B42715">
            <w:pPr>
              <w:pStyle w:val="ListParagraph"/>
              <w:numPr>
                <w:ilvl w:val="0"/>
                <w:numId w:val="9"/>
              </w:numPr>
            </w:pPr>
            <w:r>
              <w:t xml:space="preserve">Hoe groot is het debiet als het water </w:t>
            </w:r>
            <w:r w:rsidR="000E0D60">
              <w:t>op grondniveau</w:t>
            </w:r>
            <w:r>
              <w:t xml:space="preserve"> wordt gepompt?</w:t>
            </w:r>
            <w:r w:rsidR="00C16293">
              <w:br/>
            </w:r>
            <w:r w:rsidR="00C16293">
              <w:br/>
            </w:r>
            <w:r>
              <w:t>…………………………………………………………………………………………………………………</w:t>
            </w:r>
            <w:r w:rsidR="00C16293">
              <w:t>.</w:t>
            </w:r>
            <w:r>
              <w:t>……</w:t>
            </w:r>
          </w:p>
          <w:p w:rsidR="00B42715" w:rsidRDefault="00B42715" w:rsidP="00B42715"/>
        </w:tc>
      </w:tr>
      <w:tr w:rsidR="00B42715" w:rsidRPr="00BA3884" w:rsidTr="00D536A2">
        <w:tc>
          <w:tcPr>
            <w:tcW w:w="537" w:type="dxa"/>
          </w:tcPr>
          <w:p w:rsidR="00B42715" w:rsidRPr="00A856B3" w:rsidRDefault="00B42715" w:rsidP="00B42715"/>
        </w:tc>
        <w:tc>
          <w:tcPr>
            <w:tcW w:w="8827" w:type="dxa"/>
          </w:tcPr>
          <w:p w:rsidR="00571B00" w:rsidRDefault="00571B00" w:rsidP="00571B00">
            <w:pPr>
              <w:pStyle w:val="ListParagraph"/>
              <w:numPr>
                <w:ilvl w:val="0"/>
                <w:numId w:val="9"/>
              </w:numPr>
            </w:pPr>
            <w:r>
              <w:t xml:space="preserve">Hoe groot is het debiet als het water </w:t>
            </w:r>
            <w:r w:rsidR="005E6CBF">
              <w:t>75 cm</w:t>
            </w:r>
            <w:r>
              <w:t xml:space="preserve"> hoog moet worden gepompt?</w:t>
            </w:r>
            <w:r w:rsidR="00C16293">
              <w:br/>
            </w:r>
            <w:r w:rsidR="00C16293">
              <w:br/>
            </w:r>
            <w:r>
              <w:t>……………………………………………………………………………………………………………………</w:t>
            </w:r>
            <w:r w:rsidR="00C16293">
              <w:t>.</w:t>
            </w:r>
            <w:r>
              <w:t>…</w:t>
            </w:r>
          </w:p>
          <w:p w:rsidR="00571B00" w:rsidRDefault="00571B00" w:rsidP="00571B00">
            <w:pPr>
              <w:pStyle w:val="ListParagraph"/>
              <w:ind w:left="360"/>
            </w:pPr>
          </w:p>
        </w:tc>
      </w:tr>
      <w:tr w:rsidR="00571B00" w:rsidRPr="00BA3884" w:rsidTr="00D536A2">
        <w:tc>
          <w:tcPr>
            <w:tcW w:w="537" w:type="dxa"/>
          </w:tcPr>
          <w:p w:rsidR="00571B00" w:rsidRPr="00A856B3" w:rsidRDefault="00571B00" w:rsidP="00B42715"/>
        </w:tc>
        <w:tc>
          <w:tcPr>
            <w:tcW w:w="8827" w:type="dxa"/>
          </w:tcPr>
          <w:p w:rsidR="00571B00" w:rsidRDefault="00571B00" w:rsidP="002C545C">
            <w:pPr>
              <w:pStyle w:val="ListParagraph"/>
              <w:numPr>
                <w:ilvl w:val="0"/>
                <w:numId w:val="9"/>
              </w:numPr>
            </w:pPr>
            <w:r>
              <w:t>Met hoeveel procent</w:t>
            </w:r>
            <w:r w:rsidR="002C545C">
              <w:t xml:space="preserve"> ongeveer</w:t>
            </w:r>
            <w:r>
              <w:t xml:space="preserve"> is het debiet afgenomen?</w:t>
            </w:r>
            <w:r w:rsidR="00C16293">
              <w:br/>
            </w:r>
            <w:r w:rsidR="00C16293">
              <w:br/>
            </w:r>
            <w:r>
              <w:t>……………………………………………………………………………………………………………………</w:t>
            </w:r>
            <w:r w:rsidR="00C16293">
              <w:t>..</w:t>
            </w:r>
            <w:r>
              <w:t>…</w:t>
            </w:r>
            <w:r w:rsidR="00C16293">
              <w:br/>
            </w:r>
          </w:p>
        </w:tc>
      </w:tr>
      <w:tr w:rsidR="00571B00" w:rsidRPr="00BA3884" w:rsidTr="00D536A2">
        <w:tc>
          <w:tcPr>
            <w:tcW w:w="537" w:type="dxa"/>
          </w:tcPr>
          <w:p w:rsidR="00571B00" w:rsidRPr="00A856B3" w:rsidRDefault="00571B00" w:rsidP="00B42715"/>
        </w:tc>
        <w:tc>
          <w:tcPr>
            <w:tcW w:w="8827" w:type="dxa"/>
          </w:tcPr>
          <w:p w:rsidR="00571B00" w:rsidRDefault="00571B00" w:rsidP="00571B00">
            <w:pPr>
              <w:pStyle w:val="ListParagraph"/>
              <w:numPr>
                <w:ilvl w:val="0"/>
                <w:numId w:val="9"/>
              </w:numPr>
            </w:pPr>
            <w:r>
              <w:t>Bij welke opvoerhoogte is er nog maar 50% over van het debiet van vraag a?</w:t>
            </w:r>
            <w:r w:rsidR="00C16293">
              <w:br/>
            </w:r>
            <w:r w:rsidR="00C16293">
              <w:br/>
            </w:r>
            <w:r>
              <w:t>……………………………………………</w:t>
            </w:r>
            <w:r w:rsidR="00C16293">
              <w:t>………………………………………………………………………..…</w:t>
            </w:r>
          </w:p>
          <w:p w:rsidR="00571B00" w:rsidRDefault="00571B00" w:rsidP="00571B00">
            <w:pPr>
              <w:pStyle w:val="ListParagraph"/>
              <w:ind w:left="360"/>
            </w:pPr>
          </w:p>
        </w:tc>
      </w:tr>
      <w:tr w:rsidR="00571B00" w:rsidRPr="00BA3884" w:rsidTr="00D536A2">
        <w:tc>
          <w:tcPr>
            <w:tcW w:w="537" w:type="dxa"/>
          </w:tcPr>
          <w:p w:rsidR="00571B00" w:rsidRPr="00A856B3" w:rsidRDefault="00571B00" w:rsidP="00B42715"/>
        </w:tc>
        <w:tc>
          <w:tcPr>
            <w:tcW w:w="8827" w:type="dxa"/>
          </w:tcPr>
          <w:p w:rsidR="00571B00" w:rsidRDefault="00571B00" w:rsidP="00571B00">
            <w:pPr>
              <w:pStyle w:val="ListParagraph"/>
              <w:numPr>
                <w:ilvl w:val="0"/>
                <w:numId w:val="9"/>
              </w:numPr>
            </w:pPr>
            <w:r>
              <w:t xml:space="preserve">Wanneer komt er geen water meer uit de </w:t>
            </w:r>
            <w:r w:rsidR="00E21C8B">
              <w:t>leiding</w:t>
            </w:r>
            <w:r>
              <w:t>?</w:t>
            </w:r>
            <w:r w:rsidR="00C16293">
              <w:br/>
            </w:r>
            <w:r w:rsidR="00C16293">
              <w:br/>
            </w:r>
            <w:r>
              <w:t>……………………………………………………………………………………………………………………</w:t>
            </w:r>
            <w:r w:rsidR="00C16293">
              <w:t>.</w:t>
            </w:r>
            <w:r>
              <w:t>…</w:t>
            </w:r>
          </w:p>
        </w:tc>
      </w:tr>
    </w:tbl>
    <w:p w:rsidR="00571B00" w:rsidRPr="0064453C" w:rsidRDefault="00571B00" w:rsidP="00571B00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571B00" w:rsidRPr="00BA3884" w:rsidTr="00D536A2">
        <w:tc>
          <w:tcPr>
            <w:tcW w:w="537" w:type="dxa"/>
          </w:tcPr>
          <w:p w:rsidR="00571B00" w:rsidRPr="00A856B3" w:rsidRDefault="00571B00" w:rsidP="00D536A2">
            <w:pPr>
              <w:pStyle w:val="Opgave"/>
            </w:pPr>
          </w:p>
        </w:tc>
        <w:tc>
          <w:tcPr>
            <w:tcW w:w="8827" w:type="dxa"/>
          </w:tcPr>
          <w:p w:rsidR="00571B00" w:rsidRDefault="00571B00" w:rsidP="00571B00">
            <w:r>
              <w:t>Van een andere pomp zijn de volgende gegevens bekend:</w:t>
            </w:r>
          </w:p>
          <w:p w:rsidR="00571B00" w:rsidRDefault="00C16293" w:rsidP="003E143D">
            <w:pPr>
              <w:pStyle w:val="ListParagraph"/>
              <w:numPr>
                <w:ilvl w:val="0"/>
                <w:numId w:val="12"/>
              </w:numPr>
            </w:pPr>
            <w:r>
              <w:t>b</w:t>
            </w:r>
            <w:r w:rsidR="00E21C8B">
              <w:t>ij opvoerhoogte 0 m is het debiet 55 liter/minuut</w:t>
            </w:r>
          </w:p>
          <w:p w:rsidR="00E21C8B" w:rsidRDefault="00C16293" w:rsidP="003E143D">
            <w:pPr>
              <w:pStyle w:val="ListParagraph"/>
              <w:numPr>
                <w:ilvl w:val="0"/>
                <w:numId w:val="12"/>
              </w:numPr>
            </w:pPr>
            <w:r>
              <w:t>b</w:t>
            </w:r>
            <w:r w:rsidR="00E21C8B">
              <w:t>ij opvoerhoogte 1,5 m is het debiet 25 liter/minuut</w:t>
            </w:r>
          </w:p>
          <w:p w:rsidR="00E21C8B" w:rsidRDefault="00C16293" w:rsidP="003E143D">
            <w:pPr>
              <w:pStyle w:val="ListParagraph"/>
              <w:numPr>
                <w:ilvl w:val="0"/>
                <w:numId w:val="12"/>
              </w:numPr>
            </w:pPr>
            <w:r>
              <w:t>b</w:t>
            </w:r>
            <w:r w:rsidR="00E21C8B">
              <w:t>ij opvoerhoogte 2 m is het debiet 10 liter/minuut</w:t>
            </w:r>
            <w:r>
              <w:t>.</w:t>
            </w:r>
          </w:p>
          <w:p w:rsidR="00571B00" w:rsidRPr="00406EA7" w:rsidRDefault="00571B00" w:rsidP="00571B00"/>
        </w:tc>
      </w:tr>
      <w:tr w:rsidR="00E21C8B" w:rsidRPr="00BA3884" w:rsidTr="00D536A2">
        <w:tc>
          <w:tcPr>
            <w:tcW w:w="537" w:type="dxa"/>
          </w:tcPr>
          <w:p w:rsidR="00E21C8B" w:rsidRPr="00A856B3" w:rsidRDefault="00E21C8B" w:rsidP="00E21C8B"/>
        </w:tc>
        <w:tc>
          <w:tcPr>
            <w:tcW w:w="8827" w:type="dxa"/>
          </w:tcPr>
          <w:p w:rsidR="00E21C8B" w:rsidRDefault="00997248" w:rsidP="003E143D">
            <w:pPr>
              <w:pStyle w:val="ListParagraph"/>
              <w:numPr>
                <w:ilvl w:val="0"/>
                <w:numId w:val="10"/>
              </w:numPr>
            </w:pPr>
            <w:r>
              <w:t>Met deze gegevens kun je drie punten van de grafiek tekenen.</w:t>
            </w:r>
            <w:r>
              <w:br/>
              <w:t xml:space="preserve">Teken deze punten in het assenstelsel van de vorige opdracht. </w:t>
            </w:r>
          </w:p>
        </w:tc>
      </w:tr>
      <w:tr w:rsidR="00997248" w:rsidRPr="00BA3884" w:rsidTr="00D536A2">
        <w:tc>
          <w:tcPr>
            <w:tcW w:w="537" w:type="dxa"/>
          </w:tcPr>
          <w:p w:rsidR="00997248" w:rsidRPr="00A856B3" w:rsidRDefault="00997248" w:rsidP="00E21C8B"/>
        </w:tc>
        <w:tc>
          <w:tcPr>
            <w:tcW w:w="8827" w:type="dxa"/>
          </w:tcPr>
          <w:p w:rsidR="00997248" w:rsidRDefault="00997248" w:rsidP="003E143D">
            <w:pPr>
              <w:pStyle w:val="ListParagraph"/>
              <w:numPr>
                <w:ilvl w:val="0"/>
                <w:numId w:val="10"/>
              </w:numPr>
            </w:pPr>
            <w:r>
              <w:t>Schets de grafiek.</w:t>
            </w:r>
          </w:p>
        </w:tc>
      </w:tr>
      <w:tr w:rsidR="00997248" w:rsidRPr="00BA3884" w:rsidTr="00D536A2">
        <w:tc>
          <w:tcPr>
            <w:tcW w:w="537" w:type="dxa"/>
          </w:tcPr>
          <w:p w:rsidR="00997248" w:rsidRPr="00A856B3" w:rsidRDefault="00997248" w:rsidP="00E21C8B"/>
        </w:tc>
        <w:tc>
          <w:tcPr>
            <w:tcW w:w="8827" w:type="dxa"/>
          </w:tcPr>
          <w:p w:rsidR="00997248" w:rsidRDefault="00E54F85" w:rsidP="00E54F85">
            <w:pPr>
              <w:pStyle w:val="ListParagraph"/>
              <w:numPr>
                <w:ilvl w:val="0"/>
                <w:numId w:val="10"/>
              </w:numPr>
            </w:pPr>
            <w:r>
              <w:t xml:space="preserve">Hoe groot is het debiet bij een opvoerhoogte van 1 meter? </w:t>
            </w:r>
            <w:r>
              <w:br/>
            </w:r>
            <w:r w:rsidR="00C16293">
              <w:br/>
            </w:r>
            <w:r w:rsidR="00997248">
              <w:t>………………………………………………………………………………………………………………………</w:t>
            </w:r>
          </w:p>
        </w:tc>
      </w:tr>
      <w:tr w:rsidR="00997248" w:rsidRPr="00BA3884" w:rsidTr="00D536A2">
        <w:tc>
          <w:tcPr>
            <w:tcW w:w="537" w:type="dxa"/>
          </w:tcPr>
          <w:p w:rsidR="00997248" w:rsidRPr="00A856B3" w:rsidRDefault="00997248" w:rsidP="00E21C8B"/>
        </w:tc>
        <w:tc>
          <w:tcPr>
            <w:tcW w:w="8827" w:type="dxa"/>
          </w:tcPr>
          <w:p w:rsidR="00997248" w:rsidRDefault="00E54F85" w:rsidP="00997248">
            <w:pPr>
              <w:pStyle w:val="ListParagraph"/>
              <w:numPr>
                <w:ilvl w:val="0"/>
                <w:numId w:val="10"/>
              </w:numPr>
            </w:pPr>
            <w:r>
              <w:t>Hoe groot schat je de maximale opvoerhoogte van deze pomp?</w:t>
            </w:r>
            <w:r>
              <w:br/>
            </w:r>
            <w:r w:rsidR="00C16293">
              <w:br/>
            </w:r>
            <w:r w:rsidR="00997248">
              <w:t>………………………………………………………………………………………………………………………</w:t>
            </w:r>
          </w:p>
        </w:tc>
      </w:tr>
    </w:tbl>
    <w:p w:rsidR="00A534EC" w:rsidRDefault="00A534EC" w:rsidP="00C16293">
      <w:pPr>
        <w:rPr>
          <w:lang w:eastAsia="zh-CN"/>
        </w:rPr>
      </w:pPr>
    </w:p>
    <w:p w:rsidR="00A534EC" w:rsidRDefault="00A534EC" w:rsidP="00C16293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55"/>
        <w:gridCol w:w="8953"/>
      </w:tblGrid>
      <w:tr w:rsidR="00A534EC" w:rsidRPr="00632288" w:rsidTr="00D536A2">
        <w:tc>
          <w:tcPr>
            <w:tcW w:w="255" w:type="dxa"/>
            <w:shd w:val="clear" w:color="auto" w:fill="F1F3E9"/>
          </w:tcPr>
          <w:p w:rsidR="00A534EC" w:rsidRPr="00632288" w:rsidRDefault="00A534EC" w:rsidP="00D536A2">
            <w:pPr>
              <w:pStyle w:val="groenetekst"/>
            </w:pPr>
          </w:p>
        </w:tc>
        <w:tc>
          <w:tcPr>
            <w:tcW w:w="8953" w:type="dxa"/>
            <w:shd w:val="clear" w:color="auto" w:fill="F1F3E9"/>
          </w:tcPr>
          <w:p w:rsidR="00A534EC" w:rsidRDefault="00A534EC" w:rsidP="00D536A2">
            <w:pPr>
              <w:pStyle w:val="groenetekst"/>
            </w:pPr>
            <w:r>
              <w:t>Kijk even naar het volgende filmpje:</w:t>
            </w:r>
          </w:p>
          <w:p w:rsidR="00D536A2" w:rsidRDefault="00D536A2" w:rsidP="00D536A2">
            <w:pPr>
              <w:pStyle w:val="groenetekst"/>
            </w:pPr>
          </w:p>
          <w:p w:rsidR="00A534EC" w:rsidRDefault="00A534EC" w:rsidP="00D536A2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334000" cy="3305175"/>
                  <wp:effectExtent l="19050" t="0" r="0" b="0"/>
                  <wp:docPr id="44" name="Picture 2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4EC" w:rsidRDefault="005C238A" w:rsidP="00A534EC">
            <w:pPr>
              <w:pStyle w:val="groenetekst"/>
            </w:pPr>
            <w:hyperlink r:id="rId27" w:history="1">
              <w:r w:rsidR="00A534EC">
                <w:rPr>
                  <w:rStyle w:val="Hyperlink"/>
                </w:rPr>
                <w:t>http://www.youtube.com/watch?v=55H5Jrwq4GE</w:t>
              </w:r>
            </w:hyperlink>
          </w:p>
          <w:p w:rsidR="00D536A2" w:rsidRPr="00632288" w:rsidRDefault="00D536A2" w:rsidP="00A534EC">
            <w:pPr>
              <w:pStyle w:val="groenetekst"/>
            </w:pPr>
          </w:p>
        </w:tc>
      </w:tr>
    </w:tbl>
    <w:p w:rsidR="00A534EC" w:rsidRDefault="00A534EC" w:rsidP="00A534EC">
      <w:pPr>
        <w:rPr>
          <w:rFonts w:eastAsia="SimSun"/>
          <w:color w:val="333333"/>
          <w:lang w:eastAsia="zh-CN"/>
        </w:rPr>
      </w:pPr>
    </w:p>
    <w:p w:rsidR="00A534EC" w:rsidRDefault="00A534EC">
      <w:pPr>
        <w:rPr>
          <w:rFonts w:eastAsia="SimSun"/>
          <w:color w:val="333333"/>
          <w:lang w:eastAsia="zh-CN"/>
        </w:rPr>
      </w:pPr>
      <w:r>
        <w:rPr>
          <w:rFonts w:eastAsia="SimSun"/>
          <w:color w:val="333333"/>
          <w:lang w:eastAsia="zh-CN"/>
        </w:rPr>
        <w:br w:type="page"/>
      </w:r>
    </w:p>
    <w:p w:rsidR="006776EA" w:rsidRDefault="006776EA" w:rsidP="006776EA">
      <w:pPr>
        <w:rPr>
          <w:rFonts w:eastAsia="SimSun"/>
          <w:color w:val="333333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46"/>
        <w:gridCol w:w="3246"/>
        <w:gridCol w:w="4834"/>
      </w:tblGrid>
      <w:tr w:rsidR="003B6093" w:rsidRPr="00632288" w:rsidTr="00D536A2">
        <w:tc>
          <w:tcPr>
            <w:tcW w:w="255" w:type="dxa"/>
            <w:shd w:val="clear" w:color="auto" w:fill="F1F3E9"/>
          </w:tcPr>
          <w:p w:rsidR="006776EA" w:rsidRPr="00632288" w:rsidRDefault="006776EA" w:rsidP="00D536A2">
            <w:pPr>
              <w:pStyle w:val="groenetekst"/>
            </w:pPr>
          </w:p>
        </w:tc>
        <w:tc>
          <w:tcPr>
            <w:tcW w:w="3937" w:type="dxa"/>
            <w:shd w:val="clear" w:color="auto" w:fill="F1F3E9"/>
          </w:tcPr>
          <w:p w:rsidR="006776EA" w:rsidRDefault="006776EA" w:rsidP="00D536A2">
            <w:pPr>
              <w:pStyle w:val="groenetekst"/>
            </w:pPr>
            <w:r>
              <w:t xml:space="preserve">Het debiet van een pomp loopt </w:t>
            </w:r>
            <w:r w:rsidR="00997248">
              <w:t xml:space="preserve">ook nog terug </w:t>
            </w:r>
            <w:r>
              <w:t>afhankelijk van:</w:t>
            </w:r>
            <w:r w:rsidR="00997248">
              <w:br/>
            </w:r>
          </w:p>
          <w:p w:rsidR="006776EA" w:rsidRDefault="006776EA" w:rsidP="003E143D">
            <w:pPr>
              <w:pStyle w:val="groenetekst"/>
              <w:numPr>
                <w:ilvl w:val="0"/>
                <w:numId w:val="7"/>
              </w:numPr>
            </w:pPr>
            <w:r>
              <w:t>De afstand naar het filter</w:t>
            </w:r>
            <w:r w:rsidR="00C16293">
              <w:t>.</w:t>
            </w:r>
          </w:p>
          <w:p w:rsidR="006776EA" w:rsidRDefault="006776EA" w:rsidP="003E143D">
            <w:pPr>
              <w:pStyle w:val="groenetekst"/>
              <w:numPr>
                <w:ilvl w:val="0"/>
                <w:numId w:val="7"/>
              </w:numPr>
            </w:pPr>
            <w:r>
              <w:t>Aantal bochten in de leiding</w:t>
            </w:r>
            <w:r w:rsidR="00C16293">
              <w:t>.</w:t>
            </w:r>
          </w:p>
        </w:tc>
        <w:tc>
          <w:tcPr>
            <w:tcW w:w="5016" w:type="dxa"/>
            <w:shd w:val="clear" w:color="auto" w:fill="F1F3E9"/>
          </w:tcPr>
          <w:p w:rsidR="006776EA" w:rsidRPr="00632288" w:rsidRDefault="006776EA" w:rsidP="00D536A2">
            <w:pPr>
              <w:pStyle w:val="groenetekst"/>
              <w:jc w:val="right"/>
            </w:pPr>
            <w:r w:rsidRPr="00A90792">
              <w:rPr>
                <w:noProof/>
                <w:lang w:val="en-US"/>
              </w:rPr>
              <w:drawing>
                <wp:inline distT="0" distB="0" distL="0" distR="0" wp14:anchorId="2D245CF3" wp14:editId="670E9178">
                  <wp:extent cx="2599032" cy="1266825"/>
                  <wp:effectExtent l="19050" t="0" r="0" b="0"/>
                  <wp:docPr id="41" name="Picture 34" descr="http://www.koisite.be/images/de-Vijver/pompgevo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oisite.be/images/de-Vijver/pompgevo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7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12" cy="127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6EA" w:rsidRDefault="005C238A" w:rsidP="00C16293">
      <w:pPr>
        <w:pStyle w:val="rekenverwijzing"/>
        <w:rPr>
          <w:rFonts w:eastAsia="SimSun"/>
          <w:color w:val="333333"/>
          <w:lang w:eastAsia="zh-CN"/>
        </w:rPr>
      </w:pPr>
      <w:hyperlink r:id="rId28" w:history="1">
        <w:r w:rsidR="00E43764">
          <w:rPr>
            <w:rStyle w:val="Hyperlink"/>
          </w:rPr>
          <w:t>http://www.vijverhulp.nl/filtersvh.htm</w:t>
        </w:r>
      </w:hyperlink>
    </w:p>
    <w:p w:rsidR="00021D3A" w:rsidRDefault="00021D3A" w:rsidP="00C16293"/>
    <w:p w:rsidR="00C16293" w:rsidRPr="0064453C" w:rsidRDefault="00C16293" w:rsidP="00021D3A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021D3A" w:rsidRPr="00BA3884" w:rsidTr="00D536A2">
        <w:tc>
          <w:tcPr>
            <w:tcW w:w="537" w:type="dxa"/>
          </w:tcPr>
          <w:p w:rsidR="00021D3A" w:rsidRPr="00A856B3" w:rsidRDefault="00021D3A" w:rsidP="00D536A2">
            <w:pPr>
              <w:pStyle w:val="Opgave"/>
            </w:pPr>
          </w:p>
        </w:tc>
        <w:tc>
          <w:tcPr>
            <w:tcW w:w="8827" w:type="dxa"/>
          </w:tcPr>
          <w:p w:rsidR="00021D3A" w:rsidRDefault="00021D3A" w:rsidP="00D536A2">
            <w:r>
              <w:t>Als rekenvoorbeeld nemen we de pomp van opdracht</w:t>
            </w:r>
            <w:r w:rsidR="00F82EA6">
              <w:t xml:space="preserve"> 12:</w:t>
            </w:r>
          </w:p>
          <w:p w:rsidR="00021D3A" w:rsidRDefault="00021D3A" w:rsidP="003E143D">
            <w:pPr>
              <w:pStyle w:val="ListParagraph"/>
              <w:numPr>
                <w:ilvl w:val="0"/>
                <w:numId w:val="11"/>
              </w:numPr>
            </w:pPr>
            <w:r>
              <w:t>Het debiet van de pomp is 70 liter per minuut op grondniveau.</w:t>
            </w:r>
          </w:p>
          <w:p w:rsidR="00F82EA6" w:rsidRDefault="00F82EA6" w:rsidP="003E143D">
            <w:pPr>
              <w:pStyle w:val="ListParagraph"/>
              <w:numPr>
                <w:ilvl w:val="0"/>
                <w:numId w:val="11"/>
              </w:numPr>
            </w:pPr>
            <w:r>
              <w:t>De opvoerhoogte is 1 meter.</w:t>
            </w:r>
          </w:p>
          <w:p w:rsidR="00021D3A" w:rsidRDefault="00021D3A" w:rsidP="003E143D">
            <w:pPr>
              <w:pStyle w:val="ListParagraph"/>
              <w:numPr>
                <w:ilvl w:val="0"/>
                <w:numId w:val="11"/>
              </w:numPr>
            </w:pPr>
            <w:r>
              <w:t xml:space="preserve">De afstand naar het filter is </w:t>
            </w:r>
            <w:r w:rsidR="00F82EA6">
              <w:t>2</w:t>
            </w:r>
            <w:r>
              <w:t xml:space="preserve"> meter.</w:t>
            </w:r>
          </w:p>
          <w:p w:rsidR="00021D3A" w:rsidRDefault="00F82EA6" w:rsidP="003E143D">
            <w:pPr>
              <w:pStyle w:val="ListParagraph"/>
              <w:numPr>
                <w:ilvl w:val="0"/>
                <w:numId w:val="11"/>
              </w:numPr>
            </w:pPr>
            <w:r>
              <w:t>Er zitten vier bochten in de leiding.</w:t>
            </w:r>
          </w:p>
          <w:p w:rsidR="00F82EA6" w:rsidRPr="00406EA7" w:rsidRDefault="00F82EA6" w:rsidP="006D39AF">
            <w:r>
              <w:t>Vul onderstaand schema in om het debiet van de pomp te berekenen</w:t>
            </w:r>
            <w:r w:rsidR="006D39AF">
              <w:t xml:space="preserve"> in deze opstelling</w:t>
            </w:r>
            <w:r>
              <w:t>.</w:t>
            </w:r>
          </w:p>
        </w:tc>
      </w:tr>
      <w:tr w:rsidR="00F82EA6" w:rsidRPr="00BA3884" w:rsidTr="00D536A2">
        <w:tc>
          <w:tcPr>
            <w:tcW w:w="537" w:type="dxa"/>
          </w:tcPr>
          <w:p w:rsidR="00F82EA6" w:rsidRPr="00A856B3" w:rsidRDefault="00F82EA6" w:rsidP="00F82EA6"/>
        </w:tc>
        <w:tc>
          <w:tcPr>
            <w:tcW w:w="8827" w:type="dxa"/>
          </w:tcPr>
          <w:p w:rsidR="00F82EA6" w:rsidRDefault="00F82EA6" w:rsidP="00D536A2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1"/>
              <w:gridCol w:w="1843"/>
              <w:gridCol w:w="3042"/>
            </w:tblGrid>
            <w:tr w:rsidR="00F82EA6" w:rsidTr="00C37256">
              <w:trPr>
                <w:trHeight w:val="1597"/>
              </w:trPr>
              <w:tc>
                <w:tcPr>
                  <w:tcW w:w="37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C37256" w:rsidRDefault="00F82EA6" w:rsidP="00D536A2">
                  <w:r>
                    <w:t xml:space="preserve">Debiet opvoerhoogte 1 meter </w:t>
                  </w:r>
                </w:p>
                <w:p w:rsidR="00C37256" w:rsidRDefault="00C37256" w:rsidP="00D536A2"/>
                <w:p w:rsidR="00C37256" w:rsidRDefault="00C37256" w:rsidP="00D536A2">
                  <w:r>
                    <w:t>Per meter leiding 1% eraf</w:t>
                  </w:r>
                </w:p>
                <w:p w:rsidR="00F82EA6" w:rsidRDefault="00C37256" w:rsidP="00D536A2">
                  <w:r>
                    <w:t xml:space="preserve">Dus eraf </w:t>
                  </w:r>
                  <w:r w:rsidR="00C16293">
                    <w:t xml:space="preserve">…………….. </w:t>
                  </w:r>
                  <w:r>
                    <w:t xml:space="preserve">%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C37256" w:rsidRDefault="00F82EA6" w:rsidP="00D536A2">
                  <w:r>
                    <w:t>(zie grafiek)</w:t>
                  </w:r>
                </w:p>
                <w:p w:rsidR="00C37256" w:rsidRDefault="00C37256" w:rsidP="00F82EA6">
                  <w:pPr>
                    <w:jc w:val="right"/>
                  </w:pPr>
                </w:p>
                <w:p w:rsidR="00F82EA6" w:rsidRDefault="00F82EA6" w:rsidP="00F82EA6">
                  <w:pPr>
                    <w:jc w:val="right"/>
                  </w:pPr>
                </w:p>
              </w:tc>
              <w:tc>
                <w:tcPr>
                  <w:tcW w:w="304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000000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C37256" w:rsidRDefault="00F82EA6" w:rsidP="00D536A2">
                  <w:r>
                    <w:t>……………………liter/minuut</w:t>
                  </w:r>
                </w:p>
                <w:p w:rsidR="00C37256" w:rsidRDefault="00C37256" w:rsidP="00F82EA6">
                  <w:pPr>
                    <w:rPr>
                      <w:b/>
                    </w:rPr>
                  </w:pPr>
                </w:p>
                <w:p w:rsidR="00C37256" w:rsidRDefault="00C37256" w:rsidP="00F82EA6">
                  <w:pPr>
                    <w:rPr>
                      <w:b/>
                    </w:rPr>
                  </w:pPr>
                </w:p>
                <w:p w:rsidR="00F82EA6" w:rsidRDefault="00C37256" w:rsidP="00F82EA6">
                  <w:r w:rsidRPr="00F82EA6">
                    <w:rPr>
                      <w:b/>
                    </w:rPr>
                    <w:t>-</w:t>
                  </w:r>
                  <w:r>
                    <w:t xml:space="preserve"> …………….……liter/minuut</w:t>
                  </w:r>
                </w:p>
              </w:tc>
            </w:tr>
            <w:tr w:rsidR="00D536A2" w:rsidTr="00C37256">
              <w:tc>
                <w:tcPr>
                  <w:tcW w:w="5554" w:type="dxa"/>
                  <w:gridSpan w:val="2"/>
                  <w:tcBorders>
                    <w:top w:val="single" w:sz="4" w:space="0" w:color="FFFFFF" w:themeColor="background1"/>
                    <w:left w:val="nil"/>
                    <w:bottom w:val="nil"/>
                    <w:right w:val="single" w:sz="4" w:space="0" w:color="FFFFFF" w:themeColor="background1"/>
                  </w:tcBorders>
                </w:tcPr>
                <w:p w:rsidR="00D536A2" w:rsidRDefault="00D536A2" w:rsidP="00F82EA6">
                  <w:pPr>
                    <w:jc w:val="right"/>
                  </w:pPr>
                </w:p>
                <w:p w:rsidR="00D536A2" w:rsidRDefault="00D536A2" w:rsidP="00F82EA6">
                  <w:pPr>
                    <w:jc w:val="right"/>
                  </w:pPr>
                  <w:r>
                    <w:t>over</w:t>
                  </w:r>
                </w:p>
              </w:tc>
              <w:tc>
                <w:tcPr>
                  <w:tcW w:w="3042" w:type="dxa"/>
                  <w:tcBorders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</w:tcPr>
                <w:p w:rsidR="00D536A2" w:rsidRDefault="00D536A2" w:rsidP="00D536A2"/>
                <w:p w:rsidR="00D536A2" w:rsidRDefault="00D536A2" w:rsidP="00D536A2">
                  <w:r>
                    <w:t>……………………liter/minuut</w:t>
                  </w:r>
                </w:p>
              </w:tc>
            </w:tr>
            <w:tr w:rsidR="00F82EA6" w:rsidTr="00C37256">
              <w:tc>
                <w:tcPr>
                  <w:tcW w:w="3711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F82EA6" w:rsidRDefault="00F82EA6" w:rsidP="00D536A2">
                  <w:r>
                    <w:t>Per bocht 5% eraf</w:t>
                  </w:r>
                </w:p>
                <w:p w:rsidR="00D536A2" w:rsidRDefault="00D536A2" w:rsidP="00D536A2">
                  <w:r>
                    <w:t>Totaal</w:t>
                  </w:r>
                  <w:r w:rsidR="00C16293">
                    <w:t xml:space="preserve"> ……………..</w:t>
                  </w:r>
                  <w:r>
                    <w:t>% eraf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F82EA6">
                  <w:pPr>
                    <w:jc w:val="right"/>
                  </w:pPr>
                </w:p>
                <w:p w:rsidR="00F82EA6" w:rsidRDefault="00F82EA6" w:rsidP="00F82EA6">
                  <w:pPr>
                    <w:jc w:val="right"/>
                  </w:pPr>
                </w:p>
              </w:tc>
              <w:tc>
                <w:tcPr>
                  <w:tcW w:w="3042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C37256" w:rsidRDefault="00C37256" w:rsidP="00D536A2"/>
                <w:p w:rsidR="00F82EA6" w:rsidRDefault="00F82EA6" w:rsidP="00D536A2">
                  <w:r w:rsidRPr="00F82EA6">
                    <w:rPr>
                      <w:b/>
                    </w:rPr>
                    <w:t>-</w:t>
                  </w:r>
                  <w:r>
                    <w:t xml:space="preserve"> …………….……liter/minuut</w:t>
                  </w:r>
                </w:p>
              </w:tc>
            </w:tr>
            <w:tr w:rsidR="00D536A2" w:rsidTr="00C37256">
              <w:tc>
                <w:tcPr>
                  <w:tcW w:w="5554" w:type="dxa"/>
                  <w:gridSpan w:val="2"/>
                  <w:tcBorders>
                    <w:top w:val="single" w:sz="4" w:space="0" w:color="FFFFFF" w:themeColor="background1"/>
                    <w:left w:val="nil"/>
                    <w:right w:val="single" w:sz="4" w:space="0" w:color="FFFFFF" w:themeColor="background1"/>
                  </w:tcBorders>
                </w:tcPr>
                <w:p w:rsidR="00D536A2" w:rsidRDefault="00D536A2" w:rsidP="00F82EA6">
                  <w:pPr>
                    <w:jc w:val="right"/>
                  </w:pPr>
                </w:p>
                <w:p w:rsidR="00D536A2" w:rsidRDefault="00D536A2" w:rsidP="00F82EA6">
                  <w:pPr>
                    <w:jc w:val="right"/>
                  </w:pPr>
                  <w:r>
                    <w:t>over</w:t>
                  </w:r>
                </w:p>
              </w:tc>
              <w:tc>
                <w:tcPr>
                  <w:tcW w:w="304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D536A2" w:rsidRDefault="00D536A2" w:rsidP="00D536A2"/>
                <w:p w:rsidR="00D536A2" w:rsidRDefault="00D536A2" w:rsidP="00D536A2">
                  <w:r>
                    <w:t>……………………liter/minuut</w:t>
                  </w:r>
                </w:p>
              </w:tc>
            </w:tr>
          </w:tbl>
          <w:p w:rsidR="00F82EA6" w:rsidRDefault="00F82EA6" w:rsidP="00D536A2"/>
        </w:tc>
      </w:tr>
    </w:tbl>
    <w:p w:rsidR="00021D3A" w:rsidRDefault="00021D3A" w:rsidP="00C16293">
      <w:pPr>
        <w:rPr>
          <w:lang w:eastAsia="zh-CN"/>
        </w:rPr>
      </w:pPr>
    </w:p>
    <w:p w:rsidR="00D536A2" w:rsidRPr="0064453C" w:rsidRDefault="00D536A2" w:rsidP="00D536A2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D536A2" w:rsidRPr="00BA3884" w:rsidTr="00D536A2">
        <w:tc>
          <w:tcPr>
            <w:tcW w:w="537" w:type="dxa"/>
          </w:tcPr>
          <w:p w:rsidR="00D536A2" w:rsidRPr="00A856B3" w:rsidRDefault="00D536A2" w:rsidP="00D536A2">
            <w:pPr>
              <w:pStyle w:val="Opgave"/>
            </w:pPr>
          </w:p>
        </w:tc>
        <w:tc>
          <w:tcPr>
            <w:tcW w:w="8827" w:type="dxa"/>
          </w:tcPr>
          <w:p w:rsidR="00D536A2" w:rsidRPr="00406EA7" w:rsidRDefault="009D705E" w:rsidP="006D39AF">
            <w:r>
              <w:t>Met hoeveel procent is het debiet door deze opstelling afgenomen?</w:t>
            </w:r>
          </w:p>
        </w:tc>
      </w:tr>
      <w:tr w:rsidR="00D536A2" w:rsidRPr="00BA3884" w:rsidTr="00D536A2">
        <w:tc>
          <w:tcPr>
            <w:tcW w:w="537" w:type="dxa"/>
          </w:tcPr>
          <w:p w:rsidR="00D536A2" w:rsidRPr="00A856B3" w:rsidRDefault="00D536A2" w:rsidP="00D536A2"/>
        </w:tc>
        <w:tc>
          <w:tcPr>
            <w:tcW w:w="8827" w:type="dxa"/>
          </w:tcPr>
          <w:p w:rsidR="00D536A2" w:rsidRDefault="00D536A2" w:rsidP="00D536A2"/>
          <w:p w:rsidR="00D536A2" w:rsidRDefault="00D536A2" w:rsidP="00D536A2">
            <w:r>
              <w:t>……………………………………………………………………………………………………………………………..</w:t>
            </w:r>
          </w:p>
          <w:p w:rsidR="00D536A2" w:rsidRDefault="00D536A2" w:rsidP="00D536A2"/>
          <w:p w:rsidR="00D536A2" w:rsidRDefault="00D536A2" w:rsidP="006D39AF">
            <w:r>
              <w:t>……………………………………………………………………………………………………………………………..</w:t>
            </w:r>
            <w:r w:rsidR="00C16293">
              <w:br/>
            </w:r>
          </w:p>
          <w:p w:rsidR="009D705E" w:rsidRDefault="009D705E" w:rsidP="006D39AF">
            <w:r>
              <w:t>Bespreek deze opdracht in de klas.</w:t>
            </w:r>
          </w:p>
        </w:tc>
      </w:tr>
    </w:tbl>
    <w:p w:rsidR="00C16293" w:rsidRDefault="00C16293" w:rsidP="009D705E">
      <w:pPr>
        <w:pStyle w:val="rekenverwijzing"/>
        <w:rPr>
          <w:lang w:eastAsia="zh-CN"/>
        </w:rPr>
      </w:pPr>
    </w:p>
    <w:p w:rsidR="00D536A2" w:rsidRDefault="00C16293" w:rsidP="00C16293">
      <w:pPr>
        <w:pStyle w:val="rekenverwijzing"/>
        <w:rPr>
          <w:lang w:eastAsia="zh-CN"/>
        </w:rPr>
      </w:pPr>
      <w:r>
        <w:t xml:space="preserve">Zie: </w:t>
      </w:r>
      <w:r w:rsidR="003B6093">
        <w:t xml:space="preserve">Verhoudingen en </w:t>
      </w:r>
      <w:r>
        <w:rPr>
          <w:lang w:eastAsia="zh-CN"/>
        </w:rPr>
        <w:t>Procenten</w:t>
      </w:r>
      <w:r w:rsidR="00F93D47">
        <w:rPr>
          <w:lang w:eastAsia="zh-CN"/>
        </w:rPr>
        <w:t xml:space="preserve"> </w:t>
      </w:r>
      <w:r>
        <w:t xml:space="preserve">in de </w:t>
      </w:r>
      <w:r w:rsidR="003B6093">
        <w:t xml:space="preserve">Extra </w:t>
      </w:r>
      <w:r w:rsidR="009D705E" w:rsidRPr="00C16293">
        <w:t>Rekenmodule</w:t>
      </w:r>
    </w:p>
    <w:p w:rsidR="009D705E" w:rsidRDefault="009D705E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50"/>
        <w:gridCol w:w="8076"/>
      </w:tblGrid>
      <w:tr w:rsidR="003B6093" w:rsidRPr="00632288" w:rsidTr="004808D7">
        <w:tc>
          <w:tcPr>
            <w:tcW w:w="255" w:type="dxa"/>
            <w:shd w:val="clear" w:color="auto" w:fill="F1F3E9"/>
          </w:tcPr>
          <w:p w:rsidR="00EA5AD5" w:rsidRPr="00632288" w:rsidRDefault="00EA5AD5" w:rsidP="004808D7">
            <w:pPr>
              <w:pStyle w:val="groenetekst"/>
            </w:pPr>
          </w:p>
        </w:tc>
        <w:tc>
          <w:tcPr>
            <w:tcW w:w="8953" w:type="dxa"/>
            <w:shd w:val="clear" w:color="auto" w:fill="F1F3E9"/>
          </w:tcPr>
          <w:p w:rsidR="00EA5AD5" w:rsidRDefault="00EA5AD5" w:rsidP="00EA5AD5">
            <w:pPr>
              <w:pStyle w:val="groenetekst"/>
            </w:pPr>
            <w:r>
              <w:t>Mark zoekt een nieuwe pomp voor zijn vijver. Hij heeft al uitgerekend dat een pomp met een capaciteit van 1500 – 2000 liter/uur voldoende is.</w:t>
            </w:r>
          </w:p>
          <w:p w:rsidR="00EA5AD5" w:rsidRDefault="00EA5AD5" w:rsidP="00EA5AD5">
            <w:pPr>
              <w:pStyle w:val="groenetekst"/>
            </w:pPr>
            <w:r>
              <w:t xml:space="preserve">Hij heeft </w:t>
            </w:r>
            <w:r w:rsidR="003E143D">
              <w:t>er twee</w:t>
            </w:r>
            <w:r>
              <w:t xml:space="preserve"> gezien die hem wel lijken:</w:t>
            </w:r>
          </w:p>
          <w:p w:rsidR="00EA5AD5" w:rsidRDefault="00EA5AD5" w:rsidP="00EA5AD5"/>
          <w:tbl>
            <w:tblPr>
              <w:tblStyle w:val="TableGrid"/>
              <w:tblW w:w="0" w:type="auto"/>
              <w:jc w:val="center"/>
              <w:tblBorders>
                <w:insideV w:val="none" w:sz="0" w:space="0" w:color="auto"/>
              </w:tblBorders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149"/>
              <w:gridCol w:w="2149"/>
            </w:tblGrid>
            <w:tr w:rsidR="00EA5AD5" w:rsidTr="00EA5AD5">
              <w:trPr>
                <w:trHeight w:val="2947"/>
                <w:jc w:val="center"/>
              </w:trPr>
              <w:tc>
                <w:tcPr>
                  <w:tcW w:w="2149" w:type="dxa"/>
                  <w:shd w:val="clear" w:color="auto" w:fill="FFFFFF" w:themeFill="background1"/>
                </w:tcPr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F875A31" wp14:editId="269BC213">
                        <wp:extent cx="857250" cy="857250"/>
                        <wp:effectExtent l="19050" t="0" r="0" b="0"/>
                        <wp:docPr id="55" name="Picture 1" descr="Ubbink Elimax &lt;em&gt;1500 vijverpomp&lt;/em&g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bbink Elimax &lt;em&gt;1500 vijverpomp&lt;/em&g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5AD5" w:rsidRDefault="00EA5AD5" w:rsidP="00EA5AD5">
                  <w:pPr>
                    <w:pStyle w:val="groenetekst"/>
                    <w:jc w:val="center"/>
                    <w:rPr>
                      <w:noProof/>
                      <w:lang w:eastAsia="nl-NL"/>
                    </w:rPr>
                  </w:pP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1500 l/uur</w:t>
                  </w: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20 watt</w:t>
                  </w: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€64,95</w:t>
                  </w:r>
                </w:p>
              </w:tc>
              <w:tc>
                <w:tcPr>
                  <w:tcW w:w="2149" w:type="dxa"/>
                  <w:shd w:val="clear" w:color="auto" w:fill="FFFFFF" w:themeFill="background1"/>
                </w:tcPr>
                <w:p w:rsidR="00EA5AD5" w:rsidRDefault="00EA5AD5" w:rsidP="00EA5AD5">
                  <w:pPr>
                    <w:pStyle w:val="groenetekst"/>
                    <w:jc w:val="center"/>
                  </w:pPr>
                  <w:r w:rsidRPr="006E5FC4">
                    <w:rPr>
                      <w:noProof/>
                      <w:lang w:val="en-US"/>
                    </w:rPr>
                    <w:drawing>
                      <wp:inline distT="0" distB="0" distL="0" distR="0" wp14:anchorId="40711630" wp14:editId="4D6D0D9F">
                        <wp:extent cx="1019175" cy="857250"/>
                        <wp:effectExtent l="19050" t="0" r="9525" b="0"/>
                        <wp:docPr id="56" name="Picture 1" descr="Vijverpomp-200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Vijverpomp-200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5AD5" w:rsidRPr="006E5FC4" w:rsidRDefault="00EA5AD5" w:rsidP="00EA5AD5">
                  <w:pPr>
                    <w:pStyle w:val="groenetekst"/>
                    <w:jc w:val="center"/>
                  </w:pP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2000 l/uur</w:t>
                  </w: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45 watt</w:t>
                  </w: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€49,95</w:t>
                  </w:r>
                </w:p>
              </w:tc>
            </w:tr>
          </w:tbl>
          <w:p w:rsidR="00EA5AD5" w:rsidRDefault="00EA5AD5" w:rsidP="00EA5AD5"/>
          <w:p w:rsidR="003E143D" w:rsidRDefault="00EA5AD5" w:rsidP="003E143D">
            <w:pPr>
              <w:pStyle w:val="groenetekst"/>
            </w:pPr>
            <w:r>
              <w:t>Hij denkt erover om de goedkoopste te nemen</w:t>
            </w:r>
            <w:r w:rsidR="003E143D">
              <w:t xml:space="preserve"> …</w:t>
            </w:r>
          </w:p>
          <w:p w:rsidR="009D705E" w:rsidRPr="00632288" w:rsidRDefault="009D705E" w:rsidP="003E143D">
            <w:pPr>
              <w:pStyle w:val="groenetekst"/>
            </w:pPr>
          </w:p>
        </w:tc>
      </w:tr>
    </w:tbl>
    <w:p w:rsidR="00EA5AD5" w:rsidRDefault="00EA5AD5" w:rsidP="00C16293">
      <w:pPr>
        <w:rPr>
          <w:lang w:eastAsia="zh-CN"/>
        </w:rPr>
      </w:pPr>
    </w:p>
    <w:p w:rsidR="00EA5AD5" w:rsidRPr="0064453C" w:rsidRDefault="00EA5AD5" w:rsidP="00D536A2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D536A2" w:rsidRPr="00BA3884" w:rsidTr="00D536A2">
        <w:tc>
          <w:tcPr>
            <w:tcW w:w="537" w:type="dxa"/>
          </w:tcPr>
          <w:p w:rsidR="00D536A2" w:rsidRPr="00A856B3" w:rsidRDefault="00D536A2" w:rsidP="00D536A2">
            <w:pPr>
              <w:pStyle w:val="Opgave"/>
            </w:pPr>
          </w:p>
        </w:tc>
        <w:tc>
          <w:tcPr>
            <w:tcW w:w="8827" w:type="dxa"/>
          </w:tcPr>
          <w:p w:rsidR="003E143D" w:rsidRDefault="003E143D" w:rsidP="00EA5AD5">
            <w:r>
              <w:t>Mark vergeet dat de pompen 24 uur per dag het hele jaar aan staan. Dus ze verbruiken stroom, maar hoeveel?</w:t>
            </w:r>
          </w:p>
          <w:p w:rsidR="003E143D" w:rsidRDefault="003E143D" w:rsidP="00EA5AD5"/>
          <w:p w:rsidR="00EA5AD5" w:rsidRDefault="00EA5AD5" w:rsidP="00EA5AD5">
            <w:r>
              <w:t>De eerste</w:t>
            </w:r>
            <w:r w:rsidR="00283D90">
              <w:t xml:space="preserve"> pomp verbruikt per uur 20 watt, ofwel 20 Wh</w:t>
            </w:r>
            <w:r w:rsidR="00C16293">
              <w:t>.</w:t>
            </w:r>
          </w:p>
          <w:p w:rsidR="00283D90" w:rsidRDefault="00283D90" w:rsidP="00283D90"/>
          <w:p w:rsidR="00283D90" w:rsidRDefault="00283D90" w:rsidP="003E143D">
            <w:pPr>
              <w:pStyle w:val="ListParagraph"/>
              <w:numPr>
                <w:ilvl w:val="0"/>
                <w:numId w:val="13"/>
              </w:numPr>
            </w:pPr>
            <w:r>
              <w:t>Hoeveel is dat per dag? …………………………</w:t>
            </w:r>
            <w:r w:rsidR="000E0D60">
              <w:t>……………………………</w:t>
            </w:r>
            <w:r>
              <w:t>…………………..Wh</w:t>
            </w:r>
            <w:r>
              <w:br/>
            </w:r>
          </w:p>
          <w:p w:rsidR="00283D90" w:rsidRDefault="00283D90" w:rsidP="003E143D">
            <w:pPr>
              <w:pStyle w:val="ListParagraph"/>
              <w:numPr>
                <w:ilvl w:val="0"/>
                <w:numId w:val="13"/>
              </w:numPr>
            </w:pPr>
            <w:r>
              <w:t>Hoeveel is dat per week? …………………………</w:t>
            </w:r>
            <w:r w:rsidR="000E0D60">
              <w:t>……………………………</w:t>
            </w:r>
            <w:r>
              <w:t>……………….. Wh</w:t>
            </w:r>
            <w:r>
              <w:br/>
            </w:r>
          </w:p>
          <w:p w:rsidR="00EA5AD5" w:rsidRPr="00406EA7" w:rsidRDefault="00283D90" w:rsidP="000E0D60">
            <w:pPr>
              <w:pStyle w:val="ListParagraph"/>
              <w:numPr>
                <w:ilvl w:val="0"/>
                <w:numId w:val="13"/>
              </w:numPr>
            </w:pPr>
            <w:r>
              <w:t>Hoeveel is dat per jaar? ………………………………</w:t>
            </w:r>
            <w:r w:rsidR="000E0D60">
              <w:t>……………………………</w:t>
            </w:r>
            <w:r>
              <w:t>…………….. Wh</w:t>
            </w:r>
            <w:r>
              <w:br/>
            </w:r>
          </w:p>
        </w:tc>
      </w:tr>
    </w:tbl>
    <w:p w:rsidR="00D536A2" w:rsidRDefault="00D536A2" w:rsidP="00C16293">
      <w:pPr>
        <w:rPr>
          <w:lang w:eastAsia="zh-CN"/>
        </w:rPr>
      </w:pPr>
    </w:p>
    <w:p w:rsidR="000E0D60" w:rsidRDefault="000E0D60" w:rsidP="00C16293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55"/>
        <w:gridCol w:w="8953"/>
      </w:tblGrid>
      <w:tr w:rsidR="000E0D60" w:rsidRPr="00632288" w:rsidTr="004808D7">
        <w:tc>
          <w:tcPr>
            <w:tcW w:w="255" w:type="dxa"/>
            <w:shd w:val="clear" w:color="auto" w:fill="F1F3E9"/>
          </w:tcPr>
          <w:p w:rsidR="000E0D60" w:rsidRPr="00632288" w:rsidRDefault="000E0D60" w:rsidP="004808D7">
            <w:pPr>
              <w:pStyle w:val="groenetekst"/>
            </w:pPr>
          </w:p>
        </w:tc>
        <w:tc>
          <w:tcPr>
            <w:tcW w:w="8953" w:type="dxa"/>
            <w:shd w:val="clear" w:color="auto" w:fill="F1F3E9"/>
          </w:tcPr>
          <w:p w:rsidR="000E0D60" w:rsidRDefault="000E0D60" w:rsidP="004808D7">
            <w:pPr>
              <w:pStyle w:val="groenetekst"/>
            </w:pPr>
            <w:r>
              <w:t xml:space="preserve">1000 watt = 1 </w:t>
            </w:r>
            <w:r w:rsidRPr="000E0D60">
              <w:rPr>
                <w:b/>
              </w:rPr>
              <w:t>kilo</w:t>
            </w:r>
            <w:r>
              <w:t>watt</w:t>
            </w:r>
          </w:p>
          <w:p w:rsidR="000E0D60" w:rsidRDefault="000E0D60" w:rsidP="004808D7">
            <w:pPr>
              <w:pStyle w:val="groenetekst"/>
            </w:pPr>
            <w:r>
              <w:t xml:space="preserve">Net zoals 1000 meter = 1 </w:t>
            </w:r>
            <w:r>
              <w:rPr>
                <w:b/>
              </w:rPr>
              <w:t>kilo</w:t>
            </w:r>
            <w:r>
              <w:t>meter</w:t>
            </w:r>
          </w:p>
          <w:p w:rsidR="000E0D60" w:rsidRPr="00632288" w:rsidRDefault="000E0D60" w:rsidP="000E0D60">
            <w:pPr>
              <w:pStyle w:val="groenetekst"/>
            </w:pPr>
            <w:r>
              <w:t>Dus ook 1000 Wh = 1 kWh</w:t>
            </w:r>
          </w:p>
        </w:tc>
      </w:tr>
    </w:tbl>
    <w:p w:rsidR="000E0D60" w:rsidRDefault="000E0D60" w:rsidP="00C16293"/>
    <w:p w:rsidR="000E0D60" w:rsidRPr="0064453C" w:rsidRDefault="000E0D60" w:rsidP="00C16293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0E0D60" w:rsidRPr="00BA3884" w:rsidTr="004808D7">
        <w:tc>
          <w:tcPr>
            <w:tcW w:w="537" w:type="dxa"/>
          </w:tcPr>
          <w:p w:rsidR="000E0D60" w:rsidRPr="00A856B3" w:rsidRDefault="000E0D60" w:rsidP="004808D7">
            <w:pPr>
              <w:pStyle w:val="Opgave"/>
            </w:pPr>
          </w:p>
        </w:tc>
        <w:tc>
          <w:tcPr>
            <w:tcW w:w="8827" w:type="dxa"/>
          </w:tcPr>
          <w:p w:rsidR="000E0D60" w:rsidRDefault="000E0D60" w:rsidP="000E0D60">
            <w:r>
              <w:t xml:space="preserve">Hoeveel kWh verbruikt de pomp per jaar? </w:t>
            </w:r>
          </w:p>
          <w:p w:rsidR="000E0D60" w:rsidRDefault="000E0D60" w:rsidP="000E0D60"/>
          <w:p w:rsidR="000E0D60" w:rsidRPr="00406EA7" w:rsidRDefault="000E0D60" w:rsidP="000E0D60">
            <w:r>
              <w:t>……………………………………………………………………………………………………………………………..</w:t>
            </w:r>
          </w:p>
        </w:tc>
      </w:tr>
    </w:tbl>
    <w:p w:rsidR="009D705E" w:rsidRDefault="009D705E" w:rsidP="009D705E"/>
    <w:p w:rsidR="009D705E" w:rsidRDefault="009D705E">
      <w:r>
        <w:br w:type="page"/>
      </w:r>
    </w:p>
    <w:p w:rsidR="000E0D60" w:rsidRPr="0064453C" w:rsidRDefault="000E0D60" w:rsidP="000E0D60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0E0D60" w:rsidRPr="00BA3884" w:rsidTr="004808D7">
        <w:tc>
          <w:tcPr>
            <w:tcW w:w="537" w:type="dxa"/>
          </w:tcPr>
          <w:p w:rsidR="000E0D60" w:rsidRPr="00A856B3" w:rsidRDefault="000E0D60" w:rsidP="004808D7">
            <w:pPr>
              <w:pStyle w:val="Opgave"/>
            </w:pPr>
          </w:p>
        </w:tc>
        <w:tc>
          <w:tcPr>
            <w:tcW w:w="8827" w:type="dxa"/>
          </w:tcPr>
          <w:p w:rsidR="000E0D60" w:rsidRDefault="000E0D60" w:rsidP="004808D7">
            <w:r>
              <w:t>1 kWh kost ongeveer 24 cent.</w:t>
            </w:r>
            <w:r>
              <w:br/>
              <w:t>Hoeveel kost de pomp aan stroom per jaar?</w:t>
            </w:r>
          </w:p>
          <w:p w:rsidR="000E0D60" w:rsidRDefault="000E0D60" w:rsidP="004808D7"/>
          <w:p w:rsidR="000E0D60" w:rsidRPr="00406EA7" w:rsidRDefault="000E0D60" w:rsidP="000E0D60">
            <w:r>
              <w:t>……………………………………………………………………………………………………………………………..</w:t>
            </w:r>
          </w:p>
        </w:tc>
      </w:tr>
    </w:tbl>
    <w:p w:rsidR="000E0D60" w:rsidRDefault="000E0D60" w:rsidP="000E0D60">
      <w:pPr>
        <w:rPr>
          <w:rFonts w:eastAsia="SimSun"/>
          <w:color w:val="333333"/>
          <w:lang w:eastAsia="zh-CN"/>
        </w:rPr>
      </w:pPr>
    </w:p>
    <w:p w:rsidR="000E0D60" w:rsidRPr="0064453C" w:rsidRDefault="000E0D60" w:rsidP="003E143D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3E143D" w:rsidRPr="00BA3884" w:rsidTr="004808D7">
        <w:tc>
          <w:tcPr>
            <w:tcW w:w="537" w:type="dxa"/>
          </w:tcPr>
          <w:p w:rsidR="003E143D" w:rsidRPr="00A856B3" w:rsidRDefault="003E143D" w:rsidP="004808D7">
            <w:pPr>
              <w:pStyle w:val="Opgave"/>
            </w:pPr>
          </w:p>
        </w:tc>
        <w:tc>
          <w:tcPr>
            <w:tcW w:w="8827" w:type="dxa"/>
          </w:tcPr>
          <w:p w:rsidR="003E143D" w:rsidRDefault="003E143D" w:rsidP="004808D7">
            <w:r>
              <w:t>Schrijf hieronder op hoe je Mark zou overtuigen om te kiezen voor de duurste pomp. Houd er rekening mee dat Mark niet makkelijk te overtuigen is.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Pr="00406EA7" w:rsidRDefault="00E43764" w:rsidP="00E43764">
            <w:r>
              <w:t>……………………………………………………………………………………………………………………………..</w:t>
            </w:r>
          </w:p>
        </w:tc>
      </w:tr>
    </w:tbl>
    <w:p w:rsidR="003E143D" w:rsidRDefault="003E143D" w:rsidP="003E143D">
      <w:pPr>
        <w:rPr>
          <w:rFonts w:eastAsia="SimSun"/>
          <w:color w:val="333333"/>
          <w:lang w:eastAsia="zh-CN"/>
        </w:rPr>
      </w:pPr>
    </w:p>
    <w:p w:rsidR="00283D90" w:rsidRDefault="00283D90" w:rsidP="00D536A2">
      <w:pPr>
        <w:rPr>
          <w:rFonts w:eastAsia="SimSun"/>
          <w:color w:val="333333"/>
          <w:lang w:eastAsia="zh-CN"/>
        </w:rPr>
      </w:pPr>
    </w:p>
    <w:p w:rsidR="00283D90" w:rsidRDefault="00283D90" w:rsidP="00D536A2">
      <w:pPr>
        <w:rPr>
          <w:rFonts w:eastAsia="SimSun"/>
          <w:color w:val="333333"/>
          <w:lang w:eastAsia="zh-CN"/>
        </w:rPr>
      </w:pPr>
    </w:p>
    <w:p w:rsidR="00EA5AD5" w:rsidRPr="0064453C" w:rsidRDefault="00EA5AD5" w:rsidP="003E143D"/>
    <w:p w:rsidR="00EA5AD5" w:rsidRDefault="00EA5AD5" w:rsidP="00EA5AD5">
      <w:pPr>
        <w:rPr>
          <w:rFonts w:eastAsia="SimSun"/>
          <w:color w:val="333333"/>
          <w:lang w:eastAsia="zh-CN"/>
        </w:rPr>
      </w:pPr>
    </w:p>
    <w:p w:rsidR="00EA5AD5" w:rsidRDefault="00EA5AD5" w:rsidP="00EA5AD5">
      <w:pPr>
        <w:rPr>
          <w:rFonts w:eastAsia="SimSun"/>
          <w:color w:val="333333"/>
          <w:lang w:eastAsia="zh-CN"/>
        </w:rPr>
      </w:pPr>
    </w:p>
    <w:p w:rsidR="00D536A2" w:rsidRDefault="00D536A2" w:rsidP="00D536A2">
      <w:pPr>
        <w:rPr>
          <w:rFonts w:eastAsia="SimSun"/>
          <w:color w:val="333333"/>
          <w:lang w:eastAsia="zh-CN"/>
        </w:rPr>
      </w:pPr>
    </w:p>
    <w:p w:rsidR="00D536A2" w:rsidRDefault="00D536A2" w:rsidP="00D536A2">
      <w:pPr>
        <w:rPr>
          <w:rFonts w:eastAsia="SimSun"/>
          <w:color w:val="333333"/>
          <w:lang w:eastAsia="zh-CN"/>
        </w:rPr>
      </w:pPr>
    </w:p>
    <w:p w:rsidR="00D536A2" w:rsidRDefault="00D536A2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A90792" w:rsidRDefault="00A90792" w:rsidP="00913AE9">
      <w:pPr>
        <w:rPr>
          <w:rFonts w:eastAsia="SimSun"/>
          <w:color w:val="333333"/>
          <w:lang w:eastAsia="zh-CN"/>
        </w:rPr>
      </w:pPr>
    </w:p>
    <w:p w:rsidR="00A90792" w:rsidRDefault="00A90792" w:rsidP="00913AE9">
      <w:pPr>
        <w:rPr>
          <w:rFonts w:eastAsia="SimSun"/>
          <w:color w:val="333333"/>
          <w:lang w:eastAsia="zh-CN"/>
        </w:rPr>
      </w:pPr>
    </w:p>
    <w:p w:rsidR="00156943" w:rsidRDefault="00156943" w:rsidP="00913AE9">
      <w:pPr>
        <w:rPr>
          <w:rFonts w:eastAsia="SimSun"/>
          <w:color w:val="333333"/>
          <w:lang w:eastAsia="zh-CN"/>
        </w:rPr>
      </w:pPr>
      <w:r>
        <w:rPr>
          <w:rFonts w:eastAsia="SimSun"/>
          <w:color w:val="333333"/>
          <w:lang w:eastAsia="zh-CN"/>
        </w:rPr>
        <w:br w:type="page"/>
      </w:r>
    </w:p>
    <w:p w:rsidR="00156943" w:rsidRPr="000422F8" w:rsidRDefault="00156943" w:rsidP="00156943">
      <w:pPr>
        <w:pStyle w:val="Heading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  Bronnen</w:t>
      </w:r>
    </w:p>
    <w:p w:rsidR="00156943" w:rsidRDefault="00156943" w:rsidP="00156943">
      <w:pPr>
        <w:rPr>
          <w:lang w:eastAsia="zh-CN"/>
        </w:rPr>
      </w:pPr>
    </w:p>
    <w:p w:rsidR="00156943" w:rsidRDefault="00692F80" w:rsidP="00156943">
      <w:pPr>
        <w:rPr>
          <w:lang w:eastAsia="zh-CN"/>
        </w:rPr>
      </w:pPr>
      <w:r>
        <w:rPr>
          <w:lang w:eastAsia="zh-CN"/>
        </w:rPr>
        <w:t>Vijverpomp video</w:t>
      </w:r>
      <w:r w:rsidR="00E43764">
        <w:rPr>
          <w:lang w:eastAsia="zh-CN"/>
        </w:rPr>
        <w:t>’s</w:t>
      </w:r>
      <w:r>
        <w:rPr>
          <w:lang w:eastAsia="zh-CN"/>
        </w:rPr>
        <w:t>:</w:t>
      </w:r>
    </w:p>
    <w:p w:rsidR="00692F80" w:rsidRPr="00233D28" w:rsidRDefault="005C238A" w:rsidP="00156943">
      <w:pPr>
        <w:rPr>
          <w:lang w:eastAsia="zh-CN"/>
        </w:rPr>
      </w:pPr>
      <w:hyperlink r:id="rId29" w:anchor="video" w:history="1">
        <w:r w:rsidR="00692F80">
          <w:rPr>
            <w:rStyle w:val="Hyperlink"/>
          </w:rPr>
          <w:t>http://www.veldawebshop.nl/product/velda-vijverpomp-high-stream-3000-waterpomp/36280/?utm_source=googleshopping&amp;utm_medium=cpc&amp;utm_content=productnummer_58044&amp;utm_campaign=feedbeheer#video</w:t>
        </w:r>
      </w:hyperlink>
    </w:p>
    <w:p w:rsidR="00E43764" w:rsidRDefault="00E43764" w:rsidP="00A534EC"/>
    <w:p w:rsidR="003C6113" w:rsidRDefault="005C238A" w:rsidP="00A534EC">
      <w:hyperlink r:id="rId30" w:history="1">
        <w:r w:rsidR="00A534EC">
          <w:rPr>
            <w:rStyle w:val="Hyperlink"/>
          </w:rPr>
          <w:t>http://www.youtube.com/watch?v=55H5Jrwq4GE</w:t>
        </w:r>
      </w:hyperlink>
    </w:p>
    <w:p w:rsidR="00E43764" w:rsidRDefault="00E43764" w:rsidP="00A534EC"/>
    <w:p w:rsidR="00E43764" w:rsidRDefault="005C238A" w:rsidP="00A534EC">
      <w:hyperlink r:id="rId31" w:history="1">
        <w:r w:rsidR="00E43764">
          <w:rPr>
            <w:rStyle w:val="Hyperlink"/>
          </w:rPr>
          <w:t>http://www.vijverhulp.nl/vijverpompen.htm</w:t>
        </w:r>
      </w:hyperlink>
    </w:p>
    <w:p w:rsidR="00E43764" w:rsidRDefault="00E43764" w:rsidP="00A534EC"/>
    <w:p w:rsidR="00E43764" w:rsidRDefault="00E43764" w:rsidP="00A534EC">
      <w:r>
        <w:t>Vijverfilter video:</w:t>
      </w:r>
    </w:p>
    <w:p w:rsidR="00E43764" w:rsidRPr="00156943" w:rsidRDefault="005C238A" w:rsidP="00A534EC">
      <w:hyperlink r:id="rId32" w:history="1">
        <w:r w:rsidR="00E43764">
          <w:rPr>
            <w:rStyle w:val="Hyperlink"/>
          </w:rPr>
          <w:t>http://www.vijverhulp.nl/filtersvh.htm</w:t>
        </w:r>
      </w:hyperlink>
    </w:p>
    <w:sectPr w:rsidR="00E43764" w:rsidRPr="00156943" w:rsidSect="00E85CBA">
      <w:headerReference w:type="default" r:id="rId33"/>
      <w:footerReference w:type="default" r:id="rId34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FB5" w:rsidRDefault="00DC5FB5">
      <w:r>
        <w:separator/>
      </w:r>
    </w:p>
  </w:endnote>
  <w:endnote w:type="continuationSeparator" w:id="0">
    <w:p w:rsidR="00DC5FB5" w:rsidRDefault="00DC5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CF" w:rsidRDefault="00E60328">
    <w:pPr>
      <w:pStyle w:val="Footer"/>
      <w:jc w:val="right"/>
    </w:pPr>
    <w:r>
      <w:fldChar w:fldCharType="begin"/>
    </w:r>
    <w:r w:rsidR="007A65CF">
      <w:instrText xml:space="preserve"> PAGE   \* MERGEFORMAT </w:instrText>
    </w:r>
    <w:r>
      <w:fldChar w:fldCharType="separate"/>
    </w:r>
    <w:r w:rsidR="005C238A">
      <w:rPr>
        <w:noProof/>
      </w:rPr>
      <w:t>15</w:t>
    </w:r>
    <w:r>
      <w:rPr>
        <w:noProof/>
      </w:rPr>
      <w:fldChar w:fldCharType="end"/>
    </w:r>
  </w:p>
  <w:p w:rsidR="007A65CF" w:rsidRDefault="007A65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FB5" w:rsidRDefault="00DC5FB5">
      <w:r>
        <w:separator/>
      </w:r>
    </w:p>
  </w:footnote>
  <w:footnote w:type="continuationSeparator" w:id="0">
    <w:p w:rsidR="00DC5FB5" w:rsidRDefault="00DC5F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CF" w:rsidRDefault="00D975F4">
    <w:pPr>
      <w:pStyle w:val="Header"/>
    </w:pPr>
    <w:r>
      <w:rPr>
        <w:noProof/>
        <w:lang w:val="en-US"/>
      </w:rPr>
      <w:drawing>
        <wp:inline distT="0" distB="0" distL="0" distR="0" wp14:anchorId="7BF8C0B3" wp14:editId="11059C4D">
          <wp:extent cx="5817870" cy="6159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65CF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034C1F7" wp14:editId="33021C4A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incent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011E0"/>
    <w:multiLevelType w:val="hybridMultilevel"/>
    <w:tmpl w:val="DBC6C42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C3514C"/>
    <w:multiLevelType w:val="hybridMultilevel"/>
    <w:tmpl w:val="7250D51A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4D20E4"/>
    <w:multiLevelType w:val="hybridMultilevel"/>
    <w:tmpl w:val="7250D51A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58070E"/>
    <w:multiLevelType w:val="hybridMultilevel"/>
    <w:tmpl w:val="06809A90"/>
    <w:lvl w:ilvl="0" w:tplc="32042844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25" w:hanging="360"/>
      </w:pPr>
    </w:lvl>
    <w:lvl w:ilvl="2" w:tplc="0413001B" w:tentative="1">
      <w:start w:val="1"/>
      <w:numFmt w:val="lowerRoman"/>
      <w:lvlText w:val="%3."/>
      <w:lvlJc w:val="right"/>
      <w:pPr>
        <w:ind w:left="1845" w:hanging="180"/>
      </w:pPr>
    </w:lvl>
    <w:lvl w:ilvl="3" w:tplc="0413000F" w:tentative="1">
      <w:start w:val="1"/>
      <w:numFmt w:val="decimal"/>
      <w:lvlText w:val="%4."/>
      <w:lvlJc w:val="left"/>
      <w:pPr>
        <w:ind w:left="2565" w:hanging="360"/>
      </w:pPr>
    </w:lvl>
    <w:lvl w:ilvl="4" w:tplc="04130019" w:tentative="1">
      <w:start w:val="1"/>
      <w:numFmt w:val="lowerLetter"/>
      <w:lvlText w:val="%5."/>
      <w:lvlJc w:val="left"/>
      <w:pPr>
        <w:ind w:left="3285" w:hanging="360"/>
      </w:pPr>
    </w:lvl>
    <w:lvl w:ilvl="5" w:tplc="0413001B" w:tentative="1">
      <w:start w:val="1"/>
      <w:numFmt w:val="lowerRoman"/>
      <w:lvlText w:val="%6."/>
      <w:lvlJc w:val="right"/>
      <w:pPr>
        <w:ind w:left="4005" w:hanging="180"/>
      </w:pPr>
    </w:lvl>
    <w:lvl w:ilvl="6" w:tplc="0413000F" w:tentative="1">
      <w:start w:val="1"/>
      <w:numFmt w:val="decimal"/>
      <w:lvlText w:val="%7."/>
      <w:lvlJc w:val="left"/>
      <w:pPr>
        <w:ind w:left="4725" w:hanging="360"/>
      </w:pPr>
    </w:lvl>
    <w:lvl w:ilvl="7" w:tplc="04130019" w:tentative="1">
      <w:start w:val="1"/>
      <w:numFmt w:val="lowerLetter"/>
      <w:lvlText w:val="%8."/>
      <w:lvlJc w:val="left"/>
      <w:pPr>
        <w:ind w:left="5445" w:hanging="360"/>
      </w:pPr>
    </w:lvl>
    <w:lvl w:ilvl="8" w:tplc="0413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3C955007"/>
    <w:multiLevelType w:val="hybridMultilevel"/>
    <w:tmpl w:val="B0BE08B2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AC5FF0"/>
    <w:multiLevelType w:val="hybridMultilevel"/>
    <w:tmpl w:val="30E05958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FA72C5"/>
    <w:multiLevelType w:val="hybridMultilevel"/>
    <w:tmpl w:val="67FA7934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A37200"/>
    <w:multiLevelType w:val="hybridMultilevel"/>
    <w:tmpl w:val="88A468D6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37278ED"/>
    <w:multiLevelType w:val="hybridMultilevel"/>
    <w:tmpl w:val="2F9238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030BBE"/>
    <w:multiLevelType w:val="hybridMultilevel"/>
    <w:tmpl w:val="3F5050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9A466D"/>
    <w:multiLevelType w:val="hybridMultilevel"/>
    <w:tmpl w:val="4474842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EEC60A6"/>
    <w:multiLevelType w:val="hybridMultilevel"/>
    <w:tmpl w:val="1302A5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5B4CFD"/>
    <w:multiLevelType w:val="hybridMultilevel"/>
    <w:tmpl w:val="4474842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7"/>
  </w:num>
  <w:num w:numId="3">
    <w:abstractNumId w:val="4"/>
  </w:num>
  <w:num w:numId="4">
    <w:abstractNumId w:val="12"/>
  </w:num>
  <w:num w:numId="5">
    <w:abstractNumId w:val="10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  <w:num w:numId="11">
    <w:abstractNumId w:val="9"/>
  </w:num>
  <w:num w:numId="12">
    <w:abstractNumId w:val="11"/>
  </w:num>
  <w:num w:numId="13">
    <w:abstractNumId w:val="2"/>
  </w:num>
  <w:num w:numId="14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0778"/>
    <w:rsid w:val="00013D2B"/>
    <w:rsid w:val="00021D3A"/>
    <w:rsid w:val="0003044D"/>
    <w:rsid w:val="000358B9"/>
    <w:rsid w:val="0004046B"/>
    <w:rsid w:val="00040E62"/>
    <w:rsid w:val="000419D8"/>
    <w:rsid w:val="000422B1"/>
    <w:rsid w:val="000422F8"/>
    <w:rsid w:val="00045187"/>
    <w:rsid w:val="000463AC"/>
    <w:rsid w:val="0004795D"/>
    <w:rsid w:val="00066397"/>
    <w:rsid w:val="00070A93"/>
    <w:rsid w:val="00090BA8"/>
    <w:rsid w:val="00094EA2"/>
    <w:rsid w:val="000B0340"/>
    <w:rsid w:val="000E0D60"/>
    <w:rsid w:val="000E4CF4"/>
    <w:rsid w:val="000F17BF"/>
    <w:rsid w:val="000F5616"/>
    <w:rsid w:val="00106662"/>
    <w:rsid w:val="00114537"/>
    <w:rsid w:val="00114FA2"/>
    <w:rsid w:val="00121EC2"/>
    <w:rsid w:val="00132DF3"/>
    <w:rsid w:val="00134A69"/>
    <w:rsid w:val="0014060B"/>
    <w:rsid w:val="00145C83"/>
    <w:rsid w:val="00153C79"/>
    <w:rsid w:val="00156943"/>
    <w:rsid w:val="001642A8"/>
    <w:rsid w:val="001810F7"/>
    <w:rsid w:val="00181DB3"/>
    <w:rsid w:val="00191EFB"/>
    <w:rsid w:val="001A3B96"/>
    <w:rsid w:val="001C1B1E"/>
    <w:rsid w:val="001D10AB"/>
    <w:rsid w:val="001D6545"/>
    <w:rsid w:val="001D6F85"/>
    <w:rsid w:val="001E6227"/>
    <w:rsid w:val="001E6DEA"/>
    <w:rsid w:val="001F4EC9"/>
    <w:rsid w:val="002003E0"/>
    <w:rsid w:val="0022714B"/>
    <w:rsid w:val="00233D28"/>
    <w:rsid w:val="00241A43"/>
    <w:rsid w:val="00246C8C"/>
    <w:rsid w:val="00283D90"/>
    <w:rsid w:val="00290390"/>
    <w:rsid w:val="002913AD"/>
    <w:rsid w:val="002928D8"/>
    <w:rsid w:val="002B247B"/>
    <w:rsid w:val="002B6D71"/>
    <w:rsid w:val="002C2C4A"/>
    <w:rsid w:val="002C545C"/>
    <w:rsid w:val="002D5A2C"/>
    <w:rsid w:val="002F156E"/>
    <w:rsid w:val="002F64CB"/>
    <w:rsid w:val="002F7A5F"/>
    <w:rsid w:val="002F7E77"/>
    <w:rsid w:val="003025B4"/>
    <w:rsid w:val="00303944"/>
    <w:rsid w:val="003108BD"/>
    <w:rsid w:val="00313568"/>
    <w:rsid w:val="0031713A"/>
    <w:rsid w:val="003400CC"/>
    <w:rsid w:val="0035204B"/>
    <w:rsid w:val="00357C61"/>
    <w:rsid w:val="00360D1B"/>
    <w:rsid w:val="00383265"/>
    <w:rsid w:val="0038465D"/>
    <w:rsid w:val="00386DC8"/>
    <w:rsid w:val="0039017C"/>
    <w:rsid w:val="003A2964"/>
    <w:rsid w:val="003B13D5"/>
    <w:rsid w:val="003B6093"/>
    <w:rsid w:val="003C189D"/>
    <w:rsid w:val="003C6113"/>
    <w:rsid w:val="003D2AC4"/>
    <w:rsid w:val="003E143D"/>
    <w:rsid w:val="003E1973"/>
    <w:rsid w:val="003F23C7"/>
    <w:rsid w:val="003F3E57"/>
    <w:rsid w:val="00406A8F"/>
    <w:rsid w:val="00406EA7"/>
    <w:rsid w:val="00427C8B"/>
    <w:rsid w:val="00433DCF"/>
    <w:rsid w:val="00451733"/>
    <w:rsid w:val="0045311F"/>
    <w:rsid w:val="00456989"/>
    <w:rsid w:val="00461AF5"/>
    <w:rsid w:val="004802EF"/>
    <w:rsid w:val="004808D7"/>
    <w:rsid w:val="00481285"/>
    <w:rsid w:val="00481487"/>
    <w:rsid w:val="00481715"/>
    <w:rsid w:val="00482879"/>
    <w:rsid w:val="00491B41"/>
    <w:rsid w:val="004A0109"/>
    <w:rsid w:val="004A13E6"/>
    <w:rsid w:val="004B3676"/>
    <w:rsid w:val="004B7A8E"/>
    <w:rsid w:val="004C1C96"/>
    <w:rsid w:val="004D2224"/>
    <w:rsid w:val="004D5F3F"/>
    <w:rsid w:val="004D7DC6"/>
    <w:rsid w:val="004E0C55"/>
    <w:rsid w:val="005019B3"/>
    <w:rsid w:val="00505C7D"/>
    <w:rsid w:val="00507BCF"/>
    <w:rsid w:val="0052428E"/>
    <w:rsid w:val="00531B3F"/>
    <w:rsid w:val="00536CEB"/>
    <w:rsid w:val="00541B5E"/>
    <w:rsid w:val="005439C3"/>
    <w:rsid w:val="00555ECC"/>
    <w:rsid w:val="00560D1A"/>
    <w:rsid w:val="005615EE"/>
    <w:rsid w:val="00565153"/>
    <w:rsid w:val="00571B00"/>
    <w:rsid w:val="00575F11"/>
    <w:rsid w:val="00582908"/>
    <w:rsid w:val="00584387"/>
    <w:rsid w:val="005845CF"/>
    <w:rsid w:val="005A15C5"/>
    <w:rsid w:val="005A191E"/>
    <w:rsid w:val="005A3FC4"/>
    <w:rsid w:val="005A5E96"/>
    <w:rsid w:val="005B6850"/>
    <w:rsid w:val="005B7598"/>
    <w:rsid w:val="005C0C5E"/>
    <w:rsid w:val="005C238A"/>
    <w:rsid w:val="005D358D"/>
    <w:rsid w:val="005E6369"/>
    <w:rsid w:val="005E6CBF"/>
    <w:rsid w:val="005E71AF"/>
    <w:rsid w:val="00626329"/>
    <w:rsid w:val="00626653"/>
    <w:rsid w:val="00626735"/>
    <w:rsid w:val="00632288"/>
    <w:rsid w:val="00632CAD"/>
    <w:rsid w:val="00645085"/>
    <w:rsid w:val="006451D4"/>
    <w:rsid w:val="006471AB"/>
    <w:rsid w:val="00651029"/>
    <w:rsid w:val="00665044"/>
    <w:rsid w:val="0066509C"/>
    <w:rsid w:val="006658B2"/>
    <w:rsid w:val="006776EA"/>
    <w:rsid w:val="00692F80"/>
    <w:rsid w:val="006A6C99"/>
    <w:rsid w:val="006C306B"/>
    <w:rsid w:val="006C4101"/>
    <w:rsid w:val="006C6BEE"/>
    <w:rsid w:val="006D122F"/>
    <w:rsid w:val="006D39AF"/>
    <w:rsid w:val="006D6365"/>
    <w:rsid w:val="006E588B"/>
    <w:rsid w:val="006E5FC4"/>
    <w:rsid w:val="006F4D6E"/>
    <w:rsid w:val="00707F12"/>
    <w:rsid w:val="00720BD6"/>
    <w:rsid w:val="0073295C"/>
    <w:rsid w:val="0073312B"/>
    <w:rsid w:val="00741483"/>
    <w:rsid w:val="00745926"/>
    <w:rsid w:val="0075237A"/>
    <w:rsid w:val="00760739"/>
    <w:rsid w:val="00760B2D"/>
    <w:rsid w:val="007851E3"/>
    <w:rsid w:val="007946D5"/>
    <w:rsid w:val="007A1035"/>
    <w:rsid w:val="007A65CF"/>
    <w:rsid w:val="007B17BF"/>
    <w:rsid w:val="007D47B6"/>
    <w:rsid w:val="007D4C01"/>
    <w:rsid w:val="007F61AD"/>
    <w:rsid w:val="00806579"/>
    <w:rsid w:val="00813D8F"/>
    <w:rsid w:val="00831E97"/>
    <w:rsid w:val="0083529C"/>
    <w:rsid w:val="00847426"/>
    <w:rsid w:val="00847F39"/>
    <w:rsid w:val="00850719"/>
    <w:rsid w:val="00867F95"/>
    <w:rsid w:val="008737C0"/>
    <w:rsid w:val="008777F4"/>
    <w:rsid w:val="008865BF"/>
    <w:rsid w:val="00886797"/>
    <w:rsid w:val="00893BBE"/>
    <w:rsid w:val="008A69A2"/>
    <w:rsid w:val="008B734A"/>
    <w:rsid w:val="008C673E"/>
    <w:rsid w:val="008D6B8B"/>
    <w:rsid w:val="008E38FC"/>
    <w:rsid w:val="008F4CD2"/>
    <w:rsid w:val="008F7508"/>
    <w:rsid w:val="0090670D"/>
    <w:rsid w:val="0090702E"/>
    <w:rsid w:val="00907CB4"/>
    <w:rsid w:val="009100C5"/>
    <w:rsid w:val="00913AE9"/>
    <w:rsid w:val="00916370"/>
    <w:rsid w:val="00917FD9"/>
    <w:rsid w:val="00923A28"/>
    <w:rsid w:val="009240B3"/>
    <w:rsid w:val="00924A19"/>
    <w:rsid w:val="00931FD5"/>
    <w:rsid w:val="00933BB0"/>
    <w:rsid w:val="00934CBC"/>
    <w:rsid w:val="009350D4"/>
    <w:rsid w:val="00943DA4"/>
    <w:rsid w:val="00952982"/>
    <w:rsid w:val="0096626B"/>
    <w:rsid w:val="0097768C"/>
    <w:rsid w:val="00997248"/>
    <w:rsid w:val="009A2176"/>
    <w:rsid w:val="009C1ABC"/>
    <w:rsid w:val="009C5AB3"/>
    <w:rsid w:val="009D705E"/>
    <w:rsid w:val="009E17B9"/>
    <w:rsid w:val="009F258B"/>
    <w:rsid w:val="00A0482C"/>
    <w:rsid w:val="00A05EDD"/>
    <w:rsid w:val="00A065F1"/>
    <w:rsid w:val="00A130F2"/>
    <w:rsid w:val="00A17084"/>
    <w:rsid w:val="00A45690"/>
    <w:rsid w:val="00A534EC"/>
    <w:rsid w:val="00A5434A"/>
    <w:rsid w:val="00A57961"/>
    <w:rsid w:val="00A61165"/>
    <w:rsid w:val="00A645BF"/>
    <w:rsid w:val="00A709DE"/>
    <w:rsid w:val="00A83F92"/>
    <w:rsid w:val="00A90792"/>
    <w:rsid w:val="00A9123F"/>
    <w:rsid w:val="00A91CFD"/>
    <w:rsid w:val="00AA1721"/>
    <w:rsid w:val="00AA6F7D"/>
    <w:rsid w:val="00AE2A21"/>
    <w:rsid w:val="00AE3963"/>
    <w:rsid w:val="00AE4E57"/>
    <w:rsid w:val="00AE6EE9"/>
    <w:rsid w:val="00AF266F"/>
    <w:rsid w:val="00AF61BA"/>
    <w:rsid w:val="00AF72C6"/>
    <w:rsid w:val="00B06E8A"/>
    <w:rsid w:val="00B26F6E"/>
    <w:rsid w:val="00B30CBA"/>
    <w:rsid w:val="00B42715"/>
    <w:rsid w:val="00B4314F"/>
    <w:rsid w:val="00B53181"/>
    <w:rsid w:val="00B54B43"/>
    <w:rsid w:val="00B5514A"/>
    <w:rsid w:val="00B556D0"/>
    <w:rsid w:val="00B63C41"/>
    <w:rsid w:val="00B63FDE"/>
    <w:rsid w:val="00B64057"/>
    <w:rsid w:val="00B654AC"/>
    <w:rsid w:val="00B66E6C"/>
    <w:rsid w:val="00B77F0C"/>
    <w:rsid w:val="00B82ED2"/>
    <w:rsid w:val="00BA6953"/>
    <w:rsid w:val="00BB0884"/>
    <w:rsid w:val="00BB496D"/>
    <w:rsid w:val="00BC0C53"/>
    <w:rsid w:val="00BC56F0"/>
    <w:rsid w:val="00BE2683"/>
    <w:rsid w:val="00BE690B"/>
    <w:rsid w:val="00BF7AA7"/>
    <w:rsid w:val="00C114FD"/>
    <w:rsid w:val="00C16293"/>
    <w:rsid w:val="00C20CA8"/>
    <w:rsid w:val="00C21281"/>
    <w:rsid w:val="00C254AF"/>
    <w:rsid w:val="00C305A2"/>
    <w:rsid w:val="00C37256"/>
    <w:rsid w:val="00C428E3"/>
    <w:rsid w:val="00C503B4"/>
    <w:rsid w:val="00C5499E"/>
    <w:rsid w:val="00C60407"/>
    <w:rsid w:val="00C61951"/>
    <w:rsid w:val="00C620C9"/>
    <w:rsid w:val="00C62AC8"/>
    <w:rsid w:val="00C737C0"/>
    <w:rsid w:val="00C80D6E"/>
    <w:rsid w:val="00C81D77"/>
    <w:rsid w:val="00CA5113"/>
    <w:rsid w:val="00CC15C9"/>
    <w:rsid w:val="00CC49DD"/>
    <w:rsid w:val="00CE26F1"/>
    <w:rsid w:val="00CF4283"/>
    <w:rsid w:val="00D00976"/>
    <w:rsid w:val="00D137E0"/>
    <w:rsid w:val="00D1745B"/>
    <w:rsid w:val="00D21117"/>
    <w:rsid w:val="00D367B8"/>
    <w:rsid w:val="00D536A2"/>
    <w:rsid w:val="00D74C79"/>
    <w:rsid w:val="00D85773"/>
    <w:rsid w:val="00D975F4"/>
    <w:rsid w:val="00DA0A1C"/>
    <w:rsid w:val="00DA53A6"/>
    <w:rsid w:val="00DC524B"/>
    <w:rsid w:val="00DC5FB5"/>
    <w:rsid w:val="00DD1A8A"/>
    <w:rsid w:val="00DE121C"/>
    <w:rsid w:val="00DF5698"/>
    <w:rsid w:val="00DF5977"/>
    <w:rsid w:val="00DF7079"/>
    <w:rsid w:val="00E00BD8"/>
    <w:rsid w:val="00E015B1"/>
    <w:rsid w:val="00E10DD1"/>
    <w:rsid w:val="00E11B7A"/>
    <w:rsid w:val="00E1319E"/>
    <w:rsid w:val="00E16BD0"/>
    <w:rsid w:val="00E21C8B"/>
    <w:rsid w:val="00E34C38"/>
    <w:rsid w:val="00E4034E"/>
    <w:rsid w:val="00E43764"/>
    <w:rsid w:val="00E54F85"/>
    <w:rsid w:val="00E55B33"/>
    <w:rsid w:val="00E60328"/>
    <w:rsid w:val="00E630EA"/>
    <w:rsid w:val="00E645C6"/>
    <w:rsid w:val="00E70E2B"/>
    <w:rsid w:val="00E741C8"/>
    <w:rsid w:val="00E844B1"/>
    <w:rsid w:val="00E8489A"/>
    <w:rsid w:val="00E85CBA"/>
    <w:rsid w:val="00E90121"/>
    <w:rsid w:val="00E95B8D"/>
    <w:rsid w:val="00E968A6"/>
    <w:rsid w:val="00EA0CE9"/>
    <w:rsid w:val="00EA4447"/>
    <w:rsid w:val="00EA5AD5"/>
    <w:rsid w:val="00EA7CB1"/>
    <w:rsid w:val="00EC00BE"/>
    <w:rsid w:val="00EC142A"/>
    <w:rsid w:val="00EC29C7"/>
    <w:rsid w:val="00ED6565"/>
    <w:rsid w:val="00ED693C"/>
    <w:rsid w:val="00ED708E"/>
    <w:rsid w:val="00EF1D3B"/>
    <w:rsid w:val="00EF4834"/>
    <w:rsid w:val="00F227C9"/>
    <w:rsid w:val="00F416A3"/>
    <w:rsid w:val="00F46A7F"/>
    <w:rsid w:val="00F475A6"/>
    <w:rsid w:val="00F52118"/>
    <w:rsid w:val="00F566B5"/>
    <w:rsid w:val="00F62126"/>
    <w:rsid w:val="00F64E21"/>
    <w:rsid w:val="00F65C21"/>
    <w:rsid w:val="00F75538"/>
    <w:rsid w:val="00F76134"/>
    <w:rsid w:val="00F81317"/>
    <w:rsid w:val="00F82EA6"/>
    <w:rsid w:val="00F87BB6"/>
    <w:rsid w:val="00F90A02"/>
    <w:rsid w:val="00F93D47"/>
    <w:rsid w:val="00F97DEE"/>
    <w:rsid w:val="00FA3ED5"/>
    <w:rsid w:val="00FA67BF"/>
    <w:rsid w:val="00FD60FD"/>
    <w:rsid w:val="00FE57F4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4808D7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4808D7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youtube.com/watch?v=55H5Jrwq4GE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www.veldawebshop.nl/product/velda-vijverpomp-high-stream-3000-waterpomp/36280/?utm_source=googleshopping&amp;utm_medium=cpc&amp;utm_content=productnummer_58044&amp;utm_campaign=feedbehe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jverhulp.nl/vijverpompen.htm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://www.vijverhulp.nl/filtersvh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://www.vijverhulp.nl/filtersvh.ht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://www.vijverhulp.nl/vijverpompen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ww.youtube.com/watch?v=55H5Jrwq4GE" TargetMode="External"/><Relationship Id="rId30" Type="http://schemas.openxmlformats.org/officeDocument/2006/relationships/hyperlink" Target="http://www.youtube.com/watch?v=55H5Jrwq4GE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91B37-44A2-4B4A-860E-2C6C918E7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449D1DFE.dotm</Template>
  <TotalTime>0</TotalTime>
  <Pages>15</Pages>
  <Words>1593</Words>
  <Characters>9289</Characters>
  <Application>Microsoft Office Word</Application>
  <DocSecurity>0</DocSecurity>
  <Lines>844</Lines>
  <Paragraphs>310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10572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Wijers, M.M.</cp:lastModifiedBy>
  <cp:revision>5</cp:revision>
  <cp:lastPrinted>2011-09-01T14:37:00Z</cp:lastPrinted>
  <dcterms:created xsi:type="dcterms:W3CDTF">2012-11-28T10:31:00Z</dcterms:created>
  <dcterms:modified xsi:type="dcterms:W3CDTF">2012-12-21T09:19:00Z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