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287"/>
      </w:tblGrid>
      <w:tr w:rsidR="00156943" w:rsidRPr="00C620C9" w:rsidTr="00555ECC">
        <w:trPr>
          <w:trHeight w:val="5995"/>
          <w:jc w:val="center"/>
        </w:trPr>
        <w:tc>
          <w:tcPr>
            <w:tcW w:w="8756" w:type="dxa"/>
            <w:vAlign w:val="center"/>
          </w:tcPr>
          <w:p w:rsidR="00156943" w:rsidRPr="00C620C9" w:rsidRDefault="00D01626" w:rsidP="0015694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760085" cy="815149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kengroen_tc_7_voorkant.pd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815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6943" w:rsidRPr="00C620C9" w:rsidRDefault="00156943" w:rsidP="00156943">
      <w:pPr>
        <w:spacing w:after="200" w:line="276" w:lineRule="auto"/>
      </w:pPr>
    </w:p>
    <w:p w:rsidR="00156943" w:rsidRDefault="00BD56F2" w:rsidP="00156943">
      <w:r>
        <w:br w:type="column"/>
      </w:r>
    </w:p>
    <w:p w:rsidR="00BD56F2" w:rsidRDefault="00BD56F2" w:rsidP="00156943"/>
    <w:p w:rsidR="009F020C" w:rsidRDefault="009F020C" w:rsidP="009F020C">
      <w:r>
        <w:t>Colofon</w:t>
      </w:r>
    </w:p>
    <w:p w:rsidR="009F020C" w:rsidRDefault="009F020C" w:rsidP="009F020C">
      <w:r>
        <w:t>RekenGroen. Rekenen voor vmbo-groen en mbo-groen</w:t>
      </w:r>
    </w:p>
    <w:p w:rsidR="009F020C" w:rsidRDefault="009F020C" w:rsidP="009F020C">
      <w:r>
        <w:t>Module Tuincentrum – Vijver aanleggen</w:t>
      </w:r>
    </w:p>
    <w:p w:rsidR="009F020C" w:rsidRDefault="009F020C" w:rsidP="009F020C">
      <w:r>
        <w:t>Leerlingtekst</w:t>
      </w:r>
    </w:p>
    <w:p w:rsidR="009F020C" w:rsidRDefault="009F020C" w:rsidP="009F020C">
      <w:r>
        <w:t>Versie 1.0. November 2012</w:t>
      </w:r>
    </w:p>
    <w:p w:rsidR="009F020C" w:rsidRDefault="009F020C" w:rsidP="009F020C">
      <w:r>
        <w:t>Auteurs: Mieke Abels, Monica Wijers, Elise van Vliet, Vincent Jonker</w:t>
      </w:r>
    </w:p>
    <w:p w:rsidR="009F020C" w:rsidRDefault="009F020C" w:rsidP="009F020C">
      <w:r>
        <w:t>www.rekengroen.nl</w:t>
      </w:r>
    </w:p>
    <w:p w:rsidR="00BD56F2" w:rsidRDefault="00BD56F2" w:rsidP="00BD56F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6"/>
      </w:tblGrid>
      <w:tr w:rsidR="00BD56F2" w:rsidTr="002A4F44">
        <w:trPr>
          <w:trHeight w:val="300"/>
        </w:trPr>
        <w:tc>
          <w:tcPr>
            <w:tcW w:w="5876" w:type="dxa"/>
          </w:tcPr>
          <w:p w:rsidR="00BD56F2" w:rsidRDefault="00BD56F2" w:rsidP="002A4F44">
            <w:r>
              <w:rPr>
                <w:noProof/>
                <w:lang w:val="en-US"/>
              </w:rPr>
              <w:drawing>
                <wp:inline distT="0" distB="0" distL="0" distR="0">
                  <wp:extent cx="1016000" cy="190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ive_common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6F2" w:rsidRPr="00C620C9" w:rsidRDefault="00BD56F2" w:rsidP="00156943">
      <w:pPr>
        <w:sectPr w:rsidR="00BD56F2" w:rsidRPr="00C620C9" w:rsidSect="00555ECC">
          <w:pgSz w:w="11907" w:h="16840" w:code="9"/>
          <w:pgMar w:top="1440" w:right="1418" w:bottom="1559" w:left="1418" w:header="720" w:footer="720" w:gutter="0"/>
          <w:cols w:space="720"/>
          <w:docGrid w:linePitch="360"/>
        </w:sectPr>
      </w:pPr>
    </w:p>
    <w:p w:rsidR="00156943" w:rsidRDefault="008E3346" w:rsidP="00156943">
      <w:pPr>
        <w:pStyle w:val="Heading1"/>
      </w:pPr>
      <w:r>
        <w:lastRenderedPageBreak/>
        <w:t>7</w:t>
      </w:r>
      <w:r w:rsidR="00156943">
        <w:t>_</w:t>
      </w:r>
      <w:r>
        <w:t>Een vijver aanleggen</w:t>
      </w:r>
    </w:p>
    <w:p w:rsidR="008737C0" w:rsidRDefault="008737C0" w:rsidP="003F7955">
      <w:pPr>
        <w:rPr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ayout w:type="fixed"/>
        <w:tblLook w:val="04A0" w:firstRow="1" w:lastRow="0" w:firstColumn="1" w:lastColumn="0" w:noHBand="0" w:noVBand="1"/>
      </w:tblPr>
      <w:tblGrid>
        <w:gridCol w:w="252"/>
        <w:gridCol w:w="6490"/>
        <w:gridCol w:w="2466"/>
      </w:tblGrid>
      <w:tr w:rsidR="008E3346" w:rsidRPr="00632288" w:rsidTr="000B355E">
        <w:trPr>
          <w:trHeight w:val="2486"/>
        </w:trPr>
        <w:tc>
          <w:tcPr>
            <w:tcW w:w="252" w:type="dxa"/>
            <w:shd w:val="clear" w:color="auto" w:fill="F1F3E9"/>
          </w:tcPr>
          <w:p w:rsidR="008E3346" w:rsidRPr="00632288" w:rsidRDefault="008E3346" w:rsidP="003F7955">
            <w:pPr>
              <w:pStyle w:val="groenetekst"/>
            </w:pPr>
          </w:p>
        </w:tc>
        <w:tc>
          <w:tcPr>
            <w:tcW w:w="6490" w:type="dxa"/>
            <w:shd w:val="clear" w:color="auto" w:fill="F1F3E9"/>
          </w:tcPr>
          <w:p w:rsidR="008E3346" w:rsidRDefault="008E3346" w:rsidP="008E3346">
            <w:pPr>
              <w:pStyle w:val="groenetekst"/>
            </w:pPr>
            <w:r>
              <w:t xml:space="preserve">Paula staat bij de vijverafdeling. Een klant vraagt </w:t>
            </w:r>
            <w:r w:rsidR="000B355E">
              <w:t>hoeveel</w:t>
            </w:r>
            <w:r>
              <w:t xml:space="preserve"> vijverfolie hij nodig heeft.</w:t>
            </w:r>
          </w:p>
          <w:p w:rsidR="008E3346" w:rsidRDefault="001C54D9" w:rsidP="008E3346">
            <w:pPr>
              <w:pStyle w:val="groenetekst"/>
            </w:pPr>
            <w:r>
              <w:t xml:space="preserve">Hij vertelt: </w:t>
            </w:r>
            <w:r w:rsidR="008E3346">
              <w:t xml:space="preserve">De vijver </w:t>
            </w:r>
            <w:r w:rsidR="00830BDF">
              <w:t>is aan de bovenkant</w:t>
            </w:r>
            <w:r w:rsidR="008E3346">
              <w:t xml:space="preserve"> 2 bij 3 meter</w:t>
            </w:r>
            <w:r w:rsidR="00830BDF">
              <w:t xml:space="preserve"> en krijgt</w:t>
            </w:r>
            <w:r w:rsidR="008E3346">
              <w:t xml:space="preserve"> drie verschillende dieptes. </w:t>
            </w:r>
          </w:p>
          <w:p w:rsidR="008E3346" w:rsidRDefault="008E3346" w:rsidP="00830BDF">
            <w:pPr>
              <w:pStyle w:val="groenetekst"/>
            </w:pPr>
            <w:r>
              <w:t xml:space="preserve">Eerst komt een </w:t>
            </w:r>
            <w:r w:rsidR="00830BDF">
              <w:t>rand</w:t>
            </w:r>
            <w:r>
              <w:t xml:space="preserve"> van 40 cm breed</w:t>
            </w:r>
            <w:r w:rsidR="00830BDF">
              <w:t xml:space="preserve"> en</w:t>
            </w:r>
            <w:r>
              <w:t xml:space="preserve"> 20 cm diep. </w:t>
            </w:r>
            <w:r w:rsidR="00830BDF">
              <w:t xml:space="preserve">Daaronder een rand </w:t>
            </w:r>
            <w:r>
              <w:t>van 40 cm breed. Daar wordt de vijver 50 cm diep.</w:t>
            </w:r>
            <w:r w:rsidR="00F46610">
              <w:t xml:space="preserve"> </w:t>
            </w:r>
            <w:r>
              <w:t>En in het midden wordt de vijver 80 cm diep.</w:t>
            </w:r>
          </w:p>
          <w:p w:rsidR="001C54D9" w:rsidRDefault="00F15028" w:rsidP="00830BDF">
            <w:pPr>
              <w:pStyle w:val="groenetekst"/>
            </w:pPr>
            <w:r>
              <w:t>Hieronder zie je een schets van de vijver</w:t>
            </w:r>
            <w:r>
              <w:rPr>
                <w:noProof/>
                <w:lang w:val="en-US"/>
              </w:rPr>
              <w:t xml:space="preserve"> </w:t>
            </w:r>
            <w:r w:rsidR="001C54D9">
              <w:rPr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44B5DAB2" wp14:editId="0F93C97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421640</wp:posOffset>
                  </wp:positionV>
                  <wp:extent cx="266700" cy="350621"/>
                  <wp:effectExtent l="0" t="0" r="0" b="0"/>
                  <wp:wrapNone/>
                  <wp:docPr id="23" name="Picture 23" descr="C:\Documents and Settings\abels101\Local Settings\Temporary Internet Files\Content.IE5\8UYHTTCJ\MC90027541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bels101\Local Settings\Temporary Internet Files\Content.IE5\8UYHTTCJ\MC90027541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5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54D9">
              <w:rPr>
                <w:noProof/>
                <w:lang w:val="en-US"/>
              </w:rPr>
              <w:drawing>
                <wp:inline distT="0" distB="0" distL="0" distR="0" wp14:anchorId="33A3A14F" wp14:editId="27702273">
                  <wp:extent cx="2895600" cy="96019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14295" b="15335"/>
                          <a:stretch/>
                        </pic:blipFill>
                        <pic:spPr bwMode="auto">
                          <a:xfrm>
                            <a:off x="0" y="0"/>
                            <a:ext cx="2898871" cy="961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shd w:val="clear" w:color="auto" w:fill="F1F3E9"/>
          </w:tcPr>
          <w:p w:rsidR="008E3346" w:rsidRPr="00632288" w:rsidRDefault="008E3346" w:rsidP="001C54D9">
            <w:pPr>
              <w:pStyle w:val="groenetekst"/>
              <w:jc w:val="right"/>
            </w:pPr>
            <w:r>
              <w:rPr>
                <w:noProof/>
                <w:lang w:val="en-US"/>
              </w:rPr>
              <w:drawing>
                <wp:inline distT="0" distB="0" distL="0" distR="0" wp14:anchorId="13E66BF3" wp14:editId="09C7F869">
                  <wp:extent cx="1503812" cy="1581150"/>
                  <wp:effectExtent l="0" t="0" r="1270" b="0"/>
                  <wp:docPr id="1" name="Picture 1" descr="http://koizwijndrecht.nl/promenade/product_images/uploaded_images/P101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oizwijndrecht.nl/promenade/product_images/uploaded_images/P101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4261" r="4870" b="14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032" cy="1582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00CC" w:rsidRDefault="003400CC" w:rsidP="003F7955"/>
    <w:p w:rsidR="008E3346" w:rsidRPr="0064453C" w:rsidRDefault="008E3346" w:rsidP="003400CC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3400CC" w:rsidRPr="00BA3884" w:rsidTr="003400CC">
        <w:tc>
          <w:tcPr>
            <w:tcW w:w="534" w:type="dxa"/>
          </w:tcPr>
          <w:p w:rsidR="003400CC" w:rsidRPr="00A856B3" w:rsidRDefault="003400CC" w:rsidP="004E0C55">
            <w:pPr>
              <w:pStyle w:val="Opgave"/>
              <w:numPr>
                <w:ilvl w:val="0"/>
                <w:numId w:val="10"/>
              </w:numPr>
            </w:pPr>
          </w:p>
        </w:tc>
        <w:tc>
          <w:tcPr>
            <w:tcW w:w="8771" w:type="dxa"/>
          </w:tcPr>
          <w:p w:rsidR="00933BB0" w:rsidRPr="00BA3884" w:rsidRDefault="003400CC" w:rsidP="000B355E">
            <w:r>
              <w:t>Hieronder zie je een schaaltekening van de vijver, van bovenaf gezien.</w:t>
            </w:r>
          </w:p>
        </w:tc>
      </w:tr>
      <w:tr w:rsidR="003400CC" w:rsidRPr="00BA3884" w:rsidTr="003400CC">
        <w:tc>
          <w:tcPr>
            <w:tcW w:w="534" w:type="dxa"/>
          </w:tcPr>
          <w:p w:rsidR="003400CC" w:rsidRPr="00A856B3" w:rsidRDefault="003400CC" w:rsidP="003400CC"/>
        </w:tc>
        <w:tc>
          <w:tcPr>
            <w:tcW w:w="8771" w:type="dxa"/>
          </w:tcPr>
          <w:p w:rsidR="003400CC" w:rsidRDefault="0023362F" w:rsidP="003400CC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76C8537" wp14:editId="193F96E7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133985</wp:posOffset>
                      </wp:positionV>
                      <wp:extent cx="4319905" cy="2879725"/>
                      <wp:effectExtent l="8255" t="10160" r="5715" b="5715"/>
                      <wp:wrapNone/>
                      <wp:docPr id="11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9905" cy="287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27.65pt;margin-top:10.55pt;width:340.15pt;height:2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"/>
                  </w:pict>
                </mc:Fallback>
              </mc:AlternateContent>
            </w: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</w:tc>
      </w:tr>
      <w:tr w:rsidR="00C81D77" w:rsidRPr="00BA3884" w:rsidTr="003400CC">
        <w:tc>
          <w:tcPr>
            <w:tcW w:w="534" w:type="dxa"/>
          </w:tcPr>
          <w:p w:rsidR="00C81D77" w:rsidRPr="00A856B3" w:rsidRDefault="00C81D77" w:rsidP="003400CC"/>
        </w:tc>
        <w:tc>
          <w:tcPr>
            <w:tcW w:w="8771" w:type="dxa"/>
          </w:tcPr>
          <w:p w:rsidR="00C81D77" w:rsidRDefault="00C81D77" w:rsidP="003400CC">
            <w:r>
              <w:t>Leg uit dat de schaal van deze tekening 1 : 25 is.</w:t>
            </w:r>
          </w:p>
          <w:p w:rsidR="00C81D77" w:rsidRDefault="00C81D77" w:rsidP="003400CC"/>
          <w:p w:rsidR="00C81D77" w:rsidRDefault="00C81D77" w:rsidP="000B355E">
            <w:pPr>
              <w:pStyle w:val="groenetekst"/>
            </w:pPr>
            <w:r>
              <w:t>……………………………………………………………………………………………………………………….……</w:t>
            </w:r>
          </w:p>
          <w:p w:rsidR="000B355E" w:rsidRDefault="000B355E" w:rsidP="000B355E">
            <w:pPr>
              <w:pStyle w:val="groenetekst"/>
            </w:pPr>
          </w:p>
          <w:p w:rsidR="000B355E" w:rsidRDefault="000B355E" w:rsidP="000B355E">
            <w:pPr>
              <w:pStyle w:val="groenetekst"/>
            </w:pPr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933BB0" w:rsidRPr="0064453C" w:rsidRDefault="00933BB0" w:rsidP="00933BB0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933BB0" w:rsidRPr="00BA3884" w:rsidTr="00933BB0">
        <w:tc>
          <w:tcPr>
            <w:tcW w:w="534" w:type="dxa"/>
          </w:tcPr>
          <w:p w:rsidR="00933BB0" w:rsidRPr="00A856B3" w:rsidRDefault="00933BB0" w:rsidP="00933BB0">
            <w:pPr>
              <w:pStyle w:val="Opgave"/>
            </w:pPr>
          </w:p>
        </w:tc>
        <w:tc>
          <w:tcPr>
            <w:tcW w:w="8771" w:type="dxa"/>
          </w:tcPr>
          <w:p w:rsidR="00933BB0" w:rsidRDefault="00933BB0" w:rsidP="006C4101">
            <w:pPr>
              <w:pStyle w:val="ListParagraph"/>
              <w:numPr>
                <w:ilvl w:val="0"/>
                <w:numId w:val="11"/>
              </w:numPr>
            </w:pPr>
            <w:r>
              <w:t xml:space="preserve">Teken in het bovenaanzicht de </w:t>
            </w:r>
            <w:r w:rsidR="006C4101">
              <w:t xml:space="preserve">verschillende plateaus. </w:t>
            </w:r>
          </w:p>
          <w:p w:rsidR="006C4101" w:rsidRPr="00BA3884" w:rsidRDefault="006C4101" w:rsidP="006C4101">
            <w:pPr>
              <w:pStyle w:val="ListParagraph"/>
              <w:numPr>
                <w:ilvl w:val="0"/>
                <w:numId w:val="11"/>
              </w:numPr>
            </w:pPr>
            <w:r>
              <w:t xml:space="preserve">Schrijf er ook de werkelijke maten </w:t>
            </w:r>
            <w:r w:rsidR="004F49B7">
              <w:t xml:space="preserve">in centimeters </w:t>
            </w:r>
            <w:r>
              <w:t>bij.</w:t>
            </w:r>
          </w:p>
        </w:tc>
      </w:tr>
      <w:tr w:rsidR="00933BB0" w:rsidRPr="00BA3884" w:rsidTr="00933BB0">
        <w:tc>
          <w:tcPr>
            <w:tcW w:w="534" w:type="dxa"/>
          </w:tcPr>
          <w:p w:rsidR="00933BB0" w:rsidRPr="00A856B3" w:rsidRDefault="00933BB0" w:rsidP="00933BB0"/>
        </w:tc>
        <w:tc>
          <w:tcPr>
            <w:tcW w:w="8771" w:type="dxa"/>
          </w:tcPr>
          <w:p w:rsidR="00933BB0" w:rsidRDefault="00933BB0" w:rsidP="00626653">
            <w:pPr>
              <w:pStyle w:val="ListParagraph"/>
              <w:numPr>
                <w:ilvl w:val="0"/>
                <w:numId w:val="11"/>
              </w:numPr>
            </w:pPr>
            <w:r>
              <w:t xml:space="preserve">Hoe </w:t>
            </w:r>
            <w:r w:rsidR="00626653">
              <w:t xml:space="preserve">lang en </w:t>
            </w:r>
            <w:r>
              <w:t xml:space="preserve">breed </w:t>
            </w:r>
            <w:r w:rsidR="00626653">
              <w:t>wordt</w:t>
            </w:r>
            <w:r>
              <w:t xml:space="preserve"> het middendeel dat 80 cm diep </w:t>
            </w:r>
            <w:r w:rsidR="00626653">
              <w:t>is</w:t>
            </w:r>
            <w:r>
              <w:t xml:space="preserve">? </w:t>
            </w:r>
            <w:r w:rsidR="003F7955">
              <w:br/>
            </w:r>
            <w:r w:rsidR="003F7955">
              <w:br/>
            </w:r>
            <w:r w:rsidR="003F7955" w:rsidRPr="003F7955">
              <w:t>…………………………………………………</w:t>
            </w:r>
            <w:r w:rsidR="00B0134D">
              <w:t>.</w:t>
            </w:r>
            <w:r w:rsidR="003F7955" w:rsidRPr="003F7955">
              <w:t>……………………………………………………………</w:t>
            </w:r>
            <w:r w:rsidR="003F7955">
              <w:t>………</w:t>
            </w:r>
            <w:r w:rsidR="003F7955">
              <w:br/>
            </w:r>
          </w:p>
        </w:tc>
      </w:tr>
    </w:tbl>
    <w:p w:rsidR="00933BB0" w:rsidRDefault="003F7955" w:rsidP="003F7955">
      <w:pPr>
        <w:pStyle w:val="rekenverwijzing"/>
      </w:pPr>
      <w:r>
        <w:t xml:space="preserve">Zie: </w:t>
      </w:r>
      <w:r w:rsidR="00690633">
        <w:t>L</w:t>
      </w:r>
      <w:r w:rsidR="00F46610">
        <w:t xml:space="preserve">engtematen en </w:t>
      </w:r>
      <w:r w:rsidRPr="003F7955">
        <w:t>Schaal</w:t>
      </w:r>
      <w:r>
        <w:t xml:space="preserve"> in de </w:t>
      </w:r>
      <w:r w:rsidR="000B355E">
        <w:t xml:space="preserve">Extra </w:t>
      </w:r>
      <w:r>
        <w:t>Rekenmodule</w:t>
      </w:r>
    </w:p>
    <w:p w:rsidR="00B64057" w:rsidRPr="00BA3884" w:rsidRDefault="00B64057" w:rsidP="003F7955"/>
    <w:p w:rsidR="008E3346" w:rsidRDefault="008E3346" w:rsidP="008E3346">
      <w:pPr>
        <w:rPr>
          <w:rFonts w:ascii="Arial" w:eastAsia="SimSun" w:hAnsi="Arial" w:cs="Arial"/>
          <w:color w:val="333333"/>
          <w:sz w:val="18"/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8E3346" w:rsidRPr="00632288" w:rsidTr="003F7955">
        <w:trPr>
          <w:trHeight w:val="2486"/>
        </w:trPr>
        <w:tc>
          <w:tcPr>
            <w:tcW w:w="276" w:type="dxa"/>
            <w:shd w:val="clear" w:color="auto" w:fill="F1F3E9"/>
          </w:tcPr>
          <w:p w:rsidR="008E3346" w:rsidRPr="00632288" w:rsidRDefault="008E3346" w:rsidP="003F7955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:rsidR="008E3346" w:rsidRDefault="008E3346" w:rsidP="003F7955">
            <w:r>
              <w:t>Om goed te kunnen zien hoeveel vijverfolie nodig is, is het handig om een schets te maken van een verticale doorsnede van de vijver.</w:t>
            </w:r>
          </w:p>
          <w:p w:rsidR="008E3346" w:rsidRDefault="008E3346" w:rsidP="003F7955"/>
          <w:p w:rsidR="008E3346" w:rsidRDefault="008E3346" w:rsidP="003F7955">
            <w:r>
              <w:t>Hieronder zie je een schets van een verticale doorsnede in de breedte (</w:t>
            </w:r>
            <w:r w:rsidRPr="00536CEB">
              <w:rPr>
                <w:b/>
              </w:rPr>
              <w:t>dwarsdoorsnede</w:t>
            </w:r>
            <w:r w:rsidRPr="000358B9">
              <w:t>).</w:t>
            </w:r>
          </w:p>
          <w:p w:rsidR="008E3346" w:rsidRDefault="0023362F" w:rsidP="008E3346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6538BE" wp14:editId="2C3E91C3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165100</wp:posOffset>
                      </wp:positionV>
                      <wp:extent cx="685800" cy="323850"/>
                      <wp:effectExtent l="1270" t="3175" r="0" b="0"/>
                      <wp:wrapNone/>
                      <wp:docPr id="1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3E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33F8" w:rsidRPr="002F7E77" w:rsidRDefault="006F33F8" w:rsidP="008E334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200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margin-left:185.35pt;margin-top:13pt;width:54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" fillcolor="#f0f3ea" stroked="f">
                      <v:textbox>
                        <w:txbxContent>
                          <w:p w:rsidR="006F33F8" w:rsidRPr="002F7E77" w:rsidRDefault="006F33F8" w:rsidP="008E334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E3346" w:rsidRDefault="0023362F" w:rsidP="008E3346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76ABD47" wp14:editId="54EC4C05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120650</wp:posOffset>
                      </wp:positionV>
                      <wp:extent cx="3470275" cy="0"/>
                      <wp:effectExtent l="17145" t="53975" r="17780" b="60325"/>
                      <wp:wrapNone/>
                      <wp:docPr id="9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70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9" o:spid="_x0000_s1026" type="#_x0000_t32" style="position:absolute;margin-left:62.1pt;margin-top:9.5pt;width:273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">
                      <v:stroke dashstyle="dash" startarrow="block" endarrow="block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82D45FE" wp14:editId="4BE2E382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120650</wp:posOffset>
                      </wp:positionV>
                      <wp:extent cx="3584575" cy="1358900"/>
                      <wp:effectExtent l="7620" t="6350" r="17780" b="6350"/>
                      <wp:wrapNone/>
                      <wp:docPr id="8" name="Freeform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584575" cy="1358900"/>
                              </a:xfrm>
                              <a:custGeom>
                                <a:avLst/>
                                <a:gdLst>
                                  <a:gd name="T0" fmla="*/ 50 w 5360"/>
                                  <a:gd name="T1" fmla="*/ 45 h 2587"/>
                                  <a:gd name="T2" fmla="*/ 65 w 5360"/>
                                  <a:gd name="T3" fmla="*/ 1080 h 2587"/>
                                  <a:gd name="T4" fmla="*/ 245 w 5360"/>
                                  <a:gd name="T5" fmla="*/ 1065 h 2587"/>
                                  <a:gd name="T6" fmla="*/ 860 w 5360"/>
                                  <a:gd name="T7" fmla="*/ 1080 h 2587"/>
                                  <a:gd name="T8" fmla="*/ 965 w 5360"/>
                                  <a:gd name="T9" fmla="*/ 1095 h 2587"/>
                                  <a:gd name="T10" fmla="*/ 980 w 5360"/>
                                  <a:gd name="T11" fmla="*/ 1680 h 2587"/>
                                  <a:gd name="T12" fmla="*/ 995 w 5360"/>
                                  <a:gd name="T13" fmla="*/ 1740 h 2587"/>
                                  <a:gd name="T14" fmla="*/ 1985 w 5360"/>
                                  <a:gd name="T15" fmla="*/ 1725 h 2587"/>
                                  <a:gd name="T16" fmla="*/ 2090 w 5360"/>
                                  <a:gd name="T17" fmla="*/ 1740 h 2587"/>
                                  <a:gd name="T18" fmla="*/ 2105 w 5360"/>
                                  <a:gd name="T19" fmla="*/ 2220 h 2587"/>
                                  <a:gd name="T20" fmla="*/ 2540 w 5360"/>
                                  <a:gd name="T21" fmla="*/ 2490 h 2587"/>
                                  <a:gd name="T22" fmla="*/ 3725 w 5360"/>
                                  <a:gd name="T23" fmla="*/ 2445 h 2587"/>
                                  <a:gd name="T24" fmla="*/ 3695 w 5360"/>
                                  <a:gd name="T25" fmla="*/ 2160 h 2587"/>
                                  <a:gd name="T26" fmla="*/ 3665 w 5360"/>
                                  <a:gd name="T27" fmla="*/ 2010 h 2587"/>
                                  <a:gd name="T28" fmla="*/ 3680 w 5360"/>
                                  <a:gd name="T29" fmla="*/ 1635 h 2587"/>
                                  <a:gd name="T30" fmla="*/ 3815 w 5360"/>
                                  <a:gd name="T31" fmla="*/ 1620 h 2587"/>
                                  <a:gd name="T32" fmla="*/ 4655 w 5360"/>
                                  <a:gd name="T33" fmla="*/ 1605 h 2587"/>
                                  <a:gd name="T34" fmla="*/ 4610 w 5360"/>
                                  <a:gd name="T35" fmla="*/ 990 h 2587"/>
                                  <a:gd name="T36" fmla="*/ 4685 w 5360"/>
                                  <a:gd name="T37" fmla="*/ 915 h 2587"/>
                                  <a:gd name="T38" fmla="*/ 5360 w 5360"/>
                                  <a:gd name="T39" fmla="*/ 900 h 2587"/>
                                  <a:gd name="T40" fmla="*/ 5300 w 5360"/>
                                  <a:gd name="T41" fmla="*/ 645 h 2587"/>
                                  <a:gd name="T42" fmla="*/ 5270 w 5360"/>
                                  <a:gd name="T43" fmla="*/ 285 h 2587"/>
                                  <a:gd name="T44" fmla="*/ 5240 w 5360"/>
                                  <a:gd name="T45" fmla="*/ 180 h 2587"/>
                                  <a:gd name="T46" fmla="*/ 5240 w 5360"/>
                                  <a:gd name="T47" fmla="*/ 0 h 25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5360" h="2587">
                                    <a:moveTo>
                                      <a:pt x="50" y="45"/>
                                    </a:moveTo>
                                    <a:cubicBezTo>
                                      <a:pt x="55" y="390"/>
                                      <a:pt x="0" y="741"/>
                                      <a:pt x="65" y="1080"/>
                                    </a:cubicBezTo>
                                    <a:cubicBezTo>
                                      <a:pt x="76" y="1139"/>
                                      <a:pt x="185" y="1065"/>
                                      <a:pt x="245" y="1065"/>
                                    </a:cubicBezTo>
                                    <a:cubicBezTo>
                                      <a:pt x="450" y="1065"/>
                                      <a:pt x="655" y="1075"/>
                                      <a:pt x="860" y="1080"/>
                                    </a:cubicBezTo>
                                    <a:cubicBezTo>
                                      <a:pt x="895" y="1085"/>
                                      <a:pt x="958" y="1060"/>
                                      <a:pt x="965" y="1095"/>
                                    </a:cubicBezTo>
                                    <a:cubicBezTo>
                                      <a:pt x="1003" y="1286"/>
                                      <a:pt x="971" y="1485"/>
                                      <a:pt x="980" y="1680"/>
                                    </a:cubicBezTo>
                                    <a:cubicBezTo>
                                      <a:pt x="981" y="1701"/>
                                      <a:pt x="990" y="1720"/>
                                      <a:pt x="995" y="1740"/>
                                    </a:cubicBezTo>
                                    <a:cubicBezTo>
                                      <a:pt x="1325" y="1735"/>
                                      <a:pt x="1655" y="1725"/>
                                      <a:pt x="1985" y="1725"/>
                                    </a:cubicBezTo>
                                    <a:cubicBezTo>
                                      <a:pt x="2020" y="1725"/>
                                      <a:pt x="2082" y="1706"/>
                                      <a:pt x="2090" y="1740"/>
                                    </a:cubicBezTo>
                                    <a:cubicBezTo>
                                      <a:pt x="2128" y="1896"/>
                                      <a:pt x="2098" y="2060"/>
                                      <a:pt x="2105" y="2220"/>
                                    </a:cubicBezTo>
                                    <a:cubicBezTo>
                                      <a:pt x="2120" y="2587"/>
                                      <a:pt x="2121" y="2473"/>
                                      <a:pt x="2540" y="2490"/>
                                    </a:cubicBezTo>
                                    <a:cubicBezTo>
                                      <a:pt x="2897" y="2484"/>
                                      <a:pt x="3347" y="2508"/>
                                      <a:pt x="3725" y="2445"/>
                                    </a:cubicBezTo>
                                    <a:cubicBezTo>
                                      <a:pt x="3687" y="2294"/>
                                      <a:pt x="3728" y="2471"/>
                                      <a:pt x="3695" y="2160"/>
                                    </a:cubicBezTo>
                                    <a:cubicBezTo>
                                      <a:pt x="3690" y="2109"/>
                                      <a:pt x="3673" y="2060"/>
                                      <a:pt x="3665" y="2010"/>
                                    </a:cubicBezTo>
                                    <a:cubicBezTo>
                                      <a:pt x="3670" y="1885"/>
                                      <a:pt x="3635" y="1752"/>
                                      <a:pt x="3680" y="1635"/>
                                    </a:cubicBezTo>
                                    <a:cubicBezTo>
                                      <a:pt x="3696" y="1593"/>
                                      <a:pt x="3770" y="1621"/>
                                      <a:pt x="3815" y="1620"/>
                                    </a:cubicBezTo>
                                    <a:cubicBezTo>
                                      <a:pt x="4095" y="1611"/>
                                      <a:pt x="4375" y="1610"/>
                                      <a:pt x="4655" y="1605"/>
                                    </a:cubicBezTo>
                                    <a:cubicBezTo>
                                      <a:pt x="4589" y="1407"/>
                                      <a:pt x="4676" y="1188"/>
                                      <a:pt x="4610" y="990"/>
                                    </a:cubicBezTo>
                                    <a:cubicBezTo>
                                      <a:pt x="4626" y="927"/>
                                      <a:pt x="4609" y="918"/>
                                      <a:pt x="4685" y="915"/>
                                    </a:cubicBezTo>
                                    <a:cubicBezTo>
                                      <a:pt x="4910" y="906"/>
                                      <a:pt x="5135" y="905"/>
                                      <a:pt x="5360" y="900"/>
                                    </a:cubicBezTo>
                                    <a:cubicBezTo>
                                      <a:pt x="5332" y="816"/>
                                      <a:pt x="5328" y="728"/>
                                      <a:pt x="5300" y="645"/>
                                    </a:cubicBezTo>
                                    <a:cubicBezTo>
                                      <a:pt x="5288" y="525"/>
                                      <a:pt x="5283" y="405"/>
                                      <a:pt x="5270" y="285"/>
                                    </a:cubicBezTo>
                                    <a:cubicBezTo>
                                      <a:pt x="5266" y="249"/>
                                      <a:pt x="5242" y="216"/>
                                      <a:pt x="5240" y="180"/>
                                    </a:cubicBezTo>
                                    <a:cubicBezTo>
                                      <a:pt x="5236" y="120"/>
                                      <a:pt x="5240" y="60"/>
                                      <a:pt x="524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8" o:spid="_x0000_s1026" style="position:absolute;margin-left:60.6pt;margin-top:9.5pt;width:282.25pt;height:10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60,2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" path="m50,45c55,390,,741,65,1080v11,59,120,-15,180,-15c450,1065,655,1075,860,1080v35,5,98,-20,105,15c1003,1286,971,1485,980,1680v1,21,10,40,15,60c1325,1735,1655,1725,1985,1725v35,,97,-19,105,15c2128,1896,2098,2060,2105,2220v15,367,16,253,435,270c2897,2484,3347,2508,3725,2445v-38,-151,3,26,-30,-285c3690,2109,3673,2060,3665,2010v5,-125,-30,-258,15,-375c3696,1593,3770,1621,3815,1620v280,-9,560,-10,840,-15c4589,1407,4676,1188,4610,990v16,-63,-1,-72,75,-75c4910,906,5135,905,5360,900v-28,-84,-32,-172,-60,-255c5288,525,5283,405,5270,285v-4,-36,-28,-69,-30,-105c5236,120,5240,60,5240,e" filled="f">
                      <v:path arrowok="t" o:connecttype="custom" o:connectlocs="33438,23638;43470,567303;163847,559423;575137,567303;645357,575182;655389,882471;665420,913988;1327497,906108;1397717,913988;1407748,1166122;1698661,1307948;2491146,1284310;2471083,1134605;2451020,1055813;2461051,858833;2551335,850954;3113096,843075;3083002,520027;3133159,480631;3584575,472752;3544449,338806;3524386,149705;3504323,94550;3504323,0" o:connectangles="0,0,0,0,0,0,0,0,0,0,0,0,0,0,0,0,0,0,0,0,0,0,0,0"/>
                    </v:shape>
                  </w:pict>
                </mc:Fallback>
              </mc:AlternateContent>
            </w:r>
          </w:p>
          <w:p w:rsidR="008E3346" w:rsidRDefault="008E3346" w:rsidP="008E3346"/>
          <w:p w:rsidR="008E3346" w:rsidRDefault="008E3346" w:rsidP="008E3346"/>
          <w:p w:rsidR="008E3346" w:rsidRDefault="008E3346" w:rsidP="008E3346"/>
          <w:p w:rsidR="008E3346" w:rsidRDefault="008E3346" w:rsidP="008E3346"/>
          <w:p w:rsidR="008E3346" w:rsidRDefault="008E3346" w:rsidP="008E3346"/>
          <w:p w:rsidR="008E3346" w:rsidRDefault="008E3346" w:rsidP="008E3346">
            <w:pPr>
              <w:pStyle w:val="groenetekst"/>
              <w:rPr>
                <w:color w:val="auto"/>
              </w:rPr>
            </w:pPr>
          </w:p>
          <w:p w:rsidR="000B355E" w:rsidRPr="00632288" w:rsidRDefault="000B355E" w:rsidP="008E3346">
            <w:pPr>
              <w:pStyle w:val="groenetekst"/>
            </w:pPr>
          </w:p>
        </w:tc>
      </w:tr>
    </w:tbl>
    <w:p w:rsidR="008E3346" w:rsidRDefault="008E3346" w:rsidP="008E3346"/>
    <w:p w:rsidR="00536CEB" w:rsidRPr="0064453C" w:rsidRDefault="00536CEB" w:rsidP="00933BB0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933BB0" w:rsidRPr="00BA3884" w:rsidTr="00933BB0">
        <w:tc>
          <w:tcPr>
            <w:tcW w:w="534" w:type="dxa"/>
          </w:tcPr>
          <w:p w:rsidR="00933BB0" w:rsidRPr="00A856B3" w:rsidRDefault="00933BB0" w:rsidP="00933BB0">
            <w:pPr>
              <w:pStyle w:val="Opgave"/>
            </w:pPr>
          </w:p>
        </w:tc>
        <w:tc>
          <w:tcPr>
            <w:tcW w:w="8771" w:type="dxa"/>
          </w:tcPr>
          <w:p w:rsidR="00933BB0" w:rsidRPr="00BA3884" w:rsidRDefault="00626653" w:rsidP="004E0C55">
            <w:r>
              <w:t xml:space="preserve">Schrijf </w:t>
            </w:r>
            <w:r w:rsidR="00536CEB">
              <w:t xml:space="preserve">in de schets hierboven </w:t>
            </w:r>
            <w:r>
              <w:t xml:space="preserve">bij elk lijnstukje </w:t>
            </w:r>
            <w:r w:rsidR="00916370">
              <w:t xml:space="preserve">de werkelijke </w:t>
            </w:r>
            <w:r>
              <w:t>maat</w:t>
            </w:r>
            <w:r w:rsidR="00763A22">
              <w:t xml:space="preserve"> in centimeters</w:t>
            </w:r>
            <w:r>
              <w:t>.</w:t>
            </w:r>
          </w:p>
        </w:tc>
      </w:tr>
    </w:tbl>
    <w:p w:rsidR="00933BB0" w:rsidRDefault="00933BB0" w:rsidP="00933BB0"/>
    <w:p w:rsidR="002F7E77" w:rsidRPr="0064453C" w:rsidRDefault="002F7E77" w:rsidP="002F7E77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2F7E77" w:rsidRPr="00BA3884" w:rsidTr="002F7E77">
        <w:tc>
          <w:tcPr>
            <w:tcW w:w="534" w:type="dxa"/>
          </w:tcPr>
          <w:p w:rsidR="002F7E77" w:rsidRPr="00A856B3" w:rsidRDefault="002F7E77" w:rsidP="002F7E77">
            <w:pPr>
              <w:pStyle w:val="Opgave"/>
            </w:pPr>
          </w:p>
        </w:tc>
        <w:tc>
          <w:tcPr>
            <w:tcW w:w="8771" w:type="dxa"/>
          </w:tcPr>
          <w:p w:rsidR="002F7E77" w:rsidRPr="00BA3884" w:rsidRDefault="002F7E77" w:rsidP="000B355E">
            <w:r>
              <w:t xml:space="preserve">Bereken met deze schets hoeveel vijverfolie in de </w:t>
            </w:r>
            <w:r w:rsidRPr="008E3346">
              <w:rPr>
                <w:b/>
              </w:rPr>
              <w:t>breedte</w:t>
            </w:r>
            <w:r>
              <w:t xml:space="preserve"> nodig is. </w:t>
            </w:r>
            <w:r w:rsidR="003F7955">
              <w:br/>
            </w:r>
            <w:r w:rsidR="003F7955">
              <w:br/>
              <w:t>Breedte vijverfolie is ……………………………………………………………………………..…………….</w:t>
            </w:r>
          </w:p>
        </w:tc>
      </w:tr>
    </w:tbl>
    <w:p w:rsidR="002F7E77" w:rsidRDefault="002F7E77" w:rsidP="002F7E77">
      <w:pPr>
        <w:rPr>
          <w:lang w:eastAsia="zh-CN"/>
        </w:rPr>
      </w:pPr>
    </w:p>
    <w:p w:rsidR="004E0C55" w:rsidRPr="0064453C" w:rsidRDefault="004E0C55" w:rsidP="004E0C55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4E0C55" w:rsidRPr="00BA3884" w:rsidTr="00360D1B">
        <w:tc>
          <w:tcPr>
            <w:tcW w:w="534" w:type="dxa"/>
          </w:tcPr>
          <w:p w:rsidR="004E0C55" w:rsidRPr="00A856B3" w:rsidRDefault="004E0C55" w:rsidP="00360D1B">
            <w:pPr>
              <w:pStyle w:val="Opgave"/>
            </w:pPr>
          </w:p>
        </w:tc>
        <w:tc>
          <w:tcPr>
            <w:tcW w:w="8771" w:type="dxa"/>
          </w:tcPr>
          <w:p w:rsidR="00626653" w:rsidRDefault="00626653" w:rsidP="00626653">
            <w:r>
              <w:t xml:space="preserve">Maak hieronder een schets van de doorsnede in de lengte. </w:t>
            </w:r>
          </w:p>
          <w:p w:rsidR="004E0C55" w:rsidRPr="00BA3884" w:rsidRDefault="002F7E77" w:rsidP="00626653">
            <w:r>
              <w:t>Schrijf bij elk lijnstukje de werkelijke maat.</w:t>
            </w:r>
          </w:p>
        </w:tc>
      </w:tr>
      <w:tr w:rsidR="0052428E" w:rsidRPr="00BA3884" w:rsidTr="00360D1B">
        <w:tc>
          <w:tcPr>
            <w:tcW w:w="534" w:type="dxa"/>
          </w:tcPr>
          <w:p w:rsidR="0052428E" w:rsidRPr="00A856B3" w:rsidRDefault="0052428E" w:rsidP="0052428E"/>
        </w:tc>
        <w:tc>
          <w:tcPr>
            <w:tcW w:w="8771" w:type="dxa"/>
          </w:tcPr>
          <w:p w:rsidR="0052428E" w:rsidRDefault="0052428E" w:rsidP="0052428E"/>
          <w:p w:rsidR="0052428E" w:rsidRDefault="0052428E" w:rsidP="0052428E"/>
          <w:p w:rsidR="00191EFB" w:rsidRDefault="00191EFB" w:rsidP="0052428E"/>
          <w:p w:rsidR="00191EFB" w:rsidRDefault="00191EFB" w:rsidP="0052428E"/>
          <w:p w:rsidR="000358B9" w:rsidRDefault="000358B9" w:rsidP="0052428E"/>
          <w:p w:rsidR="00191EFB" w:rsidRDefault="00191EFB" w:rsidP="0052428E"/>
        </w:tc>
      </w:tr>
    </w:tbl>
    <w:p w:rsidR="00A0482C" w:rsidRPr="0064453C" w:rsidRDefault="00A0482C" w:rsidP="00A0482C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A0482C" w:rsidRPr="00BA3884" w:rsidTr="00A0482C">
        <w:tc>
          <w:tcPr>
            <w:tcW w:w="534" w:type="dxa"/>
          </w:tcPr>
          <w:p w:rsidR="00A0482C" w:rsidRPr="00A856B3" w:rsidRDefault="00A0482C" w:rsidP="00A0482C">
            <w:pPr>
              <w:pStyle w:val="Opgave"/>
            </w:pPr>
          </w:p>
        </w:tc>
        <w:tc>
          <w:tcPr>
            <w:tcW w:w="8771" w:type="dxa"/>
          </w:tcPr>
          <w:p w:rsidR="003F7955" w:rsidRDefault="002F7E77" w:rsidP="003F7955">
            <w:r>
              <w:t>Bereken met deze schets hoeveel</w:t>
            </w:r>
            <w:r w:rsidR="00A0482C">
              <w:t xml:space="preserve"> vijverfolie in de lengte nodig is. </w:t>
            </w:r>
            <w:r w:rsidR="003F7955">
              <w:br/>
            </w:r>
            <w:r w:rsidR="003F7955">
              <w:br/>
              <w:t>Lengte vijverfolie is ……………………………</w:t>
            </w:r>
            <w:r w:rsidR="00B0134D">
              <w:t>.</w:t>
            </w:r>
            <w:r w:rsidR="003F7955">
              <w:t>……………………………………………………………….</w:t>
            </w:r>
          </w:p>
          <w:p w:rsidR="00A0482C" w:rsidRPr="00BA3884" w:rsidRDefault="00A0482C" w:rsidP="003F7955">
            <w:pPr>
              <w:pStyle w:val="ListParagraph"/>
              <w:ind w:left="360"/>
            </w:pPr>
          </w:p>
        </w:tc>
      </w:tr>
    </w:tbl>
    <w:p w:rsidR="00A0482C" w:rsidRDefault="00A0482C" w:rsidP="002F7A5F">
      <w:pPr>
        <w:rPr>
          <w:lang w:eastAsia="zh-CN"/>
        </w:rPr>
      </w:pPr>
    </w:p>
    <w:p w:rsidR="002F7A5F" w:rsidRPr="0064453C" w:rsidRDefault="002F7A5F" w:rsidP="002F7A5F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2F7A5F" w:rsidRPr="00BA3884" w:rsidTr="002F7A5F">
        <w:tc>
          <w:tcPr>
            <w:tcW w:w="534" w:type="dxa"/>
          </w:tcPr>
          <w:p w:rsidR="002F7A5F" w:rsidRPr="00A856B3" w:rsidRDefault="002F7A5F" w:rsidP="002F7A5F">
            <w:pPr>
              <w:pStyle w:val="Opgave"/>
            </w:pPr>
          </w:p>
        </w:tc>
        <w:tc>
          <w:tcPr>
            <w:tcW w:w="8771" w:type="dxa"/>
          </w:tcPr>
          <w:p w:rsidR="002F7A5F" w:rsidRDefault="002F7A5F" w:rsidP="002F7A5F">
            <w:r>
              <w:t>Paula kijkt nog eens naar de schets van de dwarsdoorsnede in de breedte.</w:t>
            </w:r>
          </w:p>
          <w:p w:rsidR="002F7A5F" w:rsidRDefault="002F7A5F" w:rsidP="002F7A5F">
            <w:r>
              <w:t>He, de breedte van de vijverfolie is gewoon</w:t>
            </w:r>
          </w:p>
          <w:p w:rsidR="002F7A5F" w:rsidRPr="002F7A5F" w:rsidRDefault="000B355E" w:rsidP="002F7A5F">
            <w:r w:rsidRPr="002F7A5F">
              <w:rPr>
                <w:i/>
              </w:rPr>
              <w:t>B</w:t>
            </w:r>
            <w:r w:rsidR="002F7A5F" w:rsidRPr="002F7A5F">
              <w:rPr>
                <w:i/>
              </w:rPr>
              <w:t>reedte</w:t>
            </w:r>
            <w:r>
              <w:rPr>
                <w:i/>
              </w:rPr>
              <w:t xml:space="preserve"> </w:t>
            </w:r>
            <w:r w:rsidR="002F7A5F">
              <w:t xml:space="preserve">+ 2 x  </w:t>
            </w:r>
            <w:r w:rsidR="002F7A5F" w:rsidRPr="002F7A5F">
              <w:rPr>
                <w:i/>
              </w:rPr>
              <w:t>diepte</w:t>
            </w:r>
          </w:p>
          <w:p w:rsidR="002F7A5F" w:rsidRPr="002F7A5F" w:rsidRDefault="00763A22" w:rsidP="002F7A5F">
            <w:r>
              <w:t>Laat zien</w:t>
            </w:r>
            <w:r w:rsidR="002F7A5F">
              <w:t xml:space="preserve"> dat dit klopt.</w:t>
            </w:r>
          </w:p>
        </w:tc>
      </w:tr>
      <w:tr w:rsidR="002F7A5F" w:rsidRPr="00BA3884" w:rsidTr="002F7A5F">
        <w:tc>
          <w:tcPr>
            <w:tcW w:w="534" w:type="dxa"/>
          </w:tcPr>
          <w:p w:rsidR="002F7A5F" w:rsidRPr="00A856B3" w:rsidRDefault="002F7A5F" w:rsidP="002F7A5F"/>
        </w:tc>
        <w:tc>
          <w:tcPr>
            <w:tcW w:w="8771" w:type="dxa"/>
          </w:tcPr>
          <w:p w:rsidR="002F7A5F" w:rsidRDefault="002F7A5F" w:rsidP="002F7A5F"/>
          <w:p w:rsidR="002F7A5F" w:rsidRDefault="002F7A5F" w:rsidP="002F7A5F">
            <w:r>
              <w:t>…………………………………………………………………………………………………………………………….</w:t>
            </w:r>
          </w:p>
          <w:p w:rsidR="002F7A5F" w:rsidRDefault="002F7A5F" w:rsidP="002F7A5F"/>
          <w:p w:rsidR="002F7A5F" w:rsidRDefault="002F7A5F" w:rsidP="002F7A5F">
            <w:r>
              <w:t>…………………………………………………………………………………………………………………………….</w:t>
            </w:r>
            <w:r w:rsidR="003F7955">
              <w:br/>
            </w:r>
          </w:p>
          <w:p w:rsidR="000B355E" w:rsidRDefault="000B355E" w:rsidP="002F7A5F">
            <w:r>
              <w:t>…………………………………………………………………………………………………………………………….</w:t>
            </w:r>
            <w:r>
              <w:br/>
            </w:r>
          </w:p>
          <w:p w:rsidR="002F7A5F" w:rsidRDefault="002F7A5F" w:rsidP="002F7A5F">
            <w:r>
              <w:t>Bespreek deze opdracht in de klas.</w:t>
            </w:r>
          </w:p>
        </w:tc>
      </w:tr>
    </w:tbl>
    <w:p w:rsidR="002F7A5F" w:rsidRDefault="002F7A5F" w:rsidP="002F7A5F">
      <w:pPr>
        <w:rPr>
          <w:lang w:eastAsia="zh-CN"/>
        </w:rPr>
      </w:pPr>
    </w:p>
    <w:p w:rsidR="00A0482C" w:rsidRPr="0064453C" w:rsidRDefault="00A0482C" w:rsidP="00A0482C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A0482C" w:rsidRPr="00BA3884" w:rsidTr="00A0482C">
        <w:tc>
          <w:tcPr>
            <w:tcW w:w="534" w:type="dxa"/>
          </w:tcPr>
          <w:p w:rsidR="00A0482C" w:rsidRPr="00A856B3" w:rsidRDefault="00A0482C" w:rsidP="00A0482C">
            <w:pPr>
              <w:pStyle w:val="Opgave"/>
            </w:pPr>
          </w:p>
        </w:tc>
        <w:tc>
          <w:tcPr>
            <w:tcW w:w="8771" w:type="dxa"/>
          </w:tcPr>
          <w:p w:rsidR="002F7A5F" w:rsidRDefault="002F7A5F" w:rsidP="002F7A5F">
            <w:pPr>
              <w:rPr>
                <w:lang w:eastAsia="zh-CN"/>
              </w:rPr>
            </w:pPr>
            <w:r>
              <w:t xml:space="preserve">Om de randen goed te kunnen afwerken heb je aan alle </w:t>
            </w:r>
            <w:r w:rsidR="004E4D2B">
              <w:t xml:space="preserve">kanten </w:t>
            </w:r>
            <w:r>
              <w:t xml:space="preserve">50 cm extra </w:t>
            </w:r>
            <w:r w:rsidR="00070A93">
              <w:t xml:space="preserve">folie </w:t>
            </w:r>
            <w:r>
              <w:t>nodig.</w:t>
            </w:r>
          </w:p>
          <w:p w:rsidR="0038465D" w:rsidRPr="0038465D" w:rsidRDefault="002F7A5F" w:rsidP="0038465D">
            <w:r>
              <w:t xml:space="preserve">Vul in: </w:t>
            </w:r>
          </w:p>
        </w:tc>
      </w:tr>
      <w:tr w:rsidR="00A0482C" w:rsidRPr="00BA3884" w:rsidTr="00A0482C">
        <w:tc>
          <w:tcPr>
            <w:tcW w:w="534" w:type="dxa"/>
          </w:tcPr>
          <w:p w:rsidR="00A0482C" w:rsidRPr="00A856B3" w:rsidRDefault="00A0482C" w:rsidP="00A0482C"/>
        </w:tc>
        <w:tc>
          <w:tcPr>
            <w:tcW w:w="8771" w:type="dxa"/>
          </w:tcPr>
          <w:p w:rsidR="00A0482C" w:rsidRDefault="00A0482C" w:rsidP="00A0482C"/>
          <w:p w:rsidR="002F7A5F" w:rsidRDefault="002F7A5F" w:rsidP="00A0482C">
            <w:r>
              <w:t xml:space="preserve">Totale breedte </w:t>
            </w:r>
            <w:r w:rsidR="00070A93">
              <w:t xml:space="preserve">folie </w:t>
            </w:r>
            <w:r>
              <w:t>= …………………………………………………</w:t>
            </w:r>
          </w:p>
          <w:p w:rsidR="002F7A5F" w:rsidRDefault="002F7A5F" w:rsidP="00A0482C"/>
          <w:p w:rsidR="00A0482C" w:rsidRDefault="002F7A5F" w:rsidP="008E3346">
            <w:r>
              <w:t xml:space="preserve">Totale lengte </w:t>
            </w:r>
            <w:r w:rsidR="00070A93">
              <w:t xml:space="preserve">folie </w:t>
            </w:r>
            <w:r>
              <w:t xml:space="preserve">= </w:t>
            </w:r>
            <w:r w:rsidR="00A0482C">
              <w:t>…</w:t>
            </w:r>
            <w:r>
              <w:t>…………………………………………………</w:t>
            </w:r>
          </w:p>
        </w:tc>
      </w:tr>
    </w:tbl>
    <w:p w:rsidR="000B355E" w:rsidRDefault="000B355E" w:rsidP="008E3346">
      <w:pPr>
        <w:rPr>
          <w:rFonts w:ascii="Arial" w:eastAsia="SimSun" w:hAnsi="Arial" w:cs="Arial"/>
          <w:color w:val="333333"/>
          <w:sz w:val="18"/>
          <w:lang w:eastAsia="zh-CN"/>
        </w:rPr>
      </w:pPr>
    </w:p>
    <w:p w:rsidR="000B355E" w:rsidRDefault="000B355E">
      <w:pPr>
        <w:rPr>
          <w:rFonts w:ascii="Arial" w:eastAsia="SimSun" w:hAnsi="Arial" w:cs="Arial"/>
          <w:color w:val="333333"/>
          <w:sz w:val="18"/>
          <w:lang w:eastAsia="zh-CN"/>
        </w:rPr>
      </w:pPr>
      <w:r>
        <w:rPr>
          <w:rFonts w:ascii="Arial" w:eastAsia="SimSun" w:hAnsi="Arial" w:cs="Arial"/>
          <w:color w:val="333333"/>
          <w:sz w:val="18"/>
          <w:lang w:eastAsia="zh-CN"/>
        </w:rPr>
        <w:br w:type="page"/>
      </w:r>
    </w:p>
    <w:p w:rsidR="008E3346" w:rsidRDefault="008E3346" w:rsidP="008E3346">
      <w:pPr>
        <w:rPr>
          <w:rFonts w:ascii="Arial" w:eastAsia="SimSun" w:hAnsi="Arial" w:cs="Arial"/>
          <w:color w:val="333333"/>
          <w:sz w:val="18"/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9"/>
        <w:gridCol w:w="8057"/>
      </w:tblGrid>
      <w:tr w:rsidR="000B355E" w:rsidRPr="00632288" w:rsidTr="003F7955">
        <w:trPr>
          <w:trHeight w:val="2486"/>
        </w:trPr>
        <w:tc>
          <w:tcPr>
            <w:tcW w:w="276" w:type="dxa"/>
            <w:shd w:val="clear" w:color="auto" w:fill="F1F3E9"/>
          </w:tcPr>
          <w:p w:rsidR="008E3346" w:rsidRPr="00632288" w:rsidRDefault="008E3346" w:rsidP="003F7955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:rsidR="003F7955" w:rsidRDefault="003F7955" w:rsidP="008E3346">
            <w:pPr>
              <w:pStyle w:val="groenetekst"/>
              <w:rPr>
                <w:color w:val="auto"/>
              </w:rPr>
            </w:pPr>
          </w:p>
          <w:p w:rsidR="008E3346" w:rsidRDefault="008E3346" w:rsidP="008E3346">
            <w:pPr>
              <w:pStyle w:val="groenetekst"/>
            </w:pPr>
            <w:r>
              <w:t xml:space="preserve">Vijverfolie zit vaak op rollen en is te koop per strekkende meter.  </w:t>
            </w:r>
          </w:p>
          <w:p w:rsidR="008E3346" w:rsidRDefault="008E3346" w:rsidP="008E3346">
            <w:pPr>
              <w:pStyle w:val="groenetekst"/>
            </w:pPr>
            <w:r>
              <w:t>In het tuincentrum zijn de volgende rollen op voorraad:</w:t>
            </w:r>
            <w:r w:rsidR="003F7955">
              <w:br/>
            </w:r>
          </w:p>
          <w:tbl>
            <w:tblPr>
              <w:tblW w:w="4092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68"/>
              <w:gridCol w:w="152"/>
              <w:gridCol w:w="4297"/>
            </w:tblGrid>
            <w:tr w:rsidR="000B355E" w:rsidRPr="000441A1" w:rsidTr="003F7955">
              <w:trPr>
                <w:tblCellSpacing w:w="0" w:type="dxa"/>
                <w:jc w:val="center"/>
              </w:trPr>
              <w:tc>
                <w:tcPr>
                  <w:tcW w:w="2015" w:type="dxa"/>
                  <w:hideMark/>
                </w:tcPr>
                <w:p w:rsidR="008E3346" w:rsidRPr="000441A1" w:rsidRDefault="008E3346" w:rsidP="003F7955">
                  <w:pPr>
                    <w:jc w:val="center"/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br/>
                  </w:r>
                  <w:r>
                    <w:rPr>
                      <w:rFonts w:ascii="Tahoma" w:eastAsia="Times New Roman" w:hAnsi="Tahoma" w:cs="Tahoma"/>
                      <w:noProof/>
                      <w:color w:val="444444"/>
                      <w:sz w:val="18"/>
                      <w:szCs w:val="18"/>
                      <w:lang w:val="en-US"/>
                    </w:rPr>
                    <w:drawing>
                      <wp:inline distT="0" distB="0" distL="0" distR="0" wp14:anchorId="1FDF2001" wp14:editId="4DDB9350">
                        <wp:extent cx="952500" cy="628650"/>
                        <wp:effectExtent l="19050" t="0" r="0" b="0"/>
                        <wp:docPr id="4" name="Picture 1" descr="PVC Folie 4 meter breed    10 jaar garantie!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VC Folie 4 meter breed    10 jaar garantie!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" w:type="dxa"/>
                  <w:hideMark/>
                </w:tcPr>
                <w:p w:rsidR="008E3346" w:rsidRPr="000441A1" w:rsidRDefault="008E3346" w:rsidP="003F7955">
                  <w:pPr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</w:p>
              </w:tc>
              <w:tc>
                <w:tcPr>
                  <w:tcW w:w="4620" w:type="dxa"/>
                  <w:hideMark/>
                </w:tcPr>
                <w:p w:rsidR="008E3346" w:rsidRPr="000441A1" w:rsidRDefault="00436A6A" w:rsidP="003F7955">
                  <w:pPr>
                    <w:rPr>
                      <w:rFonts w:ascii="Times New Roman" w:eastAsia="Times New Roman" w:hAnsi="Times New Roman"/>
                      <w:color w:val="444444"/>
                      <w:u w:val="single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fldChar w:fldCharType="begin"/>
                  </w:r>
                  <w:r w:rsidR="008E3346"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instrText xml:space="preserve"> HYPERLINK "http://www.gdkoi.nl/a-16441023/vijverfolie/pvc-folie-4-meter-breed-10-jaar-garantie" </w:instrTex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fldChar w:fldCharType="separate"/>
                  </w:r>
                </w:p>
                <w:p w:rsidR="008E3346" w:rsidRPr="000441A1" w:rsidRDefault="008E3346" w:rsidP="003F7955">
                  <w:pPr>
                    <w:rPr>
                      <w:rFonts w:ascii="Times New Roman" w:hAnsi="Times New Roman"/>
                      <w:lang w:eastAsia="nl-NL"/>
                    </w:rPr>
                  </w:pPr>
                  <w:r w:rsidRPr="000441A1">
                    <w:rPr>
                      <w:lang w:eastAsia="nl-NL"/>
                    </w:rPr>
                    <w:t xml:space="preserve">PVC Folie 4 meter breed </w:t>
                  </w:r>
                </w:p>
                <w:p w:rsidR="008E3346" w:rsidRDefault="00436A6A" w:rsidP="003F7955">
                  <w:pPr>
                    <w:spacing w:after="240"/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fldChar w:fldCharType="end"/>
                  </w:r>
                  <w:r w:rsidR="008E3346"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t xml:space="preserve">Prijs per strekkende meter. </w:t>
                  </w:r>
                </w:p>
                <w:p w:rsidR="008E3346" w:rsidRPr="000441A1" w:rsidRDefault="008E3346" w:rsidP="003F7955">
                  <w:pPr>
                    <w:spacing w:after="240"/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30"/>
                      <w:lang w:eastAsia="nl-NL"/>
                    </w:rPr>
                    <w:t>€ 11</w: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lang w:eastAsia="nl-NL"/>
                    </w:rPr>
                    <w:t> </w:t>
                  </w:r>
                  <w:r w:rsidRPr="000441A1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18"/>
                      <w:lang w:eastAsia="nl-NL"/>
                    </w:rPr>
                    <w:t>80</w: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br/>
                  </w:r>
                </w:p>
              </w:tc>
            </w:tr>
            <w:tr w:rsidR="000B355E" w:rsidRPr="000441A1" w:rsidTr="003F7955">
              <w:trPr>
                <w:tblCellSpacing w:w="0" w:type="dxa"/>
                <w:jc w:val="center"/>
              </w:trPr>
              <w:tc>
                <w:tcPr>
                  <w:tcW w:w="2015" w:type="dxa"/>
                  <w:hideMark/>
                </w:tcPr>
                <w:p w:rsidR="008E3346" w:rsidRPr="000441A1" w:rsidRDefault="008E3346" w:rsidP="003F7955">
                  <w:pPr>
                    <w:jc w:val="center"/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br/>
                  </w:r>
                  <w:r>
                    <w:rPr>
                      <w:rFonts w:ascii="Tahoma" w:eastAsia="Times New Roman" w:hAnsi="Tahoma" w:cs="Tahoma"/>
                      <w:noProof/>
                      <w:color w:val="444444"/>
                      <w:sz w:val="18"/>
                      <w:szCs w:val="18"/>
                      <w:lang w:val="en-US"/>
                    </w:rPr>
                    <w:drawing>
                      <wp:inline distT="0" distB="0" distL="0" distR="0" wp14:anchorId="7BAF52CE" wp14:editId="10089483">
                        <wp:extent cx="952500" cy="628650"/>
                        <wp:effectExtent l="19050" t="0" r="0" b="0"/>
                        <wp:docPr id="6" name="Picture 2" descr="PVC Folie 6 meter breed 10 jaar garantie!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VC Folie 6 meter breed 10 jaar garantie!">
                                  <a:hlinkClick r:id="rId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" w:type="dxa"/>
                  <w:hideMark/>
                </w:tcPr>
                <w:p w:rsidR="008E3346" w:rsidRPr="000441A1" w:rsidRDefault="008E3346" w:rsidP="003F7955">
                  <w:pPr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</w:p>
              </w:tc>
              <w:tc>
                <w:tcPr>
                  <w:tcW w:w="4620" w:type="dxa"/>
                  <w:hideMark/>
                </w:tcPr>
                <w:p w:rsidR="008E3346" w:rsidRPr="000441A1" w:rsidRDefault="008E3346" w:rsidP="003F7955">
                  <w:pPr>
                    <w:rPr>
                      <w:rFonts w:ascii="Times New Roman" w:hAnsi="Times New Roman"/>
                      <w:u w:val="single"/>
                      <w:lang w:eastAsia="nl-NL"/>
                    </w:rPr>
                  </w:pPr>
                  <w:r w:rsidRPr="0090702E">
                    <w:rPr>
                      <w:lang w:eastAsia="nl-NL"/>
                    </w:rPr>
                    <w:t xml:space="preserve">P VC Folie 6 meter breed </w:t>
                  </w:r>
                  <w:r w:rsidR="00436A6A" w:rsidRPr="000441A1">
                    <w:rPr>
                      <w:lang w:eastAsia="nl-NL"/>
                    </w:rPr>
                    <w:fldChar w:fldCharType="begin"/>
                  </w:r>
                  <w:r w:rsidRPr="000441A1">
                    <w:rPr>
                      <w:lang w:eastAsia="nl-NL"/>
                    </w:rPr>
                    <w:instrText xml:space="preserve"> HYPERLINK "http://www.gdkoi.nl/a-18608904/vijverfolie/pvc-folie-6-meter-breed-10-jaar-garantie" </w:instrText>
                  </w:r>
                  <w:r w:rsidR="00436A6A" w:rsidRPr="000441A1">
                    <w:rPr>
                      <w:lang w:eastAsia="nl-NL"/>
                    </w:rPr>
                    <w:fldChar w:fldCharType="separate"/>
                  </w:r>
                </w:p>
                <w:p w:rsidR="008E3346" w:rsidRDefault="00436A6A" w:rsidP="003F7955">
                  <w:pPr>
                    <w:spacing w:after="240"/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fldChar w:fldCharType="end"/>
                  </w:r>
                  <w:r w:rsidR="008E3346"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t xml:space="preserve">Prijs per strekkende meter. </w:t>
                  </w:r>
                </w:p>
                <w:p w:rsidR="008E3346" w:rsidRPr="000441A1" w:rsidRDefault="008E3346" w:rsidP="003F7955">
                  <w:pPr>
                    <w:spacing w:after="240"/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30"/>
                      <w:lang w:eastAsia="nl-NL"/>
                    </w:rPr>
                    <w:t>€ 17</w: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lang w:eastAsia="nl-NL"/>
                    </w:rPr>
                    <w:t> </w:t>
                  </w:r>
                  <w:r w:rsidRPr="000441A1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18"/>
                      <w:lang w:eastAsia="nl-NL"/>
                    </w:rPr>
                    <w:t>70</w: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br/>
                  </w:r>
                </w:p>
              </w:tc>
            </w:tr>
            <w:tr w:rsidR="000B355E" w:rsidRPr="000441A1" w:rsidTr="003F7955">
              <w:trPr>
                <w:tblCellSpacing w:w="0" w:type="dxa"/>
                <w:jc w:val="center"/>
              </w:trPr>
              <w:tc>
                <w:tcPr>
                  <w:tcW w:w="2015" w:type="dxa"/>
                  <w:hideMark/>
                </w:tcPr>
                <w:p w:rsidR="008E3346" w:rsidRPr="000441A1" w:rsidRDefault="008E3346" w:rsidP="003F7955">
                  <w:pPr>
                    <w:jc w:val="center"/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br/>
                  </w:r>
                  <w:r>
                    <w:rPr>
                      <w:rFonts w:ascii="Tahoma" w:eastAsia="Times New Roman" w:hAnsi="Tahoma" w:cs="Tahoma"/>
                      <w:noProof/>
                      <w:color w:val="444444"/>
                      <w:sz w:val="18"/>
                      <w:szCs w:val="18"/>
                      <w:lang w:val="en-US"/>
                    </w:rPr>
                    <w:drawing>
                      <wp:inline distT="0" distB="0" distL="0" distR="0" wp14:anchorId="343619D1" wp14:editId="1A89318F">
                        <wp:extent cx="952500" cy="628650"/>
                        <wp:effectExtent l="19050" t="0" r="0" b="0"/>
                        <wp:docPr id="7" name="Picture 3" descr="PVC Folie 8 meter breed 10 jaar garantie!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VC Folie 8 meter breed 10 jaar garantie!">
                                  <a:hlinkClick r:id="rId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" w:type="dxa"/>
                  <w:hideMark/>
                </w:tcPr>
                <w:p w:rsidR="008E3346" w:rsidRPr="000441A1" w:rsidRDefault="008E3346" w:rsidP="003F7955">
                  <w:pPr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</w:p>
              </w:tc>
              <w:tc>
                <w:tcPr>
                  <w:tcW w:w="4620" w:type="dxa"/>
                  <w:hideMark/>
                </w:tcPr>
                <w:p w:rsidR="008E3346" w:rsidRPr="0090702E" w:rsidRDefault="00436A6A" w:rsidP="003F7955">
                  <w:pPr>
                    <w:rPr>
                      <w:rFonts w:ascii="Times New Roman" w:eastAsia="Times New Roman" w:hAnsi="Times New Roman"/>
                      <w:color w:val="444444"/>
                      <w:u w:val="single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fldChar w:fldCharType="begin"/>
                  </w:r>
                  <w:r w:rsidR="008E3346"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instrText xml:space="preserve"> HYPERLINK "http://www.gdkoi.nl/a-16441033/vijverfolie/pvc-folie-8-meter-breed-10-jaar-garantie" </w:instrTex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fldChar w:fldCharType="separate"/>
                  </w:r>
                  <w:r w:rsidR="008E3346" w:rsidRPr="000441A1">
                    <w:rPr>
                      <w:lang w:eastAsia="nl-NL"/>
                    </w:rPr>
                    <w:t xml:space="preserve">PVC Folie 8 meter breed </w:t>
                  </w:r>
                </w:p>
                <w:p w:rsidR="008E3346" w:rsidRDefault="00436A6A" w:rsidP="003F7955">
                  <w:pPr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fldChar w:fldCharType="end"/>
                  </w:r>
                  <w:r w:rsidR="008E3346"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t xml:space="preserve">Prijs per strekkende meter. </w:t>
                  </w:r>
                </w:p>
                <w:p w:rsidR="008E3346" w:rsidRDefault="008E3346" w:rsidP="003F7955">
                  <w:pPr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</w:p>
                <w:p w:rsidR="008E3346" w:rsidRDefault="008E3346" w:rsidP="003F7955">
                  <w:pPr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18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t>€</w: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lang w:eastAsia="nl-NL"/>
                    </w:rPr>
                    <w:t> </w:t>
                  </w:r>
                  <w:r w:rsidRPr="000441A1">
                    <w:rPr>
                      <w:rFonts w:ascii="Tahoma" w:eastAsia="Times New Roman" w:hAnsi="Tahoma" w:cs="Tahoma"/>
                      <w:strike/>
                      <w:color w:val="444444"/>
                      <w:sz w:val="18"/>
                      <w:szCs w:val="18"/>
                      <w:lang w:eastAsia="nl-NL"/>
                    </w:rPr>
                    <w:t>39,90</w: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lang w:eastAsia="nl-NL"/>
                    </w:rPr>
                    <w:t> </w: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t>   nu</w: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lang w:eastAsia="nl-NL"/>
                    </w:rPr>
                    <w:t> </w:t>
                  </w:r>
                  <w:r w:rsidRPr="000441A1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30"/>
                      <w:lang w:eastAsia="nl-NL"/>
                    </w:rPr>
                    <w:t>€ 23</w: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lang w:eastAsia="nl-NL"/>
                    </w:rPr>
                    <w:t> </w:t>
                  </w:r>
                  <w:r w:rsidRPr="000441A1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18"/>
                      <w:lang w:eastAsia="nl-NL"/>
                    </w:rPr>
                    <w:t>60</w:t>
                  </w:r>
                </w:p>
                <w:p w:rsidR="008E3346" w:rsidRPr="000441A1" w:rsidRDefault="008E3346" w:rsidP="003F7955">
                  <w:pPr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</w:p>
              </w:tc>
            </w:tr>
          </w:tbl>
          <w:p w:rsidR="008E3346" w:rsidRPr="00632288" w:rsidRDefault="008E3346" w:rsidP="003F7955">
            <w:pPr>
              <w:pStyle w:val="groenetekst"/>
            </w:pPr>
          </w:p>
        </w:tc>
      </w:tr>
    </w:tbl>
    <w:p w:rsidR="008E3346" w:rsidRDefault="008E3346" w:rsidP="008E3346"/>
    <w:p w:rsidR="0090702E" w:rsidRPr="0064453C" w:rsidRDefault="0090702E" w:rsidP="0090702E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90702E" w:rsidRPr="00BA3884" w:rsidTr="0090702E">
        <w:tc>
          <w:tcPr>
            <w:tcW w:w="534" w:type="dxa"/>
          </w:tcPr>
          <w:p w:rsidR="0090702E" w:rsidRPr="00A856B3" w:rsidRDefault="0090702E" w:rsidP="0090702E">
            <w:pPr>
              <w:pStyle w:val="Opgave"/>
            </w:pPr>
          </w:p>
        </w:tc>
        <w:tc>
          <w:tcPr>
            <w:tcW w:w="8771" w:type="dxa"/>
          </w:tcPr>
          <w:p w:rsidR="0090702E" w:rsidRPr="0038465D" w:rsidRDefault="0090702E" w:rsidP="0090702E">
            <w:r>
              <w:t xml:space="preserve">Als je twee stukken folie van 4 bij 4 meter nodig hebt, van welke rol zou jij die snijden? </w:t>
            </w:r>
            <w:r w:rsidR="00B26F6E">
              <w:t>Leg je antwoord uit</w:t>
            </w:r>
            <w:r w:rsidR="003F7955">
              <w:t>:</w:t>
            </w:r>
          </w:p>
        </w:tc>
      </w:tr>
      <w:tr w:rsidR="0090702E" w:rsidRPr="00BA3884" w:rsidTr="0090702E">
        <w:tc>
          <w:tcPr>
            <w:tcW w:w="534" w:type="dxa"/>
          </w:tcPr>
          <w:p w:rsidR="0090702E" w:rsidRPr="00A856B3" w:rsidRDefault="0090702E" w:rsidP="0090702E"/>
        </w:tc>
        <w:tc>
          <w:tcPr>
            <w:tcW w:w="8771" w:type="dxa"/>
          </w:tcPr>
          <w:p w:rsidR="0090702E" w:rsidRDefault="0090702E" w:rsidP="0090702E"/>
          <w:p w:rsidR="0090702E" w:rsidRDefault="0090702E" w:rsidP="0090702E">
            <w:r>
              <w:t>…………………………………………………………………………………………………………………………….</w:t>
            </w:r>
          </w:p>
          <w:p w:rsidR="0090702E" w:rsidRDefault="0090702E" w:rsidP="0090702E"/>
          <w:p w:rsidR="0090702E" w:rsidRDefault="0090702E" w:rsidP="0090702E"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90702E" w:rsidRDefault="0090702E" w:rsidP="0090702E">
      <w:pPr>
        <w:rPr>
          <w:lang w:eastAsia="zh-CN"/>
        </w:rPr>
      </w:pPr>
    </w:p>
    <w:p w:rsidR="003F7955" w:rsidRDefault="003F7955" w:rsidP="000B355E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8E3346" w:rsidRPr="00BA3884" w:rsidTr="003F7955">
        <w:tc>
          <w:tcPr>
            <w:tcW w:w="534" w:type="dxa"/>
          </w:tcPr>
          <w:p w:rsidR="008E3346" w:rsidRPr="00A856B3" w:rsidRDefault="008E3346" w:rsidP="003F7955">
            <w:pPr>
              <w:pStyle w:val="Opgave"/>
            </w:pPr>
          </w:p>
        </w:tc>
        <w:tc>
          <w:tcPr>
            <w:tcW w:w="8771" w:type="dxa"/>
          </w:tcPr>
          <w:p w:rsidR="008E3346" w:rsidRDefault="008E3346" w:rsidP="008E3346">
            <w:pPr>
              <w:pStyle w:val="ListParagraph"/>
              <w:numPr>
                <w:ilvl w:val="0"/>
                <w:numId w:val="46"/>
              </w:numPr>
            </w:pPr>
            <w:r>
              <w:t>Van welke rol kan het beste de folie voor de vijver gesneden worden? Leg je antwoord uit</w:t>
            </w:r>
            <w:r w:rsidR="003F7955">
              <w:t>:</w:t>
            </w:r>
            <w:r w:rsidR="003F7955">
              <w:br/>
            </w:r>
            <w:r w:rsidR="003F7955">
              <w:br/>
              <w:t>……………………………………………………………………………………………………………………….</w:t>
            </w:r>
            <w:r w:rsidR="003F7955">
              <w:br/>
            </w:r>
            <w:r w:rsidR="003F7955">
              <w:br/>
              <w:t>……………………………………………………………………………………………………………………….</w:t>
            </w:r>
          </w:p>
          <w:p w:rsidR="000B355E" w:rsidRPr="0038465D" w:rsidRDefault="000B355E" w:rsidP="000B355E">
            <w:pPr>
              <w:pStyle w:val="ListParagraph"/>
              <w:ind w:left="360"/>
            </w:pPr>
          </w:p>
        </w:tc>
      </w:tr>
      <w:tr w:rsidR="008E3346" w:rsidRPr="00BA3884" w:rsidTr="003F7955">
        <w:tc>
          <w:tcPr>
            <w:tcW w:w="534" w:type="dxa"/>
          </w:tcPr>
          <w:p w:rsidR="008E3346" w:rsidRPr="00A856B3" w:rsidRDefault="008E3346" w:rsidP="003F7955"/>
        </w:tc>
        <w:tc>
          <w:tcPr>
            <w:tcW w:w="8771" w:type="dxa"/>
          </w:tcPr>
          <w:p w:rsidR="008E3346" w:rsidRDefault="008E3346" w:rsidP="008E3346">
            <w:pPr>
              <w:pStyle w:val="ListParagraph"/>
              <w:numPr>
                <w:ilvl w:val="0"/>
                <w:numId w:val="46"/>
              </w:numPr>
            </w:pPr>
            <w:r>
              <w:t>Bereken de prijs voor die hoeveelheid folie.</w:t>
            </w:r>
            <w:r w:rsidR="003F7955">
              <w:br/>
            </w:r>
          </w:p>
          <w:p w:rsidR="003F7955" w:rsidRDefault="003F7955" w:rsidP="003F7955">
            <w:pPr>
              <w:pStyle w:val="ListParagraph"/>
              <w:ind w:left="360"/>
            </w:pPr>
            <w:r>
              <w:t>……………………………………………………………………………………………………………………….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</w:p>
        </w:tc>
      </w:tr>
    </w:tbl>
    <w:p w:rsidR="008E3346" w:rsidRDefault="008E3346" w:rsidP="008E3346">
      <w:pPr>
        <w:rPr>
          <w:rFonts w:ascii="Arial" w:eastAsia="SimSun" w:hAnsi="Arial" w:cs="Arial"/>
          <w:color w:val="333333"/>
          <w:sz w:val="18"/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4"/>
        <w:gridCol w:w="4627"/>
        <w:gridCol w:w="3435"/>
      </w:tblGrid>
      <w:tr w:rsidR="000B355E" w:rsidRPr="00632288" w:rsidTr="003F7955">
        <w:trPr>
          <w:trHeight w:val="2486"/>
        </w:trPr>
        <w:tc>
          <w:tcPr>
            <w:tcW w:w="276" w:type="dxa"/>
            <w:shd w:val="clear" w:color="auto" w:fill="F1F3E9"/>
          </w:tcPr>
          <w:p w:rsidR="008E3346" w:rsidRPr="00632288" w:rsidRDefault="008E3346" w:rsidP="003F7955">
            <w:pPr>
              <w:pStyle w:val="groenetekst"/>
            </w:pPr>
          </w:p>
        </w:tc>
        <w:tc>
          <w:tcPr>
            <w:tcW w:w="5474" w:type="dxa"/>
            <w:shd w:val="clear" w:color="auto" w:fill="F1F3E9"/>
          </w:tcPr>
          <w:p w:rsidR="008E3346" w:rsidRDefault="008E3346" w:rsidP="008E3346">
            <w:pPr>
              <w:pStyle w:val="groenetekst"/>
            </w:pPr>
            <w:r>
              <w:t>Het aanleggen van een vijver brengt veel grondverzet met zich mee. Het is handig van tevoren te berekenen hoeveel grond afgevoerd moet worden.</w:t>
            </w:r>
          </w:p>
          <w:p w:rsidR="008E3346" w:rsidRPr="00E8489A" w:rsidRDefault="008E3346" w:rsidP="008E3346">
            <w:pPr>
              <w:pStyle w:val="groenetekst"/>
            </w:pPr>
          </w:p>
          <w:p w:rsidR="008E3346" w:rsidRDefault="008E3346" w:rsidP="008E3346">
            <w:pPr>
              <w:pStyle w:val="groenetekst"/>
            </w:pPr>
            <w:r>
              <w:t xml:space="preserve">In de opdrachten hieronder ga je de hoeveelheid grond berekenen die voor de vijver  uitgegraven wordt.  Dit doe je laag voor laag. </w:t>
            </w:r>
          </w:p>
          <w:p w:rsidR="008E3346" w:rsidRDefault="008E3346" w:rsidP="004E4D2B">
            <w:pPr>
              <w:pStyle w:val="groenetekst"/>
            </w:pPr>
            <w:r>
              <w:t>Gebruik je schaaltekening en antwoorden van de opdrachten 1 en 2.</w:t>
            </w:r>
          </w:p>
        </w:tc>
        <w:tc>
          <w:tcPr>
            <w:tcW w:w="3377" w:type="dxa"/>
            <w:shd w:val="clear" w:color="auto" w:fill="F1F3E9"/>
          </w:tcPr>
          <w:p w:rsidR="008E3346" w:rsidRPr="00632288" w:rsidRDefault="008E3346" w:rsidP="003F7955">
            <w:pPr>
              <w:pStyle w:val="groenetekst"/>
              <w:jc w:val="right"/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76B2CA1" wp14:editId="759BE491">
                  <wp:extent cx="2025206" cy="1304925"/>
                  <wp:effectExtent l="1905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794" cy="130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89A" w:rsidRDefault="00E8489A" w:rsidP="00B06727"/>
    <w:p w:rsidR="008E3346" w:rsidRPr="0064453C" w:rsidRDefault="008E3346" w:rsidP="00E8489A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E8489A" w:rsidRPr="00BA3884" w:rsidTr="00E8489A">
        <w:tc>
          <w:tcPr>
            <w:tcW w:w="534" w:type="dxa"/>
          </w:tcPr>
          <w:p w:rsidR="00E8489A" w:rsidRPr="00A856B3" w:rsidRDefault="00E8489A" w:rsidP="00E8489A">
            <w:pPr>
              <w:pStyle w:val="Opgave"/>
            </w:pPr>
          </w:p>
        </w:tc>
        <w:tc>
          <w:tcPr>
            <w:tcW w:w="8771" w:type="dxa"/>
          </w:tcPr>
          <w:p w:rsidR="006C4101" w:rsidRDefault="00FA67BF" w:rsidP="00E8489A">
            <w:r>
              <w:t>Voor d</w:t>
            </w:r>
            <w:r w:rsidR="00E8489A">
              <w:t xml:space="preserve">e eerste laag </w:t>
            </w:r>
            <w:r>
              <w:t xml:space="preserve">graaf je </w:t>
            </w:r>
            <w:r w:rsidR="000F17BF">
              <w:t>20 cm diep</w:t>
            </w:r>
            <w:r>
              <w:t>, over een lengte van 3</w:t>
            </w:r>
            <w:r w:rsidR="000F17BF">
              <w:t xml:space="preserve"> meter en een breedte van 2 meter. </w:t>
            </w:r>
          </w:p>
          <w:p w:rsidR="00E8489A" w:rsidRPr="0038465D" w:rsidRDefault="000F17BF" w:rsidP="00406EA7">
            <w:r>
              <w:t xml:space="preserve">Bereken </w:t>
            </w:r>
            <w:r w:rsidR="006C4101">
              <w:t xml:space="preserve">hieronder </w:t>
            </w:r>
            <w:r>
              <w:t>de inhoud van deze laag grond</w:t>
            </w:r>
            <w:r w:rsidR="00CF48EC">
              <w:t xml:space="preserve"> in m</w:t>
            </w:r>
            <w:r w:rsidR="00CF48EC">
              <w:rPr>
                <w:vertAlign w:val="superscript"/>
              </w:rPr>
              <w:t>3</w:t>
            </w:r>
            <w:r>
              <w:t>.</w:t>
            </w:r>
          </w:p>
        </w:tc>
      </w:tr>
      <w:tr w:rsidR="00E8489A" w:rsidRPr="00BA3884" w:rsidTr="00E8489A">
        <w:tc>
          <w:tcPr>
            <w:tcW w:w="534" w:type="dxa"/>
          </w:tcPr>
          <w:p w:rsidR="00E8489A" w:rsidRPr="00A856B3" w:rsidRDefault="00E8489A" w:rsidP="00E8489A"/>
        </w:tc>
        <w:tc>
          <w:tcPr>
            <w:tcW w:w="8771" w:type="dxa"/>
          </w:tcPr>
          <w:p w:rsidR="00E8489A" w:rsidRDefault="00E8489A" w:rsidP="00E8489A"/>
          <w:p w:rsidR="00E8489A" w:rsidRDefault="00E8489A" w:rsidP="00E8489A">
            <w:r>
              <w:t>…………………………………………………………………………………………………………………………….</w:t>
            </w:r>
          </w:p>
          <w:p w:rsidR="00E8489A" w:rsidRDefault="00E8489A" w:rsidP="00E8489A"/>
        </w:tc>
      </w:tr>
    </w:tbl>
    <w:p w:rsidR="006C4101" w:rsidRDefault="006C4101" w:rsidP="00B06727"/>
    <w:p w:rsidR="00B06727" w:rsidRPr="0064453C" w:rsidRDefault="00B06727" w:rsidP="006C4101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6C4101" w:rsidRPr="00BA3884" w:rsidTr="006C4101">
        <w:tc>
          <w:tcPr>
            <w:tcW w:w="534" w:type="dxa"/>
          </w:tcPr>
          <w:p w:rsidR="006C4101" w:rsidRPr="00A856B3" w:rsidRDefault="006C4101" w:rsidP="006C4101">
            <w:pPr>
              <w:pStyle w:val="Opgave"/>
            </w:pPr>
          </w:p>
        </w:tc>
        <w:tc>
          <w:tcPr>
            <w:tcW w:w="8771" w:type="dxa"/>
          </w:tcPr>
          <w:p w:rsidR="006C4101" w:rsidRDefault="006C4101" w:rsidP="006C4101">
            <w:pPr>
              <w:pStyle w:val="ListParagraph"/>
              <w:numPr>
                <w:ilvl w:val="0"/>
                <w:numId w:val="19"/>
              </w:numPr>
            </w:pPr>
            <w:r>
              <w:t>Vul in:</w:t>
            </w:r>
            <w:r w:rsidR="00CF48EC">
              <w:br/>
            </w:r>
            <w:r w:rsidR="00FA67BF">
              <w:t>Voor de</w:t>
            </w:r>
            <w:r>
              <w:t xml:space="preserve"> tweede laag </w:t>
            </w:r>
            <w:r w:rsidR="00FA67BF">
              <w:t>graaf je</w:t>
            </w:r>
            <w:r w:rsidR="00B06727">
              <w:t>……..</w:t>
            </w:r>
            <w:r>
              <w:t xml:space="preserve"> cm diep</w:t>
            </w:r>
            <w:r w:rsidR="00FA67BF">
              <w:t>,</w:t>
            </w:r>
            <w:r w:rsidR="00F46610">
              <w:t xml:space="preserve"> </w:t>
            </w:r>
            <w:r w:rsidR="00FA67BF">
              <w:t>over</w:t>
            </w:r>
            <w:r>
              <w:t xml:space="preserve"> een lengte van …….. meter </w:t>
            </w:r>
            <w:r w:rsidR="00CF48EC">
              <w:br/>
            </w:r>
            <w:r>
              <w:t xml:space="preserve">en een breedte van </w:t>
            </w:r>
            <w:r w:rsidR="00B06727">
              <w:t>……..</w:t>
            </w:r>
            <w:r>
              <w:t xml:space="preserve"> meter. </w:t>
            </w:r>
          </w:p>
          <w:p w:rsidR="006C4101" w:rsidRPr="0038465D" w:rsidRDefault="006C4101" w:rsidP="006C4101"/>
        </w:tc>
      </w:tr>
      <w:tr w:rsidR="006C4101" w:rsidRPr="00BA3884" w:rsidTr="006C4101">
        <w:tc>
          <w:tcPr>
            <w:tcW w:w="534" w:type="dxa"/>
          </w:tcPr>
          <w:p w:rsidR="006C4101" w:rsidRPr="00A856B3" w:rsidRDefault="006C4101" w:rsidP="006C4101"/>
        </w:tc>
        <w:tc>
          <w:tcPr>
            <w:tcW w:w="8771" w:type="dxa"/>
          </w:tcPr>
          <w:p w:rsidR="006C4101" w:rsidRDefault="006C4101" w:rsidP="00CF48EC">
            <w:pPr>
              <w:pStyle w:val="ListParagraph"/>
              <w:numPr>
                <w:ilvl w:val="0"/>
                <w:numId w:val="19"/>
              </w:numPr>
            </w:pPr>
            <w:r>
              <w:t>Bereken hieronder de inhoud van deze laag grond</w:t>
            </w:r>
            <w:r w:rsidR="00CF48EC">
              <w:t xml:space="preserve"> in m</w:t>
            </w:r>
            <w:r w:rsidR="00CF48EC">
              <w:rPr>
                <w:vertAlign w:val="superscript"/>
              </w:rPr>
              <w:t>3</w:t>
            </w:r>
            <w:r>
              <w:t>.</w:t>
            </w:r>
            <w:r w:rsidR="00CF48EC">
              <w:br/>
            </w:r>
            <w:r w:rsidR="00406EA7">
              <w:t>Rond je antwoord af op één decimaal.</w:t>
            </w:r>
            <w:r w:rsidR="00B06727">
              <w:br/>
            </w:r>
            <w:r w:rsidR="00B06727">
              <w:br/>
            </w:r>
            <w:r>
              <w:t>…………………………………………………………………………………………………………</w:t>
            </w:r>
            <w:r w:rsidR="00B0134D">
              <w:t>.</w:t>
            </w:r>
            <w:r>
              <w:t>……………</w:t>
            </w:r>
          </w:p>
        </w:tc>
      </w:tr>
    </w:tbl>
    <w:p w:rsidR="006C4101" w:rsidRDefault="006C4101" w:rsidP="006C4101">
      <w:pPr>
        <w:rPr>
          <w:lang w:eastAsia="zh-CN"/>
        </w:rPr>
      </w:pPr>
    </w:p>
    <w:p w:rsidR="006C4101" w:rsidRPr="0064453C" w:rsidRDefault="006C4101" w:rsidP="006C4101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6C4101" w:rsidRPr="00BA3884" w:rsidTr="00CF48EC">
        <w:tc>
          <w:tcPr>
            <w:tcW w:w="534" w:type="dxa"/>
          </w:tcPr>
          <w:p w:rsidR="006C4101" w:rsidRPr="00A856B3" w:rsidRDefault="006C4101" w:rsidP="006C4101">
            <w:pPr>
              <w:pStyle w:val="Opgave"/>
            </w:pPr>
          </w:p>
        </w:tc>
        <w:tc>
          <w:tcPr>
            <w:tcW w:w="8771" w:type="dxa"/>
          </w:tcPr>
          <w:p w:rsidR="006C4101" w:rsidRDefault="006C4101" w:rsidP="006C4101">
            <w:pPr>
              <w:pStyle w:val="ListParagraph"/>
              <w:numPr>
                <w:ilvl w:val="0"/>
                <w:numId w:val="47"/>
              </w:numPr>
            </w:pPr>
            <w:r>
              <w:t>Vul in:</w:t>
            </w:r>
            <w:r w:rsidR="00B0134D">
              <w:br/>
            </w:r>
            <w:r w:rsidR="00FA67BF">
              <w:t xml:space="preserve">Voor de </w:t>
            </w:r>
            <w:r>
              <w:t xml:space="preserve">derde laag </w:t>
            </w:r>
            <w:r w:rsidR="00FA67BF">
              <w:t>graaf je</w:t>
            </w:r>
            <w:r w:rsidR="00B06727">
              <w:t>……..</w:t>
            </w:r>
            <w:r>
              <w:t xml:space="preserve"> cm diep </w:t>
            </w:r>
            <w:r w:rsidR="00FA67BF">
              <w:t>over</w:t>
            </w:r>
            <w:r>
              <w:t xml:space="preserve"> een lengte van </w:t>
            </w:r>
            <w:r w:rsidR="00B0134D">
              <w:t>……..</w:t>
            </w:r>
            <w:r>
              <w:t xml:space="preserve"> meter en een breedte van </w:t>
            </w:r>
            <w:r w:rsidR="00B0134D">
              <w:t>……..</w:t>
            </w:r>
            <w:r>
              <w:t xml:space="preserve"> meter. </w:t>
            </w:r>
          </w:p>
          <w:p w:rsidR="006C4101" w:rsidRPr="0038465D" w:rsidRDefault="006C4101" w:rsidP="006C4101"/>
        </w:tc>
      </w:tr>
      <w:tr w:rsidR="006C4101" w:rsidRPr="00BA3884" w:rsidTr="00CF48EC">
        <w:tc>
          <w:tcPr>
            <w:tcW w:w="534" w:type="dxa"/>
          </w:tcPr>
          <w:p w:rsidR="006C4101" w:rsidRPr="00A856B3" w:rsidRDefault="006C4101" w:rsidP="006C4101"/>
        </w:tc>
        <w:tc>
          <w:tcPr>
            <w:tcW w:w="8771" w:type="dxa"/>
          </w:tcPr>
          <w:p w:rsidR="006C4101" w:rsidRDefault="006C4101" w:rsidP="00A645BF">
            <w:pPr>
              <w:pStyle w:val="ListParagraph"/>
              <w:numPr>
                <w:ilvl w:val="0"/>
                <w:numId w:val="47"/>
              </w:numPr>
            </w:pPr>
            <w:r>
              <w:t>Bereken hieronder de inhoud van deze laag grond.</w:t>
            </w:r>
            <w:r w:rsidR="00406EA7">
              <w:t xml:space="preserve"> Rond je antwoord af op één decimaal.</w:t>
            </w:r>
            <w:r w:rsidR="00B06727">
              <w:br/>
            </w:r>
            <w:r w:rsidR="00B06727">
              <w:br/>
            </w:r>
            <w:r>
              <w:t>……………………………………………………………………………………………………………</w:t>
            </w:r>
            <w:r w:rsidR="00B0134D">
              <w:t>.</w:t>
            </w:r>
            <w:r>
              <w:t>…………</w:t>
            </w:r>
          </w:p>
          <w:p w:rsidR="000B355E" w:rsidRDefault="000B355E" w:rsidP="000B355E">
            <w:pPr>
              <w:pStyle w:val="ListParagraph"/>
              <w:ind w:left="360"/>
            </w:pPr>
          </w:p>
        </w:tc>
      </w:tr>
    </w:tbl>
    <w:p w:rsidR="000B355E" w:rsidRDefault="000B355E" w:rsidP="000B355E">
      <w:pPr>
        <w:pStyle w:val="rekenverwijzing"/>
        <w:rPr>
          <w:lang w:eastAsia="zh-CN"/>
        </w:rPr>
      </w:pPr>
      <w:r>
        <w:rPr>
          <w:lang w:eastAsia="zh-CN"/>
        </w:rPr>
        <w:t>Zie: Getallen (Afronden) in de Extra Rekenmodule</w:t>
      </w:r>
    </w:p>
    <w:p w:rsidR="00CF48EC" w:rsidRDefault="00CF48EC" w:rsidP="00CF48EC">
      <w:pPr>
        <w:rPr>
          <w:rFonts w:ascii="Arial" w:eastAsia="SimSun" w:hAnsi="Arial" w:cs="Arial"/>
          <w:color w:val="333333"/>
          <w:sz w:val="18"/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47"/>
        <w:gridCol w:w="3333"/>
        <w:gridCol w:w="4746"/>
      </w:tblGrid>
      <w:tr w:rsidR="000B355E" w:rsidRPr="00632288" w:rsidTr="003F7955">
        <w:trPr>
          <w:trHeight w:val="2486"/>
        </w:trPr>
        <w:tc>
          <w:tcPr>
            <w:tcW w:w="276" w:type="dxa"/>
            <w:shd w:val="clear" w:color="auto" w:fill="F1F3E9"/>
          </w:tcPr>
          <w:p w:rsidR="00CF48EC" w:rsidRPr="00632288" w:rsidRDefault="00CF48EC" w:rsidP="003F7955">
            <w:pPr>
              <w:pStyle w:val="groenetekst"/>
            </w:pPr>
          </w:p>
        </w:tc>
        <w:tc>
          <w:tcPr>
            <w:tcW w:w="5474" w:type="dxa"/>
            <w:shd w:val="clear" w:color="auto" w:fill="F1F3E9"/>
          </w:tcPr>
          <w:p w:rsidR="00CF48EC" w:rsidRDefault="00CF48EC" w:rsidP="00CF48EC">
            <w:pPr>
              <w:pStyle w:val="groenetekst"/>
            </w:pPr>
            <w:r>
              <w:t>Het uitgraven van een vijver geeft heel veel losse grond. De uitgegraven grond heeft meer volume dan het volume van de vijver:</w:t>
            </w:r>
          </w:p>
          <w:p w:rsidR="00CF48EC" w:rsidRDefault="00CF48EC" w:rsidP="00CF48EC">
            <w:pPr>
              <w:pStyle w:val="groenetekst"/>
            </w:pPr>
            <w:r>
              <w:t>Als je een vijver graaft met een inhoud van 5 m</w:t>
            </w:r>
            <w:r>
              <w:rPr>
                <w:vertAlign w:val="superscript"/>
              </w:rPr>
              <w:t>3</w:t>
            </w:r>
            <w:r w:rsidR="00B06727">
              <w:t xml:space="preserve"> krijg je </w:t>
            </w:r>
            <w:r>
              <w:t xml:space="preserve">7 </w:t>
            </w:r>
            <w:r w:rsidRPr="00E8489A">
              <w:t>m</w:t>
            </w:r>
            <w:r w:rsidRPr="00E8489A">
              <w:rPr>
                <w:vertAlign w:val="superscript"/>
              </w:rPr>
              <w:t>3</w:t>
            </w:r>
            <w:r>
              <w:t xml:space="preserve"> losse grond om af te voeren.</w:t>
            </w:r>
          </w:p>
          <w:p w:rsidR="00CF48EC" w:rsidRDefault="00CF48EC" w:rsidP="003F7955">
            <w:pPr>
              <w:pStyle w:val="groenetekst"/>
            </w:pPr>
          </w:p>
          <w:p w:rsidR="00AB426F" w:rsidRDefault="00AB426F" w:rsidP="00AB426F">
            <w:pPr>
              <w:pStyle w:val="groenetekst"/>
            </w:pPr>
            <w:r>
              <w:t>1 m</w:t>
            </w:r>
            <w:r>
              <w:rPr>
                <w:vertAlign w:val="superscript"/>
              </w:rPr>
              <w:t>3</w:t>
            </w:r>
            <w:r>
              <w:t xml:space="preserve"> wordt ook wel een </w:t>
            </w:r>
            <w:r w:rsidRPr="00AB426F">
              <w:rPr>
                <w:b/>
              </w:rPr>
              <w:t>kuub</w:t>
            </w:r>
            <w:r>
              <w:t xml:space="preserve"> genoemd.</w:t>
            </w:r>
          </w:p>
        </w:tc>
        <w:tc>
          <w:tcPr>
            <w:tcW w:w="3377" w:type="dxa"/>
            <w:shd w:val="clear" w:color="auto" w:fill="F1F3E9"/>
          </w:tcPr>
          <w:p w:rsidR="00CF48EC" w:rsidRDefault="00AB426F" w:rsidP="003F7955">
            <w:pPr>
              <w:pStyle w:val="groenetekst"/>
              <w:jc w:val="right"/>
            </w:pPr>
            <w:r>
              <w:rPr>
                <w:noProof/>
                <w:lang w:val="en-US"/>
              </w:rPr>
              <w:drawing>
                <wp:inline distT="0" distB="0" distL="0" distR="0" wp14:anchorId="7306FE0C" wp14:editId="6E4D1422">
                  <wp:extent cx="2853932" cy="1905000"/>
                  <wp:effectExtent l="19050" t="0" r="3568" b="0"/>
                  <wp:docPr id="24" name="Picture 7" descr="http://www.jorninfo.nl/alatariel/media/2007/contain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jorninfo.nl/alatariel/media/2007/contain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714" cy="1905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26F" w:rsidRPr="00632288" w:rsidRDefault="00AB426F" w:rsidP="00AB426F">
            <w:pPr>
              <w:pStyle w:val="groenetekst"/>
              <w:jc w:val="center"/>
            </w:pPr>
            <w:r>
              <w:t>container</w:t>
            </w:r>
            <w:r w:rsidRPr="00AB426F">
              <w:t xml:space="preserve"> van 3 kuub</w:t>
            </w:r>
          </w:p>
        </w:tc>
      </w:tr>
    </w:tbl>
    <w:p w:rsidR="00CF48EC" w:rsidRDefault="00CF48EC" w:rsidP="00B06727"/>
    <w:p w:rsidR="00CF48EC" w:rsidRPr="0064453C" w:rsidRDefault="00CF48EC" w:rsidP="00406EA7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406EA7" w:rsidRPr="00BA3884" w:rsidTr="00406EA7">
        <w:tc>
          <w:tcPr>
            <w:tcW w:w="537" w:type="dxa"/>
          </w:tcPr>
          <w:p w:rsidR="00406EA7" w:rsidRPr="00A856B3" w:rsidRDefault="00406EA7" w:rsidP="00931FD5">
            <w:pPr>
              <w:pStyle w:val="Opgave"/>
            </w:pPr>
          </w:p>
        </w:tc>
        <w:tc>
          <w:tcPr>
            <w:tcW w:w="8827" w:type="dxa"/>
          </w:tcPr>
          <w:p w:rsidR="00406EA7" w:rsidRDefault="00406EA7" w:rsidP="00406EA7">
            <w:r>
              <w:t>Gebruik je antwoorden van de vorige opdrachten.</w:t>
            </w:r>
          </w:p>
          <w:p w:rsidR="00406EA7" w:rsidRDefault="00406EA7" w:rsidP="00406EA7"/>
          <w:p w:rsidR="00406EA7" w:rsidRDefault="00406EA7" w:rsidP="00406EA7">
            <w:r>
              <w:t>Vul in:</w:t>
            </w:r>
          </w:p>
          <w:p w:rsidR="00406EA7" w:rsidRPr="00406EA7" w:rsidRDefault="00406EA7" w:rsidP="00406EA7">
            <w:r>
              <w:t>Het volume van de vijver is …………… m</w:t>
            </w:r>
            <w:r>
              <w:rPr>
                <w:vertAlign w:val="superscript"/>
              </w:rPr>
              <w:t>3</w:t>
            </w:r>
            <w:r>
              <w:t>.</w:t>
            </w:r>
          </w:p>
        </w:tc>
      </w:tr>
    </w:tbl>
    <w:p w:rsidR="008E3346" w:rsidRDefault="008E3346" w:rsidP="006F33F8"/>
    <w:p w:rsidR="008E3346" w:rsidRPr="0064453C" w:rsidRDefault="008E3346" w:rsidP="00406EA7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406EA7" w:rsidRPr="00BA3884" w:rsidTr="00931FD5">
        <w:tc>
          <w:tcPr>
            <w:tcW w:w="537" w:type="dxa"/>
          </w:tcPr>
          <w:p w:rsidR="00406EA7" w:rsidRPr="00A856B3" w:rsidRDefault="00406EA7" w:rsidP="00931FD5">
            <w:pPr>
              <w:pStyle w:val="Opgave"/>
            </w:pPr>
          </w:p>
        </w:tc>
        <w:tc>
          <w:tcPr>
            <w:tcW w:w="8827" w:type="dxa"/>
          </w:tcPr>
          <w:p w:rsidR="00A31782" w:rsidRDefault="00A31782" w:rsidP="00A31782">
            <w:bookmarkStart w:id="0" w:name="_GoBack"/>
            <w:r>
              <w:t xml:space="preserve">Past de uitgegraven grond van de vijver in een container van 3 kuub? </w:t>
            </w:r>
            <w:r w:rsidR="00917E3C">
              <w:t>..................</w:t>
            </w:r>
          </w:p>
          <w:p w:rsidR="00A31782" w:rsidRDefault="00917E3C" w:rsidP="00A31782">
            <w:r>
              <w:t>Geef uitleg/berekeningen.</w:t>
            </w:r>
          </w:p>
          <w:p w:rsidR="00A31782" w:rsidRDefault="00A31782" w:rsidP="00A31782"/>
          <w:p w:rsidR="00917E3C" w:rsidRDefault="00917E3C" w:rsidP="00A31782">
            <w:r>
              <w:t>..................................................................................................................................</w:t>
            </w:r>
          </w:p>
          <w:p w:rsidR="00917E3C" w:rsidRDefault="00917E3C" w:rsidP="00A31782"/>
          <w:p w:rsidR="00A31782" w:rsidRDefault="00A31782" w:rsidP="00A31782">
            <w:r>
              <w:t>Tip:</w:t>
            </w:r>
          </w:p>
          <w:p w:rsidR="00406EA7" w:rsidRDefault="00406EA7" w:rsidP="00A31782">
            <w:r>
              <w:t>Om uit te rekenen wat het volume is van de losse grond</w:t>
            </w:r>
            <w:r w:rsidR="00B0134D">
              <w:t>,</w:t>
            </w:r>
            <w:r>
              <w:t xml:space="preserve"> kun je de verhouding</w:t>
            </w:r>
            <w:r w:rsidR="00487B22">
              <w:t>s</w:t>
            </w:r>
            <w:r>
              <w:t>tabel hieronder gebruiken.</w:t>
            </w:r>
          </w:p>
          <w:p w:rsidR="00406EA7" w:rsidRDefault="00406EA7" w:rsidP="00406EA7"/>
          <w:p w:rsidR="00406EA7" w:rsidRDefault="00406EA7" w:rsidP="00406EA7"/>
          <w:tbl>
            <w:tblPr>
              <w:tblStyle w:val="TableGrid"/>
              <w:tblW w:w="0" w:type="auto"/>
              <w:jc w:val="center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2860"/>
              <w:gridCol w:w="1560"/>
              <w:gridCol w:w="1701"/>
              <w:gridCol w:w="1701"/>
            </w:tblGrid>
            <w:tr w:rsidR="00406EA7" w:rsidTr="00833365">
              <w:trPr>
                <w:jc w:val="center"/>
              </w:trPr>
              <w:tc>
                <w:tcPr>
                  <w:tcW w:w="2860" w:type="dxa"/>
                  <w:tcBorders>
                    <w:top w:val="nil"/>
                    <w:left w:val="nil"/>
                  </w:tcBorders>
                </w:tcPr>
                <w:p w:rsidR="00406EA7" w:rsidRPr="00406EA7" w:rsidRDefault="00406EA7" w:rsidP="00406EA7">
                  <w:r>
                    <w:t>Inhoud vijver (m</w:t>
                  </w:r>
                  <w:r>
                    <w:rPr>
                      <w:vertAlign w:val="superscript"/>
                    </w:rPr>
                    <w:t>3</w:t>
                  </w:r>
                  <w:r>
                    <w:t>)</w:t>
                  </w:r>
                </w:p>
              </w:tc>
              <w:tc>
                <w:tcPr>
                  <w:tcW w:w="1560" w:type="dxa"/>
                  <w:tcBorders>
                    <w:top w:val="nil"/>
                  </w:tcBorders>
                </w:tcPr>
                <w:p w:rsidR="00406EA7" w:rsidRDefault="00406EA7" w:rsidP="00406EA7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:rsidR="00406EA7" w:rsidRDefault="00A31782" w:rsidP="00406EA7">
                  <w:pPr>
                    <w:jc w:val="center"/>
                  </w:pPr>
                  <w:r>
                    <w:t>………..</w:t>
                  </w:r>
                </w:p>
              </w:tc>
              <w:tc>
                <w:tcPr>
                  <w:tcW w:w="1701" w:type="dxa"/>
                  <w:tcBorders>
                    <w:top w:val="nil"/>
                    <w:right w:val="nil"/>
                  </w:tcBorders>
                </w:tcPr>
                <w:p w:rsidR="00406EA7" w:rsidRDefault="00406EA7" w:rsidP="00406EA7">
                  <w:pPr>
                    <w:jc w:val="center"/>
                  </w:pPr>
                  <w:r>
                    <w:t>………..</w:t>
                  </w:r>
                </w:p>
              </w:tc>
            </w:tr>
            <w:tr w:rsidR="00406EA7" w:rsidTr="00833365">
              <w:trPr>
                <w:jc w:val="center"/>
              </w:trPr>
              <w:tc>
                <w:tcPr>
                  <w:tcW w:w="2860" w:type="dxa"/>
                  <w:tcBorders>
                    <w:left w:val="nil"/>
                    <w:bottom w:val="nil"/>
                  </w:tcBorders>
                </w:tcPr>
                <w:p w:rsidR="00406EA7" w:rsidRDefault="00406EA7" w:rsidP="00406EA7">
                  <w:r>
                    <w:t>Volume losse grond (m</w:t>
                  </w:r>
                  <w:r>
                    <w:rPr>
                      <w:vertAlign w:val="superscript"/>
                    </w:rPr>
                    <w:t>3</w:t>
                  </w:r>
                  <w:r>
                    <w:t>)</w:t>
                  </w:r>
                </w:p>
              </w:tc>
              <w:tc>
                <w:tcPr>
                  <w:tcW w:w="1560" w:type="dxa"/>
                  <w:tcBorders>
                    <w:bottom w:val="nil"/>
                  </w:tcBorders>
                </w:tcPr>
                <w:p w:rsidR="00406EA7" w:rsidRDefault="00406EA7" w:rsidP="00406EA7">
                  <w:pPr>
                    <w:jc w:val="center"/>
                  </w:pPr>
                  <w:r>
                    <w:t>7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:rsidR="00406EA7" w:rsidRDefault="006F33F8" w:rsidP="00406EA7">
                  <w:pPr>
                    <w:jc w:val="center"/>
                  </w:pPr>
                  <w:r>
                    <w:t>………..</w:t>
                  </w:r>
                </w:p>
              </w:tc>
              <w:tc>
                <w:tcPr>
                  <w:tcW w:w="1701" w:type="dxa"/>
                  <w:tcBorders>
                    <w:bottom w:val="nil"/>
                    <w:right w:val="nil"/>
                  </w:tcBorders>
                </w:tcPr>
                <w:p w:rsidR="00406EA7" w:rsidRDefault="006F33F8" w:rsidP="00406EA7">
                  <w:pPr>
                    <w:jc w:val="center"/>
                  </w:pPr>
                  <w:r>
                    <w:t>………..</w:t>
                  </w:r>
                </w:p>
              </w:tc>
            </w:tr>
          </w:tbl>
          <w:p w:rsidR="00406EA7" w:rsidRDefault="00406EA7" w:rsidP="00406EA7"/>
          <w:p w:rsidR="00406EA7" w:rsidRDefault="00406EA7" w:rsidP="00406EA7"/>
          <w:bookmarkEnd w:id="0"/>
          <w:p w:rsidR="006544D6" w:rsidRPr="00406EA7" w:rsidRDefault="006544D6" w:rsidP="00A31782"/>
        </w:tc>
      </w:tr>
    </w:tbl>
    <w:p w:rsidR="00406EA7" w:rsidRDefault="00406EA7" w:rsidP="00406EA7">
      <w:pPr>
        <w:rPr>
          <w:lang w:eastAsia="zh-CN"/>
        </w:rPr>
      </w:pPr>
    </w:p>
    <w:p w:rsidR="007A562F" w:rsidRDefault="007A562F" w:rsidP="007A562F">
      <w:pPr>
        <w:rPr>
          <w:lang w:eastAsia="zh-CN"/>
        </w:rPr>
      </w:pPr>
    </w:p>
    <w:p w:rsidR="007A562F" w:rsidRDefault="007A562F" w:rsidP="007A562F">
      <w:pPr>
        <w:rPr>
          <w:rFonts w:ascii="Cambria" w:hAnsi="Cambria"/>
          <w:color w:val="FFFFFF"/>
          <w:position w:val="-60"/>
          <w:sz w:val="40"/>
          <w:szCs w:val="40"/>
          <w:lang w:eastAsia="zh-CN"/>
        </w:rPr>
      </w:pPr>
      <w:r>
        <w:rPr>
          <w:lang w:eastAsia="zh-CN"/>
        </w:rPr>
        <w:br w:type="page"/>
      </w:r>
    </w:p>
    <w:p w:rsidR="00156943" w:rsidRPr="000422F8" w:rsidRDefault="00156943" w:rsidP="00156943">
      <w:pPr>
        <w:pStyle w:val="Heading1"/>
        <w:rPr>
          <w:rFonts w:eastAsia="SimSun"/>
          <w:lang w:eastAsia="zh-CN"/>
        </w:rPr>
      </w:pPr>
      <w:r>
        <w:rPr>
          <w:rFonts w:eastAsia="SimSun"/>
          <w:lang w:eastAsia="zh-CN"/>
        </w:rPr>
        <w:lastRenderedPageBreak/>
        <w:t xml:space="preserve">    Bronnen</w:t>
      </w:r>
    </w:p>
    <w:p w:rsidR="00156943" w:rsidRDefault="00156943" w:rsidP="00156943">
      <w:pPr>
        <w:rPr>
          <w:lang w:eastAsia="zh-CN"/>
        </w:rPr>
      </w:pPr>
    </w:p>
    <w:p w:rsidR="00156943" w:rsidRPr="00233D28" w:rsidRDefault="00156943" w:rsidP="00156943">
      <w:pPr>
        <w:rPr>
          <w:lang w:eastAsia="zh-CN"/>
        </w:rPr>
      </w:pPr>
    </w:p>
    <w:p w:rsidR="00156943" w:rsidRPr="00233D28" w:rsidRDefault="00156943" w:rsidP="00156943">
      <w:pPr>
        <w:rPr>
          <w:lang w:eastAsia="zh-CN"/>
        </w:rPr>
      </w:pPr>
    </w:p>
    <w:p w:rsidR="003C6113" w:rsidRPr="00156943" w:rsidRDefault="003C6113" w:rsidP="00156943"/>
    <w:sectPr w:rsidR="003C6113" w:rsidRPr="00156943" w:rsidSect="00E85CBA">
      <w:headerReference w:type="default" r:id="rId20"/>
      <w:footerReference w:type="default" r:id="rId21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837" w:rsidRDefault="007C7837">
      <w:r>
        <w:separator/>
      </w:r>
    </w:p>
  </w:endnote>
  <w:endnote w:type="continuationSeparator" w:id="0">
    <w:p w:rsidR="007C7837" w:rsidRDefault="007C7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3F8" w:rsidRDefault="00436A6A">
    <w:pPr>
      <w:pStyle w:val="Footer"/>
      <w:jc w:val="right"/>
    </w:pPr>
    <w:r>
      <w:fldChar w:fldCharType="begin"/>
    </w:r>
    <w:r w:rsidR="00D01626">
      <w:instrText xml:space="preserve"> PAGE   \* MERGEFORMAT </w:instrText>
    </w:r>
    <w:r>
      <w:fldChar w:fldCharType="separate"/>
    </w:r>
    <w:r w:rsidR="00F15028">
      <w:rPr>
        <w:noProof/>
      </w:rPr>
      <w:t>8</w:t>
    </w:r>
    <w:r>
      <w:rPr>
        <w:noProof/>
      </w:rPr>
      <w:fldChar w:fldCharType="end"/>
    </w:r>
  </w:p>
  <w:p w:rsidR="006F33F8" w:rsidRDefault="006F33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837" w:rsidRDefault="007C7837">
      <w:r>
        <w:separator/>
      </w:r>
    </w:p>
  </w:footnote>
  <w:footnote w:type="continuationSeparator" w:id="0">
    <w:p w:rsidR="007C7837" w:rsidRDefault="007C78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3F8" w:rsidRDefault="009F020C">
    <w:pPr>
      <w:pStyle w:val="Header"/>
    </w:pPr>
    <w:r>
      <w:rPr>
        <w:noProof/>
        <w:lang w:val="en-US"/>
      </w:rPr>
      <w:drawing>
        <wp:inline distT="0" distB="0" distL="0" distR="0" wp14:anchorId="45A745FA" wp14:editId="3D3468A1">
          <wp:extent cx="5817870" cy="6159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tuincent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870" cy="61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56F2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9BA7766" wp14:editId="11834EC3">
          <wp:simplePos x="0" y="0"/>
          <wp:positionH relativeFrom="margin">
            <wp:posOffset>5372100</wp:posOffset>
          </wp:positionH>
          <wp:positionV relativeFrom="margin">
            <wp:posOffset>-800100</wp:posOffset>
          </wp:positionV>
          <wp:extent cx="1032510" cy="10287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uincentru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51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1747"/>
    <w:multiLevelType w:val="hybridMultilevel"/>
    <w:tmpl w:val="4FDAEA26"/>
    <w:lvl w:ilvl="0" w:tplc="F1DAFAE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028D5"/>
    <w:multiLevelType w:val="hybridMultilevel"/>
    <w:tmpl w:val="7112215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817615"/>
    <w:multiLevelType w:val="hybridMultilevel"/>
    <w:tmpl w:val="E3467FFA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876255"/>
    <w:multiLevelType w:val="hybridMultilevel"/>
    <w:tmpl w:val="D3B0C59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BD3EE2"/>
    <w:multiLevelType w:val="multilevel"/>
    <w:tmpl w:val="3FD8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97374A"/>
    <w:multiLevelType w:val="hybridMultilevel"/>
    <w:tmpl w:val="D476411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7C0077"/>
    <w:multiLevelType w:val="hybridMultilevel"/>
    <w:tmpl w:val="03FE61C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975995"/>
    <w:multiLevelType w:val="hybridMultilevel"/>
    <w:tmpl w:val="BB80B57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0261B9"/>
    <w:multiLevelType w:val="hybridMultilevel"/>
    <w:tmpl w:val="949A5A86"/>
    <w:lvl w:ilvl="0" w:tplc="DA5453A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96A54"/>
    <w:multiLevelType w:val="hybridMultilevel"/>
    <w:tmpl w:val="7B18D81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E04497E"/>
    <w:multiLevelType w:val="hybridMultilevel"/>
    <w:tmpl w:val="0332EBC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F0D6F47"/>
    <w:multiLevelType w:val="hybridMultilevel"/>
    <w:tmpl w:val="0396092A"/>
    <w:lvl w:ilvl="0" w:tplc="A282BC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4102780"/>
    <w:multiLevelType w:val="multilevel"/>
    <w:tmpl w:val="2DDE1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14599B"/>
    <w:multiLevelType w:val="hybridMultilevel"/>
    <w:tmpl w:val="1C64A232"/>
    <w:lvl w:ilvl="0" w:tplc="C7BE5CB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76769B"/>
    <w:multiLevelType w:val="hybridMultilevel"/>
    <w:tmpl w:val="C51C54D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593328A"/>
    <w:multiLevelType w:val="hybridMultilevel"/>
    <w:tmpl w:val="1EF4F90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6A828D4"/>
    <w:multiLevelType w:val="hybridMultilevel"/>
    <w:tmpl w:val="3CFCE0D0"/>
    <w:lvl w:ilvl="0" w:tplc="A282BC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7C867BB"/>
    <w:multiLevelType w:val="hybridMultilevel"/>
    <w:tmpl w:val="0332EBC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85E545B"/>
    <w:multiLevelType w:val="hybridMultilevel"/>
    <w:tmpl w:val="F66670D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15D6FED"/>
    <w:multiLevelType w:val="hybridMultilevel"/>
    <w:tmpl w:val="300C9E3C"/>
    <w:lvl w:ilvl="0" w:tplc="A282BC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8B5B01"/>
    <w:multiLevelType w:val="hybridMultilevel"/>
    <w:tmpl w:val="8FEE489E"/>
    <w:lvl w:ilvl="0" w:tplc="A99E7D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955007"/>
    <w:multiLevelType w:val="hybridMultilevel"/>
    <w:tmpl w:val="B0BE08B2"/>
    <w:lvl w:ilvl="0" w:tplc="A99E7D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344744"/>
    <w:multiLevelType w:val="hybridMultilevel"/>
    <w:tmpl w:val="B3BEF02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5E06363"/>
    <w:multiLevelType w:val="hybridMultilevel"/>
    <w:tmpl w:val="3ACCFAE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6D583D"/>
    <w:multiLevelType w:val="hybridMultilevel"/>
    <w:tmpl w:val="8EBAF19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79C65F3"/>
    <w:multiLevelType w:val="hybridMultilevel"/>
    <w:tmpl w:val="A4F6FE9A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7A37200"/>
    <w:multiLevelType w:val="hybridMultilevel"/>
    <w:tmpl w:val="88A468D6"/>
    <w:lvl w:ilvl="0" w:tplc="1820DCCE">
      <w:start w:val="1"/>
      <w:numFmt w:val="decimal"/>
      <w:pStyle w:val="Opgave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9910DA8"/>
    <w:multiLevelType w:val="hybridMultilevel"/>
    <w:tmpl w:val="EBEA360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9BF639E"/>
    <w:multiLevelType w:val="hybridMultilevel"/>
    <w:tmpl w:val="C2804B4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1F610F9"/>
    <w:multiLevelType w:val="hybridMultilevel"/>
    <w:tmpl w:val="B804F850"/>
    <w:lvl w:ilvl="0" w:tplc="3FFC2E2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7278ED"/>
    <w:multiLevelType w:val="hybridMultilevel"/>
    <w:tmpl w:val="2F92388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59166C0"/>
    <w:multiLevelType w:val="hybridMultilevel"/>
    <w:tmpl w:val="C51C54D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7052779"/>
    <w:multiLevelType w:val="hybridMultilevel"/>
    <w:tmpl w:val="307C5A14"/>
    <w:lvl w:ilvl="0" w:tplc="1B389B1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9A466D"/>
    <w:multiLevelType w:val="hybridMultilevel"/>
    <w:tmpl w:val="4474842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D926568"/>
    <w:multiLevelType w:val="hybridMultilevel"/>
    <w:tmpl w:val="29BA23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75B4CFD"/>
    <w:multiLevelType w:val="hybridMultilevel"/>
    <w:tmpl w:val="4474842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2451858"/>
    <w:multiLevelType w:val="hybridMultilevel"/>
    <w:tmpl w:val="46DE412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6346CC4"/>
    <w:multiLevelType w:val="hybridMultilevel"/>
    <w:tmpl w:val="7112215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6C25077"/>
    <w:multiLevelType w:val="hybridMultilevel"/>
    <w:tmpl w:val="6B10C5E2"/>
    <w:lvl w:ilvl="0" w:tplc="A99E7D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DE5C1C"/>
    <w:multiLevelType w:val="hybridMultilevel"/>
    <w:tmpl w:val="D54EBB20"/>
    <w:lvl w:ilvl="0" w:tplc="030E8A6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29"/>
  </w:num>
  <w:num w:numId="4">
    <w:abstractNumId w:val="13"/>
  </w:num>
  <w:num w:numId="5">
    <w:abstractNumId w:val="36"/>
  </w:num>
  <w:num w:numId="6">
    <w:abstractNumId w:val="26"/>
    <w:lvlOverride w:ilvl="0">
      <w:startOverride w:val="1"/>
    </w:lvlOverride>
  </w:num>
  <w:num w:numId="7">
    <w:abstractNumId w:val="26"/>
    <w:lvlOverride w:ilvl="0">
      <w:startOverride w:val="1"/>
    </w:lvlOverride>
  </w:num>
  <w:num w:numId="8">
    <w:abstractNumId w:val="26"/>
    <w:lvlOverride w:ilvl="0">
      <w:startOverride w:val="1"/>
    </w:lvlOverride>
  </w:num>
  <w:num w:numId="9">
    <w:abstractNumId w:val="26"/>
    <w:lvlOverride w:ilvl="0">
      <w:startOverride w:val="1"/>
    </w:lvlOverride>
  </w:num>
  <w:num w:numId="10">
    <w:abstractNumId w:val="26"/>
    <w:lvlOverride w:ilvl="0">
      <w:startOverride w:val="1"/>
    </w:lvlOverride>
  </w:num>
  <w:num w:numId="11">
    <w:abstractNumId w:val="19"/>
  </w:num>
  <w:num w:numId="12">
    <w:abstractNumId w:val="8"/>
  </w:num>
  <w:num w:numId="13">
    <w:abstractNumId w:val="32"/>
  </w:num>
  <w:num w:numId="14">
    <w:abstractNumId w:val="14"/>
  </w:num>
  <w:num w:numId="15">
    <w:abstractNumId w:val="0"/>
  </w:num>
  <w:num w:numId="16">
    <w:abstractNumId w:val="39"/>
  </w:num>
  <w:num w:numId="17">
    <w:abstractNumId w:val="9"/>
  </w:num>
  <w:num w:numId="18">
    <w:abstractNumId w:val="22"/>
  </w:num>
  <w:num w:numId="19">
    <w:abstractNumId w:val="1"/>
  </w:num>
  <w:num w:numId="20">
    <w:abstractNumId w:val="28"/>
  </w:num>
  <w:num w:numId="21">
    <w:abstractNumId w:val="26"/>
    <w:lvlOverride w:ilvl="0">
      <w:startOverride w:val="1"/>
    </w:lvlOverride>
  </w:num>
  <w:num w:numId="22">
    <w:abstractNumId w:val="24"/>
  </w:num>
  <w:num w:numId="23">
    <w:abstractNumId w:val="27"/>
  </w:num>
  <w:num w:numId="24">
    <w:abstractNumId w:val="5"/>
  </w:num>
  <w:num w:numId="25">
    <w:abstractNumId w:val="26"/>
  </w:num>
  <w:num w:numId="26">
    <w:abstractNumId w:val="20"/>
  </w:num>
  <w:num w:numId="27">
    <w:abstractNumId w:val="4"/>
  </w:num>
  <w:num w:numId="28">
    <w:abstractNumId w:val="12"/>
  </w:num>
  <w:num w:numId="29">
    <w:abstractNumId w:val="26"/>
    <w:lvlOverride w:ilvl="0">
      <w:startOverride w:val="1"/>
    </w:lvlOverride>
  </w:num>
  <w:num w:numId="30">
    <w:abstractNumId w:val="31"/>
  </w:num>
  <w:num w:numId="31">
    <w:abstractNumId w:val="6"/>
  </w:num>
  <w:num w:numId="32">
    <w:abstractNumId w:val="18"/>
  </w:num>
  <w:num w:numId="33">
    <w:abstractNumId w:val="23"/>
  </w:num>
  <w:num w:numId="34">
    <w:abstractNumId w:val="34"/>
  </w:num>
  <w:num w:numId="35">
    <w:abstractNumId w:val="10"/>
  </w:num>
  <w:num w:numId="36">
    <w:abstractNumId w:val="17"/>
  </w:num>
  <w:num w:numId="37">
    <w:abstractNumId w:val="15"/>
  </w:num>
  <w:num w:numId="38">
    <w:abstractNumId w:val="7"/>
  </w:num>
  <w:num w:numId="39">
    <w:abstractNumId w:val="25"/>
  </w:num>
  <w:num w:numId="40">
    <w:abstractNumId w:val="2"/>
  </w:num>
  <w:num w:numId="41">
    <w:abstractNumId w:val="21"/>
  </w:num>
  <w:num w:numId="42">
    <w:abstractNumId w:val="35"/>
  </w:num>
  <w:num w:numId="43">
    <w:abstractNumId w:val="33"/>
  </w:num>
  <w:num w:numId="44">
    <w:abstractNumId w:val="30"/>
  </w:num>
  <w:num w:numId="45">
    <w:abstractNumId w:val="38"/>
  </w:num>
  <w:num w:numId="46">
    <w:abstractNumId w:val="16"/>
  </w:num>
  <w:num w:numId="47">
    <w:abstractNumId w:val="37"/>
  </w:num>
  <w:num w:numId="48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64"/>
    <w:rsid w:val="00000778"/>
    <w:rsid w:val="00013D2B"/>
    <w:rsid w:val="0003044D"/>
    <w:rsid w:val="000358B9"/>
    <w:rsid w:val="0004046B"/>
    <w:rsid w:val="00040E62"/>
    <w:rsid w:val="000419D8"/>
    <w:rsid w:val="000422B1"/>
    <w:rsid w:val="000422F8"/>
    <w:rsid w:val="00045187"/>
    <w:rsid w:val="000463AC"/>
    <w:rsid w:val="0004795D"/>
    <w:rsid w:val="00066397"/>
    <w:rsid w:val="00070A93"/>
    <w:rsid w:val="00090BA8"/>
    <w:rsid w:val="000B0340"/>
    <w:rsid w:val="000B355E"/>
    <w:rsid w:val="000E4CF4"/>
    <w:rsid w:val="000F17BF"/>
    <w:rsid w:val="000F5616"/>
    <w:rsid w:val="00106662"/>
    <w:rsid w:val="00114FA2"/>
    <w:rsid w:val="00121EC2"/>
    <w:rsid w:val="00134A69"/>
    <w:rsid w:val="0014060B"/>
    <w:rsid w:val="00153C79"/>
    <w:rsid w:val="00156943"/>
    <w:rsid w:val="001642A8"/>
    <w:rsid w:val="001810F7"/>
    <w:rsid w:val="00191EFB"/>
    <w:rsid w:val="001A3B96"/>
    <w:rsid w:val="001C1B1E"/>
    <w:rsid w:val="001C54D9"/>
    <w:rsid w:val="001D10AB"/>
    <w:rsid w:val="001D6545"/>
    <w:rsid w:val="002003E0"/>
    <w:rsid w:val="0022714B"/>
    <w:rsid w:val="0023362F"/>
    <w:rsid w:val="00233D28"/>
    <w:rsid w:val="00241A43"/>
    <w:rsid w:val="00273D95"/>
    <w:rsid w:val="00290390"/>
    <w:rsid w:val="002913AD"/>
    <w:rsid w:val="002B1791"/>
    <w:rsid w:val="002B247B"/>
    <w:rsid w:val="002B6D71"/>
    <w:rsid w:val="002C2C4A"/>
    <w:rsid w:val="002D5A2C"/>
    <w:rsid w:val="002F64CB"/>
    <w:rsid w:val="002F7A5F"/>
    <w:rsid w:val="002F7E77"/>
    <w:rsid w:val="00313568"/>
    <w:rsid w:val="0031713A"/>
    <w:rsid w:val="003400CC"/>
    <w:rsid w:val="0035204B"/>
    <w:rsid w:val="00360D1B"/>
    <w:rsid w:val="00383265"/>
    <w:rsid w:val="0038465D"/>
    <w:rsid w:val="00386DC8"/>
    <w:rsid w:val="0039017C"/>
    <w:rsid w:val="003A2964"/>
    <w:rsid w:val="003B13D5"/>
    <w:rsid w:val="003C189D"/>
    <w:rsid w:val="003C6113"/>
    <w:rsid w:val="003D2AC4"/>
    <w:rsid w:val="003E1973"/>
    <w:rsid w:val="003F3E57"/>
    <w:rsid w:val="003F7955"/>
    <w:rsid w:val="00406A8F"/>
    <w:rsid w:val="00406EA7"/>
    <w:rsid w:val="00427C8B"/>
    <w:rsid w:val="00433DCF"/>
    <w:rsid w:val="00436A6A"/>
    <w:rsid w:val="00451733"/>
    <w:rsid w:val="0045311F"/>
    <w:rsid w:val="00461AF5"/>
    <w:rsid w:val="004802EF"/>
    <w:rsid w:val="00481285"/>
    <w:rsid w:val="00481487"/>
    <w:rsid w:val="00481715"/>
    <w:rsid w:val="00482879"/>
    <w:rsid w:val="00487B22"/>
    <w:rsid w:val="00491B41"/>
    <w:rsid w:val="004A0109"/>
    <w:rsid w:val="004A13E6"/>
    <w:rsid w:val="004B3676"/>
    <w:rsid w:val="004B7A8E"/>
    <w:rsid w:val="004C1C96"/>
    <w:rsid w:val="004D2224"/>
    <w:rsid w:val="004D7DC6"/>
    <w:rsid w:val="004E0C55"/>
    <w:rsid w:val="004E4D2B"/>
    <w:rsid w:val="004E674A"/>
    <w:rsid w:val="004F49B7"/>
    <w:rsid w:val="005019B3"/>
    <w:rsid w:val="00505C7D"/>
    <w:rsid w:val="0052428E"/>
    <w:rsid w:val="00536CEB"/>
    <w:rsid w:val="00541B5E"/>
    <w:rsid w:val="005439C3"/>
    <w:rsid w:val="00555ECC"/>
    <w:rsid w:val="00560D1A"/>
    <w:rsid w:val="00575F11"/>
    <w:rsid w:val="00582908"/>
    <w:rsid w:val="00584387"/>
    <w:rsid w:val="005845CF"/>
    <w:rsid w:val="005A15C5"/>
    <w:rsid w:val="005A191E"/>
    <w:rsid w:val="005A3FC4"/>
    <w:rsid w:val="005A5E96"/>
    <w:rsid w:val="005B6850"/>
    <w:rsid w:val="005B7598"/>
    <w:rsid w:val="005C0C5E"/>
    <w:rsid w:val="005D358D"/>
    <w:rsid w:val="005E6369"/>
    <w:rsid w:val="005E71AF"/>
    <w:rsid w:val="00606E1F"/>
    <w:rsid w:val="00626329"/>
    <w:rsid w:val="00626653"/>
    <w:rsid w:val="00626735"/>
    <w:rsid w:val="00632288"/>
    <w:rsid w:val="00636C6E"/>
    <w:rsid w:val="00645085"/>
    <w:rsid w:val="006451D4"/>
    <w:rsid w:val="006471AB"/>
    <w:rsid w:val="00651029"/>
    <w:rsid w:val="006544D6"/>
    <w:rsid w:val="00665044"/>
    <w:rsid w:val="0066509C"/>
    <w:rsid w:val="006658B2"/>
    <w:rsid w:val="00690633"/>
    <w:rsid w:val="006A6C99"/>
    <w:rsid w:val="006C306B"/>
    <w:rsid w:val="006C4101"/>
    <w:rsid w:val="006C6BEE"/>
    <w:rsid w:val="006D122F"/>
    <w:rsid w:val="006E588B"/>
    <w:rsid w:val="006F33F8"/>
    <w:rsid w:val="006F4D6E"/>
    <w:rsid w:val="00707F12"/>
    <w:rsid w:val="00707F77"/>
    <w:rsid w:val="00712A88"/>
    <w:rsid w:val="00720BD6"/>
    <w:rsid w:val="0073295C"/>
    <w:rsid w:val="00741483"/>
    <w:rsid w:val="00745926"/>
    <w:rsid w:val="0075237A"/>
    <w:rsid w:val="00760739"/>
    <w:rsid w:val="00763A22"/>
    <w:rsid w:val="007851E3"/>
    <w:rsid w:val="007A1035"/>
    <w:rsid w:val="007A562F"/>
    <w:rsid w:val="007B0A84"/>
    <w:rsid w:val="007B17BF"/>
    <w:rsid w:val="007C7837"/>
    <w:rsid w:val="007D47B6"/>
    <w:rsid w:val="007D4C01"/>
    <w:rsid w:val="007F61AD"/>
    <w:rsid w:val="00806579"/>
    <w:rsid w:val="00813D8F"/>
    <w:rsid w:val="00830BDF"/>
    <w:rsid w:val="00831E97"/>
    <w:rsid w:val="00833365"/>
    <w:rsid w:val="0083529C"/>
    <w:rsid w:val="00847426"/>
    <w:rsid w:val="00847F39"/>
    <w:rsid w:val="00850719"/>
    <w:rsid w:val="00867F95"/>
    <w:rsid w:val="008737C0"/>
    <w:rsid w:val="008777F4"/>
    <w:rsid w:val="008865BF"/>
    <w:rsid w:val="00886797"/>
    <w:rsid w:val="00893BBE"/>
    <w:rsid w:val="008A69A2"/>
    <w:rsid w:val="008B734A"/>
    <w:rsid w:val="008C673E"/>
    <w:rsid w:val="008D6B8B"/>
    <w:rsid w:val="008E3346"/>
    <w:rsid w:val="008F4CD2"/>
    <w:rsid w:val="008F7508"/>
    <w:rsid w:val="0090670D"/>
    <w:rsid w:val="0090702E"/>
    <w:rsid w:val="00907CB4"/>
    <w:rsid w:val="00913AE9"/>
    <w:rsid w:val="00916370"/>
    <w:rsid w:val="00917E3C"/>
    <w:rsid w:val="00917FD9"/>
    <w:rsid w:val="00923A28"/>
    <w:rsid w:val="009240B3"/>
    <w:rsid w:val="00924A19"/>
    <w:rsid w:val="00931FD5"/>
    <w:rsid w:val="00933BB0"/>
    <w:rsid w:val="009350D4"/>
    <w:rsid w:val="00943DA4"/>
    <w:rsid w:val="00952982"/>
    <w:rsid w:val="0096626B"/>
    <w:rsid w:val="0097768C"/>
    <w:rsid w:val="009A2176"/>
    <w:rsid w:val="009C1ABC"/>
    <w:rsid w:val="009C5AB3"/>
    <w:rsid w:val="009E17B9"/>
    <w:rsid w:val="009F020C"/>
    <w:rsid w:val="009F258B"/>
    <w:rsid w:val="00A0482C"/>
    <w:rsid w:val="00A05EDD"/>
    <w:rsid w:val="00A17084"/>
    <w:rsid w:val="00A31782"/>
    <w:rsid w:val="00A45690"/>
    <w:rsid w:val="00A5434A"/>
    <w:rsid w:val="00A57961"/>
    <w:rsid w:val="00A61165"/>
    <w:rsid w:val="00A645BF"/>
    <w:rsid w:val="00A709DE"/>
    <w:rsid w:val="00A83F92"/>
    <w:rsid w:val="00A9123F"/>
    <w:rsid w:val="00AA1721"/>
    <w:rsid w:val="00AA6F7D"/>
    <w:rsid w:val="00AB426F"/>
    <w:rsid w:val="00AE2A21"/>
    <w:rsid w:val="00AE3963"/>
    <w:rsid w:val="00AE4E57"/>
    <w:rsid w:val="00AE6EE9"/>
    <w:rsid w:val="00AF266F"/>
    <w:rsid w:val="00AF61BA"/>
    <w:rsid w:val="00AF72C6"/>
    <w:rsid w:val="00B0134D"/>
    <w:rsid w:val="00B06727"/>
    <w:rsid w:val="00B06E8A"/>
    <w:rsid w:val="00B26F6E"/>
    <w:rsid w:val="00B30CBA"/>
    <w:rsid w:val="00B53181"/>
    <w:rsid w:val="00B54B43"/>
    <w:rsid w:val="00B5514A"/>
    <w:rsid w:val="00B556D0"/>
    <w:rsid w:val="00B63C41"/>
    <w:rsid w:val="00B63FDE"/>
    <w:rsid w:val="00B64057"/>
    <w:rsid w:val="00B654AC"/>
    <w:rsid w:val="00B77F0C"/>
    <w:rsid w:val="00B82ED2"/>
    <w:rsid w:val="00BA6953"/>
    <w:rsid w:val="00BB0884"/>
    <w:rsid w:val="00BB496D"/>
    <w:rsid w:val="00BC0C53"/>
    <w:rsid w:val="00BC56F0"/>
    <w:rsid w:val="00BD56F2"/>
    <w:rsid w:val="00BE2683"/>
    <w:rsid w:val="00BE690B"/>
    <w:rsid w:val="00BF7AA7"/>
    <w:rsid w:val="00C114FD"/>
    <w:rsid w:val="00C20CA8"/>
    <w:rsid w:val="00C21281"/>
    <w:rsid w:val="00C254AF"/>
    <w:rsid w:val="00C428E3"/>
    <w:rsid w:val="00C503B4"/>
    <w:rsid w:val="00C5499E"/>
    <w:rsid w:val="00C60407"/>
    <w:rsid w:val="00C61951"/>
    <w:rsid w:val="00C620C9"/>
    <w:rsid w:val="00C62AC8"/>
    <w:rsid w:val="00C737C0"/>
    <w:rsid w:val="00C80D6E"/>
    <w:rsid w:val="00C81D77"/>
    <w:rsid w:val="00C9735F"/>
    <w:rsid w:val="00CA5113"/>
    <w:rsid w:val="00CC15C9"/>
    <w:rsid w:val="00CC49DD"/>
    <w:rsid w:val="00CE26F1"/>
    <w:rsid w:val="00CF4283"/>
    <w:rsid w:val="00CF48EC"/>
    <w:rsid w:val="00D00976"/>
    <w:rsid w:val="00D01626"/>
    <w:rsid w:val="00D137E0"/>
    <w:rsid w:val="00D1745B"/>
    <w:rsid w:val="00D21117"/>
    <w:rsid w:val="00D367B8"/>
    <w:rsid w:val="00D62023"/>
    <w:rsid w:val="00D62BDB"/>
    <w:rsid w:val="00D74C79"/>
    <w:rsid w:val="00D85773"/>
    <w:rsid w:val="00D87A66"/>
    <w:rsid w:val="00DA0A1C"/>
    <w:rsid w:val="00DA53A6"/>
    <w:rsid w:val="00DC524B"/>
    <w:rsid w:val="00DD1A8A"/>
    <w:rsid w:val="00DF5698"/>
    <w:rsid w:val="00DF5977"/>
    <w:rsid w:val="00DF7079"/>
    <w:rsid w:val="00E00BD8"/>
    <w:rsid w:val="00E015B1"/>
    <w:rsid w:val="00E10DD1"/>
    <w:rsid w:val="00E11B7A"/>
    <w:rsid w:val="00E1319E"/>
    <w:rsid w:val="00E16BD0"/>
    <w:rsid w:val="00E4034E"/>
    <w:rsid w:val="00E55B33"/>
    <w:rsid w:val="00E630EA"/>
    <w:rsid w:val="00E645C6"/>
    <w:rsid w:val="00E70E2B"/>
    <w:rsid w:val="00E844B1"/>
    <w:rsid w:val="00E8489A"/>
    <w:rsid w:val="00E85CBA"/>
    <w:rsid w:val="00E90121"/>
    <w:rsid w:val="00E968A6"/>
    <w:rsid w:val="00EA0CE9"/>
    <w:rsid w:val="00EC00BE"/>
    <w:rsid w:val="00EC29C7"/>
    <w:rsid w:val="00ED6565"/>
    <w:rsid w:val="00ED693C"/>
    <w:rsid w:val="00ED708E"/>
    <w:rsid w:val="00EF4834"/>
    <w:rsid w:val="00F15028"/>
    <w:rsid w:val="00F227C9"/>
    <w:rsid w:val="00F416A3"/>
    <w:rsid w:val="00F46610"/>
    <w:rsid w:val="00F46A7F"/>
    <w:rsid w:val="00F475A6"/>
    <w:rsid w:val="00F52118"/>
    <w:rsid w:val="00F566B5"/>
    <w:rsid w:val="00F62126"/>
    <w:rsid w:val="00F64E21"/>
    <w:rsid w:val="00F65C21"/>
    <w:rsid w:val="00F75538"/>
    <w:rsid w:val="00F76134"/>
    <w:rsid w:val="00F81317"/>
    <w:rsid w:val="00F87BB6"/>
    <w:rsid w:val="00F90A02"/>
    <w:rsid w:val="00FA3ED5"/>
    <w:rsid w:val="00FA67BF"/>
    <w:rsid w:val="00FD60FD"/>
    <w:rsid w:val="00FE62EA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C7D"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66B5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F566B5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F566B5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F566B5"/>
    <w:pPr>
      <w:numPr>
        <w:numId w:val="25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Normal"/>
    <w:qFormat/>
    <w:rsid w:val="00F566B5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F566B5"/>
    <w:rPr>
      <w:color w:val="008000"/>
    </w:rPr>
  </w:style>
  <w:style w:type="paragraph" w:customStyle="1" w:styleId="streepje">
    <w:name w:val="streepje"/>
    <w:basedOn w:val="Normal"/>
    <w:qFormat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3F7955"/>
    <w:rPr>
      <w:b/>
      <w:color w:val="008000"/>
      <w:sz w:val="18"/>
    </w:rPr>
  </w:style>
  <w:style w:type="character" w:styleId="PlaceholderText">
    <w:name w:val="Placeholder Text"/>
    <w:basedOn w:val="DefaultParagraphFont"/>
    <w:uiPriority w:val="67"/>
    <w:rsid w:val="0015694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C7D"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66B5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F566B5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F566B5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F566B5"/>
    <w:pPr>
      <w:numPr>
        <w:numId w:val="25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Normal"/>
    <w:qFormat/>
    <w:rsid w:val="00F566B5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F566B5"/>
    <w:rPr>
      <w:color w:val="008000"/>
    </w:rPr>
  </w:style>
  <w:style w:type="paragraph" w:customStyle="1" w:styleId="streepje">
    <w:name w:val="streepje"/>
    <w:basedOn w:val="Normal"/>
    <w:qFormat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3F7955"/>
    <w:rPr>
      <w:b/>
      <w:color w:val="008000"/>
      <w:sz w:val="18"/>
    </w:rPr>
  </w:style>
  <w:style w:type="character" w:styleId="PlaceholderText">
    <w:name w:val="Placeholder Text"/>
    <w:basedOn w:val="DefaultParagraphFont"/>
    <w:uiPriority w:val="67"/>
    <w:rsid w:val="001569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711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792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464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10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76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92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4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958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046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511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788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340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448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62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724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gdkoi.nl/a-16441033/vijverfolie/pvc-folie-8-meter-breed-10-jaar-garanti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dkoi.nl/a-18608904/vijverfolie/pvc-folie-6-meter-breed-10-jaar-garanti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dkoi.nl/a-16441023/vijverfolie/pvc-folie-4-meter-breed-10-jaar-garanti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BE721-AEC3-46F3-86F0-F41A8A5A6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6B8966D2.dotm</Template>
  <TotalTime>0</TotalTime>
  <Pages>9</Pages>
  <Words>869</Words>
  <Characters>4732</Characters>
  <Application>Microsoft Office Word</Application>
  <DocSecurity>0</DocSecurity>
  <Lines>394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Company>NVvW / Freudenthal Instituut</Company>
  <LinksUpToDate>false</LinksUpToDate>
  <CharactersWithSpaces>5441</CharactersWithSpaces>
  <SharedDoc>false</SharedDoc>
  <HyperlinkBase/>
  <HLinks>
    <vt:vector size="72" baseType="variant">
      <vt:variant>
        <vt:i4>327787</vt:i4>
      </vt:variant>
      <vt:variant>
        <vt:i4>6</vt:i4>
      </vt:variant>
      <vt:variant>
        <vt:i4>0</vt:i4>
      </vt:variant>
      <vt:variant>
        <vt:i4>5</vt:i4>
      </vt:variant>
      <vt:variant>
        <vt:lpwstr>http://www.schooltuinenleiden.nl/</vt:lpwstr>
      </vt:variant>
      <vt:variant>
        <vt:lpwstr/>
      </vt:variant>
      <vt:variant>
        <vt:i4>2031729</vt:i4>
      </vt:variant>
      <vt:variant>
        <vt:i4>3</vt:i4>
      </vt:variant>
      <vt:variant>
        <vt:i4>0</vt:i4>
      </vt:variant>
      <vt:variant>
        <vt:i4>5</vt:i4>
      </vt:variant>
      <vt:variant>
        <vt:lpwstr>http://schooltuindekorenaar.blogspot.com/</vt:lpwstr>
      </vt:variant>
      <vt:variant>
        <vt:lpwstr/>
      </vt:variant>
      <vt:variant>
        <vt:i4>7602292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http://www.youtube.com/watch?v=73uT8HRQhm0</vt:lpwstr>
      </vt:variant>
      <vt:variant>
        <vt:lpwstr/>
      </vt:variant>
      <vt:variant>
        <vt:i4>1310768</vt:i4>
      </vt:variant>
      <vt:variant>
        <vt:i4>2105</vt:i4>
      </vt:variant>
      <vt:variant>
        <vt:i4>1025</vt:i4>
      </vt:variant>
      <vt:variant>
        <vt:i4>1</vt:i4>
      </vt:variant>
      <vt:variant>
        <vt:lpwstr>schooltuin_060405_1</vt:lpwstr>
      </vt:variant>
      <vt:variant>
        <vt:lpwstr/>
      </vt:variant>
      <vt:variant>
        <vt:i4>1507364</vt:i4>
      </vt:variant>
      <vt:variant>
        <vt:i4>2426</vt:i4>
      </vt:variant>
      <vt:variant>
        <vt:i4>1026</vt:i4>
      </vt:variant>
      <vt:variant>
        <vt:i4>1</vt:i4>
      </vt:variant>
      <vt:variant>
        <vt:lpwstr>schooltuinen 2008</vt:lpwstr>
      </vt:variant>
      <vt:variant>
        <vt:lpwstr/>
      </vt:variant>
      <vt:variant>
        <vt:i4>7012456</vt:i4>
      </vt:variant>
      <vt:variant>
        <vt:i4>2979</vt:i4>
      </vt:variant>
      <vt:variant>
        <vt:i4>1030</vt:i4>
      </vt:variant>
      <vt:variant>
        <vt:i4>1</vt:i4>
      </vt:variant>
      <vt:variant>
        <vt:lpwstr>goudsbloem</vt:lpwstr>
      </vt:variant>
      <vt:variant>
        <vt:lpwstr/>
      </vt:variant>
      <vt:variant>
        <vt:i4>7995514</vt:i4>
      </vt:variant>
      <vt:variant>
        <vt:i4>2980</vt:i4>
      </vt:variant>
      <vt:variant>
        <vt:i4>1031</vt:i4>
      </vt:variant>
      <vt:variant>
        <vt:i4>1</vt:i4>
      </vt:variant>
      <vt:variant>
        <vt:lpwstr>peterselie</vt:lpwstr>
      </vt:variant>
      <vt:variant>
        <vt:lpwstr/>
      </vt:variant>
      <vt:variant>
        <vt:i4>7077906</vt:i4>
      </vt:variant>
      <vt:variant>
        <vt:i4>2981</vt:i4>
      </vt:variant>
      <vt:variant>
        <vt:i4>1032</vt:i4>
      </vt:variant>
      <vt:variant>
        <vt:i4>1</vt:i4>
      </vt:variant>
      <vt:variant>
        <vt:lpwstr>sla</vt:lpwstr>
      </vt:variant>
      <vt:variant>
        <vt:lpwstr/>
      </vt:variant>
      <vt:variant>
        <vt:i4>7995512</vt:i4>
      </vt:variant>
      <vt:variant>
        <vt:i4>2982</vt:i4>
      </vt:variant>
      <vt:variant>
        <vt:i4>1033</vt:i4>
      </vt:variant>
      <vt:variant>
        <vt:i4>1</vt:i4>
      </vt:variant>
      <vt:variant>
        <vt:lpwstr>tomaat</vt:lpwstr>
      </vt:variant>
      <vt:variant>
        <vt:lpwstr/>
      </vt:variant>
      <vt:variant>
        <vt:i4>6160496</vt:i4>
      </vt:variant>
      <vt:variant>
        <vt:i4>3575</vt:i4>
      </vt:variant>
      <vt:variant>
        <vt:i4>1034</vt:i4>
      </vt:variant>
      <vt:variant>
        <vt:i4>1</vt:i4>
      </vt:variant>
      <vt:variant>
        <vt:lpwstr>vijver039</vt:lpwstr>
      </vt:variant>
      <vt:variant>
        <vt:lpwstr/>
      </vt:variant>
      <vt:variant>
        <vt:i4>1638483</vt:i4>
      </vt:variant>
      <vt:variant>
        <vt:i4>6657</vt:i4>
      </vt:variant>
      <vt:variant>
        <vt:i4>1028</vt:i4>
      </vt:variant>
      <vt:variant>
        <vt:i4>1</vt:i4>
      </vt:variant>
      <vt:variant>
        <vt:lpwstr>tuinplan_</vt:lpwstr>
      </vt:variant>
      <vt:variant>
        <vt:lpwstr/>
      </vt:variant>
      <vt:variant>
        <vt:i4>1376275</vt:i4>
      </vt:variant>
      <vt:variant>
        <vt:i4>-1</vt:i4>
      </vt:variant>
      <vt:variant>
        <vt:i4>1172</vt:i4>
      </vt:variant>
      <vt:variant>
        <vt:i4>1</vt:i4>
      </vt:variant>
      <vt:variant>
        <vt:lpwstr>griftpark_tuintjes_30m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creator>V. Jonker</dc:creator>
  <cp:keywords>rekenen vmbo</cp:keywords>
  <cp:lastModifiedBy>Wijers, M.M.</cp:lastModifiedBy>
  <cp:revision>4</cp:revision>
  <cp:lastPrinted>2011-09-14T12:52:00Z</cp:lastPrinted>
  <dcterms:created xsi:type="dcterms:W3CDTF">2012-11-28T10:29:00Z</dcterms:created>
  <dcterms:modified xsi:type="dcterms:W3CDTF">2012-12-06T15:21:00Z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