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287"/>
      </w:tblGrid>
      <w:tr w:rsidR="00156943" w:rsidRPr="00C620C9" w14:paraId="4956A533" w14:textId="77777777" w:rsidTr="00555ECC">
        <w:trPr>
          <w:trHeight w:val="5995"/>
          <w:jc w:val="center"/>
        </w:trPr>
        <w:tc>
          <w:tcPr>
            <w:tcW w:w="8756" w:type="dxa"/>
            <w:vAlign w:val="center"/>
          </w:tcPr>
          <w:p w14:paraId="05BD46ED" w14:textId="77777777" w:rsidR="00156943" w:rsidRPr="00C620C9" w:rsidRDefault="00882B20" w:rsidP="00156943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25EE6A7" wp14:editId="7DC37060">
                  <wp:extent cx="5760085" cy="815149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kengroen_tc_6_voorkant.pd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815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0C6AB9" w14:textId="77777777" w:rsidR="00156943" w:rsidRPr="00C620C9" w:rsidRDefault="00156943" w:rsidP="00156943">
      <w:pPr>
        <w:spacing w:after="200" w:line="276" w:lineRule="auto"/>
      </w:pPr>
    </w:p>
    <w:p w14:paraId="236702D7" w14:textId="41F0C623" w:rsidR="00156943" w:rsidRDefault="00840769" w:rsidP="00156943">
      <w:r>
        <w:br w:type="column"/>
      </w:r>
    </w:p>
    <w:p w14:paraId="4CEDF76B" w14:textId="77777777" w:rsidR="00840769" w:rsidRDefault="00840769" w:rsidP="00156943"/>
    <w:p w14:paraId="1DF0FA74" w14:textId="77777777" w:rsidR="00840769" w:rsidRDefault="00840769" w:rsidP="00156943"/>
    <w:p w14:paraId="08862B1C" w14:textId="77777777" w:rsidR="00481F09" w:rsidRDefault="00481F09" w:rsidP="00481F09">
      <w:r>
        <w:t>Colofon</w:t>
      </w:r>
    </w:p>
    <w:p w14:paraId="1E307CEF" w14:textId="77777777" w:rsidR="00481F09" w:rsidRDefault="00481F09" w:rsidP="00481F09">
      <w:proofErr w:type="spellStart"/>
      <w:r>
        <w:t>RekenGroen</w:t>
      </w:r>
      <w:proofErr w:type="spellEnd"/>
      <w:r>
        <w:t>. Rekenen voor vmbo-groen en mbo-groen</w:t>
      </w:r>
    </w:p>
    <w:p w14:paraId="4535934C" w14:textId="77777777" w:rsidR="00481F09" w:rsidRDefault="00481F09" w:rsidP="00481F09">
      <w:r>
        <w:t>Module Tuincentrum – Nieuwe voortuin</w:t>
      </w:r>
    </w:p>
    <w:p w14:paraId="3360A679" w14:textId="77777777" w:rsidR="00481F09" w:rsidRDefault="00481F09" w:rsidP="00481F09">
      <w:proofErr w:type="spellStart"/>
      <w:r>
        <w:t>Leerlingtekst</w:t>
      </w:r>
      <w:proofErr w:type="spellEnd"/>
    </w:p>
    <w:p w14:paraId="1DDF3DF6" w14:textId="77777777" w:rsidR="00481F09" w:rsidRDefault="00481F09" w:rsidP="00481F09">
      <w:r>
        <w:t>Versie 1.0. November 2012</w:t>
      </w:r>
    </w:p>
    <w:p w14:paraId="1858BD38" w14:textId="77777777" w:rsidR="00481F09" w:rsidRDefault="00481F09" w:rsidP="00481F09">
      <w:r>
        <w:t>Auteurs: Mieke Abels, Monica Wijers, Elise van Vliet, Vincent Jonker</w:t>
      </w:r>
    </w:p>
    <w:p w14:paraId="2FD45BB6" w14:textId="1F5FBF53" w:rsidR="00481F09" w:rsidRDefault="00481F09" w:rsidP="00481F09">
      <w:r>
        <w:t>www.rekengroen.nl</w:t>
      </w:r>
    </w:p>
    <w:p w14:paraId="524889D6" w14:textId="77777777" w:rsidR="00840769" w:rsidRDefault="00840769" w:rsidP="00840769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76"/>
      </w:tblGrid>
      <w:tr w:rsidR="00840769" w14:paraId="079C9135" w14:textId="77777777" w:rsidTr="00840769">
        <w:trPr>
          <w:trHeight w:val="300"/>
        </w:trPr>
        <w:tc>
          <w:tcPr>
            <w:tcW w:w="5876" w:type="dxa"/>
          </w:tcPr>
          <w:p w14:paraId="43DCC5C9" w14:textId="77777777" w:rsidR="00840769" w:rsidRDefault="00840769" w:rsidP="00840769">
            <w: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 wp14:anchorId="1C7B41EC" wp14:editId="3F9CBFE5">
                  <wp:extent cx="1016000" cy="1905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ative_common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C5036A" w14:textId="77777777" w:rsidR="00840769" w:rsidRPr="00C620C9" w:rsidRDefault="00840769" w:rsidP="00156943">
      <w:pPr>
        <w:sectPr w:rsidR="00840769" w:rsidRPr="00C620C9" w:rsidSect="00555ECC">
          <w:pgSz w:w="11907" w:h="16840" w:code="9"/>
          <w:pgMar w:top="1440" w:right="1418" w:bottom="1559" w:left="1418" w:header="720" w:footer="720" w:gutter="0"/>
          <w:cols w:space="720"/>
          <w:docGrid w:linePitch="360"/>
        </w:sectPr>
      </w:pPr>
    </w:p>
    <w:p w14:paraId="41E4BE75" w14:textId="77777777" w:rsidR="00156943" w:rsidRDefault="00F64467" w:rsidP="0083529C">
      <w:pPr>
        <w:pStyle w:val="Heading1"/>
      </w:pPr>
      <w:r>
        <w:lastRenderedPageBreak/>
        <w:t xml:space="preserve">     </w:t>
      </w:r>
      <w:r w:rsidR="009638F2">
        <w:t>6</w:t>
      </w:r>
      <w:r w:rsidR="0083529C">
        <w:t>_</w:t>
      </w:r>
      <w:r w:rsidR="00635D68">
        <w:t>Een nieuwe voortuin</w:t>
      </w:r>
    </w:p>
    <w:p w14:paraId="7F6B6BDC" w14:textId="77777777" w:rsidR="0083529C" w:rsidRDefault="0083529C" w:rsidP="00156943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76"/>
        <w:gridCol w:w="5049"/>
        <w:gridCol w:w="3802"/>
      </w:tblGrid>
      <w:tr w:rsidR="00F64467" w14:paraId="04EF4E85" w14:textId="77777777" w:rsidTr="00233CFA">
        <w:tc>
          <w:tcPr>
            <w:tcW w:w="276" w:type="dxa"/>
            <w:shd w:val="clear" w:color="auto" w:fill="F1F3E9"/>
          </w:tcPr>
          <w:p w14:paraId="5715E390" w14:textId="77777777" w:rsidR="00F64467" w:rsidRPr="00632288" w:rsidRDefault="00F64467" w:rsidP="00233CFA">
            <w:pPr>
              <w:pStyle w:val="groenetekst"/>
            </w:pPr>
          </w:p>
        </w:tc>
        <w:tc>
          <w:tcPr>
            <w:tcW w:w="5049" w:type="dxa"/>
            <w:shd w:val="clear" w:color="auto" w:fill="F1F3E9"/>
          </w:tcPr>
          <w:p w14:paraId="7DC7E2E6" w14:textId="77777777" w:rsidR="00F64467" w:rsidRDefault="00F64467" w:rsidP="00F64467">
            <w:pPr>
              <w:pStyle w:val="groenetekst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Een klant is in gesprek met de hovenier:</w:t>
            </w:r>
          </w:p>
          <w:p w14:paraId="78589EB7" w14:textId="77777777" w:rsidR="00F64467" w:rsidRDefault="00233CFA" w:rsidP="00F64467">
            <w:pPr>
              <w:pStyle w:val="groenetekst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‘</w:t>
            </w:r>
            <w:r w:rsidR="00F64467">
              <w:rPr>
                <w:noProof/>
                <w:lang w:eastAsia="nl-NL"/>
              </w:rPr>
              <w:t>Ik heb een voortuin met gras en struiken. Het ziet er niet uit. Ik wil ook iets met minder onderhoud. Heeft u een idee?</w:t>
            </w:r>
            <w:r>
              <w:rPr>
                <w:noProof/>
                <w:lang w:eastAsia="nl-NL"/>
              </w:rPr>
              <w:t>’</w:t>
            </w:r>
            <w:r w:rsidR="00F64467">
              <w:rPr>
                <w:noProof/>
                <w:lang w:eastAsia="nl-NL"/>
              </w:rPr>
              <w:t xml:space="preserve"> </w:t>
            </w:r>
          </w:p>
          <w:p w14:paraId="7ACDDAC6" w14:textId="77777777" w:rsidR="00F64467" w:rsidRDefault="00F64467" w:rsidP="00F64467">
            <w:pPr>
              <w:pStyle w:val="groenetekst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De hovenier stelt voor om de voortuin te bedekken met split, een paar plantenbakken in het midden en een rand buxus eromheen.</w:t>
            </w:r>
          </w:p>
          <w:p w14:paraId="464EC75B" w14:textId="77777777" w:rsidR="00F64467" w:rsidRDefault="00F64467" w:rsidP="00F64467">
            <w:pPr>
              <w:pStyle w:val="groenetekst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De klant vindt het een goed idee.</w:t>
            </w:r>
          </w:p>
          <w:p w14:paraId="5742B76A" w14:textId="77777777" w:rsidR="00F64467" w:rsidRDefault="00F64467" w:rsidP="00F64467">
            <w:pPr>
              <w:pStyle w:val="groenetekst"/>
            </w:pPr>
            <w:r>
              <w:rPr>
                <w:noProof/>
                <w:lang w:eastAsia="nl-NL"/>
              </w:rPr>
              <w:t>Ze lopen samen naar de verschillende soorten split die in aanmerking komen.</w:t>
            </w:r>
          </w:p>
        </w:tc>
        <w:tc>
          <w:tcPr>
            <w:tcW w:w="3802" w:type="dxa"/>
            <w:shd w:val="clear" w:color="auto" w:fill="F1F3E9"/>
          </w:tcPr>
          <w:p w14:paraId="358330AE" w14:textId="77777777" w:rsidR="00F64467" w:rsidRPr="00632288" w:rsidRDefault="00F64467" w:rsidP="00233CFA">
            <w:pPr>
              <w:pStyle w:val="groenetekst"/>
            </w:pPr>
            <w:r w:rsidRPr="00F64467">
              <w:rPr>
                <w:noProof/>
                <w:lang w:val="en-US"/>
              </w:rPr>
              <w:drawing>
                <wp:anchor distT="0" distB="0" distL="114300" distR="114300" simplePos="0" relativeHeight="251692032" behindDoc="0" locked="0" layoutInCell="1" allowOverlap="1" wp14:anchorId="4DBB1FAA" wp14:editId="1EBAA24A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838960" cy="2019300"/>
                  <wp:effectExtent l="19050" t="0" r="8890" b="0"/>
                  <wp:wrapSquare wrapText="bothSides"/>
                  <wp:docPr id="1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6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BA3E67B" w14:textId="77777777" w:rsidR="00F64467" w:rsidRDefault="00F64467" w:rsidP="00156943"/>
    <w:p w14:paraId="09CDF64C" w14:textId="77777777" w:rsidR="00831E97" w:rsidRDefault="00831E97" w:rsidP="00831E97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831E97" w:rsidRPr="00BA3884" w14:paraId="5B4A4208" w14:textId="77777777" w:rsidTr="00831E97">
        <w:tc>
          <w:tcPr>
            <w:tcW w:w="534" w:type="dxa"/>
          </w:tcPr>
          <w:p w14:paraId="3D6E6D98" w14:textId="77777777" w:rsidR="00831E97" w:rsidRPr="00750B8E" w:rsidRDefault="00831E97" w:rsidP="00831E97">
            <w:pPr>
              <w:pStyle w:val="Opgave"/>
              <w:numPr>
                <w:ilvl w:val="0"/>
                <w:numId w:val="29"/>
              </w:numPr>
            </w:pPr>
          </w:p>
        </w:tc>
        <w:tc>
          <w:tcPr>
            <w:tcW w:w="8771" w:type="dxa"/>
          </w:tcPr>
          <w:p w14:paraId="506F2B99" w14:textId="77777777" w:rsidR="004C1C96" w:rsidRDefault="00584387" w:rsidP="00831E97">
            <w:r>
              <w:t>Split is gesorteerd op grootte</w:t>
            </w:r>
            <w:r w:rsidR="004C1C96">
              <w:t xml:space="preserve"> door te zeven</w:t>
            </w:r>
            <w:r>
              <w:t xml:space="preserve">. </w:t>
            </w:r>
          </w:p>
          <w:p w14:paraId="53E85C14" w14:textId="77777777" w:rsidR="007B17BF" w:rsidRDefault="004C1C96" w:rsidP="00831E97">
            <w:r>
              <w:t>Split met een fractie 8</w:t>
            </w:r>
            <w:r w:rsidR="00233CFA">
              <w:t xml:space="preserve"> </w:t>
            </w:r>
            <w:r>
              <w:t>-</w:t>
            </w:r>
            <w:r w:rsidR="00233CFA">
              <w:t xml:space="preserve"> </w:t>
            </w:r>
            <w:r>
              <w:t>16 gaat wel door een zeef met openingen van 16 mm, maar niet meer door een zeef met openingen van 8 mm.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6"/>
              <w:gridCol w:w="2847"/>
              <w:gridCol w:w="2847"/>
            </w:tblGrid>
            <w:tr w:rsidR="007B17BF" w14:paraId="3D9C5FBA" w14:textId="77777777" w:rsidTr="007B17BF">
              <w:tc>
                <w:tcPr>
                  <w:tcW w:w="8540" w:type="dxa"/>
                  <w:gridSpan w:val="3"/>
                </w:tcPr>
                <w:p w14:paraId="142160C2" w14:textId="77777777" w:rsidR="005A191E" w:rsidRDefault="005A191E" w:rsidP="004C1C96">
                  <w:pPr>
                    <w:jc w:val="center"/>
                    <w:rPr>
                      <w:noProof/>
                      <w:lang w:eastAsia="nl-NL"/>
                    </w:rPr>
                  </w:pPr>
                </w:p>
                <w:p w14:paraId="5F899EC2" w14:textId="77777777" w:rsidR="007B17BF" w:rsidRDefault="00233CFA" w:rsidP="004C1C96">
                  <w:pPr>
                    <w:jc w:val="center"/>
                    <w:rPr>
                      <w:noProof/>
                      <w:lang w:eastAsia="nl-NL"/>
                    </w:rPr>
                  </w:pPr>
                  <w:r>
                    <w:rPr>
                      <w:noProof/>
                      <w:lang w:eastAsia="nl-NL"/>
                    </w:rPr>
                    <w:t>Ardenner</w:t>
                  </w:r>
                  <w:r w:rsidR="007B17BF">
                    <w:rPr>
                      <w:noProof/>
                      <w:lang w:eastAsia="nl-NL"/>
                    </w:rPr>
                    <w:t>split grijs</w:t>
                  </w:r>
                </w:p>
              </w:tc>
            </w:tr>
            <w:tr w:rsidR="004C1C96" w14:paraId="42A2B628" w14:textId="77777777" w:rsidTr="004C1C96">
              <w:tc>
                <w:tcPr>
                  <w:tcW w:w="2846" w:type="dxa"/>
                </w:tcPr>
                <w:p w14:paraId="331147F3" w14:textId="77777777" w:rsidR="005A191E" w:rsidRDefault="005A191E" w:rsidP="004C1C96">
                  <w:pPr>
                    <w:jc w:val="center"/>
                  </w:pPr>
                  <w:r>
                    <w:t>A</w:t>
                  </w:r>
                </w:p>
                <w:p w14:paraId="390205E7" w14:textId="77777777" w:rsidR="004C1C96" w:rsidRDefault="004C1C96" w:rsidP="004C1C96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78F0A913" wp14:editId="439346F2">
                        <wp:extent cx="1080000" cy="1080000"/>
                        <wp:effectExtent l="19050" t="0" r="5850" b="0"/>
                        <wp:docPr id="38" name="Picture 28" descr="siersplit ardenn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siersplit ardenn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0000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47" w:type="dxa"/>
                </w:tcPr>
                <w:p w14:paraId="1DA9337B" w14:textId="77777777" w:rsidR="005A191E" w:rsidRDefault="005A191E" w:rsidP="004C1C96">
                  <w:pPr>
                    <w:jc w:val="center"/>
                  </w:pPr>
                  <w:r>
                    <w:t>B</w:t>
                  </w:r>
                </w:p>
                <w:p w14:paraId="7F28B0E0" w14:textId="77777777" w:rsidR="004C1C96" w:rsidRDefault="004C1C96" w:rsidP="004C1C96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0415944D" wp14:editId="4AE6EE0B">
                        <wp:extent cx="1080000" cy="1080000"/>
                        <wp:effectExtent l="19050" t="0" r="5850" b="0"/>
                        <wp:docPr id="39" name="Picture 22" descr="ardennerspli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ardennerspli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0000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47" w:type="dxa"/>
                </w:tcPr>
                <w:p w14:paraId="57166E3F" w14:textId="77777777" w:rsidR="005A191E" w:rsidRDefault="005A191E" w:rsidP="004C1C96">
                  <w:pPr>
                    <w:jc w:val="center"/>
                  </w:pPr>
                  <w:r>
                    <w:t>C</w:t>
                  </w:r>
                </w:p>
                <w:p w14:paraId="12903DE2" w14:textId="77777777" w:rsidR="004C1C96" w:rsidRDefault="004C1C96" w:rsidP="004C1C96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1846EBF3" wp14:editId="73D6757B">
                        <wp:extent cx="1080000" cy="1080000"/>
                        <wp:effectExtent l="19050" t="0" r="5850" b="0"/>
                        <wp:docPr id="40" name="Picture 25" descr="ardennerspli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ardennerspli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0000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C1C96" w14:paraId="75B44A92" w14:textId="77777777" w:rsidTr="004C1C96">
              <w:tc>
                <w:tcPr>
                  <w:tcW w:w="2846" w:type="dxa"/>
                </w:tcPr>
                <w:p w14:paraId="7732F911" w14:textId="77777777" w:rsidR="004C1C96" w:rsidRDefault="004C1C96" w:rsidP="004C1C96">
                  <w:pPr>
                    <w:jc w:val="center"/>
                  </w:pPr>
                  <w:r>
                    <w:t>fractie 04</w:t>
                  </w:r>
                  <w:r w:rsidR="00233CFA">
                    <w:t xml:space="preserve"> </w:t>
                  </w:r>
                  <w:r>
                    <w:t>-</w:t>
                  </w:r>
                  <w:r w:rsidR="00233CFA">
                    <w:t xml:space="preserve"> </w:t>
                  </w:r>
                  <w:r>
                    <w:t>08</w:t>
                  </w:r>
                </w:p>
              </w:tc>
              <w:tc>
                <w:tcPr>
                  <w:tcW w:w="2847" w:type="dxa"/>
                </w:tcPr>
                <w:p w14:paraId="7989E786" w14:textId="77777777" w:rsidR="004C1C96" w:rsidRDefault="004C1C96" w:rsidP="004C1C96">
                  <w:pPr>
                    <w:jc w:val="center"/>
                  </w:pPr>
                  <w:r>
                    <w:t>fractie 08</w:t>
                  </w:r>
                  <w:r w:rsidR="00233CFA">
                    <w:t xml:space="preserve"> </w:t>
                  </w:r>
                  <w:r>
                    <w:t>-</w:t>
                  </w:r>
                  <w:r w:rsidR="00233CFA">
                    <w:t xml:space="preserve"> </w:t>
                  </w:r>
                  <w:r>
                    <w:t>16</w:t>
                  </w:r>
                </w:p>
              </w:tc>
              <w:tc>
                <w:tcPr>
                  <w:tcW w:w="2847" w:type="dxa"/>
                </w:tcPr>
                <w:p w14:paraId="3A8404AE" w14:textId="77777777" w:rsidR="004C1C96" w:rsidRDefault="004C1C96" w:rsidP="004C1C96">
                  <w:pPr>
                    <w:jc w:val="center"/>
                  </w:pPr>
                  <w:r>
                    <w:t>fractie 16</w:t>
                  </w:r>
                  <w:r w:rsidR="00233CFA">
                    <w:t xml:space="preserve"> </w:t>
                  </w:r>
                  <w:r>
                    <w:t>-</w:t>
                  </w:r>
                  <w:r w:rsidR="00233CFA">
                    <w:t xml:space="preserve"> </w:t>
                  </w:r>
                  <w:r>
                    <w:t>32</w:t>
                  </w:r>
                </w:p>
              </w:tc>
            </w:tr>
          </w:tbl>
          <w:p w14:paraId="209DA832" w14:textId="77777777" w:rsidR="004C1C96" w:rsidRPr="00BA3884" w:rsidRDefault="00831E97" w:rsidP="004C1C96">
            <w:r>
              <w:t xml:space="preserve">   </w:t>
            </w:r>
            <w:r w:rsidR="00584387">
              <w:t xml:space="preserve">  </w:t>
            </w:r>
          </w:p>
        </w:tc>
      </w:tr>
      <w:tr w:rsidR="00831E97" w:rsidRPr="00BA3884" w14:paraId="3F379283" w14:textId="77777777" w:rsidTr="00831E97">
        <w:tc>
          <w:tcPr>
            <w:tcW w:w="534" w:type="dxa"/>
          </w:tcPr>
          <w:p w14:paraId="4AD40BC4" w14:textId="77777777" w:rsidR="00831E97" w:rsidRPr="00C4605C" w:rsidRDefault="00831E97" w:rsidP="00831E97"/>
        </w:tc>
        <w:tc>
          <w:tcPr>
            <w:tcW w:w="8771" w:type="dxa"/>
          </w:tcPr>
          <w:p w14:paraId="43D43665" w14:textId="77777777" w:rsidR="007B17BF" w:rsidRDefault="007B17BF" w:rsidP="007B17BF">
            <w:pPr>
              <w:pStyle w:val="ListParagraph"/>
              <w:numPr>
                <w:ilvl w:val="0"/>
                <w:numId w:val="30"/>
              </w:numPr>
            </w:pPr>
            <w:r>
              <w:t>Teken hieronder op ware grootte ee</w:t>
            </w:r>
            <w:r w:rsidR="00E70E2B">
              <w:t>n splitkorrel met fractie 16</w:t>
            </w:r>
            <w:r w:rsidR="00233CFA">
              <w:t xml:space="preserve"> </w:t>
            </w:r>
            <w:r w:rsidR="00E70E2B">
              <w:t>-</w:t>
            </w:r>
            <w:r w:rsidR="00233CFA">
              <w:t xml:space="preserve"> </w:t>
            </w:r>
            <w:r w:rsidR="00E70E2B">
              <w:t>32.</w:t>
            </w:r>
            <w:r>
              <w:br/>
            </w:r>
            <w:r>
              <w:br/>
            </w:r>
          </w:p>
        </w:tc>
      </w:tr>
      <w:tr w:rsidR="007B17BF" w:rsidRPr="00BA3884" w14:paraId="602FFA8F" w14:textId="77777777" w:rsidTr="00831E97">
        <w:tc>
          <w:tcPr>
            <w:tcW w:w="534" w:type="dxa"/>
          </w:tcPr>
          <w:p w14:paraId="51FC92EA" w14:textId="77777777" w:rsidR="007B17BF" w:rsidRPr="00C4605C" w:rsidRDefault="007B17BF" w:rsidP="00831E97"/>
        </w:tc>
        <w:tc>
          <w:tcPr>
            <w:tcW w:w="8771" w:type="dxa"/>
          </w:tcPr>
          <w:p w14:paraId="619D075A" w14:textId="77777777" w:rsidR="007B17BF" w:rsidRDefault="007B17BF" w:rsidP="005A191E">
            <w:pPr>
              <w:pStyle w:val="ListParagraph"/>
              <w:numPr>
                <w:ilvl w:val="0"/>
                <w:numId w:val="30"/>
              </w:numPr>
            </w:pPr>
            <w:r>
              <w:t>Hoeveel zeven waren minimaal nodig om split te sorteren in de drie bovenstaande groottes?</w:t>
            </w:r>
            <w:r>
              <w:br/>
            </w:r>
            <w:r>
              <w:br/>
              <w:t>……………………………………………………………………………………………………………………….</w:t>
            </w:r>
            <w:r>
              <w:br/>
            </w:r>
          </w:p>
        </w:tc>
      </w:tr>
      <w:tr w:rsidR="007B17BF" w:rsidRPr="00BA3884" w14:paraId="3CCB4F00" w14:textId="77777777" w:rsidTr="00831E97">
        <w:tc>
          <w:tcPr>
            <w:tcW w:w="534" w:type="dxa"/>
          </w:tcPr>
          <w:p w14:paraId="2BAC2B40" w14:textId="77777777" w:rsidR="007B17BF" w:rsidRPr="00C4605C" w:rsidRDefault="007B17BF" w:rsidP="00831E97"/>
        </w:tc>
        <w:tc>
          <w:tcPr>
            <w:tcW w:w="8771" w:type="dxa"/>
          </w:tcPr>
          <w:p w14:paraId="0703EDED" w14:textId="77777777" w:rsidR="007B17BF" w:rsidRDefault="007B17BF" w:rsidP="007B17BF">
            <w:pPr>
              <w:pStyle w:val="ListParagraph"/>
              <w:numPr>
                <w:ilvl w:val="0"/>
                <w:numId w:val="30"/>
              </w:numPr>
            </w:pPr>
            <w:r>
              <w:t xml:space="preserve">Welke zeef is het eerst gebruikt? </w:t>
            </w:r>
            <w:r>
              <w:br/>
            </w:r>
            <w:r>
              <w:br/>
              <w:t>……………………………………………………………………………………………………………………….</w:t>
            </w:r>
          </w:p>
        </w:tc>
      </w:tr>
    </w:tbl>
    <w:p w14:paraId="5EA28BCA" w14:textId="77777777" w:rsidR="007B17BF" w:rsidRDefault="007B17BF" w:rsidP="007B17BF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7B17BF" w:rsidRPr="00BA3884" w14:paraId="34D0935C" w14:textId="77777777" w:rsidTr="007B17BF">
        <w:tc>
          <w:tcPr>
            <w:tcW w:w="534" w:type="dxa"/>
          </w:tcPr>
          <w:p w14:paraId="1CD9A797" w14:textId="77777777" w:rsidR="007B17BF" w:rsidRPr="00750B8E" w:rsidRDefault="007B17BF" w:rsidP="007B17BF">
            <w:pPr>
              <w:pStyle w:val="Opgave"/>
              <w:numPr>
                <w:ilvl w:val="0"/>
                <w:numId w:val="29"/>
              </w:numPr>
            </w:pPr>
          </w:p>
        </w:tc>
        <w:tc>
          <w:tcPr>
            <w:tcW w:w="8771" w:type="dxa"/>
          </w:tcPr>
          <w:p w14:paraId="64FF1236" w14:textId="77777777" w:rsidR="007B17BF" w:rsidRDefault="007B17BF" w:rsidP="007B17BF">
            <w:r>
              <w:t>Met behulp van de fractie kun je uitrekenen hoe dik de laag split minimaal moet worden. Een vuistregel is:</w:t>
            </w:r>
            <w:r>
              <w:br/>
            </w:r>
          </w:p>
          <w:p w14:paraId="286A90F6" w14:textId="77777777" w:rsidR="007B17BF" w:rsidRPr="007B17BF" w:rsidRDefault="007B17BF" w:rsidP="007B17BF">
            <w:pPr>
              <w:rPr>
                <w:i/>
              </w:rPr>
            </w:pPr>
            <w:r w:rsidRPr="007B17BF">
              <w:rPr>
                <w:i/>
              </w:rPr>
              <w:t xml:space="preserve">Neem het grootste getal van de fractie, vermenigvuldig dat getal met 3 en je krijgt de hoogte in </w:t>
            </w:r>
            <w:r w:rsidRPr="005F4B7D">
              <w:rPr>
                <w:b/>
                <w:i/>
              </w:rPr>
              <w:t>millimeters</w:t>
            </w:r>
            <w:r w:rsidRPr="007B17BF">
              <w:rPr>
                <w:i/>
              </w:rPr>
              <w:t>.</w:t>
            </w:r>
          </w:p>
          <w:p w14:paraId="1B480410" w14:textId="77777777" w:rsidR="007B17BF" w:rsidRPr="00BA3884" w:rsidRDefault="007B17BF" w:rsidP="007B17BF">
            <w:r>
              <w:t xml:space="preserve">   </w:t>
            </w:r>
          </w:p>
        </w:tc>
      </w:tr>
      <w:tr w:rsidR="007B17BF" w:rsidRPr="00BA3884" w14:paraId="2B5D4485" w14:textId="77777777" w:rsidTr="007B17BF">
        <w:tc>
          <w:tcPr>
            <w:tcW w:w="534" w:type="dxa"/>
          </w:tcPr>
          <w:p w14:paraId="40B1F714" w14:textId="77777777" w:rsidR="007B17BF" w:rsidRPr="00C4605C" w:rsidRDefault="007B17BF" w:rsidP="007B17BF"/>
        </w:tc>
        <w:tc>
          <w:tcPr>
            <w:tcW w:w="8771" w:type="dxa"/>
          </w:tcPr>
          <w:p w14:paraId="06609F1F" w14:textId="77777777" w:rsidR="007B17BF" w:rsidRDefault="005A191E" w:rsidP="007B17BF">
            <w:r>
              <w:t xml:space="preserve">Bereken voor split A, B en C van opdracht </w:t>
            </w:r>
            <w:r w:rsidR="00E70E2B">
              <w:t>1</w:t>
            </w:r>
            <w:r>
              <w:t xml:space="preserve"> hoe dik de laag minimaal moet worden. Geef je antwoord i</w:t>
            </w:r>
            <w:r w:rsidR="00233CFA">
              <w:t>n een geheel aantal centimeters:</w:t>
            </w:r>
          </w:p>
          <w:p w14:paraId="43C52E78" w14:textId="77777777" w:rsidR="005A191E" w:rsidRDefault="005A191E" w:rsidP="007B17BF"/>
          <w:p w14:paraId="7E9492FF" w14:textId="77777777" w:rsidR="007B17BF" w:rsidRDefault="005A191E" w:rsidP="007B17BF">
            <w:r>
              <w:t>………</w:t>
            </w:r>
            <w:r w:rsidR="007B17BF">
              <w:t>…………………………………………………………………………………………………………………….</w:t>
            </w:r>
          </w:p>
          <w:p w14:paraId="24D845F0" w14:textId="77777777" w:rsidR="005A191E" w:rsidRDefault="005A191E" w:rsidP="007B17BF"/>
          <w:p w14:paraId="17FFC110" w14:textId="77777777" w:rsidR="005A191E" w:rsidRDefault="005A191E" w:rsidP="007B17BF">
            <w:r>
              <w:t>…………………………………………………………………………………………………………………………….</w:t>
            </w:r>
          </w:p>
          <w:p w14:paraId="499E311E" w14:textId="77777777" w:rsidR="005A191E" w:rsidRDefault="005A191E" w:rsidP="007B17BF"/>
          <w:p w14:paraId="54CF2F7A" w14:textId="77777777" w:rsidR="005A191E" w:rsidRDefault="005A191E" w:rsidP="007B17BF">
            <w:r>
              <w:t>…………………………………………………………………………………………………………………………….</w:t>
            </w:r>
          </w:p>
        </w:tc>
      </w:tr>
    </w:tbl>
    <w:p w14:paraId="341A7D0E" w14:textId="77777777" w:rsidR="00192A5E" w:rsidRDefault="00192A5E" w:rsidP="00233CFA">
      <w:pPr>
        <w:pStyle w:val="rekenverwijzing"/>
      </w:pPr>
    </w:p>
    <w:p w14:paraId="773C5AA6" w14:textId="6A6EBC7B" w:rsidR="007B17BF" w:rsidRDefault="00233CFA" w:rsidP="00233CFA">
      <w:pPr>
        <w:pStyle w:val="rekenverwijzing"/>
      </w:pPr>
      <w:r>
        <w:t>Zie: Lengte</w:t>
      </w:r>
      <w:r w:rsidR="00E433BE">
        <w:t>maten</w:t>
      </w:r>
      <w:r w:rsidRPr="00233CFA">
        <w:t xml:space="preserve"> </w:t>
      </w:r>
      <w:r w:rsidR="00131987">
        <w:t xml:space="preserve">en schaal </w:t>
      </w:r>
      <w:r>
        <w:t xml:space="preserve">in de </w:t>
      </w:r>
      <w:r w:rsidR="00131987">
        <w:t xml:space="preserve">Extra </w:t>
      </w:r>
      <w:r w:rsidR="00F64467" w:rsidRPr="00233CFA">
        <w:t>Rekenmodule</w:t>
      </w:r>
    </w:p>
    <w:p w14:paraId="616E86F7" w14:textId="77777777" w:rsidR="007B17BF" w:rsidRDefault="007B17BF" w:rsidP="00831E97"/>
    <w:p w14:paraId="683CAAE3" w14:textId="77777777" w:rsidR="00E70E2B" w:rsidRDefault="00E70E2B" w:rsidP="00E70E2B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E70E2B" w:rsidRPr="00BA3884" w14:paraId="53CC8714" w14:textId="77777777" w:rsidTr="00E70E2B">
        <w:tc>
          <w:tcPr>
            <w:tcW w:w="534" w:type="dxa"/>
          </w:tcPr>
          <w:p w14:paraId="7A74BBA6" w14:textId="77777777" w:rsidR="00E70E2B" w:rsidRPr="00750B8E" w:rsidRDefault="00E70E2B" w:rsidP="00E70E2B">
            <w:pPr>
              <w:pStyle w:val="Opgave"/>
              <w:numPr>
                <w:ilvl w:val="0"/>
                <w:numId w:val="29"/>
              </w:numPr>
            </w:pPr>
          </w:p>
        </w:tc>
        <w:tc>
          <w:tcPr>
            <w:tcW w:w="8771" w:type="dxa"/>
          </w:tcPr>
          <w:p w14:paraId="6B4FD2CD" w14:textId="77777777" w:rsidR="00E70E2B" w:rsidRDefault="00E70E2B" w:rsidP="00E70E2B">
            <w:r>
              <w:t xml:space="preserve">De afmetingen van de voortuin zijn 2,5 </w:t>
            </w:r>
            <w:r w:rsidR="00952982">
              <w:t xml:space="preserve">meter </w:t>
            </w:r>
            <w:r>
              <w:t>bij 4 meter.</w:t>
            </w:r>
          </w:p>
          <w:p w14:paraId="7056FA48" w14:textId="77777777" w:rsidR="00E70E2B" w:rsidRPr="00BA3884" w:rsidRDefault="00E70E2B" w:rsidP="00E70E2B">
            <w:r>
              <w:t>Hoeveel vierkante meter is de oppervlakte?</w:t>
            </w:r>
          </w:p>
        </w:tc>
      </w:tr>
      <w:tr w:rsidR="00E70E2B" w:rsidRPr="00BA3884" w14:paraId="5FA65D37" w14:textId="77777777" w:rsidTr="00E70E2B">
        <w:tc>
          <w:tcPr>
            <w:tcW w:w="534" w:type="dxa"/>
          </w:tcPr>
          <w:p w14:paraId="6866EBE5" w14:textId="77777777" w:rsidR="00E70E2B" w:rsidRPr="00C4605C" w:rsidRDefault="00E70E2B" w:rsidP="00E70E2B"/>
        </w:tc>
        <w:tc>
          <w:tcPr>
            <w:tcW w:w="8771" w:type="dxa"/>
          </w:tcPr>
          <w:p w14:paraId="4F74A408" w14:textId="77777777" w:rsidR="00E70E2B" w:rsidRDefault="00E70E2B" w:rsidP="00E70E2B"/>
          <w:p w14:paraId="48C599B4" w14:textId="77777777" w:rsidR="00E70E2B" w:rsidRDefault="00E70E2B" w:rsidP="00E70E2B">
            <w:r>
              <w:t>………………………………………………………………………………………</w:t>
            </w:r>
            <w:r w:rsidR="00F46A7F">
              <w:t>……</w:t>
            </w:r>
            <w:r>
              <w:t>……………………………….</w:t>
            </w:r>
          </w:p>
        </w:tc>
      </w:tr>
    </w:tbl>
    <w:p w14:paraId="0C52E41F" w14:textId="77777777" w:rsidR="00E70E2B" w:rsidRDefault="00E70E2B" w:rsidP="00831E97"/>
    <w:p w14:paraId="63062445" w14:textId="77777777" w:rsidR="00E70E2B" w:rsidRDefault="00E70E2B" w:rsidP="00E70E2B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E70E2B" w:rsidRPr="00BA3884" w14:paraId="357FCF4E" w14:textId="77777777" w:rsidTr="00E70E2B">
        <w:tc>
          <w:tcPr>
            <w:tcW w:w="534" w:type="dxa"/>
          </w:tcPr>
          <w:p w14:paraId="7DAA4EF1" w14:textId="77777777" w:rsidR="00E70E2B" w:rsidRPr="00750B8E" w:rsidRDefault="00E70E2B" w:rsidP="00E70E2B">
            <w:pPr>
              <w:pStyle w:val="Opgave"/>
              <w:numPr>
                <w:ilvl w:val="0"/>
                <w:numId w:val="29"/>
              </w:numPr>
            </w:pPr>
          </w:p>
        </w:tc>
        <w:tc>
          <w:tcPr>
            <w:tcW w:w="8771" w:type="dxa"/>
          </w:tcPr>
          <w:p w14:paraId="09A378A1" w14:textId="2FAC509D" w:rsidR="00E70E2B" w:rsidRDefault="00233CFA" w:rsidP="00E70E2B">
            <w:r>
              <w:t xml:space="preserve">De klant kiest voor </w:t>
            </w:r>
            <w:proofErr w:type="spellStart"/>
            <w:r>
              <w:t>Ardennersplit</w:t>
            </w:r>
            <w:proofErr w:type="spellEnd"/>
            <w:r w:rsidR="00E433BE">
              <w:t xml:space="preserve"> </w:t>
            </w:r>
            <w:r w:rsidR="00E70E2B">
              <w:t>grijs</w:t>
            </w:r>
            <w:r w:rsidR="005A15C5">
              <w:t xml:space="preserve"> (B)</w:t>
            </w:r>
            <w:r w:rsidR="00E70E2B">
              <w:t>, fractie 8</w:t>
            </w:r>
            <w:r>
              <w:t xml:space="preserve"> </w:t>
            </w:r>
            <w:r w:rsidR="00E70E2B">
              <w:t>-</w:t>
            </w:r>
            <w:r>
              <w:t xml:space="preserve"> </w:t>
            </w:r>
            <w:r w:rsidR="00E70E2B">
              <w:t>16.</w:t>
            </w:r>
          </w:p>
          <w:p w14:paraId="5F575C61" w14:textId="77777777" w:rsidR="00E70E2B" w:rsidRPr="00E70E2B" w:rsidRDefault="00E70E2B" w:rsidP="00E70E2B">
            <w:r>
              <w:t>Gebruik je antwoorden op de vorige twee vragen om uit te rekenen hoeveel m</w:t>
            </w:r>
            <w:r>
              <w:rPr>
                <w:vertAlign w:val="superscript"/>
              </w:rPr>
              <w:t>3</w:t>
            </w:r>
            <w:r>
              <w:t xml:space="preserve"> split nodig is.</w:t>
            </w:r>
          </w:p>
        </w:tc>
      </w:tr>
      <w:tr w:rsidR="00E70E2B" w:rsidRPr="00BA3884" w14:paraId="608E6A91" w14:textId="77777777" w:rsidTr="00E70E2B">
        <w:tc>
          <w:tcPr>
            <w:tcW w:w="534" w:type="dxa"/>
          </w:tcPr>
          <w:p w14:paraId="0340A38E" w14:textId="77777777" w:rsidR="00E70E2B" w:rsidRPr="00C4605C" w:rsidRDefault="00E70E2B" w:rsidP="00E70E2B"/>
        </w:tc>
        <w:tc>
          <w:tcPr>
            <w:tcW w:w="8771" w:type="dxa"/>
          </w:tcPr>
          <w:p w14:paraId="61CF253F" w14:textId="77777777" w:rsidR="00E70E2B" w:rsidRDefault="00E70E2B" w:rsidP="00E70E2B"/>
          <w:p w14:paraId="62D4D799" w14:textId="77777777" w:rsidR="00E70E2B" w:rsidRDefault="00E70E2B" w:rsidP="00E70E2B">
            <w:r>
              <w:t>………………………………………………………………………………………………………</w:t>
            </w:r>
            <w:r w:rsidR="00F46A7F">
              <w:t>……</w:t>
            </w:r>
            <w:r>
              <w:t>……………….</w:t>
            </w:r>
          </w:p>
          <w:p w14:paraId="1A600723" w14:textId="77777777" w:rsidR="00E70E2B" w:rsidRDefault="00E70E2B" w:rsidP="00E70E2B"/>
          <w:p w14:paraId="70FE9B89" w14:textId="77777777" w:rsidR="00E70E2B" w:rsidRDefault="00E70E2B" w:rsidP="00E70E2B">
            <w:r>
              <w:t>……………………………………………………………………………………………………</w:t>
            </w:r>
            <w:r w:rsidR="00F46A7F">
              <w:t>……</w:t>
            </w:r>
            <w:r>
              <w:t>………………….</w:t>
            </w:r>
          </w:p>
          <w:p w14:paraId="72A1BE18" w14:textId="77777777" w:rsidR="00E70E2B" w:rsidRDefault="00E70E2B" w:rsidP="00E70E2B"/>
          <w:p w14:paraId="42068B24" w14:textId="77777777" w:rsidR="00E70E2B" w:rsidRDefault="00E70E2B" w:rsidP="00E70E2B">
            <w:r>
              <w:t>……………………………………………………………………………………………………</w:t>
            </w:r>
            <w:r w:rsidR="00F46A7F">
              <w:t>……</w:t>
            </w:r>
            <w:r>
              <w:t>………………….</w:t>
            </w:r>
          </w:p>
          <w:p w14:paraId="1014B7A0" w14:textId="77777777" w:rsidR="00952982" w:rsidRDefault="00952982" w:rsidP="00E70E2B"/>
          <w:p w14:paraId="05D53CE9" w14:textId="77777777" w:rsidR="00952982" w:rsidRDefault="00952982" w:rsidP="00E70E2B">
            <w:r>
              <w:t>Bespreek deze opdracht in de klas.</w:t>
            </w:r>
          </w:p>
        </w:tc>
      </w:tr>
    </w:tbl>
    <w:p w14:paraId="529B3828" w14:textId="77777777" w:rsidR="00192A5E" w:rsidRDefault="00192A5E" w:rsidP="00233CFA">
      <w:pPr>
        <w:pStyle w:val="rekenverwijzing"/>
      </w:pPr>
    </w:p>
    <w:p w14:paraId="27C63D8F" w14:textId="3541B26C" w:rsidR="00233CFA" w:rsidRDefault="00233CFA" w:rsidP="00233CFA">
      <w:pPr>
        <w:pStyle w:val="rekenverwijzing"/>
      </w:pPr>
      <w:r>
        <w:t>Zie: Inhoud</w:t>
      </w:r>
      <w:r w:rsidRPr="00233CFA">
        <w:t xml:space="preserve"> </w:t>
      </w:r>
      <w:r>
        <w:t xml:space="preserve">in de </w:t>
      </w:r>
      <w:r w:rsidR="00131987">
        <w:t xml:space="preserve">Extra </w:t>
      </w:r>
      <w:r w:rsidRPr="00233CFA">
        <w:t>Rekenmodule</w:t>
      </w:r>
    </w:p>
    <w:p w14:paraId="7B34676B" w14:textId="77777777" w:rsidR="00451733" w:rsidRDefault="00451733" w:rsidP="00233CFA"/>
    <w:p w14:paraId="24707739" w14:textId="77777777" w:rsidR="00233CFA" w:rsidRDefault="00233CFA" w:rsidP="00233CFA"/>
    <w:p w14:paraId="099A8939" w14:textId="77777777" w:rsidR="00233CFA" w:rsidRDefault="00233CFA" w:rsidP="00233CFA"/>
    <w:p w14:paraId="088EF613" w14:textId="77777777" w:rsidR="00233CFA" w:rsidRDefault="00233CFA" w:rsidP="00233CFA"/>
    <w:p w14:paraId="6F82EA60" w14:textId="77777777" w:rsidR="00233CFA" w:rsidRDefault="00233CFA" w:rsidP="00233CFA"/>
    <w:p w14:paraId="0C665CEA" w14:textId="77777777" w:rsidR="00233CFA" w:rsidRDefault="00233CFA" w:rsidP="00451733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451733" w:rsidRPr="00BA3884" w14:paraId="06F1137B" w14:textId="77777777" w:rsidTr="005E71AF">
        <w:trPr>
          <w:trHeight w:val="4061"/>
        </w:trPr>
        <w:tc>
          <w:tcPr>
            <w:tcW w:w="534" w:type="dxa"/>
          </w:tcPr>
          <w:p w14:paraId="4E07302F" w14:textId="77777777" w:rsidR="00451733" w:rsidRPr="00750B8E" w:rsidRDefault="00451733" w:rsidP="00451733">
            <w:pPr>
              <w:pStyle w:val="Opgave"/>
              <w:numPr>
                <w:ilvl w:val="0"/>
                <w:numId w:val="29"/>
              </w:numPr>
            </w:pPr>
          </w:p>
        </w:tc>
        <w:tc>
          <w:tcPr>
            <w:tcW w:w="8771" w:type="dxa"/>
          </w:tcPr>
          <w:p w14:paraId="04D0573D" w14:textId="77777777" w:rsidR="00451733" w:rsidRDefault="00451733" w:rsidP="00451733">
            <w:r>
              <w:t>Split en grind wordt geleverd in zakken</w:t>
            </w:r>
            <w:r w:rsidR="00917FD9">
              <w:t>,</w:t>
            </w:r>
            <w:r>
              <w:t xml:space="preserve"> mini Big-Bags</w:t>
            </w:r>
            <w:r w:rsidR="00917FD9">
              <w:t xml:space="preserve"> of Big-Bags</w:t>
            </w:r>
            <w:r>
              <w:t>.</w:t>
            </w:r>
          </w:p>
          <w:p w14:paraId="47AF82AC" w14:textId="77777777" w:rsidR="00451733" w:rsidRDefault="00451733" w:rsidP="00451733"/>
          <w:tbl>
            <w:tblPr>
              <w:tblStyle w:val="TableGrid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93"/>
              <w:gridCol w:w="2706"/>
              <w:gridCol w:w="2964"/>
            </w:tblGrid>
            <w:tr w:rsidR="00917FD9" w14:paraId="360483BD" w14:textId="77777777" w:rsidTr="00233CFA">
              <w:trPr>
                <w:jc w:val="center"/>
              </w:trPr>
              <w:tc>
                <w:tcPr>
                  <w:tcW w:w="2093" w:type="dxa"/>
                  <w:vAlign w:val="bottom"/>
                </w:tcPr>
                <w:p w14:paraId="3334CD36" w14:textId="77777777" w:rsidR="00917FD9" w:rsidRDefault="00917FD9" w:rsidP="005E71AF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0565F655" wp14:editId="33A7DE17">
                        <wp:extent cx="711444" cy="986536"/>
                        <wp:effectExtent l="19050" t="0" r="0" b="0"/>
                        <wp:docPr id="60" name="Picture 10" descr="http://www.mholf-sierbestrating.nl/contents/media/823007ZA_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www.mholf-sierbestrating.nl/contents/media/823007ZA_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1933" cy="9872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06" w:type="dxa"/>
                  <w:vAlign w:val="bottom"/>
                </w:tcPr>
                <w:p w14:paraId="0BB16A76" w14:textId="77777777" w:rsidR="00917FD9" w:rsidRDefault="00917FD9" w:rsidP="005E71AF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49FFEF92" wp14:editId="7A969E5C">
                        <wp:extent cx="1552575" cy="1443895"/>
                        <wp:effectExtent l="19050" t="0" r="9525" b="0"/>
                        <wp:docPr id="62" name="Picture 13" descr="Verpakt in Mini ba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Verpakt in Mini ba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2575" cy="1443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64" w:type="dxa"/>
                  <w:vAlign w:val="bottom"/>
                </w:tcPr>
                <w:p w14:paraId="304DDC2D" w14:textId="77777777" w:rsidR="00917FD9" w:rsidRDefault="00917FD9" w:rsidP="005E71AF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7F4625F4" wp14:editId="412B0FA1">
                        <wp:extent cx="1697355" cy="1714500"/>
                        <wp:effectExtent l="19050" t="0" r="0" b="0"/>
                        <wp:docPr id="63" name="Picture 16" descr="Verpakt in Big ba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Verpakt in Big ba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7355" cy="1714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17FD9" w14:paraId="32BBD34F" w14:textId="77777777" w:rsidTr="00233CFA">
              <w:trPr>
                <w:jc w:val="center"/>
              </w:trPr>
              <w:tc>
                <w:tcPr>
                  <w:tcW w:w="2093" w:type="dxa"/>
                </w:tcPr>
                <w:p w14:paraId="663EB7E2" w14:textId="77777777" w:rsidR="00917FD9" w:rsidRPr="005E71AF" w:rsidRDefault="00917FD9" w:rsidP="005E71AF">
                  <w:pPr>
                    <w:rPr>
                      <w:sz w:val="22"/>
                      <w:shd w:val="clear" w:color="auto" w:fill="FFFFFF"/>
                      <w:lang w:eastAsia="nl-NL"/>
                    </w:rPr>
                  </w:pPr>
                  <w:r w:rsidRPr="005E71AF">
                    <w:rPr>
                      <w:sz w:val="22"/>
                      <w:shd w:val="clear" w:color="auto" w:fill="FFFFFF"/>
                      <w:lang w:eastAsia="nl-NL"/>
                    </w:rPr>
                    <w:t>Gewicht 25 kg.</w:t>
                  </w:r>
                </w:p>
                <w:p w14:paraId="0F214B38" w14:textId="77777777" w:rsidR="00917FD9" w:rsidRPr="005E71AF" w:rsidRDefault="00917FD9" w:rsidP="005E71AF">
                  <w:pPr>
                    <w:rPr>
                      <w:sz w:val="22"/>
                      <w:shd w:val="clear" w:color="auto" w:fill="FFFFFF"/>
                      <w:lang w:eastAsia="nl-NL"/>
                    </w:rPr>
                  </w:pPr>
                  <w:r w:rsidRPr="005E71AF">
                    <w:rPr>
                      <w:sz w:val="22"/>
                      <w:shd w:val="clear" w:color="auto" w:fill="FFFFFF"/>
                      <w:lang w:eastAsia="nl-NL"/>
                    </w:rPr>
                    <w:t>Prijs per zak €</w:t>
                  </w:r>
                  <w:r w:rsidR="00233CFA">
                    <w:rPr>
                      <w:sz w:val="22"/>
                      <w:shd w:val="clear" w:color="auto" w:fill="FFFFFF"/>
                      <w:lang w:eastAsia="nl-NL"/>
                    </w:rPr>
                    <w:t xml:space="preserve"> </w:t>
                  </w:r>
                  <w:r w:rsidRPr="005E71AF">
                    <w:rPr>
                      <w:sz w:val="22"/>
                      <w:shd w:val="clear" w:color="auto" w:fill="FFFFFF"/>
                      <w:lang w:eastAsia="nl-NL"/>
                    </w:rPr>
                    <w:t>3,00</w:t>
                  </w:r>
                </w:p>
              </w:tc>
              <w:tc>
                <w:tcPr>
                  <w:tcW w:w="2706" w:type="dxa"/>
                </w:tcPr>
                <w:p w14:paraId="0B4F6F53" w14:textId="77777777" w:rsidR="00917FD9" w:rsidRPr="005E71AF" w:rsidRDefault="00917FD9" w:rsidP="005E71AF">
                  <w:pPr>
                    <w:rPr>
                      <w:sz w:val="22"/>
                      <w:shd w:val="clear" w:color="auto" w:fill="FFFFFF"/>
                      <w:lang w:eastAsia="nl-NL"/>
                    </w:rPr>
                  </w:pPr>
                  <w:r w:rsidRPr="005E71AF">
                    <w:rPr>
                      <w:sz w:val="22"/>
                      <w:shd w:val="clear" w:color="auto" w:fill="FFFFFF"/>
                      <w:lang w:eastAsia="nl-NL"/>
                    </w:rPr>
                    <w:t>Gewicht ca. 600 kg.</w:t>
                  </w:r>
                </w:p>
                <w:p w14:paraId="016E7DAD" w14:textId="77777777" w:rsidR="00917FD9" w:rsidRPr="005E71AF" w:rsidRDefault="00917FD9" w:rsidP="005E71AF">
                  <w:pPr>
                    <w:rPr>
                      <w:sz w:val="22"/>
                      <w:shd w:val="clear" w:color="auto" w:fill="FFFFFF"/>
                      <w:lang w:eastAsia="nl-NL"/>
                    </w:rPr>
                  </w:pPr>
                  <w:r w:rsidRPr="005E71AF">
                    <w:rPr>
                      <w:sz w:val="22"/>
                      <w:shd w:val="clear" w:color="auto" w:fill="FFFFFF"/>
                      <w:lang w:eastAsia="nl-NL"/>
                    </w:rPr>
                    <w:t>Prijs per Mini Big-Bag €</w:t>
                  </w:r>
                  <w:r w:rsidR="00233CFA">
                    <w:rPr>
                      <w:sz w:val="22"/>
                      <w:shd w:val="clear" w:color="auto" w:fill="FFFFFF"/>
                      <w:lang w:eastAsia="nl-NL"/>
                    </w:rPr>
                    <w:t xml:space="preserve"> </w:t>
                  </w:r>
                  <w:r w:rsidRPr="005E71AF">
                    <w:rPr>
                      <w:sz w:val="22"/>
                      <w:shd w:val="clear" w:color="auto" w:fill="FFFFFF"/>
                      <w:lang w:eastAsia="nl-NL"/>
                    </w:rPr>
                    <w:t>61</w:t>
                  </w:r>
                </w:p>
              </w:tc>
              <w:tc>
                <w:tcPr>
                  <w:tcW w:w="2964" w:type="dxa"/>
                </w:tcPr>
                <w:p w14:paraId="06D80402" w14:textId="77777777" w:rsidR="00917FD9" w:rsidRPr="005E71AF" w:rsidRDefault="00917FD9" w:rsidP="005E71AF">
                  <w:pPr>
                    <w:rPr>
                      <w:sz w:val="22"/>
                      <w:shd w:val="clear" w:color="auto" w:fill="FFFFFF"/>
                      <w:lang w:eastAsia="nl-NL"/>
                    </w:rPr>
                  </w:pPr>
                  <w:r w:rsidRPr="005E71AF">
                    <w:rPr>
                      <w:sz w:val="22"/>
                      <w:shd w:val="clear" w:color="auto" w:fill="FFFFFF"/>
                      <w:lang w:eastAsia="nl-NL"/>
                    </w:rPr>
                    <w:t>Gewicht ca. 1500 kg.</w:t>
                  </w:r>
                </w:p>
                <w:p w14:paraId="281E7002" w14:textId="77777777" w:rsidR="00917FD9" w:rsidRPr="005E71AF" w:rsidRDefault="00917FD9" w:rsidP="005E71AF">
                  <w:pPr>
                    <w:rPr>
                      <w:sz w:val="22"/>
                      <w:shd w:val="clear" w:color="auto" w:fill="FFFFFF"/>
                      <w:lang w:eastAsia="nl-NL"/>
                    </w:rPr>
                  </w:pPr>
                  <w:r w:rsidRPr="005E71AF">
                    <w:rPr>
                      <w:sz w:val="22"/>
                      <w:shd w:val="clear" w:color="auto" w:fill="FFFFFF"/>
                      <w:lang w:eastAsia="nl-NL"/>
                    </w:rPr>
                    <w:t>Prijs per Big-Bag €</w:t>
                  </w:r>
                  <w:r w:rsidR="00233CFA">
                    <w:rPr>
                      <w:sz w:val="22"/>
                      <w:shd w:val="clear" w:color="auto" w:fill="FFFFFF"/>
                      <w:lang w:eastAsia="nl-NL"/>
                    </w:rPr>
                    <w:t xml:space="preserve"> </w:t>
                  </w:r>
                  <w:r w:rsidRPr="005E71AF">
                    <w:rPr>
                      <w:sz w:val="22"/>
                      <w:shd w:val="clear" w:color="auto" w:fill="FFFFFF"/>
                      <w:lang w:eastAsia="nl-NL"/>
                    </w:rPr>
                    <w:t>148</w:t>
                  </w:r>
                </w:p>
              </w:tc>
            </w:tr>
          </w:tbl>
          <w:p w14:paraId="6AA63FF9" w14:textId="77777777" w:rsidR="00917FD9" w:rsidRPr="00E70E2B" w:rsidRDefault="00917FD9" w:rsidP="00451733"/>
        </w:tc>
      </w:tr>
      <w:tr w:rsidR="00451733" w:rsidRPr="00BA3884" w14:paraId="3C3F9411" w14:textId="77777777" w:rsidTr="00451733">
        <w:tc>
          <w:tcPr>
            <w:tcW w:w="534" w:type="dxa"/>
          </w:tcPr>
          <w:p w14:paraId="69851392" w14:textId="77777777" w:rsidR="00451733" w:rsidRPr="00C4605C" w:rsidRDefault="00451733" w:rsidP="00451733"/>
        </w:tc>
        <w:tc>
          <w:tcPr>
            <w:tcW w:w="8771" w:type="dxa"/>
          </w:tcPr>
          <w:p w14:paraId="314CC997" w14:textId="77777777" w:rsidR="00917FD9" w:rsidRDefault="005E71AF" w:rsidP="005E71AF">
            <w:r>
              <w:t>Bereken voor alle drie de prijs per kilogram.</w:t>
            </w:r>
          </w:p>
          <w:p w14:paraId="69DE81DD" w14:textId="77777777" w:rsidR="005E71AF" w:rsidRDefault="005E71AF" w:rsidP="005E71AF">
            <w:r>
              <w:t>Als je wilt kun je verhoudingstabellen gebruiken.</w:t>
            </w:r>
          </w:p>
          <w:p w14:paraId="1828FD97" w14:textId="77777777" w:rsidR="00917FD9" w:rsidRDefault="00917FD9" w:rsidP="00451733"/>
          <w:p w14:paraId="77953875" w14:textId="77777777" w:rsidR="00451733" w:rsidRDefault="00451733" w:rsidP="00451733">
            <w:r>
              <w:t>…………………………………………………………………………………………………………</w:t>
            </w:r>
            <w:r w:rsidR="00F46A7F">
              <w:t>……</w:t>
            </w:r>
            <w:r>
              <w:t>…………….</w:t>
            </w:r>
          </w:p>
          <w:p w14:paraId="32A3DFF5" w14:textId="77777777" w:rsidR="00451733" w:rsidRDefault="00451733" w:rsidP="00451733"/>
          <w:tbl>
            <w:tblPr>
              <w:tblStyle w:val="TableGrid"/>
              <w:tblW w:w="0" w:type="auto"/>
              <w:jc w:val="center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1871"/>
              <w:gridCol w:w="1701"/>
              <w:gridCol w:w="1559"/>
            </w:tblGrid>
            <w:tr w:rsidR="005E71AF" w14:paraId="11AB7C0F" w14:textId="77777777" w:rsidTr="00233CFA">
              <w:trPr>
                <w:jc w:val="center"/>
              </w:trPr>
              <w:tc>
                <w:tcPr>
                  <w:tcW w:w="1871" w:type="dxa"/>
                  <w:tcBorders>
                    <w:top w:val="nil"/>
                    <w:left w:val="nil"/>
                  </w:tcBorders>
                </w:tcPr>
                <w:p w14:paraId="53D392CB" w14:textId="77777777" w:rsidR="005E71AF" w:rsidRDefault="005E71AF" w:rsidP="005E71AF">
                  <w:r>
                    <w:t>Prijs (€)</w:t>
                  </w:r>
                </w:p>
              </w:tc>
              <w:tc>
                <w:tcPr>
                  <w:tcW w:w="1701" w:type="dxa"/>
                  <w:tcBorders>
                    <w:top w:val="nil"/>
                  </w:tcBorders>
                </w:tcPr>
                <w:p w14:paraId="76B358F3" w14:textId="77777777" w:rsidR="005E71AF" w:rsidRDefault="005E71AF" w:rsidP="00451733"/>
              </w:tc>
              <w:tc>
                <w:tcPr>
                  <w:tcW w:w="1559" w:type="dxa"/>
                  <w:tcBorders>
                    <w:top w:val="nil"/>
                    <w:right w:val="nil"/>
                  </w:tcBorders>
                </w:tcPr>
                <w:p w14:paraId="59684EFF" w14:textId="77777777" w:rsidR="005E71AF" w:rsidRDefault="005E71AF" w:rsidP="00451733"/>
              </w:tc>
            </w:tr>
            <w:tr w:rsidR="005E71AF" w14:paraId="74B33870" w14:textId="77777777" w:rsidTr="00233CFA">
              <w:trPr>
                <w:jc w:val="center"/>
              </w:trPr>
              <w:tc>
                <w:tcPr>
                  <w:tcW w:w="1871" w:type="dxa"/>
                  <w:tcBorders>
                    <w:left w:val="nil"/>
                    <w:bottom w:val="nil"/>
                  </w:tcBorders>
                </w:tcPr>
                <w:p w14:paraId="7AC302BE" w14:textId="77777777" w:rsidR="005E71AF" w:rsidRDefault="005E71AF" w:rsidP="005E71AF">
                  <w:r>
                    <w:t>Gewicht (kg)</w:t>
                  </w:r>
                </w:p>
              </w:tc>
              <w:tc>
                <w:tcPr>
                  <w:tcW w:w="1701" w:type="dxa"/>
                  <w:tcBorders>
                    <w:bottom w:val="nil"/>
                  </w:tcBorders>
                </w:tcPr>
                <w:p w14:paraId="264D352D" w14:textId="77777777" w:rsidR="005E71AF" w:rsidRDefault="005E71AF" w:rsidP="00451733"/>
              </w:tc>
              <w:tc>
                <w:tcPr>
                  <w:tcW w:w="1559" w:type="dxa"/>
                  <w:tcBorders>
                    <w:bottom w:val="nil"/>
                    <w:right w:val="nil"/>
                  </w:tcBorders>
                </w:tcPr>
                <w:p w14:paraId="7AFDC674" w14:textId="77777777" w:rsidR="005E71AF" w:rsidRDefault="005E71AF" w:rsidP="00451733"/>
              </w:tc>
            </w:tr>
          </w:tbl>
          <w:p w14:paraId="1A891AE6" w14:textId="77777777" w:rsidR="005E71AF" w:rsidRDefault="005E71AF" w:rsidP="00451733"/>
          <w:tbl>
            <w:tblPr>
              <w:tblStyle w:val="TableGrid"/>
              <w:tblW w:w="0" w:type="auto"/>
              <w:jc w:val="center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1871"/>
              <w:gridCol w:w="1701"/>
              <w:gridCol w:w="1559"/>
            </w:tblGrid>
            <w:tr w:rsidR="005E71AF" w14:paraId="560CE798" w14:textId="77777777" w:rsidTr="00233CFA">
              <w:trPr>
                <w:jc w:val="center"/>
              </w:trPr>
              <w:tc>
                <w:tcPr>
                  <w:tcW w:w="1871" w:type="dxa"/>
                  <w:tcBorders>
                    <w:top w:val="nil"/>
                    <w:left w:val="nil"/>
                  </w:tcBorders>
                </w:tcPr>
                <w:p w14:paraId="18D9A6EC" w14:textId="77777777" w:rsidR="005E71AF" w:rsidRDefault="005E71AF" w:rsidP="005E71AF">
                  <w:r>
                    <w:t>Prijs (€)</w:t>
                  </w:r>
                </w:p>
              </w:tc>
              <w:tc>
                <w:tcPr>
                  <w:tcW w:w="1701" w:type="dxa"/>
                  <w:tcBorders>
                    <w:top w:val="nil"/>
                  </w:tcBorders>
                </w:tcPr>
                <w:p w14:paraId="70E57C81" w14:textId="77777777" w:rsidR="005E71AF" w:rsidRDefault="005E71AF" w:rsidP="005E71AF"/>
              </w:tc>
              <w:tc>
                <w:tcPr>
                  <w:tcW w:w="1559" w:type="dxa"/>
                  <w:tcBorders>
                    <w:top w:val="nil"/>
                    <w:right w:val="nil"/>
                  </w:tcBorders>
                </w:tcPr>
                <w:p w14:paraId="2EE659B9" w14:textId="77777777" w:rsidR="005E71AF" w:rsidRDefault="005E71AF" w:rsidP="005E71AF"/>
              </w:tc>
            </w:tr>
            <w:tr w:rsidR="005E71AF" w14:paraId="11F58849" w14:textId="77777777" w:rsidTr="00233CFA">
              <w:trPr>
                <w:jc w:val="center"/>
              </w:trPr>
              <w:tc>
                <w:tcPr>
                  <w:tcW w:w="1871" w:type="dxa"/>
                  <w:tcBorders>
                    <w:left w:val="nil"/>
                    <w:bottom w:val="nil"/>
                  </w:tcBorders>
                </w:tcPr>
                <w:p w14:paraId="481DA6CF" w14:textId="77777777" w:rsidR="005E71AF" w:rsidRDefault="005E71AF" w:rsidP="005E71AF">
                  <w:r>
                    <w:t>Gewicht (kg)</w:t>
                  </w:r>
                </w:p>
              </w:tc>
              <w:tc>
                <w:tcPr>
                  <w:tcW w:w="1701" w:type="dxa"/>
                  <w:tcBorders>
                    <w:bottom w:val="nil"/>
                  </w:tcBorders>
                </w:tcPr>
                <w:p w14:paraId="34951EF4" w14:textId="77777777" w:rsidR="005E71AF" w:rsidRDefault="005E71AF" w:rsidP="005E71AF"/>
              </w:tc>
              <w:tc>
                <w:tcPr>
                  <w:tcW w:w="1559" w:type="dxa"/>
                  <w:tcBorders>
                    <w:bottom w:val="nil"/>
                    <w:right w:val="nil"/>
                  </w:tcBorders>
                </w:tcPr>
                <w:p w14:paraId="57D1429E" w14:textId="77777777" w:rsidR="005E71AF" w:rsidRDefault="005E71AF" w:rsidP="005E71AF"/>
              </w:tc>
            </w:tr>
          </w:tbl>
          <w:p w14:paraId="137A06AE" w14:textId="77777777" w:rsidR="005E71AF" w:rsidRDefault="005E71AF" w:rsidP="00451733"/>
          <w:tbl>
            <w:tblPr>
              <w:tblStyle w:val="TableGrid"/>
              <w:tblW w:w="0" w:type="auto"/>
              <w:jc w:val="center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1871"/>
              <w:gridCol w:w="1701"/>
              <w:gridCol w:w="1559"/>
            </w:tblGrid>
            <w:tr w:rsidR="005E71AF" w14:paraId="328FF7AF" w14:textId="77777777" w:rsidTr="00233CFA">
              <w:trPr>
                <w:jc w:val="center"/>
              </w:trPr>
              <w:tc>
                <w:tcPr>
                  <w:tcW w:w="1871" w:type="dxa"/>
                  <w:tcBorders>
                    <w:top w:val="nil"/>
                    <w:left w:val="nil"/>
                  </w:tcBorders>
                </w:tcPr>
                <w:p w14:paraId="4B5EF07E" w14:textId="77777777" w:rsidR="005E71AF" w:rsidRDefault="005E71AF" w:rsidP="005E71AF">
                  <w:r>
                    <w:t>Prijs (€)</w:t>
                  </w:r>
                </w:p>
              </w:tc>
              <w:tc>
                <w:tcPr>
                  <w:tcW w:w="1701" w:type="dxa"/>
                  <w:tcBorders>
                    <w:top w:val="nil"/>
                  </w:tcBorders>
                </w:tcPr>
                <w:p w14:paraId="143CDCDB" w14:textId="77777777" w:rsidR="005E71AF" w:rsidRDefault="005E71AF" w:rsidP="005E71AF"/>
              </w:tc>
              <w:tc>
                <w:tcPr>
                  <w:tcW w:w="1559" w:type="dxa"/>
                  <w:tcBorders>
                    <w:top w:val="nil"/>
                    <w:right w:val="nil"/>
                  </w:tcBorders>
                </w:tcPr>
                <w:p w14:paraId="7DF1712E" w14:textId="77777777" w:rsidR="005E71AF" w:rsidRDefault="005E71AF" w:rsidP="005E71AF"/>
              </w:tc>
            </w:tr>
            <w:tr w:rsidR="005E71AF" w14:paraId="72CEBC26" w14:textId="77777777" w:rsidTr="00233CFA">
              <w:trPr>
                <w:jc w:val="center"/>
              </w:trPr>
              <w:tc>
                <w:tcPr>
                  <w:tcW w:w="1871" w:type="dxa"/>
                  <w:tcBorders>
                    <w:left w:val="nil"/>
                    <w:bottom w:val="nil"/>
                  </w:tcBorders>
                </w:tcPr>
                <w:p w14:paraId="581DC5B8" w14:textId="77777777" w:rsidR="005E71AF" w:rsidRDefault="005E71AF" w:rsidP="005E71AF">
                  <w:r>
                    <w:t>Gewicht (kg)</w:t>
                  </w:r>
                </w:p>
              </w:tc>
              <w:tc>
                <w:tcPr>
                  <w:tcW w:w="1701" w:type="dxa"/>
                  <w:tcBorders>
                    <w:bottom w:val="nil"/>
                  </w:tcBorders>
                </w:tcPr>
                <w:p w14:paraId="0937192F" w14:textId="77777777" w:rsidR="005E71AF" w:rsidRDefault="005E71AF" w:rsidP="005E71AF"/>
              </w:tc>
              <w:tc>
                <w:tcPr>
                  <w:tcW w:w="1559" w:type="dxa"/>
                  <w:tcBorders>
                    <w:bottom w:val="nil"/>
                    <w:right w:val="nil"/>
                  </w:tcBorders>
                </w:tcPr>
                <w:p w14:paraId="21CDE4C9" w14:textId="77777777" w:rsidR="005E71AF" w:rsidRDefault="005E71AF" w:rsidP="005E71AF"/>
              </w:tc>
            </w:tr>
          </w:tbl>
          <w:p w14:paraId="0014E270" w14:textId="77777777" w:rsidR="00451733" w:rsidRDefault="00451733" w:rsidP="00451733"/>
        </w:tc>
      </w:tr>
    </w:tbl>
    <w:p w14:paraId="6E201E8D" w14:textId="2B953AB8" w:rsidR="00E70E2B" w:rsidRDefault="00233CFA" w:rsidP="00233CFA">
      <w:pPr>
        <w:pStyle w:val="rekenverwijzing"/>
      </w:pPr>
      <w:r>
        <w:t xml:space="preserve">Zie: Verhoudingen </w:t>
      </w:r>
      <w:r w:rsidR="00131987">
        <w:t xml:space="preserve">en procenten </w:t>
      </w:r>
      <w:r>
        <w:t xml:space="preserve">in de </w:t>
      </w:r>
      <w:r w:rsidR="00131987">
        <w:t xml:space="preserve">Extra </w:t>
      </w:r>
      <w:bookmarkStart w:id="0" w:name="_GoBack"/>
      <w:bookmarkEnd w:id="0"/>
      <w:r>
        <w:t>Rekenmodule</w:t>
      </w:r>
    </w:p>
    <w:p w14:paraId="6140EE8C" w14:textId="77777777" w:rsidR="005E71AF" w:rsidRDefault="005E71AF" w:rsidP="00233CFA"/>
    <w:p w14:paraId="130C5D49" w14:textId="77777777" w:rsidR="00233CFA" w:rsidRDefault="00233CFA" w:rsidP="005E71AF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5E71AF" w:rsidRPr="00BA3884" w14:paraId="33D3C9E8" w14:textId="77777777" w:rsidTr="005E71AF">
        <w:tc>
          <w:tcPr>
            <w:tcW w:w="534" w:type="dxa"/>
          </w:tcPr>
          <w:p w14:paraId="5C6366A0" w14:textId="77777777" w:rsidR="005E71AF" w:rsidRPr="00750B8E" w:rsidRDefault="005E71AF" w:rsidP="005E71AF">
            <w:pPr>
              <w:pStyle w:val="Opgave"/>
              <w:numPr>
                <w:ilvl w:val="0"/>
                <w:numId w:val="29"/>
              </w:numPr>
            </w:pPr>
          </w:p>
        </w:tc>
        <w:tc>
          <w:tcPr>
            <w:tcW w:w="8771" w:type="dxa"/>
          </w:tcPr>
          <w:p w14:paraId="6C64EF4D" w14:textId="77777777" w:rsidR="005E71AF" w:rsidRDefault="005E71AF" w:rsidP="005E71AF">
            <w:r>
              <w:t>In een Big-Bag gaat 1 m</w:t>
            </w:r>
            <w:r>
              <w:rPr>
                <w:vertAlign w:val="superscript"/>
              </w:rPr>
              <w:t>3</w:t>
            </w:r>
            <w:r>
              <w:t xml:space="preserve"> split. </w:t>
            </w:r>
            <w:r w:rsidR="00F64467">
              <w:t>De Big-Bag weegt dan ongeveer 1500 kg.</w:t>
            </w:r>
          </w:p>
          <w:p w14:paraId="773D3B61" w14:textId="77777777" w:rsidR="005E71AF" w:rsidRDefault="00F46A7F" w:rsidP="005E71AF">
            <w:r>
              <w:t>Dat is te veel voor de voortuin</w:t>
            </w:r>
            <w:r w:rsidR="004B7A8E">
              <w:t>.</w:t>
            </w:r>
            <w:r w:rsidR="00233CFA">
              <w:br/>
            </w:r>
          </w:p>
          <w:p w14:paraId="031BF359" w14:textId="77777777" w:rsidR="00F46A7F" w:rsidRDefault="00F46A7F" w:rsidP="005E71AF">
            <w:pPr>
              <w:pStyle w:val="ListParagraph"/>
              <w:numPr>
                <w:ilvl w:val="0"/>
                <w:numId w:val="32"/>
              </w:numPr>
            </w:pPr>
            <w:r>
              <w:t>Hoeveel m</w:t>
            </w:r>
            <w:r w:rsidRPr="00F46A7F">
              <w:rPr>
                <w:vertAlign w:val="superscript"/>
              </w:rPr>
              <w:t>3</w:t>
            </w:r>
            <w:r>
              <w:t xml:space="preserve"> was ook al weer nodig? ……</w:t>
            </w:r>
            <w:r w:rsidR="00233CFA">
              <w:t>…………………..</w:t>
            </w:r>
            <w:r>
              <w:t>…………………..</w:t>
            </w:r>
            <w:r>
              <w:br/>
            </w:r>
          </w:p>
          <w:p w14:paraId="62536197" w14:textId="77777777" w:rsidR="005E71AF" w:rsidRPr="00BA3884" w:rsidRDefault="00F46A7F" w:rsidP="00F46A7F">
            <w:pPr>
              <w:pStyle w:val="ListParagraph"/>
              <w:numPr>
                <w:ilvl w:val="0"/>
                <w:numId w:val="32"/>
              </w:numPr>
            </w:pPr>
            <w:r>
              <w:t xml:space="preserve">Bereken </w:t>
            </w:r>
            <w:r w:rsidR="00F64467">
              <w:t xml:space="preserve">met de verhoudingstabel </w:t>
            </w:r>
            <w:r>
              <w:t xml:space="preserve">hoeveel kilogram split nodig is. </w:t>
            </w:r>
          </w:p>
        </w:tc>
      </w:tr>
      <w:tr w:rsidR="005E71AF" w:rsidRPr="00BA3884" w14:paraId="05890695" w14:textId="77777777" w:rsidTr="005E71AF">
        <w:tc>
          <w:tcPr>
            <w:tcW w:w="534" w:type="dxa"/>
          </w:tcPr>
          <w:p w14:paraId="5EF590E9" w14:textId="77777777" w:rsidR="005E71AF" w:rsidRPr="00C4605C" w:rsidRDefault="005E71AF" w:rsidP="005E71AF"/>
        </w:tc>
        <w:tc>
          <w:tcPr>
            <w:tcW w:w="8771" w:type="dxa"/>
          </w:tcPr>
          <w:p w14:paraId="0DC52D5D" w14:textId="77777777" w:rsidR="005E71AF" w:rsidRDefault="005E71AF" w:rsidP="005E71AF"/>
          <w:tbl>
            <w:tblPr>
              <w:tblStyle w:val="TableGrid"/>
              <w:tblW w:w="0" w:type="auto"/>
              <w:jc w:val="center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1871"/>
              <w:gridCol w:w="1701"/>
              <w:gridCol w:w="1559"/>
              <w:gridCol w:w="1559"/>
              <w:gridCol w:w="1559"/>
            </w:tblGrid>
            <w:tr w:rsidR="005E71AF" w14:paraId="380BFBA3" w14:textId="77777777" w:rsidTr="00233CFA">
              <w:trPr>
                <w:jc w:val="center"/>
              </w:trPr>
              <w:tc>
                <w:tcPr>
                  <w:tcW w:w="1871" w:type="dxa"/>
                  <w:tcBorders>
                    <w:top w:val="nil"/>
                    <w:left w:val="nil"/>
                  </w:tcBorders>
                </w:tcPr>
                <w:p w14:paraId="6069FFC8" w14:textId="77777777" w:rsidR="005E71AF" w:rsidRPr="005E71AF" w:rsidRDefault="005E71AF" w:rsidP="005E71AF">
                  <w:r>
                    <w:t>Inhoud (m</w:t>
                  </w:r>
                  <w:r>
                    <w:rPr>
                      <w:vertAlign w:val="superscript"/>
                    </w:rPr>
                    <w:t>3</w:t>
                  </w:r>
                  <w:r>
                    <w:t>)</w:t>
                  </w:r>
                </w:p>
              </w:tc>
              <w:tc>
                <w:tcPr>
                  <w:tcW w:w="1701" w:type="dxa"/>
                  <w:tcBorders>
                    <w:top w:val="nil"/>
                  </w:tcBorders>
                </w:tcPr>
                <w:p w14:paraId="5D8681EF" w14:textId="77777777" w:rsidR="005E71AF" w:rsidRDefault="005E71AF" w:rsidP="005E71AF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559" w:type="dxa"/>
                  <w:tcBorders>
                    <w:top w:val="nil"/>
                  </w:tcBorders>
                </w:tcPr>
                <w:p w14:paraId="0C338558" w14:textId="77777777" w:rsidR="005E71AF" w:rsidRDefault="005E71AF" w:rsidP="005E71AF"/>
              </w:tc>
              <w:tc>
                <w:tcPr>
                  <w:tcW w:w="1559" w:type="dxa"/>
                  <w:tcBorders>
                    <w:top w:val="nil"/>
                  </w:tcBorders>
                </w:tcPr>
                <w:p w14:paraId="2F8F3A71" w14:textId="77777777" w:rsidR="005E71AF" w:rsidRDefault="005E71AF" w:rsidP="005E71AF"/>
              </w:tc>
              <w:tc>
                <w:tcPr>
                  <w:tcW w:w="1559" w:type="dxa"/>
                  <w:tcBorders>
                    <w:top w:val="nil"/>
                    <w:right w:val="nil"/>
                  </w:tcBorders>
                </w:tcPr>
                <w:p w14:paraId="24C1C0BE" w14:textId="77777777" w:rsidR="005E71AF" w:rsidRDefault="005E71AF" w:rsidP="005E71AF"/>
              </w:tc>
            </w:tr>
            <w:tr w:rsidR="005E71AF" w14:paraId="5204BFF2" w14:textId="77777777" w:rsidTr="00233CFA">
              <w:trPr>
                <w:jc w:val="center"/>
              </w:trPr>
              <w:tc>
                <w:tcPr>
                  <w:tcW w:w="1871" w:type="dxa"/>
                  <w:tcBorders>
                    <w:left w:val="nil"/>
                    <w:bottom w:val="nil"/>
                  </w:tcBorders>
                </w:tcPr>
                <w:p w14:paraId="3EC1620C" w14:textId="77777777" w:rsidR="005E71AF" w:rsidRDefault="005E71AF" w:rsidP="005E71AF">
                  <w:r>
                    <w:t>Gewicht (kg)</w:t>
                  </w:r>
                </w:p>
              </w:tc>
              <w:tc>
                <w:tcPr>
                  <w:tcW w:w="1701" w:type="dxa"/>
                  <w:tcBorders>
                    <w:bottom w:val="nil"/>
                  </w:tcBorders>
                </w:tcPr>
                <w:p w14:paraId="1BDB4B4A" w14:textId="77777777" w:rsidR="005E71AF" w:rsidRDefault="005E71AF" w:rsidP="005E71AF">
                  <w:pPr>
                    <w:jc w:val="center"/>
                  </w:pPr>
                  <w:r>
                    <w:t>1500</w:t>
                  </w:r>
                </w:p>
              </w:tc>
              <w:tc>
                <w:tcPr>
                  <w:tcW w:w="1559" w:type="dxa"/>
                  <w:tcBorders>
                    <w:bottom w:val="nil"/>
                  </w:tcBorders>
                </w:tcPr>
                <w:p w14:paraId="46E4230F" w14:textId="77777777" w:rsidR="005E71AF" w:rsidRDefault="005E71AF" w:rsidP="005E71AF"/>
              </w:tc>
              <w:tc>
                <w:tcPr>
                  <w:tcW w:w="1559" w:type="dxa"/>
                  <w:tcBorders>
                    <w:bottom w:val="nil"/>
                  </w:tcBorders>
                </w:tcPr>
                <w:p w14:paraId="3921D3BC" w14:textId="77777777" w:rsidR="005E71AF" w:rsidRDefault="005E71AF" w:rsidP="005E71AF"/>
              </w:tc>
              <w:tc>
                <w:tcPr>
                  <w:tcW w:w="1559" w:type="dxa"/>
                  <w:tcBorders>
                    <w:bottom w:val="nil"/>
                    <w:right w:val="nil"/>
                  </w:tcBorders>
                </w:tcPr>
                <w:p w14:paraId="61C4B29B" w14:textId="77777777" w:rsidR="005E71AF" w:rsidRDefault="005E71AF" w:rsidP="005E71AF"/>
              </w:tc>
            </w:tr>
          </w:tbl>
          <w:p w14:paraId="1B448660" w14:textId="77777777" w:rsidR="005E71AF" w:rsidRDefault="005E71AF" w:rsidP="005E71AF"/>
          <w:p w14:paraId="2EE3D416" w14:textId="77777777" w:rsidR="004B7A8E" w:rsidRDefault="004B7A8E" w:rsidP="00233CFA">
            <w:pPr>
              <w:pStyle w:val="ListParagraph"/>
              <w:ind w:left="360"/>
            </w:pPr>
            <w:r>
              <w:t>…………………</w:t>
            </w:r>
            <w:r w:rsidR="00192A5E">
              <w:t>.</w:t>
            </w:r>
            <w:r>
              <w:t>…………………………………………………………………………………………</w:t>
            </w:r>
            <w:r w:rsidR="00F46A7F">
              <w:t>……</w:t>
            </w:r>
            <w:r>
              <w:t>……</w:t>
            </w:r>
          </w:p>
          <w:p w14:paraId="754C2735" w14:textId="77777777" w:rsidR="005E71AF" w:rsidRDefault="005E71AF" w:rsidP="004B7A8E"/>
        </w:tc>
      </w:tr>
    </w:tbl>
    <w:p w14:paraId="74CE2C03" w14:textId="77777777" w:rsidR="00F46A7F" w:rsidRDefault="00F46A7F" w:rsidP="00F46A7F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F46A7F" w:rsidRPr="00BA3884" w14:paraId="04B4056B" w14:textId="77777777" w:rsidTr="00F46A7F">
        <w:tc>
          <w:tcPr>
            <w:tcW w:w="534" w:type="dxa"/>
          </w:tcPr>
          <w:p w14:paraId="247B5D89" w14:textId="77777777" w:rsidR="00F46A7F" w:rsidRPr="00750B8E" w:rsidRDefault="00F46A7F" w:rsidP="00F46A7F">
            <w:pPr>
              <w:pStyle w:val="Opgave"/>
              <w:numPr>
                <w:ilvl w:val="0"/>
                <w:numId w:val="29"/>
              </w:numPr>
            </w:pPr>
          </w:p>
        </w:tc>
        <w:tc>
          <w:tcPr>
            <w:tcW w:w="8771" w:type="dxa"/>
          </w:tcPr>
          <w:p w14:paraId="2BC020B8" w14:textId="4AB055D9" w:rsidR="00F46A7F" w:rsidRPr="00BA3884" w:rsidRDefault="00F64467" w:rsidP="00E433BE">
            <w:r>
              <w:t>Wat is</w:t>
            </w:r>
            <w:r w:rsidR="00F46A7F">
              <w:t xml:space="preserve"> voordeliger is voor de klant: twee Mini Big-Bags of één Mini Big-Bag met ee</w:t>
            </w:r>
            <w:r>
              <w:t>n aanta</w:t>
            </w:r>
            <w:r w:rsidR="00E433BE">
              <w:t>l</w:t>
            </w:r>
            <w:r>
              <w:t xml:space="preserve"> zakken van 25 kilogram?</w:t>
            </w:r>
            <w:r w:rsidR="005F4B7D">
              <w:t xml:space="preserve"> Laat zien waarom</w:t>
            </w:r>
            <w:r w:rsidR="00233CFA">
              <w:t>:</w:t>
            </w:r>
          </w:p>
        </w:tc>
      </w:tr>
      <w:tr w:rsidR="00F46A7F" w:rsidRPr="00BA3884" w14:paraId="79395031" w14:textId="77777777" w:rsidTr="00F46A7F">
        <w:tc>
          <w:tcPr>
            <w:tcW w:w="534" w:type="dxa"/>
          </w:tcPr>
          <w:p w14:paraId="094093CB" w14:textId="77777777" w:rsidR="00F46A7F" w:rsidRPr="00C4605C" w:rsidRDefault="00F46A7F" w:rsidP="00F46A7F"/>
        </w:tc>
        <w:tc>
          <w:tcPr>
            <w:tcW w:w="8771" w:type="dxa"/>
          </w:tcPr>
          <w:p w14:paraId="0D7295E3" w14:textId="77777777" w:rsidR="00F46A7F" w:rsidRPr="00F46A7F" w:rsidRDefault="00F46A7F" w:rsidP="00F46A7F"/>
          <w:p w14:paraId="7FECCF59" w14:textId="77777777" w:rsidR="00F46A7F" w:rsidRDefault="00F46A7F" w:rsidP="00F46A7F">
            <w:r>
              <w:t>…………………………………………………………………………………………………………………………….</w:t>
            </w:r>
          </w:p>
          <w:p w14:paraId="3ADB77C7" w14:textId="77777777" w:rsidR="005A15C5" w:rsidRDefault="005A15C5" w:rsidP="00F46A7F"/>
          <w:p w14:paraId="108EDD3F" w14:textId="77777777" w:rsidR="005A15C5" w:rsidRDefault="005A15C5" w:rsidP="005A15C5">
            <w:r>
              <w:t>…………………………………………………………………………………………………………………………….</w:t>
            </w:r>
          </w:p>
          <w:p w14:paraId="53CA6618" w14:textId="77777777" w:rsidR="005A15C5" w:rsidRPr="00F46A7F" w:rsidRDefault="005A15C5" w:rsidP="005A15C5"/>
          <w:p w14:paraId="16BB8701" w14:textId="77777777" w:rsidR="005A15C5" w:rsidRDefault="005A15C5" w:rsidP="005A15C5">
            <w:r>
              <w:t>…………………………………………………………………………………………………………………………….</w:t>
            </w:r>
          </w:p>
          <w:p w14:paraId="3336F480" w14:textId="77777777" w:rsidR="005A15C5" w:rsidRPr="00F46A7F" w:rsidRDefault="005A15C5" w:rsidP="005A15C5"/>
          <w:p w14:paraId="5E4EA2BF" w14:textId="77777777" w:rsidR="005A15C5" w:rsidRDefault="005A15C5" w:rsidP="005A15C5">
            <w:r>
              <w:t>…………………………………………………………………………………………………………………………….</w:t>
            </w:r>
          </w:p>
          <w:p w14:paraId="09C667D6" w14:textId="77777777" w:rsidR="005A15C5" w:rsidRPr="00F46A7F" w:rsidRDefault="005A15C5" w:rsidP="005A15C5"/>
          <w:p w14:paraId="1B8A262E" w14:textId="77777777" w:rsidR="005A15C5" w:rsidRDefault="005A15C5" w:rsidP="005A15C5">
            <w:r>
              <w:t>…………………………………………………………………………………………………………………………….</w:t>
            </w:r>
          </w:p>
          <w:p w14:paraId="1DE77759" w14:textId="77777777" w:rsidR="005A15C5" w:rsidRPr="00F46A7F" w:rsidRDefault="005A15C5" w:rsidP="005A15C5"/>
          <w:p w14:paraId="53DA537E" w14:textId="77777777" w:rsidR="005A15C5" w:rsidRDefault="005A15C5" w:rsidP="005A15C5">
            <w:r>
              <w:t>…………………………………………………………………………………………………………………………….</w:t>
            </w:r>
          </w:p>
          <w:p w14:paraId="79C1F185" w14:textId="77777777" w:rsidR="005A15C5" w:rsidRPr="00F46A7F" w:rsidRDefault="005A15C5" w:rsidP="005A15C5"/>
          <w:p w14:paraId="205B78F9" w14:textId="77777777" w:rsidR="005A15C5" w:rsidRDefault="005A15C5" w:rsidP="005A15C5">
            <w:r>
              <w:t>…………………………………………………………………………………………………………………………….</w:t>
            </w:r>
          </w:p>
          <w:p w14:paraId="703CB375" w14:textId="77777777" w:rsidR="005A15C5" w:rsidRPr="00F46A7F" w:rsidRDefault="005A15C5" w:rsidP="005A15C5"/>
          <w:p w14:paraId="63BD88E3" w14:textId="77777777" w:rsidR="005A15C5" w:rsidRDefault="005A15C5" w:rsidP="005A15C5">
            <w:r>
              <w:t>…………………………………………………………………………………………………………………………….</w:t>
            </w:r>
          </w:p>
        </w:tc>
      </w:tr>
    </w:tbl>
    <w:p w14:paraId="26C65EF0" w14:textId="77777777" w:rsidR="00F46A7F" w:rsidRDefault="00F46A7F" w:rsidP="00F46A7F"/>
    <w:p w14:paraId="2334EFD6" w14:textId="77777777" w:rsidR="00F416A3" w:rsidRDefault="00F416A3" w:rsidP="00F416A3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F416A3" w:rsidRPr="00BA3884" w14:paraId="1222C15E" w14:textId="77777777" w:rsidTr="00F416A3">
        <w:tc>
          <w:tcPr>
            <w:tcW w:w="534" w:type="dxa"/>
          </w:tcPr>
          <w:p w14:paraId="40E1A5A1" w14:textId="77777777" w:rsidR="00F416A3" w:rsidRPr="00750B8E" w:rsidRDefault="00F416A3" w:rsidP="00F416A3">
            <w:pPr>
              <w:pStyle w:val="Opgave"/>
              <w:numPr>
                <w:ilvl w:val="0"/>
                <w:numId w:val="29"/>
              </w:numPr>
            </w:pPr>
          </w:p>
        </w:tc>
        <w:tc>
          <w:tcPr>
            <w:tcW w:w="8771" w:type="dxa"/>
          </w:tcPr>
          <w:p w14:paraId="2B9BF6DE" w14:textId="69DA3E2C" w:rsidR="00F416A3" w:rsidRDefault="00F416A3" w:rsidP="00F416A3">
            <w:r>
              <w:t>Onder de split</w:t>
            </w:r>
            <w:r w:rsidR="00E433BE">
              <w:t xml:space="preserve"> </w:t>
            </w:r>
            <w:r>
              <w:t>laag moet anti-worteldoek komen.</w:t>
            </w:r>
          </w:p>
          <w:p w14:paraId="195A7346" w14:textId="77777777" w:rsidR="00F416A3" w:rsidRDefault="00F64467" w:rsidP="00F416A3">
            <w:r>
              <w:t xml:space="preserve">Een rol </w:t>
            </w:r>
            <w:r w:rsidR="00F416A3">
              <w:t>anti-worteldoek is 2 meter breed.</w:t>
            </w:r>
          </w:p>
          <w:p w14:paraId="3E0508FD" w14:textId="77777777" w:rsidR="00F416A3" w:rsidRDefault="00F416A3" w:rsidP="00F416A3">
            <w:r>
              <w:t>De prijs is €</w:t>
            </w:r>
            <w:r w:rsidR="00233CFA">
              <w:t xml:space="preserve"> </w:t>
            </w:r>
            <w:r>
              <w:t>2,50 per strekkende meter.</w:t>
            </w:r>
          </w:p>
          <w:p w14:paraId="6236B377" w14:textId="77777777" w:rsidR="00F416A3" w:rsidRDefault="00745926" w:rsidP="00745926">
            <w:r>
              <w:t>De voortuin is 2,5 meter bij 4 meter.</w:t>
            </w:r>
          </w:p>
          <w:p w14:paraId="678FC919" w14:textId="77777777" w:rsidR="00192A5E" w:rsidRPr="00BA3884" w:rsidRDefault="00192A5E" w:rsidP="00745926"/>
        </w:tc>
      </w:tr>
      <w:tr w:rsidR="00745926" w:rsidRPr="00BA3884" w14:paraId="6ECF1DE7" w14:textId="77777777" w:rsidTr="00F416A3">
        <w:tc>
          <w:tcPr>
            <w:tcW w:w="534" w:type="dxa"/>
          </w:tcPr>
          <w:p w14:paraId="5A60DB3C" w14:textId="77777777" w:rsidR="00745926" w:rsidRPr="00750B8E" w:rsidRDefault="00745926" w:rsidP="00745926"/>
        </w:tc>
        <w:tc>
          <w:tcPr>
            <w:tcW w:w="8771" w:type="dxa"/>
          </w:tcPr>
          <w:p w14:paraId="50C76D74" w14:textId="77777777" w:rsidR="00745926" w:rsidRDefault="00745926" w:rsidP="00745926">
            <w:pPr>
              <w:pStyle w:val="ListParagraph"/>
              <w:numPr>
                <w:ilvl w:val="0"/>
                <w:numId w:val="35"/>
              </w:numPr>
            </w:pPr>
            <w:r>
              <w:t>Leg hieronder uit hoeveel worteldoek van de rol afgesneden moet worden.</w:t>
            </w:r>
            <w:r>
              <w:br/>
            </w:r>
            <w:r>
              <w:br/>
              <w:t>……………………………………………………………………………………………………………………….</w:t>
            </w:r>
            <w:r>
              <w:br/>
            </w:r>
            <w:r>
              <w:br/>
              <w:t>……………………………………………………………………………………………………………………….</w:t>
            </w:r>
            <w:r>
              <w:br/>
            </w:r>
            <w:r>
              <w:br/>
              <w:t>……………………………………………………………………………………………………………………….</w:t>
            </w:r>
          </w:p>
          <w:p w14:paraId="0DBEE11F" w14:textId="77777777" w:rsidR="00745926" w:rsidRDefault="00745926" w:rsidP="00745926">
            <w:pPr>
              <w:pStyle w:val="ListParagraph"/>
              <w:ind w:left="360"/>
            </w:pPr>
          </w:p>
        </w:tc>
      </w:tr>
      <w:tr w:rsidR="00745926" w:rsidRPr="00BA3884" w14:paraId="777C5643" w14:textId="77777777" w:rsidTr="00F416A3">
        <w:tc>
          <w:tcPr>
            <w:tcW w:w="534" w:type="dxa"/>
          </w:tcPr>
          <w:p w14:paraId="1ABB173D" w14:textId="77777777" w:rsidR="00745926" w:rsidRPr="00C4605C" w:rsidRDefault="00745926" w:rsidP="00F416A3"/>
        </w:tc>
        <w:tc>
          <w:tcPr>
            <w:tcW w:w="8771" w:type="dxa"/>
          </w:tcPr>
          <w:p w14:paraId="16773D6E" w14:textId="77777777" w:rsidR="00745926" w:rsidRDefault="00745926" w:rsidP="00745926">
            <w:pPr>
              <w:pStyle w:val="ListParagraph"/>
              <w:numPr>
                <w:ilvl w:val="0"/>
                <w:numId w:val="35"/>
              </w:numPr>
            </w:pPr>
            <w:r>
              <w:t xml:space="preserve">Bereken de prijs.   </w:t>
            </w:r>
          </w:p>
        </w:tc>
      </w:tr>
      <w:tr w:rsidR="00745926" w:rsidRPr="00BA3884" w14:paraId="287E7633" w14:textId="77777777" w:rsidTr="00F416A3">
        <w:tc>
          <w:tcPr>
            <w:tcW w:w="534" w:type="dxa"/>
          </w:tcPr>
          <w:p w14:paraId="7806361B" w14:textId="77777777" w:rsidR="00745926" w:rsidRPr="00C4605C" w:rsidRDefault="00745926" w:rsidP="00F416A3"/>
        </w:tc>
        <w:tc>
          <w:tcPr>
            <w:tcW w:w="8771" w:type="dxa"/>
          </w:tcPr>
          <w:p w14:paraId="2156AE0F" w14:textId="77777777" w:rsidR="00233CFA" w:rsidRDefault="00745926" w:rsidP="00233CFA">
            <w:pPr>
              <w:pStyle w:val="ListParagraph"/>
              <w:ind w:left="360"/>
            </w:pPr>
            <w:r>
              <w:br/>
              <w:t>………………………………………………………………………………………………………………………</w:t>
            </w:r>
            <w:r w:rsidR="00907CB4">
              <w:br/>
            </w:r>
            <w:r w:rsidR="00907CB4">
              <w:br/>
              <w:t>………………………………………</w:t>
            </w:r>
            <w:r w:rsidR="00233CFA">
              <w:t>………………………………………………………………………………</w:t>
            </w:r>
            <w:r w:rsidR="00233CFA">
              <w:br/>
            </w:r>
            <w:r w:rsidR="00233CFA">
              <w:br/>
            </w:r>
          </w:p>
          <w:p w14:paraId="15603FDB" w14:textId="77777777" w:rsidR="00745926" w:rsidRDefault="004C0F56" w:rsidP="00233CFA">
            <w:r>
              <w:t>Bespreek deze opdracht in de klas.</w:t>
            </w:r>
          </w:p>
        </w:tc>
      </w:tr>
    </w:tbl>
    <w:p w14:paraId="16893A80" w14:textId="77777777" w:rsidR="00AA1721" w:rsidRDefault="00AA1721" w:rsidP="00AA1721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AA1721" w:rsidRPr="00BA3884" w14:paraId="4C0871F3" w14:textId="77777777" w:rsidTr="00AA1721">
        <w:tc>
          <w:tcPr>
            <w:tcW w:w="534" w:type="dxa"/>
          </w:tcPr>
          <w:p w14:paraId="29960E47" w14:textId="77777777" w:rsidR="00AA1721" w:rsidRPr="00750B8E" w:rsidRDefault="00AA1721" w:rsidP="00AA1721">
            <w:pPr>
              <w:pStyle w:val="Opgave"/>
              <w:numPr>
                <w:ilvl w:val="0"/>
                <w:numId w:val="29"/>
              </w:numPr>
            </w:pPr>
          </w:p>
        </w:tc>
        <w:tc>
          <w:tcPr>
            <w:tcW w:w="8771" w:type="dxa"/>
          </w:tcPr>
          <w:p w14:paraId="7CAE8218" w14:textId="77777777" w:rsidR="00AA1721" w:rsidRDefault="00AA1721" w:rsidP="00AA1721">
            <w:r>
              <w:t>Om ervoor te zorgen dat de split beter blijft liggen</w:t>
            </w:r>
            <w:r w:rsidR="00192A5E">
              <w:t>,</w:t>
            </w:r>
            <w:r>
              <w:t xml:space="preserve"> kunnen opsluitbanden geplaatst worden:</w:t>
            </w:r>
          </w:p>
          <w:p w14:paraId="4DC1DDC9" w14:textId="77777777" w:rsidR="00AA1721" w:rsidRDefault="00AA1721" w:rsidP="00AA1721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2C03756C" wp14:editId="1BBC7339">
                  <wp:extent cx="2857500" cy="971550"/>
                  <wp:effectExtent l="19050" t="0" r="0" b="0"/>
                  <wp:docPr id="71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6646A8" w14:textId="77777777" w:rsidR="00AA1721" w:rsidRDefault="00AA1721" w:rsidP="00AA1721">
            <w:pPr>
              <w:jc w:val="center"/>
            </w:pPr>
            <w:r>
              <w:t>o</w:t>
            </w:r>
            <w:r w:rsidRPr="00AA1721">
              <w:t>psluitband 5</w:t>
            </w:r>
            <w:r w:rsidR="00062A0A">
              <w:t xml:space="preserve"> </w:t>
            </w:r>
            <w:r w:rsidRPr="00AA1721">
              <w:t>x</w:t>
            </w:r>
            <w:r w:rsidR="00062A0A">
              <w:t xml:space="preserve"> </w:t>
            </w:r>
            <w:r w:rsidRPr="00AA1721">
              <w:t>15</w:t>
            </w:r>
            <w:r w:rsidR="00062A0A">
              <w:t xml:space="preserve"> </w:t>
            </w:r>
            <w:r w:rsidRPr="00AA1721">
              <w:t>x</w:t>
            </w:r>
            <w:r w:rsidR="00062A0A">
              <w:t xml:space="preserve"> </w:t>
            </w:r>
            <w:r w:rsidRPr="00AA1721">
              <w:t>100cm grijs</w:t>
            </w:r>
          </w:p>
          <w:p w14:paraId="6BB15E51" w14:textId="77777777" w:rsidR="00AA1721" w:rsidRDefault="00AA1721" w:rsidP="00AA1721">
            <w:pPr>
              <w:jc w:val="center"/>
            </w:pPr>
            <w:r>
              <w:t>€</w:t>
            </w:r>
            <w:r w:rsidR="00062A0A">
              <w:t xml:space="preserve"> </w:t>
            </w:r>
            <w:r>
              <w:t>1,75 per stuk</w:t>
            </w:r>
          </w:p>
          <w:p w14:paraId="0E7C279D" w14:textId="77777777" w:rsidR="00AA1721" w:rsidRPr="00BA3884" w:rsidRDefault="00AA1721" w:rsidP="00AA1721"/>
        </w:tc>
      </w:tr>
      <w:tr w:rsidR="00AA1721" w:rsidRPr="00BA3884" w14:paraId="541A90E4" w14:textId="77777777" w:rsidTr="00AA1721">
        <w:tc>
          <w:tcPr>
            <w:tcW w:w="534" w:type="dxa"/>
          </w:tcPr>
          <w:p w14:paraId="7B084ECA" w14:textId="77777777" w:rsidR="00AA1721" w:rsidRPr="00750B8E" w:rsidRDefault="00AA1721" w:rsidP="00AA1721"/>
        </w:tc>
        <w:tc>
          <w:tcPr>
            <w:tcW w:w="8771" w:type="dxa"/>
          </w:tcPr>
          <w:p w14:paraId="08C3A195" w14:textId="77777777" w:rsidR="00AA1721" w:rsidRDefault="00AA1721" w:rsidP="00062A0A">
            <w:pPr>
              <w:pStyle w:val="ListParagraph"/>
              <w:numPr>
                <w:ilvl w:val="0"/>
                <w:numId w:val="36"/>
              </w:numPr>
            </w:pPr>
            <w:r>
              <w:t>Bereken hoeveel opsluitbanden nodig zijn voor de voortuin.</w:t>
            </w:r>
            <w:r>
              <w:br/>
            </w:r>
            <w:r>
              <w:br/>
              <w:t>……………………………………………………………………</w:t>
            </w:r>
            <w:r w:rsidR="00192A5E">
              <w:t>.</w:t>
            </w:r>
            <w:r>
              <w:t>…………………………………………………</w:t>
            </w:r>
            <w:r w:rsidR="00062A0A">
              <w:br/>
            </w:r>
            <w:r w:rsidR="00062A0A">
              <w:br/>
            </w:r>
          </w:p>
        </w:tc>
      </w:tr>
      <w:tr w:rsidR="00AA1721" w:rsidRPr="00BA3884" w14:paraId="5EEF4BE1" w14:textId="77777777" w:rsidTr="00AA1721">
        <w:tc>
          <w:tcPr>
            <w:tcW w:w="534" w:type="dxa"/>
          </w:tcPr>
          <w:p w14:paraId="1A356AC6" w14:textId="77777777" w:rsidR="00AA1721" w:rsidRPr="00C4605C" w:rsidRDefault="00AA1721" w:rsidP="00AA1721"/>
        </w:tc>
        <w:tc>
          <w:tcPr>
            <w:tcW w:w="8771" w:type="dxa"/>
          </w:tcPr>
          <w:p w14:paraId="0E4DEFA5" w14:textId="77777777" w:rsidR="00AA1721" w:rsidRDefault="00AA1721" w:rsidP="00AA1721">
            <w:pPr>
              <w:pStyle w:val="ListParagraph"/>
              <w:numPr>
                <w:ilvl w:val="0"/>
                <w:numId w:val="36"/>
              </w:numPr>
            </w:pPr>
            <w:r>
              <w:t>Bereken de prijs</w:t>
            </w:r>
            <w:r w:rsidR="00A61165">
              <w:t xml:space="preserve"> voor die opsluitbanden</w:t>
            </w:r>
            <w:r>
              <w:t>.</w:t>
            </w:r>
          </w:p>
        </w:tc>
      </w:tr>
      <w:tr w:rsidR="00AA1721" w:rsidRPr="00BA3884" w14:paraId="2FFA04B7" w14:textId="77777777" w:rsidTr="00AA1721">
        <w:tc>
          <w:tcPr>
            <w:tcW w:w="534" w:type="dxa"/>
          </w:tcPr>
          <w:p w14:paraId="1D3EE6C2" w14:textId="77777777" w:rsidR="00AA1721" w:rsidRPr="00C4605C" w:rsidRDefault="00AA1721" w:rsidP="00AA1721"/>
        </w:tc>
        <w:tc>
          <w:tcPr>
            <w:tcW w:w="8771" w:type="dxa"/>
          </w:tcPr>
          <w:p w14:paraId="11276929" w14:textId="77777777" w:rsidR="00AA1721" w:rsidRDefault="00AA1721" w:rsidP="00AA1721">
            <w:pPr>
              <w:pStyle w:val="ListParagraph"/>
              <w:ind w:left="360"/>
            </w:pPr>
            <w:r>
              <w:br/>
              <w:t>……………………………………………………………………</w:t>
            </w:r>
            <w:r w:rsidR="00192A5E">
              <w:t>.</w:t>
            </w:r>
            <w:r>
              <w:t>…………………………………………………</w:t>
            </w:r>
          </w:p>
        </w:tc>
      </w:tr>
    </w:tbl>
    <w:p w14:paraId="2593AA83" w14:textId="77777777" w:rsidR="00AA1721" w:rsidRPr="00192A5E" w:rsidRDefault="00AA1721" w:rsidP="00AA1721">
      <w:pPr>
        <w:rPr>
          <w:sz w:val="18"/>
          <w:szCs w:val="18"/>
        </w:rPr>
      </w:pPr>
    </w:p>
    <w:p w14:paraId="2D0128C0" w14:textId="77777777" w:rsidR="00062A0A" w:rsidRDefault="00062A0A" w:rsidP="00AA1721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76"/>
        <w:gridCol w:w="5049"/>
        <w:gridCol w:w="3802"/>
      </w:tblGrid>
      <w:tr w:rsidR="00062A0A" w14:paraId="76129051" w14:textId="77777777" w:rsidTr="00062A0A">
        <w:trPr>
          <w:trHeight w:val="2552"/>
        </w:trPr>
        <w:tc>
          <w:tcPr>
            <w:tcW w:w="276" w:type="dxa"/>
            <w:shd w:val="clear" w:color="auto" w:fill="F1F3E9"/>
          </w:tcPr>
          <w:p w14:paraId="20851A54" w14:textId="77777777" w:rsidR="00062A0A" w:rsidRPr="00632288" w:rsidRDefault="00062A0A" w:rsidP="00840769">
            <w:pPr>
              <w:pStyle w:val="groenetekst"/>
            </w:pPr>
          </w:p>
        </w:tc>
        <w:tc>
          <w:tcPr>
            <w:tcW w:w="5049" w:type="dxa"/>
            <w:shd w:val="clear" w:color="auto" w:fill="F1F3E9"/>
          </w:tcPr>
          <w:p w14:paraId="2D4FD46B" w14:textId="77777777" w:rsidR="00062A0A" w:rsidRDefault="00062A0A" w:rsidP="00062A0A">
            <w:pPr>
              <w:pStyle w:val="groenetekst"/>
              <w:rPr>
                <w:noProof/>
                <w:lang w:eastAsia="nl-NL"/>
              </w:rPr>
            </w:pPr>
          </w:p>
          <w:p w14:paraId="6A94E6C8" w14:textId="77777777" w:rsidR="00062A0A" w:rsidRDefault="00062A0A" w:rsidP="00062A0A">
            <w:pPr>
              <w:pStyle w:val="groenetekst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Buxus Sempervirens - Palmboompje</w:t>
            </w:r>
          </w:p>
          <w:p w14:paraId="6D6685A8" w14:textId="77777777" w:rsidR="00062A0A" w:rsidRDefault="00062A0A" w:rsidP="00062A0A">
            <w:pPr>
              <w:pStyle w:val="groenetekst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Deze planten zijn zeer geschikt voor lage hagen.</w:t>
            </w:r>
          </w:p>
          <w:p w14:paraId="112279AB" w14:textId="77777777" w:rsidR="00062A0A" w:rsidRDefault="00062A0A" w:rsidP="00062A0A">
            <w:pPr>
              <w:pStyle w:val="groenetekst"/>
              <w:rPr>
                <w:noProof/>
                <w:lang w:eastAsia="nl-NL"/>
              </w:rPr>
            </w:pPr>
          </w:p>
          <w:p w14:paraId="72A23D81" w14:textId="77777777" w:rsidR="00062A0A" w:rsidRDefault="00062A0A" w:rsidP="00062A0A">
            <w:pPr>
              <w:pStyle w:val="groenetekst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 xml:space="preserve">Plantafstand is 15 centimeter. </w:t>
            </w:r>
          </w:p>
          <w:p w14:paraId="551E7A65" w14:textId="77777777" w:rsidR="00062A0A" w:rsidRDefault="00062A0A" w:rsidP="00840769">
            <w:pPr>
              <w:pStyle w:val="groenetekst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Prijs is € 0,95</w:t>
            </w:r>
          </w:p>
        </w:tc>
        <w:tc>
          <w:tcPr>
            <w:tcW w:w="3802" w:type="dxa"/>
            <w:shd w:val="clear" w:color="auto" w:fill="F1F3E9"/>
          </w:tcPr>
          <w:p w14:paraId="0D4A4A56" w14:textId="77777777" w:rsidR="00062A0A" w:rsidRPr="00632288" w:rsidRDefault="00062A0A" w:rsidP="00062A0A">
            <w:pPr>
              <w:pStyle w:val="groenetekst"/>
            </w:pPr>
            <w:r w:rsidRPr="00062A0A">
              <w:rPr>
                <w:noProof/>
                <w:lang w:val="en-US"/>
              </w:rPr>
              <w:drawing>
                <wp:anchor distT="0" distB="0" distL="114300" distR="114300" simplePos="0" relativeHeight="251696128" behindDoc="0" locked="0" layoutInCell="1" allowOverlap="1" wp14:anchorId="279D1405" wp14:editId="5015D424">
                  <wp:simplePos x="0" y="0"/>
                  <wp:positionH relativeFrom="margin">
                    <wp:posOffset>287020</wp:posOffset>
                  </wp:positionH>
                  <wp:positionV relativeFrom="margin">
                    <wp:posOffset>53340</wp:posOffset>
                  </wp:positionV>
                  <wp:extent cx="1933575" cy="1447800"/>
                  <wp:effectExtent l="19050" t="0" r="9525" b="0"/>
                  <wp:wrapSquare wrapText="bothSides"/>
                  <wp:docPr id="3" name="Picture 53" descr="http://www.halesia.nl/images/bomen/317/Buxus-sempervirens-kale-wort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halesia.nl/images/bomen/317/Buxus-sempervirens-kale-wort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13773C7" w14:textId="77777777" w:rsidR="00AA1721" w:rsidRPr="00192A5E" w:rsidRDefault="00AA1721" w:rsidP="00831E97">
      <w:pPr>
        <w:rPr>
          <w:sz w:val="18"/>
          <w:szCs w:val="18"/>
        </w:rPr>
      </w:pPr>
    </w:p>
    <w:p w14:paraId="076178FB" w14:textId="77777777" w:rsidR="0045311F" w:rsidRDefault="0045311F" w:rsidP="0045311F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45311F" w:rsidRPr="00BA3884" w14:paraId="1B4D7B15" w14:textId="77777777" w:rsidTr="0045311F">
        <w:tc>
          <w:tcPr>
            <w:tcW w:w="534" w:type="dxa"/>
          </w:tcPr>
          <w:p w14:paraId="416AE6F0" w14:textId="77777777" w:rsidR="0045311F" w:rsidRPr="00750B8E" w:rsidRDefault="0045311F" w:rsidP="0045311F">
            <w:pPr>
              <w:pStyle w:val="Opgave"/>
              <w:numPr>
                <w:ilvl w:val="0"/>
                <w:numId w:val="29"/>
              </w:numPr>
            </w:pPr>
          </w:p>
        </w:tc>
        <w:tc>
          <w:tcPr>
            <w:tcW w:w="8771" w:type="dxa"/>
          </w:tcPr>
          <w:p w14:paraId="3D2A500B" w14:textId="77777777" w:rsidR="00AE6EE9" w:rsidRPr="00BA3884" w:rsidRDefault="00AE6EE9" w:rsidP="00AE6EE9">
            <w:r>
              <w:t>Aan de voorkant van de voortuin</w:t>
            </w:r>
            <w:r w:rsidR="00106662">
              <w:t xml:space="preserve"> komen twee buxushagen van elk 1,5 m.</w:t>
            </w:r>
          </w:p>
        </w:tc>
      </w:tr>
      <w:tr w:rsidR="00AA1721" w:rsidRPr="00BA3884" w14:paraId="7ADF729C" w14:textId="77777777" w:rsidTr="0045311F">
        <w:tc>
          <w:tcPr>
            <w:tcW w:w="534" w:type="dxa"/>
          </w:tcPr>
          <w:p w14:paraId="06779A3E" w14:textId="77777777" w:rsidR="00AA1721" w:rsidRPr="00750B8E" w:rsidRDefault="00AA1721" w:rsidP="00AA1721"/>
        </w:tc>
        <w:tc>
          <w:tcPr>
            <w:tcW w:w="8771" w:type="dxa"/>
          </w:tcPr>
          <w:p w14:paraId="3564E62F" w14:textId="77777777" w:rsidR="00AA1721" w:rsidRDefault="001D6545" w:rsidP="001D6545">
            <w:pPr>
              <w:pStyle w:val="ListParagraph"/>
              <w:numPr>
                <w:ilvl w:val="0"/>
                <w:numId w:val="37"/>
              </w:numPr>
            </w:pPr>
            <w:r>
              <w:t>H</w:t>
            </w:r>
            <w:r w:rsidR="00AA1721">
              <w:t xml:space="preserve">oeveel plantjes </w:t>
            </w:r>
            <w:r>
              <w:t xml:space="preserve">zijn in totaal nodig </w:t>
            </w:r>
            <w:r w:rsidR="00AA1721">
              <w:t>voor de hagen</w:t>
            </w:r>
            <w:r>
              <w:t>? Laat zien hoe je aan je antwoord bent gekomen.</w:t>
            </w:r>
            <w:r w:rsidR="00AA1721">
              <w:br/>
            </w:r>
            <w:r w:rsidR="00AA1721">
              <w:br/>
              <w:t>………………………………………………………………………………………………………………………</w:t>
            </w:r>
            <w:r w:rsidR="00AA1721">
              <w:br/>
            </w:r>
            <w:r w:rsidR="00AA1721">
              <w:br/>
              <w:t>………………………………………………………………………………………………………………………</w:t>
            </w:r>
          </w:p>
        </w:tc>
      </w:tr>
      <w:tr w:rsidR="00AA1721" w:rsidRPr="00BA3884" w14:paraId="7003C919" w14:textId="77777777" w:rsidTr="0045311F">
        <w:tc>
          <w:tcPr>
            <w:tcW w:w="534" w:type="dxa"/>
          </w:tcPr>
          <w:p w14:paraId="693CCD32" w14:textId="77777777" w:rsidR="00AA1721" w:rsidRPr="00750B8E" w:rsidRDefault="00AA1721" w:rsidP="00AA1721"/>
        </w:tc>
        <w:tc>
          <w:tcPr>
            <w:tcW w:w="8771" w:type="dxa"/>
          </w:tcPr>
          <w:p w14:paraId="5C98E130" w14:textId="77777777" w:rsidR="00AA1721" w:rsidRDefault="00AA1721" w:rsidP="00AA1721">
            <w:pPr>
              <w:pStyle w:val="ListParagraph"/>
              <w:numPr>
                <w:ilvl w:val="0"/>
                <w:numId w:val="37"/>
              </w:numPr>
            </w:pPr>
            <w:r>
              <w:t>Bereken de prijs.</w:t>
            </w:r>
            <w:r w:rsidR="001D6545">
              <w:br/>
            </w:r>
            <w:r w:rsidR="001D6545">
              <w:br/>
              <w:t>………………………………………………………………………………………………………………………</w:t>
            </w:r>
          </w:p>
        </w:tc>
      </w:tr>
    </w:tbl>
    <w:p w14:paraId="5C46BC0A" w14:textId="77777777" w:rsidR="00192A5E" w:rsidRDefault="00192A5E" w:rsidP="00062A0A">
      <w:pPr>
        <w:pStyle w:val="rekenverwijzing"/>
      </w:pPr>
    </w:p>
    <w:p w14:paraId="0586EF18" w14:textId="31FC95FB" w:rsidR="00E433BE" w:rsidRDefault="00E433BE">
      <w:r>
        <w:br w:type="page"/>
      </w:r>
    </w:p>
    <w:p w14:paraId="42128A9C" w14:textId="77777777" w:rsidR="00B5514A" w:rsidRDefault="00B5514A" w:rsidP="00B5514A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B5514A" w:rsidRPr="00BA3884" w14:paraId="20536040" w14:textId="77777777" w:rsidTr="00B5514A">
        <w:tc>
          <w:tcPr>
            <w:tcW w:w="534" w:type="dxa"/>
          </w:tcPr>
          <w:p w14:paraId="248F0C9D" w14:textId="77777777" w:rsidR="00B5514A" w:rsidRPr="00750B8E" w:rsidRDefault="00B5514A" w:rsidP="00B5514A">
            <w:pPr>
              <w:pStyle w:val="Opgave"/>
              <w:numPr>
                <w:ilvl w:val="0"/>
                <w:numId w:val="29"/>
              </w:numPr>
            </w:pPr>
          </w:p>
        </w:tc>
        <w:tc>
          <w:tcPr>
            <w:tcW w:w="8771" w:type="dxa"/>
          </w:tcPr>
          <w:p w14:paraId="1EE3B2E9" w14:textId="77777777" w:rsidR="00B5514A" w:rsidRPr="00BA3884" w:rsidRDefault="00B5514A" w:rsidP="000419D8">
            <w:r>
              <w:t>Hieronder zie je de offerte voor de voortuin.</w:t>
            </w:r>
            <w:r w:rsidR="000419D8">
              <w:t xml:space="preserve"> </w:t>
            </w:r>
            <w:r w:rsidR="00DD1A8A">
              <w:t xml:space="preserve">Maak de offerte af door ontbrekende materialen, hoeveelheden en bedragen aan te vullen.  </w:t>
            </w:r>
          </w:p>
        </w:tc>
      </w:tr>
    </w:tbl>
    <w:p w14:paraId="39A0354B" w14:textId="77777777" w:rsidR="00831E97" w:rsidRDefault="00831E97" w:rsidP="00831E97">
      <w:pPr>
        <w:pStyle w:val="groenetekst"/>
        <w:rPr>
          <w:noProof/>
          <w:lang w:eastAsia="nl-NL"/>
        </w:rPr>
      </w:pPr>
      <w:r>
        <w:rPr>
          <w:noProof/>
          <w:lang w:eastAsia="nl-NL"/>
        </w:rPr>
        <w:t xml:space="preserve">  </w:t>
      </w:r>
    </w:p>
    <w:tbl>
      <w:tblPr>
        <w:tblStyle w:val="TableGrid"/>
        <w:tblW w:w="0" w:type="auto"/>
        <w:jc w:val="center"/>
        <w:tblInd w:w="-169" w:type="dxa"/>
        <w:tblLayout w:type="fixed"/>
        <w:tblLook w:val="04A0" w:firstRow="1" w:lastRow="0" w:firstColumn="1" w:lastColumn="0" w:noHBand="0" w:noVBand="1"/>
      </w:tblPr>
      <w:tblGrid>
        <w:gridCol w:w="8709"/>
      </w:tblGrid>
      <w:tr w:rsidR="00B5514A" w14:paraId="1A37FFA6" w14:textId="77777777" w:rsidTr="000419D8">
        <w:trPr>
          <w:jc w:val="center"/>
        </w:trPr>
        <w:tc>
          <w:tcPr>
            <w:tcW w:w="8709" w:type="dxa"/>
          </w:tcPr>
          <w:p w14:paraId="52294102" w14:textId="77777777" w:rsidR="00B5514A" w:rsidRDefault="00B5514A" w:rsidP="00B5514A"/>
          <w:p w14:paraId="13AFBD80" w14:textId="77777777" w:rsidR="00B5514A" w:rsidRDefault="00B5514A" w:rsidP="00B5514A"/>
          <w:p w14:paraId="58058DD2" w14:textId="77777777" w:rsidR="00B5514A" w:rsidRDefault="00B5514A" w:rsidP="00B5514A"/>
          <w:p w14:paraId="681EA593" w14:textId="77777777" w:rsidR="00B5514A" w:rsidRDefault="00B5514A" w:rsidP="00B5514A">
            <w:r>
              <w:t xml:space="preserve">T.a.v. Dhr. De Vries </w:t>
            </w:r>
          </w:p>
          <w:p w14:paraId="7AC2F501" w14:textId="77777777" w:rsidR="00B5514A" w:rsidRDefault="00B5514A" w:rsidP="00B5514A">
            <w:r>
              <w:t>Kastanjelaan 3</w:t>
            </w:r>
          </w:p>
          <w:p w14:paraId="243E2A31" w14:textId="77777777" w:rsidR="00B5514A" w:rsidRDefault="00433DCF" w:rsidP="00B5514A">
            <w:r>
              <w:t>Vinkeveen</w:t>
            </w:r>
          </w:p>
          <w:p w14:paraId="7FE552F8" w14:textId="77777777" w:rsidR="00433DCF" w:rsidRDefault="00433DCF" w:rsidP="00433DCF"/>
          <w:p w14:paraId="1BACE4A3" w14:textId="77777777" w:rsidR="00433DCF" w:rsidRDefault="00433DCF" w:rsidP="00433DCF"/>
          <w:p w14:paraId="52CC1476" w14:textId="77777777" w:rsidR="00B5514A" w:rsidRDefault="00433DCF" w:rsidP="00433DCF">
            <w:r>
              <w:t>Offertenummer: 2315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="00062A0A">
              <w:t xml:space="preserve">    </w:t>
            </w:r>
            <w:r>
              <w:t>Datum: 28 september 2011</w:t>
            </w:r>
          </w:p>
          <w:p w14:paraId="7A39C523" w14:textId="77777777" w:rsidR="00433DCF" w:rsidRDefault="00433DCF" w:rsidP="00B5514A"/>
          <w:p w14:paraId="154CBA7E" w14:textId="77777777" w:rsidR="00B5514A" w:rsidRDefault="00433DCF" w:rsidP="00B5514A">
            <w:r>
              <w:t>Naar aanleiding van uw aanvraag hebben wij het genoegen u aan te bieden het leveren van de benodigde materialen voor de renovatie van de voortuin volgens onderstaande specificatie.</w:t>
            </w:r>
          </w:p>
          <w:p w14:paraId="3B9B211B" w14:textId="77777777" w:rsidR="00B5514A" w:rsidRDefault="00B5514A" w:rsidP="00B5514A"/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71"/>
              <w:gridCol w:w="3119"/>
              <w:gridCol w:w="2126"/>
              <w:gridCol w:w="1793"/>
            </w:tblGrid>
            <w:tr w:rsidR="00433DCF" w14:paraId="3990DCEE" w14:textId="77777777" w:rsidTr="00DD1A8A">
              <w:tc>
                <w:tcPr>
                  <w:tcW w:w="1271" w:type="dxa"/>
                  <w:tcMar>
                    <w:top w:w="227" w:type="dxa"/>
                  </w:tcMar>
                  <w:vAlign w:val="center"/>
                </w:tcPr>
                <w:p w14:paraId="4951DE87" w14:textId="77777777" w:rsidR="00433DCF" w:rsidRDefault="00433DCF" w:rsidP="00DD1A8A">
                  <w:pPr>
                    <w:spacing w:line="480" w:lineRule="auto"/>
                    <w:jc w:val="both"/>
                  </w:pPr>
                  <w:r>
                    <w:t>aantal</w:t>
                  </w:r>
                </w:p>
              </w:tc>
              <w:tc>
                <w:tcPr>
                  <w:tcW w:w="3119" w:type="dxa"/>
                  <w:tcMar>
                    <w:top w:w="227" w:type="dxa"/>
                  </w:tcMar>
                  <w:vAlign w:val="center"/>
                </w:tcPr>
                <w:p w14:paraId="64D2B316" w14:textId="77777777" w:rsidR="00433DCF" w:rsidRDefault="00433DCF" w:rsidP="00DD1A8A">
                  <w:pPr>
                    <w:spacing w:line="480" w:lineRule="auto"/>
                  </w:pPr>
                  <w:r>
                    <w:t>omschrijving</w:t>
                  </w:r>
                </w:p>
              </w:tc>
              <w:tc>
                <w:tcPr>
                  <w:tcW w:w="2126" w:type="dxa"/>
                  <w:tcMar>
                    <w:top w:w="227" w:type="dxa"/>
                  </w:tcMar>
                  <w:vAlign w:val="center"/>
                </w:tcPr>
                <w:p w14:paraId="022D4F3A" w14:textId="77777777" w:rsidR="00433DCF" w:rsidRDefault="00433DCF" w:rsidP="00DD1A8A">
                  <w:pPr>
                    <w:spacing w:line="480" w:lineRule="auto"/>
                  </w:pPr>
                  <w:r>
                    <w:t>prijs per eenheid</w:t>
                  </w:r>
                </w:p>
              </w:tc>
              <w:tc>
                <w:tcPr>
                  <w:tcW w:w="1793" w:type="dxa"/>
                  <w:tcMar>
                    <w:top w:w="227" w:type="dxa"/>
                  </w:tcMar>
                  <w:vAlign w:val="center"/>
                </w:tcPr>
                <w:p w14:paraId="1F451DB1" w14:textId="77777777" w:rsidR="00433DCF" w:rsidRDefault="00433DCF" w:rsidP="00DD1A8A">
                  <w:pPr>
                    <w:spacing w:line="480" w:lineRule="auto"/>
                  </w:pPr>
                  <w:r>
                    <w:t>bedrag</w:t>
                  </w:r>
                </w:p>
              </w:tc>
            </w:tr>
            <w:tr w:rsidR="00433DCF" w14:paraId="07F7E7DE" w14:textId="77777777" w:rsidTr="00DD1A8A">
              <w:tc>
                <w:tcPr>
                  <w:tcW w:w="1271" w:type="dxa"/>
                  <w:tcMar>
                    <w:top w:w="227" w:type="dxa"/>
                  </w:tcMar>
                  <w:vAlign w:val="center"/>
                </w:tcPr>
                <w:p w14:paraId="057867D6" w14:textId="77777777" w:rsidR="00433DCF" w:rsidRDefault="00433DCF" w:rsidP="00DD1A8A">
                  <w:pPr>
                    <w:spacing w:line="480" w:lineRule="auto"/>
                  </w:pPr>
                  <w:r>
                    <w:t>………..</w:t>
                  </w:r>
                </w:p>
              </w:tc>
              <w:tc>
                <w:tcPr>
                  <w:tcW w:w="3119" w:type="dxa"/>
                  <w:tcMar>
                    <w:top w:w="227" w:type="dxa"/>
                  </w:tcMar>
                  <w:vAlign w:val="center"/>
                </w:tcPr>
                <w:p w14:paraId="77343A41" w14:textId="77777777" w:rsidR="00433DCF" w:rsidRPr="00DD1A8A" w:rsidRDefault="00433DCF" w:rsidP="00DD1A8A">
                  <w:pPr>
                    <w:spacing w:line="480" w:lineRule="auto"/>
                    <w:rPr>
                      <w:lang w:val="en-US"/>
                    </w:rPr>
                  </w:pPr>
                  <w:r w:rsidRPr="00DD1A8A">
                    <w:rPr>
                      <w:lang w:val="en-US"/>
                    </w:rPr>
                    <w:t>Mini Big-Bag split</w:t>
                  </w:r>
                  <w:r w:rsidR="00DD1A8A" w:rsidRPr="00DD1A8A">
                    <w:rPr>
                      <w:lang w:val="en-US"/>
                    </w:rPr>
                    <w:t xml:space="preserve"> (600 kg)</w:t>
                  </w:r>
                </w:p>
              </w:tc>
              <w:tc>
                <w:tcPr>
                  <w:tcW w:w="2126" w:type="dxa"/>
                  <w:tcMar>
                    <w:top w:w="227" w:type="dxa"/>
                  </w:tcMar>
                  <w:vAlign w:val="center"/>
                </w:tcPr>
                <w:p w14:paraId="29ABD4B0" w14:textId="77777777" w:rsidR="00433DCF" w:rsidRDefault="00433DCF" w:rsidP="000419D8">
                  <w:pPr>
                    <w:tabs>
                      <w:tab w:val="right" w:pos="1167"/>
                    </w:tabs>
                    <w:spacing w:line="480" w:lineRule="auto"/>
                  </w:pPr>
                  <w:r w:rsidRPr="00DD1A8A">
                    <w:rPr>
                      <w:lang w:val="en-US"/>
                    </w:rPr>
                    <w:tab/>
                  </w:r>
                  <w:r w:rsidR="004C0F56">
                    <w:t>………..</w:t>
                  </w:r>
                </w:p>
              </w:tc>
              <w:tc>
                <w:tcPr>
                  <w:tcW w:w="1793" w:type="dxa"/>
                  <w:tcMar>
                    <w:top w:w="227" w:type="dxa"/>
                  </w:tcMar>
                  <w:vAlign w:val="center"/>
                </w:tcPr>
                <w:p w14:paraId="400B2E31" w14:textId="77777777" w:rsidR="00433DCF" w:rsidRDefault="00DD1A8A" w:rsidP="000419D8">
                  <w:pPr>
                    <w:spacing w:line="480" w:lineRule="auto"/>
                    <w:jc w:val="center"/>
                  </w:pPr>
                  <w:r>
                    <w:t>………..</w:t>
                  </w:r>
                </w:p>
              </w:tc>
            </w:tr>
            <w:tr w:rsidR="00433DCF" w14:paraId="3AA7806C" w14:textId="77777777" w:rsidTr="00DD1A8A">
              <w:tc>
                <w:tcPr>
                  <w:tcW w:w="1271" w:type="dxa"/>
                  <w:tcMar>
                    <w:top w:w="227" w:type="dxa"/>
                  </w:tcMar>
                  <w:vAlign w:val="center"/>
                </w:tcPr>
                <w:p w14:paraId="4C86EFDD" w14:textId="77777777" w:rsidR="00433DCF" w:rsidRDefault="00433DCF" w:rsidP="00DD1A8A">
                  <w:pPr>
                    <w:spacing w:line="480" w:lineRule="auto"/>
                  </w:pPr>
                  <w:r>
                    <w:t>………..</w:t>
                  </w:r>
                </w:p>
              </w:tc>
              <w:tc>
                <w:tcPr>
                  <w:tcW w:w="3119" w:type="dxa"/>
                  <w:tcMar>
                    <w:top w:w="227" w:type="dxa"/>
                  </w:tcMar>
                  <w:vAlign w:val="center"/>
                </w:tcPr>
                <w:p w14:paraId="6FACBE4F" w14:textId="77777777" w:rsidR="00433DCF" w:rsidRDefault="00DD1A8A" w:rsidP="00DD1A8A">
                  <w:pPr>
                    <w:spacing w:line="480" w:lineRule="auto"/>
                  </w:pPr>
                  <w:r>
                    <w:t>Zak s</w:t>
                  </w:r>
                  <w:r w:rsidR="00433DCF">
                    <w:t>plit</w:t>
                  </w:r>
                  <w:r w:rsidR="004C0F56">
                    <w:t xml:space="preserve"> (25</w:t>
                  </w:r>
                  <w:r>
                    <w:t>kg)</w:t>
                  </w:r>
                </w:p>
              </w:tc>
              <w:tc>
                <w:tcPr>
                  <w:tcW w:w="2126" w:type="dxa"/>
                  <w:tcMar>
                    <w:top w:w="227" w:type="dxa"/>
                  </w:tcMar>
                  <w:vAlign w:val="center"/>
                </w:tcPr>
                <w:p w14:paraId="510DD269" w14:textId="77777777" w:rsidR="00433DCF" w:rsidRDefault="00433DCF" w:rsidP="000419D8">
                  <w:pPr>
                    <w:tabs>
                      <w:tab w:val="right" w:pos="1167"/>
                    </w:tabs>
                    <w:spacing w:line="480" w:lineRule="auto"/>
                  </w:pPr>
                  <w:r>
                    <w:tab/>
                  </w:r>
                  <w:r w:rsidR="004C0F56">
                    <w:t>………..</w:t>
                  </w:r>
                </w:p>
              </w:tc>
              <w:tc>
                <w:tcPr>
                  <w:tcW w:w="1793" w:type="dxa"/>
                  <w:tcMar>
                    <w:top w:w="227" w:type="dxa"/>
                  </w:tcMar>
                  <w:vAlign w:val="center"/>
                </w:tcPr>
                <w:p w14:paraId="1A4DEDC6" w14:textId="77777777" w:rsidR="00433DCF" w:rsidRDefault="00DD1A8A" w:rsidP="000419D8">
                  <w:pPr>
                    <w:spacing w:line="480" w:lineRule="auto"/>
                    <w:jc w:val="center"/>
                  </w:pPr>
                  <w:r>
                    <w:t>………..</w:t>
                  </w:r>
                </w:p>
              </w:tc>
            </w:tr>
            <w:tr w:rsidR="00433DCF" w14:paraId="2843A426" w14:textId="77777777" w:rsidTr="00DD1A8A">
              <w:tc>
                <w:tcPr>
                  <w:tcW w:w="1271" w:type="dxa"/>
                  <w:tcMar>
                    <w:top w:w="227" w:type="dxa"/>
                  </w:tcMar>
                  <w:vAlign w:val="center"/>
                </w:tcPr>
                <w:p w14:paraId="46F6919D" w14:textId="77777777" w:rsidR="00433DCF" w:rsidRDefault="00433DCF" w:rsidP="00DD1A8A">
                  <w:pPr>
                    <w:spacing w:line="480" w:lineRule="auto"/>
                  </w:pPr>
                  <w:r>
                    <w:t>………..</w:t>
                  </w:r>
                </w:p>
              </w:tc>
              <w:tc>
                <w:tcPr>
                  <w:tcW w:w="3119" w:type="dxa"/>
                  <w:tcMar>
                    <w:top w:w="227" w:type="dxa"/>
                  </w:tcMar>
                  <w:vAlign w:val="center"/>
                </w:tcPr>
                <w:p w14:paraId="7C3D20D4" w14:textId="77777777" w:rsidR="00433DCF" w:rsidRDefault="00DD1A8A" w:rsidP="00DD1A8A">
                  <w:pPr>
                    <w:spacing w:line="480" w:lineRule="auto"/>
                  </w:pPr>
                  <w:r>
                    <w:t>Opsluitbanden</w:t>
                  </w:r>
                </w:p>
              </w:tc>
              <w:tc>
                <w:tcPr>
                  <w:tcW w:w="2126" w:type="dxa"/>
                  <w:tcMar>
                    <w:top w:w="227" w:type="dxa"/>
                  </w:tcMar>
                  <w:vAlign w:val="center"/>
                </w:tcPr>
                <w:p w14:paraId="50215B54" w14:textId="77777777" w:rsidR="00433DCF" w:rsidRDefault="00DD1A8A" w:rsidP="000419D8">
                  <w:pPr>
                    <w:tabs>
                      <w:tab w:val="right" w:pos="978"/>
                    </w:tabs>
                    <w:spacing w:line="480" w:lineRule="auto"/>
                    <w:jc w:val="center"/>
                  </w:pPr>
                  <w:r>
                    <w:t>………..</w:t>
                  </w:r>
                </w:p>
              </w:tc>
              <w:tc>
                <w:tcPr>
                  <w:tcW w:w="1793" w:type="dxa"/>
                  <w:tcMar>
                    <w:top w:w="227" w:type="dxa"/>
                  </w:tcMar>
                  <w:vAlign w:val="center"/>
                </w:tcPr>
                <w:p w14:paraId="2AB9782A" w14:textId="77777777" w:rsidR="00433DCF" w:rsidRDefault="00DD1A8A" w:rsidP="000419D8">
                  <w:pPr>
                    <w:spacing w:line="480" w:lineRule="auto"/>
                    <w:jc w:val="center"/>
                  </w:pPr>
                  <w:r>
                    <w:t>………..</w:t>
                  </w:r>
                </w:p>
              </w:tc>
            </w:tr>
            <w:tr w:rsidR="00433DCF" w14:paraId="15E9594F" w14:textId="77777777" w:rsidTr="00DD1A8A">
              <w:tc>
                <w:tcPr>
                  <w:tcW w:w="1271" w:type="dxa"/>
                  <w:tcMar>
                    <w:top w:w="227" w:type="dxa"/>
                  </w:tcMar>
                  <w:vAlign w:val="center"/>
                </w:tcPr>
                <w:p w14:paraId="45FD04D2" w14:textId="77777777" w:rsidR="00433DCF" w:rsidRDefault="00433DCF" w:rsidP="00DD1A8A">
                  <w:pPr>
                    <w:spacing w:line="480" w:lineRule="auto"/>
                  </w:pPr>
                  <w:r>
                    <w:t>………..</w:t>
                  </w:r>
                </w:p>
              </w:tc>
              <w:tc>
                <w:tcPr>
                  <w:tcW w:w="3119" w:type="dxa"/>
                  <w:tcMar>
                    <w:top w:w="227" w:type="dxa"/>
                  </w:tcMar>
                  <w:vAlign w:val="center"/>
                </w:tcPr>
                <w:p w14:paraId="16AEBCEA" w14:textId="77777777" w:rsidR="00433DCF" w:rsidRDefault="00DD1A8A" w:rsidP="00DD1A8A">
                  <w:pPr>
                    <w:spacing w:line="480" w:lineRule="auto"/>
                  </w:pPr>
                  <w:r>
                    <w:t>Antiworteldoek</w:t>
                  </w:r>
                </w:p>
              </w:tc>
              <w:tc>
                <w:tcPr>
                  <w:tcW w:w="2126" w:type="dxa"/>
                  <w:tcMar>
                    <w:top w:w="227" w:type="dxa"/>
                  </w:tcMar>
                  <w:vAlign w:val="center"/>
                </w:tcPr>
                <w:p w14:paraId="48922191" w14:textId="77777777" w:rsidR="00433DCF" w:rsidRDefault="00DD1A8A" w:rsidP="000419D8">
                  <w:pPr>
                    <w:tabs>
                      <w:tab w:val="right" w:pos="978"/>
                    </w:tabs>
                    <w:spacing w:line="480" w:lineRule="auto"/>
                    <w:jc w:val="center"/>
                  </w:pPr>
                  <w:r>
                    <w:t>………..</w:t>
                  </w:r>
                </w:p>
              </w:tc>
              <w:tc>
                <w:tcPr>
                  <w:tcW w:w="1793" w:type="dxa"/>
                  <w:tcMar>
                    <w:top w:w="227" w:type="dxa"/>
                  </w:tcMar>
                  <w:vAlign w:val="center"/>
                </w:tcPr>
                <w:p w14:paraId="291E993C" w14:textId="77777777" w:rsidR="00433DCF" w:rsidRDefault="00DD1A8A" w:rsidP="000419D8">
                  <w:pPr>
                    <w:spacing w:line="480" w:lineRule="auto"/>
                    <w:jc w:val="center"/>
                  </w:pPr>
                  <w:r>
                    <w:t>………..</w:t>
                  </w:r>
                </w:p>
              </w:tc>
            </w:tr>
            <w:tr w:rsidR="00DD1A8A" w14:paraId="54FD8DDC" w14:textId="77777777" w:rsidTr="00DD1A8A">
              <w:tc>
                <w:tcPr>
                  <w:tcW w:w="1271" w:type="dxa"/>
                  <w:tcMar>
                    <w:top w:w="227" w:type="dxa"/>
                  </w:tcMar>
                  <w:vAlign w:val="center"/>
                </w:tcPr>
                <w:p w14:paraId="3413DC41" w14:textId="77777777" w:rsidR="00DD1A8A" w:rsidRDefault="00DD1A8A" w:rsidP="00DD1A8A">
                  <w:pPr>
                    <w:spacing w:line="480" w:lineRule="auto"/>
                  </w:pPr>
                  <w:r>
                    <w:t>………..</w:t>
                  </w:r>
                </w:p>
              </w:tc>
              <w:tc>
                <w:tcPr>
                  <w:tcW w:w="3119" w:type="dxa"/>
                  <w:tcMar>
                    <w:top w:w="227" w:type="dxa"/>
                  </w:tcMar>
                  <w:vAlign w:val="center"/>
                </w:tcPr>
                <w:p w14:paraId="78F5780F" w14:textId="77777777" w:rsidR="00DD1A8A" w:rsidRDefault="00DD1A8A" w:rsidP="00DD1A8A">
                  <w:pPr>
                    <w:spacing w:line="480" w:lineRule="auto"/>
                  </w:pPr>
                  <w:r>
                    <w:t>………..</w:t>
                  </w:r>
                </w:p>
              </w:tc>
              <w:tc>
                <w:tcPr>
                  <w:tcW w:w="2126" w:type="dxa"/>
                  <w:tcMar>
                    <w:top w:w="227" w:type="dxa"/>
                  </w:tcMar>
                  <w:vAlign w:val="center"/>
                </w:tcPr>
                <w:p w14:paraId="7C0BDE77" w14:textId="77777777" w:rsidR="00DD1A8A" w:rsidRDefault="00DD1A8A" w:rsidP="000419D8">
                  <w:pPr>
                    <w:tabs>
                      <w:tab w:val="right" w:pos="978"/>
                    </w:tabs>
                    <w:spacing w:line="480" w:lineRule="auto"/>
                    <w:jc w:val="center"/>
                  </w:pPr>
                  <w:r>
                    <w:t>………..</w:t>
                  </w:r>
                </w:p>
              </w:tc>
              <w:tc>
                <w:tcPr>
                  <w:tcW w:w="1793" w:type="dxa"/>
                  <w:tcMar>
                    <w:top w:w="227" w:type="dxa"/>
                  </w:tcMar>
                  <w:vAlign w:val="center"/>
                </w:tcPr>
                <w:p w14:paraId="6E6287B8" w14:textId="77777777" w:rsidR="00DD1A8A" w:rsidRDefault="00DD1A8A" w:rsidP="000419D8">
                  <w:pPr>
                    <w:spacing w:line="480" w:lineRule="auto"/>
                    <w:jc w:val="center"/>
                  </w:pPr>
                  <w:r>
                    <w:t>………..</w:t>
                  </w:r>
                </w:p>
              </w:tc>
            </w:tr>
            <w:tr w:rsidR="000419D8" w14:paraId="610FC2FE" w14:textId="77777777" w:rsidTr="000419D8">
              <w:tc>
                <w:tcPr>
                  <w:tcW w:w="6516" w:type="dxa"/>
                  <w:gridSpan w:val="3"/>
                  <w:vMerge w:val="restart"/>
                  <w:tcBorders>
                    <w:left w:val="nil"/>
                  </w:tcBorders>
                  <w:tcMar>
                    <w:top w:w="227" w:type="dxa"/>
                  </w:tcMar>
                  <w:vAlign w:val="center"/>
                </w:tcPr>
                <w:p w14:paraId="1E38200B" w14:textId="77777777" w:rsidR="000419D8" w:rsidRPr="005B2C64" w:rsidRDefault="000419D8" w:rsidP="000419D8">
                  <w:pPr>
                    <w:tabs>
                      <w:tab w:val="right" w:pos="978"/>
                    </w:tabs>
                    <w:spacing w:line="480" w:lineRule="auto"/>
                    <w:jc w:val="right"/>
                    <w:rPr>
                      <w:vertAlign w:val="superscript"/>
                    </w:rPr>
                  </w:pPr>
                  <w:r>
                    <w:t>Bezorgkosten</w:t>
                  </w:r>
                  <w:r w:rsidR="005B2C64">
                    <w:rPr>
                      <w:vertAlign w:val="superscript"/>
                    </w:rPr>
                    <w:t>*</w:t>
                  </w:r>
                </w:p>
                <w:p w14:paraId="6A3207C8" w14:textId="77777777" w:rsidR="000419D8" w:rsidRDefault="000419D8" w:rsidP="000419D8">
                  <w:pPr>
                    <w:tabs>
                      <w:tab w:val="right" w:pos="978"/>
                    </w:tabs>
                    <w:spacing w:line="480" w:lineRule="auto"/>
                    <w:jc w:val="right"/>
                  </w:pPr>
                  <w:r>
                    <w:t>totaal</w:t>
                  </w:r>
                </w:p>
              </w:tc>
              <w:tc>
                <w:tcPr>
                  <w:tcW w:w="1793" w:type="dxa"/>
                  <w:tcMar>
                    <w:top w:w="227" w:type="dxa"/>
                  </w:tcMar>
                  <w:vAlign w:val="center"/>
                </w:tcPr>
                <w:p w14:paraId="1C616FEE" w14:textId="77777777" w:rsidR="000419D8" w:rsidRDefault="000419D8" w:rsidP="000419D8">
                  <w:pPr>
                    <w:spacing w:line="480" w:lineRule="auto"/>
                    <w:jc w:val="center"/>
                  </w:pPr>
                  <w:r>
                    <w:t>………..</w:t>
                  </w:r>
                </w:p>
              </w:tc>
            </w:tr>
            <w:tr w:rsidR="000419D8" w14:paraId="2E5EB128" w14:textId="77777777" w:rsidTr="000419D8">
              <w:tc>
                <w:tcPr>
                  <w:tcW w:w="6516" w:type="dxa"/>
                  <w:gridSpan w:val="3"/>
                  <w:vMerge/>
                  <w:tcBorders>
                    <w:left w:val="nil"/>
                    <w:bottom w:val="nil"/>
                  </w:tcBorders>
                  <w:tcMar>
                    <w:top w:w="227" w:type="dxa"/>
                  </w:tcMar>
                  <w:vAlign w:val="center"/>
                </w:tcPr>
                <w:p w14:paraId="34B879B1" w14:textId="77777777" w:rsidR="000419D8" w:rsidRDefault="000419D8" w:rsidP="000419D8">
                  <w:pPr>
                    <w:tabs>
                      <w:tab w:val="right" w:pos="978"/>
                    </w:tabs>
                    <w:spacing w:line="480" w:lineRule="auto"/>
                    <w:jc w:val="right"/>
                  </w:pPr>
                </w:p>
              </w:tc>
              <w:tc>
                <w:tcPr>
                  <w:tcW w:w="1793" w:type="dxa"/>
                  <w:tcMar>
                    <w:top w:w="227" w:type="dxa"/>
                  </w:tcMar>
                  <w:vAlign w:val="center"/>
                </w:tcPr>
                <w:p w14:paraId="242158F7" w14:textId="77777777" w:rsidR="000419D8" w:rsidRDefault="000419D8" w:rsidP="000419D8">
                  <w:pPr>
                    <w:spacing w:line="480" w:lineRule="auto"/>
                    <w:jc w:val="center"/>
                  </w:pPr>
                  <w:r>
                    <w:t>………..</w:t>
                  </w:r>
                </w:p>
              </w:tc>
            </w:tr>
          </w:tbl>
          <w:p w14:paraId="01BF1291" w14:textId="77777777" w:rsidR="00B5514A" w:rsidRDefault="00B5514A" w:rsidP="00B5514A"/>
        </w:tc>
      </w:tr>
    </w:tbl>
    <w:p w14:paraId="715734E8" w14:textId="77777777" w:rsidR="005B2C64" w:rsidRDefault="005B2C64" w:rsidP="005B2C64">
      <w:pPr>
        <w:rPr>
          <w:lang w:eastAsia="zh-CN"/>
        </w:rPr>
      </w:pPr>
      <w:r>
        <w:rPr>
          <w:lang w:eastAsia="zh-CN"/>
        </w:rPr>
        <w:t>*Zie Hoofdstuk 1 voor de bezorgkosten.</w:t>
      </w:r>
    </w:p>
    <w:p w14:paraId="3995A291" w14:textId="77777777" w:rsidR="005B2C64" w:rsidRDefault="005B2C64" w:rsidP="005B2C64">
      <w:pPr>
        <w:rPr>
          <w:lang w:eastAsia="zh-CN"/>
        </w:rPr>
      </w:pPr>
    </w:p>
    <w:p w14:paraId="3C8A58F0" w14:textId="77777777" w:rsidR="005B2C64" w:rsidRDefault="005B2C64" w:rsidP="005B2C64">
      <w:pPr>
        <w:rPr>
          <w:lang w:eastAsia="zh-CN"/>
        </w:rPr>
      </w:pPr>
    </w:p>
    <w:p w14:paraId="2282B4DF" w14:textId="77777777" w:rsidR="00156943" w:rsidRPr="000422F8" w:rsidRDefault="00156943" w:rsidP="005B2C64">
      <w:pPr>
        <w:pStyle w:val="Heading1"/>
        <w:rPr>
          <w:rFonts w:eastAsia="SimSun"/>
          <w:lang w:eastAsia="zh-CN"/>
        </w:rPr>
      </w:pPr>
      <w:r>
        <w:rPr>
          <w:rFonts w:eastAsia="SimSun"/>
          <w:lang w:eastAsia="zh-CN"/>
        </w:rPr>
        <w:lastRenderedPageBreak/>
        <w:t xml:space="preserve">    Bronnen</w:t>
      </w:r>
    </w:p>
    <w:p w14:paraId="0B61A602" w14:textId="77777777" w:rsidR="00156943" w:rsidRDefault="00156943" w:rsidP="00156943">
      <w:pPr>
        <w:rPr>
          <w:lang w:eastAsia="zh-CN"/>
        </w:rPr>
      </w:pPr>
    </w:p>
    <w:p w14:paraId="3C2A49C8" w14:textId="77777777" w:rsidR="00156943" w:rsidRPr="00233D28" w:rsidRDefault="00156943" w:rsidP="00156943">
      <w:pPr>
        <w:rPr>
          <w:lang w:eastAsia="zh-CN"/>
        </w:rPr>
      </w:pPr>
    </w:p>
    <w:p w14:paraId="3D5D5A31" w14:textId="77777777" w:rsidR="00156943" w:rsidRPr="00233D28" w:rsidRDefault="00156943" w:rsidP="00156943">
      <w:pPr>
        <w:rPr>
          <w:lang w:eastAsia="zh-CN"/>
        </w:rPr>
      </w:pPr>
    </w:p>
    <w:p w14:paraId="4159F027" w14:textId="77777777" w:rsidR="003C6113" w:rsidRPr="00156943" w:rsidRDefault="003C6113" w:rsidP="00156943"/>
    <w:sectPr w:rsidR="003C6113" w:rsidRPr="00156943" w:rsidSect="00E85CBA">
      <w:headerReference w:type="default" r:id="rId20"/>
      <w:footerReference w:type="default" r:id="rId21"/>
      <w:pgSz w:w="11907" w:h="16840" w:code="9"/>
      <w:pgMar w:top="1440" w:right="1327" w:bottom="1559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493A07" w14:textId="77777777" w:rsidR="005D02C4" w:rsidRDefault="005D02C4">
      <w:r>
        <w:separator/>
      </w:r>
    </w:p>
  </w:endnote>
  <w:endnote w:type="continuationSeparator" w:id="0">
    <w:p w14:paraId="3D85C5D2" w14:textId="77777777" w:rsidR="005D02C4" w:rsidRDefault="005D0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DB88F0" w14:textId="77777777" w:rsidR="00840769" w:rsidRDefault="00840769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31987">
      <w:rPr>
        <w:noProof/>
      </w:rPr>
      <w:t>9</w:t>
    </w:r>
    <w:r>
      <w:rPr>
        <w:noProof/>
      </w:rPr>
      <w:fldChar w:fldCharType="end"/>
    </w:r>
  </w:p>
  <w:p w14:paraId="5E211B94" w14:textId="77777777" w:rsidR="00840769" w:rsidRDefault="0084076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334272" w14:textId="77777777" w:rsidR="005D02C4" w:rsidRDefault="005D02C4">
      <w:r>
        <w:separator/>
      </w:r>
    </w:p>
  </w:footnote>
  <w:footnote w:type="continuationSeparator" w:id="0">
    <w:p w14:paraId="3E49D839" w14:textId="77777777" w:rsidR="005D02C4" w:rsidRDefault="005D02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BE5FA4" w14:textId="735A8C4A" w:rsidR="00840769" w:rsidRDefault="00481F09">
    <w:pPr>
      <w:pStyle w:val="Header"/>
    </w:pPr>
    <w:r>
      <w:rPr>
        <w:noProof/>
        <w:lang w:val="en-US"/>
      </w:rPr>
      <w:drawing>
        <wp:inline distT="0" distB="0" distL="0" distR="0" wp14:anchorId="73C4F209" wp14:editId="74739095">
          <wp:extent cx="5817870" cy="61595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ndje_tuincentru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7870" cy="61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40769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1C58ABCB" wp14:editId="10C354C7">
          <wp:simplePos x="0" y="0"/>
          <wp:positionH relativeFrom="margin">
            <wp:posOffset>5372100</wp:posOffset>
          </wp:positionH>
          <wp:positionV relativeFrom="margin">
            <wp:posOffset>-800100</wp:posOffset>
          </wp:positionV>
          <wp:extent cx="1032510" cy="1028700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tuincentrum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251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E1747"/>
    <w:multiLevelType w:val="hybridMultilevel"/>
    <w:tmpl w:val="4FDAEA26"/>
    <w:lvl w:ilvl="0" w:tplc="F1DAFAE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F028D5"/>
    <w:multiLevelType w:val="hybridMultilevel"/>
    <w:tmpl w:val="83F6F28E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B876255"/>
    <w:multiLevelType w:val="hybridMultilevel"/>
    <w:tmpl w:val="D3B0C59C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DBD3EE2"/>
    <w:multiLevelType w:val="multilevel"/>
    <w:tmpl w:val="3FD8B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97374A"/>
    <w:multiLevelType w:val="hybridMultilevel"/>
    <w:tmpl w:val="D4764118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87C0077"/>
    <w:multiLevelType w:val="hybridMultilevel"/>
    <w:tmpl w:val="03FE61C0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9975995"/>
    <w:multiLevelType w:val="hybridMultilevel"/>
    <w:tmpl w:val="BB80B576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0261B9"/>
    <w:multiLevelType w:val="hybridMultilevel"/>
    <w:tmpl w:val="949A5A86"/>
    <w:lvl w:ilvl="0" w:tplc="DA5453A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A96A54"/>
    <w:multiLevelType w:val="hybridMultilevel"/>
    <w:tmpl w:val="7B18D812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E04497E"/>
    <w:multiLevelType w:val="hybridMultilevel"/>
    <w:tmpl w:val="0332EBC2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4102780"/>
    <w:multiLevelType w:val="multilevel"/>
    <w:tmpl w:val="2DDE1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14599B"/>
    <w:multiLevelType w:val="hybridMultilevel"/>
    <w:tmpl w:val="1C64A232"/>
    <w:lvl w:ilvl="0" w:tplc="C7BE5CB0">
      <w:start w:val="2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76769B"/>
    <w:multiLevelType w:val="hybridMultilevel"/>
    <w:tmpl w:val="C51C54D4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593328A"/>
    <w:multiLevelType w:val="hybridMultilevel"/>
    <w:tmpl w:val="1EF4F900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7C867BB"/>
    <w:multiLevelType w:val="hybridMultilevel"/>
    <w:tmpl w:val="0332EBC2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85E545B"/>
    <w:multiLevelType w:val="hybridMultilevel"/>
    <w:tmpl w:val="F66670D2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15D6FED"/>
    <w:multiLevelType w:val="hybridMultilevel"/>
    <w:tmpl w:val="300C9E3C"/>
    <w:lvl w:ilvl="0" w:tplc="A282BC5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8B5B01"/>
    <w:multiLevelType w:val="hybridMultilevel"/>
    <w:tmpl w:val="8FEE489E"/>
    <w:lvl w:ilvl="0" w:tplc="A99E7D5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344744"/>
    <w:multiLevelType w:val="hybridMultilevel"/>
    <w:tmpl w:val="B3BEF020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5E06363"/>
    <w:multiLevelType w:val="hybridMultilevel"/>
    <w:tmpl w:val="3ACCFAE6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76D583D"/>
    <w:multiLevelType w:val="hybridMultilevel"/>
    <w:tmpl w:val="8EBAF192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79C65F3"/>
    <w:multiLevelType w:val="hybridMultilevel"/>
    <w:tmpl w:val="A4F6FE9A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7A37200"/>
    <w:multiLevelType w:val="hybridMultilevel"/>
    <w:tmpl w:val="88A468D6"/>
    <w:lvl w:ilvl="0" w:tplc="1820DCCE">
      <w:start w:val="1"/>
      <w:numFmt w:val="decimal"/>
      <w:pStyle w:val="Opgave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9910DA8"/>
    <w:multiLevelType w:val="hybridMultilevel"/>
    <w:tmpl w:val="EBEA3600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9BF639E"/>
    <w:multiLevelType w:val="hybridMultilevel"/>
    <w:tmpl w:val="83F6F28E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1F610F9"/>
    <w:multiLevelType w:val="hybridMultilevel"/>
    <w:tmpl w:val="B804F850"/>
    <w:lvl w:ilvl="0" w:tplc="3FFC2E2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9166C0"/>
    <w:multiLevelType w:val="hybridMultilevel"/>
    <w:tmpl w:val="C51C54D4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7052779"/>
    <w:multiLevelType w:val="hybridMultilevel"/>
    <w:tmpl w:val="307C5A14"/>
    <w:lvl w:ilvl="0" w:tplc="1B389B1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926568"/>
    <w:multiLevelType w:val="hybridMultilevel"/>
    <w:tmpl w:val="29BA2388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2451858"/>
    <w:multiLevelType w:val="hybridMultilevel"/>
    <w:tmpl w:val="46DE412C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ADE5C1C"/>
    <w:multiLevelType w:val="hybridMultilevel"/>
    <w:tmpl w:val="D54EBB20"/>
    <w:lvl w:ilvl="0" w:tplc="030E8A60">
      <w:start w:val="2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"/>
  </w:num>
  <w:num w:numId="3">
    <w:abstractNumId w:val="25"/>
  </w:num>
  <w:num w:numId="4">
    <w:abstractNumId w:val="11"/>
  </w:num>
  <w:num w:numId="5">
    <w:abstractNumId w:val="29"/>
  </w:num>
  <w:num w:numId="6">
    <w:abstractNumId w:val="22"/>
    <w:lvlOverride w:ilvl="0">
      <w:startOverride w:val="1"/>
    </w:lvlOverride>
  </w:num>
  <w:num w:numId="7">
    <w:abstractNumId w:val="22"/>
    <w:lvlOverride w:ilvl="0">
      <w:startOverride w:val="1"/>
    </w:lvlOverride>
  </w:num>
  <w:num w:numId="8">
    <w:abstractNumId w:val="22"/>
    <w:lvlOverride w:ilvl="0">
      <w:startOverride w:val="1"/>
    </w:lvlOverride>
  </w:num>
  <w:num w:numId="9">
    <w:abstractNumId w:val="22"/>
    <w:lvlOverride w:ilvl="0">
      <w:startOverride w:val="1"/>
    </w:lvlOverride>
  </w:num>
  <w:num w:numId="10">
    <w:abstractNumId w:val="22"/>
    <w:lvlOverride w:ilvl="0">
      <w:startOverride w:val="1"/>
    </w:lvlOverride>
  </w:num>
  <w:num w:numId="11">
    <w:abstractNumId w:val="16"/>
  </w:num>
  <w:num w:numId="12">
    <w:abstractNumId w:val="7"/>
  </w:num>
  <w:num w:numId="13">
    <w:abstractNumId w:val="27"/>
  </w:num>
  <w:num w:numId="14">
    <w:abstractNumId w:val="12"/>
  </w:num>
  <w:num w:numId="15">
    <w:abstractNumId w:val="0"/>
  </w:num>
  <w:num w:numId="16">
    <w:abstractNumId w:val="30"/>
  </w:num>
  <w:num w:numId="17">
    <w:abstractNumId w:val="8"/>
  </w:num>
  <w:num w:numId="18">
    <w:abstractNumId w:val="18"/>
  </w:num>
  <w:num w:numId="19">
    <w:abstractNumId w:val="1"/>
  </w:num>
  <w:num w:numId="20">
    <w:abstractNumId w:val="24"/>
  </w:num>
  <w:num w:numId="21">
    <w:abstractNumId w:val="22"/>
    <w:lvlOverride w:ilvl="0">
      <w:startOverride w:val="1"/>
    </w:lvlOverride>
  </w:num>
  <w:num w:numId="22">
    <w:abstractNumId w:val="20"/>
  </w:num>
  <w:num w:numId="23">
    <w:abstractNumId w:val="23"/>
  </w:num>
  <w:num w:numId="24">
    <w:abstractNumId w:val="4"/>
  </w:num>
  <w:num w:numId="25">
    <w:abstractNumId w:val="22"/>
  </w:num>
  <w:num w:numId="26">
    <w:abstractNumId w:val="17"/>
  </w:num>
  <w:num w:numId="27">
    <w:abstractNumId w:val="3"/>
  </w:num>
  <w:num w:numId="28">
    <w:abstractNumId w:val="10"/>
  </w:num>
  <w:num w:numId="29">
    <w:abstractNumId w:val="22"/>
    <w:lvlOverride w:ilvl="0">
      <w:startOverride w:val="1"/>
    </w:lvlOverride>
  </w:num>
  <w:num w:numId="30">
    <w:abstractNumId w:val="26"/>
  </w:num>
  <w:num w:numId="31">
    <w:abstractNumId w:val="5"/>
  </w:num>
  <w:num w:numId="32">
    <w:abstractNumId w:val="15"/>
  </w:num>
  <w:num w:numId="33">
    <w:abstractNumId w:val="19"/>
  </w:num>
  <w:num w:numId="34">
    <w:abstractNumId w:val="28"/>
  </w:num>
  <w:num w:numId="35">
    <w:abstractNumId w:val="9"/>
  </w:num>
  <w:num w:numId="36">
    <w:abstractNumId w:val="14"/>
  </w:num>
  <w:num w:numId="37">
    <w:abstractNumId w:val="13"/>
  </w:num>
  <w:num w:numId="38">
    <w:abstractNumId w:val="6"/>
  </w:num>
  <w:num w:numId="39">
    <w:abstractNumId w:val="2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ctiveWritingStyle w:appName="MSWord" w:lang="nl-NL" w:vendorID="1" w:dllVersion="512" w:checkStyle="1"/>
  <w:proofState w:spelling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964"/>
    <w:rsid w:val="00000778"/>
    <w:rsid w:val="00013D2B"/>
    <w:rsid w:val="0003044D"/>
    <w:rsid w:val="000358B9"/>
    <w:rsid w:val="0004046B"/>
    <w:rsid w:val="00040E62"/>
    <w:rsid w:val="000419D8"/>
    <w:rsid w:val="000422B1"/>
    <w:rsid w:val="000422F8"/>
    <w:rsid w:val="00045187"/>
    <w:rsid w:val="0004795D"/>
    <w:rsid w:val="00062A0A"/>
    <w:rsid w:val="00070A93"/>
    <w:rsid w:val="000778F1"/>
    <w:rsid w:val="00090BA8"/>
    <w:rsid w:val="000B0340"/>
    <w:rsid w:val="000E4CF4"/>
    <w:rsid w:val="000F17BF"/>
    <w:rsid w:val="000F5616"/>
    <w:rsid w:val="00106662"/>
    <w:rsid w:val="00114FA2"/>
    <w:rsid w:val="00116008"/>
    <w:rsid w:val="00121EC2"/>
    <w:rsid w:val="00131987"/>
    <w:rsid w:val="00134A69"/>
    <w:rsid w:val="0014060B"/>
    <w:rsid w:val="0014762F"/>
    <w:rsid w:val="00153C79"/>
    <w:rsid w:val="00156943"/>
    <w:rsid w:val="001642A8"/>
    <w:rsid w:val="001810F7"/>
    <w:rsid w:val="00191EFB"/>
    <w:rsid w:val="00192A5E"/>
    <w:rsid w:val="001A3B96"/>
    <w:rsid w:val="001C1B1E"/>
    <w:rsid w:val="001D10AB"/>
    <w:rsid w:val="001D6545"/>
    <w:rsid w:val="002003E0"/>
    <w:rsid w:val="0022714B"/>
    <w:rsid w:val="00233CFA"/>
    <w:rsid w:val="00233D28"/>
    <w:rsid w:val="00290390"/>
    <w:rsid w:val="002913AD"/>
    <w:rsid w:val="002B247B"/>
    <w:rsid w:val="002B6D71"/>
    <w:rsid w:val="002C2C4A"/>
    <w:rsid w:val="002D5A2C"/>
    <w:rsid w:val="002F64CB"/>
    <w:rsid w:val="002F7A5F"/>
    <w:rsid w:val="002F7E77"/>
    <w:rsid w:val="00313568"/>
    <w:rsid w:val="0031713A"/>
    <w:rsid w:val="003400CC"/>
    <w:rsid w:val="0035204B"/>
    <w:rsid w:val="00360D1B"/>
    <w:rsid w:val="0038465D"/>
    <w:rsid w:val="00386DC8"/>
    <w:rsid w:val="0039017C"/>
    <w:rsid w:val="003A2964"/>
    <w:rsid w:val="003B13D5"/>
    <w:rsid w:val="003C189D"/>
    <w:rsid w:val="003C6113"/>
    <w:rsid w:val="003D2AC4"/>
    <w:rsid w:val="003E1973"/>
    <w:rsid w:val="003F3E57"/>
    <w:rsid w:val="00406EA7"/>
    <w:rsid w:val="00427C8B"/>
    <w:rsid w:val="00433DCF"/>
    <w:rsid w:val="00451733"/>
    <w:rsid w:val="0045311F"/>
    <w:rsid w:val="004802EF"/>
    <w:rsid w:val="00481285"/>
    <w:rsid w:val="00481487"/>
    <w:rsid w:val="00481715"/>
    <w:rsid w:val="00481F09"/>
    <w:rsid w:val="00482879"/>
    <w:rsid w:val="00491B41"/>
    <w:rsid w:val="004A0109"/>
    <w:rsid w:val="004A13E6"/>
    <w:rsid w:val="004B3676"/>
    <w:rsid w:val="004B7A8E"/>
    <w:rsid w:val="004C0F56"/>
    <w:rsid w:val="004C1C96"/>
    <w:rsid w:val="004D2224"/>
    <w:rsid w:val="004D7DC6"/>
    <w:rsid w:val="004E0C55"/>
    <w:rsid w:val="005019B3"/>
    <w:rsid w:val="00505C7D"/>
    <w:rsid w:val="0052428E"/>
    <w:rsid w:val="00536CEB"/>
    <w:rsid w:val="00541B5E"/>
    <w:rsid w:val="005439C3"/>
    <w:rsid w:val="00555ECC"/>
    <w:rsid w:val="00560D1A"/>
    <w:rsid w:val="00575F11"/>
    <w:rsid w:val="00582908"/>
    <w:rsid w:val="00584387"/>
    <w:rsid w:val="005845CF"/>
    <w:rsid w:val="005A15C5"/>
    <w:rsid w:val="005A191E"/>
    <w:rsid w:val="005A3FC4"/>
    <w:rsid w:val="005A5E96"/>
    <w:rsid w:val="005B2C64"/>
    <w:rsid w:val="005B6850"/>
    <w:rsid w:val="005C0C5E"/>
    <w:rsid w:val="005D02C4"/>
    <w:rsid w:val="005D358D"/>
    <w:rsid w:val="005E6369"/>
    <w:rsid w:val="005E71AF"/>
    <w:rsid w:val="005F4B7D"/>
    <w:rsid w:val="00626329"/>
    <w:rsid w:val="00626653"/>
    <w:rsid w:val="00626735"/>
    <w:rsid w:val="00632288"/>
    <w:rsid w:val="00635D68"/>
    <w:rsid w:val="00645085"/>
    <w:rsid w:val="006451D4"/>
    <w:rsid w:val="006471AB"/>
    <w:rsid w:val="00651029"/>
    <w:rsid w:val="00665044"/>
    <w:rsid w:val="0066509C"/>
    <w:rsid w:val="006658B2"/>
    <w:rsid w:val="0066728B"/>
    <w:rsid w:val="006750F4"/>
    <w:rsid w:val="006A6C99"/>
    <w:rsid w:val="006C306B"/>
    <w:rsid w:val="006C4101"/>
    <w:rsid w:val="006C6BEE"/>
    <w:rsid w:val="006D122F"/>
    <w:rsid w:val="006F4D6E"/>
    <w:rsid w:val="00707F12"/>
    <w:rsid w:val="0073295C"/>
    <w:rsid w:val="00741483"/>
    <w:rsid w:val="00745926"/>
    <w:rsid w:val="0075237A"/>
    <w:rsid w:val="00760739"/>
    <w:rsid w:val="007851E3"/>
    <w:rsid w:val="007A1035"/>
    <w:rsid w:val="007B17BF"/>
    <w:rsid w:val="007D47B6"/>
    <w:rsid w:val="007D4C01"/>
    <w:rsid w:val="007F61AD"/>
    <w:rsid w:val="00806579"/>
    <w:rsid w:val="00822057"/>
    <w:rsid w:val="00831E97"/>
    <w:rsid w:val="0083529C"/>
    <w:rsid w:val="00840769"/>
    <w:rsid w:val="00847426"/>
    <w:rsid w:val="00847F39"/>
    <w:rsid w:val="00850719"/>
    <w:rsid w:val="00867F95"/>
    <w:rsid w:val="008737C0"/>
    <w:rsid w:val="008777F4"/>
    <w:rsid w:val="00882B20"/>
    <w:rsid w:val="008865BF"/>
    <w:rsid w:val="00886797"/>
    <w:rsid w:val="00893BBE"/>
    <w:rsid w:val="008A69A2"/>
    <w:rsid w:val="008B734A"/>
    <w:rsid w:val="008C673E"/>
    <w:rsid w:val="008D6B8B"/>
    <w:rsid w:val="008F4CD2"/>
    <w:rsid w:val="008F7508"/>
    <w:rsid w:val="0090670D"/>
    <w:rsid w:val="0090702E"/>
    <w:rsid w:val="00907CB4"/>
    <w:rsid w:val="00913AE9"/>
    <w:rsid w:val="00916370"/>
    <w:rsid w:val="00917FD9"/>
    <w:rsid w:val="00923A28"/>
    <w:rsid w:val="00924A19"/>
    <w:rsid w:val="00931FD5"/>
    <w:rsid w:val="009326CE"/>
    <w:rsid w:val="00933BB0"/>
    <w:rsid w:val="009350D4"/>
    <w:rsid w:val="00943DA4"/>
    <w:rsid w:val="00952982"/>
    <w:rsid w:val="009638F2"/>
    <w:rsid w:val="0096626B"/>
    <w:rsid w:val="0097768C"/>
    <w:rsid w:val="009A2176"/>
    <w:rsid w:val="009C1ABC"/>
    <w:rsid w:val="009C5AB3"/>
    <w:rsid w:val="009F258B"/>
    <w:rsid w:val="00A0482C"/>
    <w:rsid w:val="00A05EDD"/>
    <w:rsid w:val="00A17084"/>
    <w:rsid w:val="00A45690"/>
    <w:rsid w:val="00A5434A"/>
    <w:rsid w:val="00A57961"/>
    <w:rsid w:val="00A61165"/>
    <w:rsid w:val="00A709DE"/>
    <w:rsid w:val="00A83F92"/>
    <w:rsid w:val="00AA1721"/>
    <w:rsid w:val="00AA6F7D"/>
    <w:rsid w:val="00AE2A21"/>
    <w:rsid w:val="00AE3963"/>
    <w:rsid w:val="00AE4E57"/>
    <w:rsid w:val="00AE6EE9"/>
    <w:rsid w:val="00AF266F"/>
    <w:rsid w:val="00AF61BA"/>
    <w:rsid w:val="00AF72C6"/>
    <w:rsid w:val="00B06E8A"/>
    <w:rsid w:val="00B26F6E"/>
    <w:rsid w:val="00B30CBA"/>
    <w:rsid w:val="00B53181"/>
    <w:rsid w:val="00B5514A"/>
    <w:rsid w:val="00B63C41"/>
    <w:rsid w:val="00B63FDE"/>
    <w:rsid w:val="00B77F0C"/>
    <w:rsid w:val="00B82ED2"/>
    <w:rsid w:val="00BA6953"/>
    <w:rsid w:val="00BB0884"/>
    <w:rsid w:val="00BB496D"/>
    <w:rsid w:val="00BC0C53"/>
    <w:rsid w:val="00BC56F0"/>
    <w:rsid w:val="00BC5760"/>
    <w:rsid w:val="00BE2683"/>
    <w:rsid w:val="00BE690B"/>
    <w:rsid w:val="00BF7AA7"/>
    <w:rsid w:val="00C114FD"/>
    <w:rsid w:val="00C20CA8"/>
    <w:rsid w:val="00C254AF"/>
    <w:rsid w:val="00C27E96"/>
    <w:rsid w:val="00C428E3"/>
    <w:rsid w:val="00C503B4"/>
    <w:rsid w:val="00C5499E"/>
    <w:rsid w:val="00C60407"/>
    <w:rsid w:val="00C61951"/>
    <w:rsid w:val="00C620C9"/>
    <w:rsid w:val="00C737C0"/>
    <w:rsid w:val="00C80D6E"/>
    <w:rsid w:val="00C81D77"/>
    <w:rsid w:val="00CA5113"/>
    <w:rsid w:val="00CC15C9"/>
    <w:rsid w:val="00CC49DD"/>
    <w:rsid w:val="00CF4283"/>
    <w:rsid w:val="00D00976"/>
    <w:rsid w:val="00D137E0"/>
    <w:rsid w:val="00D1745B"/>
    <w:rsid w:val="00D21117"/>
    <w:rsid w:val="00D367B8"/>
    <w:rsid w:val="00D6088C"/>
    <w:rsid w:val="00D74C79"/>
    <w:rsid w:val="00DA0A1C"/>
    <w:rsid w:val="00DA53A6"/>
    <w:rsid w:val="00DC524B"/>
    <w:rsid w:val="00DD1A8A"/>
    <w:rsid w:val="00DF5698"/>
    <w:rsid w:val="00DF5977"/>
    <w:rsid w:val="00DF7079"/>
    <w:rsid w:val="00E00BD8"/>
    <w:rsid w:val="00E015B1"/>
    <w:rsid w:val="00E10DD1"/>
    <w:rsid w:val="00E11B7A"/>
    <w:rsid w:val="00E1319E"/>
    <w:rsid w:val="00E16BD0"/>
    <w:rsid w:val="00E4034E"/>
    <w:rsid w:val="00E433BE"/>
    <w:rsid w:val="00E55B33"/>
    <w:rsid w:val="00E630EA"/>
    <w:rsid w:val="00E645C6"/>
    <w:rsid w:val="00E70E2B"/>
    <w:rsid w:val="00E8489A"/>
    <w:rsid w:val="00E85CBA"/>
    <w:rsid w:val="00E90121"/>
    <w:rsid w:val="00E968A6"/>
    <w:rsid w:val="00EA0CE9"/>
    <w:rsid w:val="00EC00BE"/>
    <w:rsid w:val="00EC29C7"/>
    <w:rsid w:val="00ED6565"/>
    <w:rsid w:val="00ED693C"/>
    <w:rsid w:val="00ED708E"/>
    <w:rsid w:val="00EF4834"/>
    <w:rsid w:val="00F227C9"/>
    <w:rsid w:val="00F416A3"/>
    <w:rsid w:val="00F46A7F"/>
    <w:rsid w:val="00F475A6"/>
    <w:rsid w:val="00F52118"/>
    <w:rsid w:val="00F566B5"/>
    <w:rsid w:val="00F62126"/>
    <w:rsid w:val="00F64467"/>
    <w:rsid w:val="00F64E21"/>
    <w:rsid w:val="00F65C21"/>
    <w:rsid w:val="00F76134"/>
    <w:rsid w:val="00F81317"/>
    <w:rsid w:val="00F87BB6"/>
    <w:rsid w:val="00F90A02"/>
    <w:rsid w:val="00FA67BF"/>
    <w:rsid w:val="00FD60FD"/>
    <w:rsid w:val="00FE62EA"/>
    <w:rsid w:val="00FF3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354C0A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C7D"/>
    <w:rPr>
      <w:sz w:val="26"/>
      <w:szCs w:val="22"/>
      <w:lang w:val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566B5"/>
    <w:pPr>
      <w:keepNext/>
      <w:keepLines/>
      <w:shd w:val="clear" w:color="auto" w:fill="D03B23"/>
      <w:spacing w:before="360" w:after="240" w:line="360" w:lineRule="auto"/>
      <w:outlineLvl w:val="0"/>
    </w:pPr>
    <w:rPr>
      <w:rFonts w:ascii="Cambria" w:eastAsia="Times New Roman" w:hAnsi="Cambria"/>
      <w:caps/>
      <w:color w:val="FFFFFF"/>
      <w:position w:val="-60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F566B5"/>
    <w:pPr>
      <w:keepNext/>
      <w:keepLines/>
      <w:spacing w:before="200"/>
      <w:outlineLvl w:val="1"/>
    </w:pPr>
    <w:rPr>
      <w:rFonts w:asciiTheme="minorHAnsi" w:eastAsia="Times New Roman" w:hAnsiTheme="minorHAnsi"/>
      <w:b/>
      <w:bCs/>
      <w:smallCaps/>
      <w:color w:val="4F81BD" w:themeColor="accent1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FF32E0"/>
    <w:pPr>
      <w:keepNext/>
      <w:spacing w:before="240" w:after="60"/>
      <w:outlineLvl w:val="2"/>
    </w:pPr>
    <w:rPr>
      <w:rFonts w:ascii="Arial" w:eastAsia="Times New Roman" w:hAnsi="Arial" w:cs="Arial"/>
      <w:b/>
      <w:bCs/>
      <w:szCs w:val="26"/>
      <w:lang w:eastAsia="nl-NL"/>
    </w:rPr>
  </w:style>
  <w:style w:type="paragraph" w:styleId="Heading4">
    <w:name w:val="heading 4"/>
    <w:basedOn w:val="Normal"/>
    <w:next w:val="Normal"/>
    <w:qFormat/>
    <w:rsid w:val="00ED656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6">
    <w:name w:val="heading 6"/>
    <w:basedOn w:val="Normal"/>
    <w:next w:val="Normal"/>
    <w:qFormat/>
    <w:rsid w:val="00ED6565"/>
    <w:pPr>
      <w:spacing w:before="240" w:after="60"/>
      <w:outlineLvl w:val="5"/>
    </w:pPr>
    <w:rPr>
      <w:rFonts w:ascii="Times New Roman" w:hAnsi="Times New Roman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jstalinea">
    <w:name w:val="Lijstalinea"/>
    <w:basedOn w:val="Normal"/>
    <w:uiPriority w:val="34"/>
    <w:qFormat/>
    <w:rsid w:val="00FF32E0"/>
    <w:pPr>
      <w:ind w:left="720"/>
      <w:contextualSpacing/>
    </w:pPr>
  </w:style>
  <w:style w:type="character" w:customStyle="1" w:styleId="Heading2Char">
    <w:name w:val="Heading 2 Char"/>
    <w:link w:val="Heading2"/>
    <w:uiPriority w:val="9"/>
    <w:rsid w:val="00F566B5"/>
    <w:rPr>
      <w:rFonts w:asciiTheme="minorHAnsi" w:eastAsia="Times New Roman" w:hAnsiTheme="minorHAnsi"/>
      <w:b/>
      <w:bCs/>
      <w:smallCaps/>
      <w:color w:val="4F81BD" w:themeColor="accent1"/>
      <w:sz w:val="32"/>
      <w:szCs w:val="32"/>
      <w:lang w:val="nl-NL"/>
    </w:rPr>
  </w:style>
  <w:style w:type="character" w:customStyle="1" w:styleId="Heading1Char">
    <w:name w:val="Heading 1 Char"/>
    <w:link w:val="Heading1"/>
    <w:uiPriority w:val="9"/>
    <w:rsid w:val="00F566B5"/>
    <w:rPr>
      <w:rFonts w:ascii="Cambria" w:eastAsia="Times New Roman" w:hAnsi="Cambria"/>
      <w:caps/>
      <w:color w:val="FFFFFF"/>
      <w:position w:val="-60"/>
      <w:sz w:val="40"/>
      <w:szCs w:val="40"/>
      <w:shd w:val="clear" w:color="auto" w:fill="D03B23"/>
      <w:lang w:val="nl-NL"/>
    </w:rPr>
  </w:style>
  <w:style w:type="paragraph" w:styleId="Title">
    <w:name w:val="Title"/>
    <w:basedOn w:val="Normal"/>
    <w:next w:val="Normal"/>
    <w:link w:val="TitleChar"/>
    <w:uiPriority w:val="10"/>
    <w:qFormat/>
    <w:rsid w:val="00FF32E0"/>
    <w:pP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96"/>
      <w:szCs w:val="52"/>
    </w:rPr>
  </w:style>
  <w:style w:type="character" w:customStyle="1" w:styleId="TitleChar">
    <w:name w:val="Title Char"/>
    <w:link w:val="Title"/>
    <w:uiPriority w:val="10"/>
    <w:rsid w:val="00FF32E0"/>
    <w:rPr>
      <w:rFonts w:ascii="Cambria" w:eastAsia="Times New Roman" w:hAnsi="Cambria"/>
      <w:color w:val="17365D"/>
      <w:spacing w:val="5"/>
      <w:kern w:val="28"/>
      <w:sz w:val="96"/>
      <w:szCs w:val="5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FF32E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F32E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F32E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F32E0"/>
    <w:rPr>
      <w:sz w:val="22"/>
      <w:szCs w:val="22"/>
    </w:rPr>
  </w:style>
  <w:style w:type="character" w:styleId="Hyperlink">
    <w:name w:val="Hyperlink"/>
    <w:uiPriority w:val="99"/>
    <w:unhideWhenUsed/>
    <w:rsid w:val="00FF32E0"/>
    <w:rPr>
      <w:color w:val="0000FF"/>
      <w:u w:val="single"/>
    </w:rPr>
  </w:style>
  <w:style w:type="table" w:styleId="TableGrid">
    <w:name w:val="Table Grid"/>
    <w:basedOn w:val="TableNormal"/>
    <w:rsid w:val="00FF32E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link w:val="Heading3"/>
    <w:rsid w:val="00FF32E0"/>
    <w:rPr>
      <w:rFonts w:ascii="Arial" w:eastAsia="Times New Roman" w:hAnsi="Arial" w:cs="Arial"/>
      <w:b/>
      <w:bCs/>
      <w:sz w:val="26"/>
      <w:szCs w:val="26"/>
      <w:lang w:val="nl-NL" w:eastAsia="nl-NL"/>
    </w:rPr>
  </w:style>
  <w:style w:type="paragraph" w:styleId="NormalWeb">
    <w:name w:val="Normal (Web)"/>
    <w:basedOn w:val="Normal"/>
    <w:uiPriority w:val="99"/>
    <w:rsid w:val="00FF32E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KeerOm">
    <w:name w:val="KeerOm"/>
    <w:basedOn w:val="Normal"/>
    <w:qFormat/>
    <w:rsid w:val="00FF32E0"/>
    <w:rPr>
      <w:b/>
      <w:color w:val="5B93D7"/>
      <w:sz w:val="32"/>
    </w:rPr>
  </w:style>
  <w:style w:type="paragraph" w:customStyle="1" w:styleId="Opgave">
    <w:name w:val="Opgave"/>
    <w:basedOn w:val="Normal"/>
    <w:qFormat/>
    <w:rsid w:val="00F566B5"/>
    <w:pPr>
      <w:numPr>
        <w:numId w:val="25"/>
      </w:numPr>
      <w:shd w:val="clear" w:color="auto" w:fill="339966"/>
    </w:pPr>
    <w:rPr>
      <w:b/>
      <w:color w:val="FFFFFF" w:themeColor="background1"/>
    </w:rPr>
  </w:style>
  <w:style w:type="paragraph" w:customStyle="1" w:styleId="Tip">
    <w:name w:val="Tip"/>
    <w:basedOn w:val="Normal"/>
    <w:qFormat/>
    <w:rsid w:val="00F566B5"/>
    <w:pPr>
      <w:keepNext/>
    </w:pPr>
    <w:rPr>
      <w:b/>
      <w:smallCaps/>
      <w:color w:val="2978B2"/>
      <w:spacing w:val="30"/>
      <w:sz w:val="32"/>
    </w:rPr>
  </w:style>
  <w:style w:type="character" w:styleId="CommentReference">
    <w:name w:val="annotation reference"/>
    <w:semiHidden/>
    <w:rsid w:val="00EC29C7"/>
    <w:rPr>
      <w:sz w:val="16"/>
      <w:szCs w:val="16"/>
    </w:rPr>
  </w:style>
  <w:style w:type="paragraph" w:styleId="CommentText">
    <w:name w:val="annotation text"/>
    <w:basedOn w:val="Normal"/>
    <w:semiHidden/>
    <w:rsid w:val="00EC29C7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EC29C7"/>
    <w:rPr>
      <w:b/>
      <w:bCs/>
    </w:rPr>
  </w:style>
  <w:style w:type="paragraph" w:styleId="BalloonText">
    <w:name w:val="Balloon Text"/>
    <w:basedOn w:val="Normal"/>
    <w:semiHidden/>
    <w:rsid w:val="00EC29C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ED6565"/>
  </w:style>
  <w:style w:type="character" w:customStyle="1" w:styleId="apple-style-span">
    <w:name w:val="apple-style-span"/>
    <w:basedOn w:val="DefaultParagraphFont"/>
    <w:rsid w:val="00F64E21"/>
  </w:style>
  <w:style w:type="paragraph" w:customStyle="1" w:styleId="Praktijk">
    <w:name w:val="Praktijk"/>
    <w:basedOn w:val="Normal"/>
    <w:qFormat/>
    <w:rsid w:val="00F566B5"/>
    <w:rPr>
      <w:b/>
      <w:smallCaps/>
      <w:color w:val="D03B23"/>
      <w:spacing w:val="30"/>
      <w:sz w:val="32"/>
      <w:szCs w:val="26"/>
    </w:rPr>
  </w:style>
  <w:style w:type="paragraph" w:customStyle="1" w:styleId="product-description">
    <w:name w:val="product-description"/>
    <w:basedOn w:val="Normal"/>
    <w:rsid w:val="00F64E21"/>
    <w:pPr>
      <w:spacing w:before="100" w:beforeAutospacing="1" w:after="100" w:afterAutospacing="1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discount-label">
    <w:name w:val="discount-label"/>
    <w:basedOn w:val="DefaultParagraphFont"/>
    <w:rsid w:val="00F64E21"/>
  </w:style>
  <w:style w:type="character" w:customStyle="1" w:styleId="price-label">
    <w:name w:val="price-label"/>
    <w:basedOn w:val="DefaultParagraphFont"/>
    <w:rsid w:val="00F64E21"/>
  </w:style>
  <w:style w:type="character" w:styleId="Strong">
    <w:name w:val="Strong"/>
    <w:uiPriority w:val="22"/>
    <w:qFormat/>
    <w:rsid w:val="00F64E21"/>
    <w:rPr>
      <w:b/>
      <w:bCs/>
    </w:rPr>
  </w:style>
  <w:style w:type="character" w:styleId="FollowedHyperlink">
    <w:name w:val="FollowedHyperlink"/>
    <w:uiPriority w:val="99"/>
    <w:semiHidden/>
    <w:unhideWhenUsed/>
    <w:rsid w:val="00632288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560D1A"/>
    <w:pPr>
      <w:ind w:left="720"/>
      <w:contextualSpacing/>
    </w:pPr>
  </w:style>
  <w:style w:type="character" w:customStyle="1" w:styleId="label">
    <w:name w:val="label"/>
    <w:basedOn w:val="DefaultParagraphFont"/>
    <w:rsid w:val="00560D1A"/>
  </w:style>
  <w:style w:type="paragraph" w:customStyle="1" w:styleId="groenetekst">
    <w:name w:val="groene_tekst"/>
    <w:basedOn w:val="Normal"/>
    <w:qFormat/>
    <w:rsid w:val="00F566B5"/>
    <w:rPr>
      <w:color w:val="008000"/>
    </w:rPr>
  </w:style>
  <w:style w:type="paragraph" w:customStyle="1" w:styleId="streepje">
    <w:name w:val="streepje"/>
    <w:basedOn w:val="Normal"/>
    <w:qFormat/>
    <w:rsid w:val="00F566B5"/>
    <w:pPr>
      <w:pBdr>
        <w:bottom w:val="single" w:sz="8" w:space="1" w:color="008000"/>
      </w:pBdr>
      <w:spacing w:after="120"/>
    </w:pPr>
  </w:style>
  <w:style w:type="paragraph" w:customStyle="1" w:styleId="rekenverwijzing">
    <w:name w:val="rekenverwijzing"/>
    <w:basedOn w:val="Normal"/>
    <w:qFormat/>
    <w:rsid w:val="00233CFA"/>
    <w:rPr>
      <w:b/>
      <w:color w:val="008000"/>
      <w:sz w:val="18"/>
    </w:rPr>
  </w:style>
  <w:style w:type="character" w:styleId="PlaceholderText">
    <w:name w:val="Placeholder Text"/>
    <w:basedOn w:val="DefaultParagraphFont"/>
    <w:uiPriority w:val="67"/>
    <w:rsid w:val="0015694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C7D"/>
    <w:rPr>
      <w:sz w:val="26"/>
      <w:szCs w:val="22"/>
      <w:lang w:val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566B5"/>
    <w:pPr>
      <w:keepNext/>
      <w:keepLines/>
      <w:shd w:val="clear" w:color="auto" w:fill="D03B23"/>
      <w:spacing w:before="360" w:after="240" w:line="360" w:lineRule="auto"/>
      <w:outlineLvl w:val="0"/>
    </w:pPr>
    <w:rPr>
      <w:rFonts w:ascii="Cambria" w:eastAsia="Times New Roman" w:hAnsi="Cambria"/>
      <w:caps/>
      <w:color w:val="FFFFFF"/>
      <w:position w:val="-60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F566B5"/>
    <w:pPr>
      <w:keepNext/>
      <w:keepLines/>
      <w:spacing w:before="200"/>
      <w:outlineLvl w:val="1"/>
    </w:pPr>
    <w:rPr>
      <w:rFonts w:asciiTheme="minorHAnsi" w:eastAsia="Times New Roman" w:hAnsiTheme="minorHAnsi"/>
      <w:b/>
      <w:bCs/>
      <w:smallCaps/>
      <w:color w:val="4F81BD" w:themeColor="accent1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FF32E0"/>
    <w:pPr>
      <w:keepNext/>
      <w:spacing w:before="240" w:after="60"/>
      <w:outlineLvl w:val="2"/>
    </w:pPr>
    <w:rPr>
      <w:rFonts w:ascii="Arial" w:eastAsia="Times New Roman" w:hAnsi="Arial" w:cs="Arial"/>
      <w:b/>
      <w:bCs/>
      <w:szCs w:val="26"/>
      <w:lang w:eastAsia="nl-NL"/>
    </w:rPr>
  </w:style>
  <w:style w:type="paragraph" w:styleId="Heading4">
    <w:name w:val="heading 4"/>
    <w:basedOn w:val="Normal"/>
    <w:next w:val="Normal"/>
    <w:qFormat/>
    <w:rsid w:val="00ED656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6">
    <w:name w:val="heading 6"/>
    <w:basedOn w:val="Normal"/>
    <w:next w:val="Normal"/>
    <w:qFormat/>
    <w:rsid w:val="00ED6565"/>
    <w:pPr>
      <w:spacing w:before="240" w:after="60"/>
      <w:outlineLvl w:val="5"/>
    </w:pPr>
    <w:rPr>
      <w:rFonts w:ascii="Times New Roman" w:hAnsi="Times New Roman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jstalinea">
    <w:name w:val="Lijstalinea"/>
    <w:basedOn w:val="Normal"/>
    <w:uiPriority w:val="34"/>
    <w:qFormat/>
    <w:rsid w:val="00FF32E0"/>
    <w:pPr>
      <w:ind w:left="720"/>
      <w:contextualSpacing/>
    </w:pPr>
  </w:style>
  <w:style w:type="character" w:customStyle="1" w:styleId="Heading2Char">
    <w:name w:val="Heading 2 Char"/>
    <w:link w:val="Heading2"/>
    <w:uiPriority w:val="9"/>
    <w:rsid w:val="00F566B5"/>
    <w:rPr>
      <w:rFonts w:asciiTheme="minorHAnsi" w:eastAsia="Times New Roman" w:hAnsiTheme="minorHAnsi"/>
      <w:b/>
      <w:bCs/>
      <w:smallCaps/>
      <w:color w:val="4F81BD" w:themeColor="accent1"/>
      <w:sz w:val="32"/>
      <w:szCs w:val="32"/>
      <w:lang w:val="nl-NL"/>
    </w:rPr>
  </w:style>
  <w:style w:type="character" w:customStyle="1" w:styleId="Heading1Char">
    <w:name w:val="Heading 1 Char"/>
    <w:link w:val="Heading1"/>
    <w:uiPriority w:val="9"/>
    <w:rsid w:val="00F566B5"/>
    <w:rPr>
      <w:rFonts w:ascii="Cambria" w:eastAsia="Times New Roman" w:hAnsi="Cambria"/>
      <w:caps/>
      <w:color w:val="FFFFFF"/>
      <w:position w:val="-60"/>
      <w:sz w:val="40"/>
      <w:szCs w:val="40"/>
      <w:shd w:val="clear" w:color="auto" w:fill="D03B23"/>
      <w:lang w:val="nl-NL"/>
    </w:rPr>
  </w:style>
  <w:style w:type="paragraph" w:styleId="Title">
    <w:name w:val="Title"/>
    <w:basedOn w:val="Normal"/>
    <w:next w:val="Normal"/>
    <w:link w:val="TitleChar"/>
    <w:uiPriority w:val="10"/>
    <w:qFormat/>
    <w:rsid w:val="00FF32E0"/>
    <w:pP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96"/>
      <w:szCs w:val="52"/>
    </w:rPr>
  </w:style>
  <w:style w:type="character" w:customStyle="1" w:styleId="TitleChar">
    <w:name w:val="Title Char"/>
    <w:link w:val="Title"/>
    <w:uiPriority w:val="10"/>
    <w:rsid w:val="00FF32E0"/>
    <w:rPr>
      <w:rFonts w:ascii="Cambria" w:eastAsia="Times New Roman" w:hAnsi="Cambria"/>
      <w:color w:val="17365D"/>
      <w:spacing w:val="5"/>
      <w:kern w:val="28"/>
      <w:sz w:val="96"/>
      <w:szCs w:val="5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FF32E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F32E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F32E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F32E0"/>
    <w:rPr>
      <w:sz w:val="22"/>
      <w:szCs w:val="22"/>
    </w:rPr>
  </w:style>
  <w:style w:type="character" w:styleId="Hyperlink">
    <w:name w:val="Hyperlink"/>
    <w:uiPriority w:val="99"/>
    <w:unhideWhenUsed/>
    <w:rsid w:val="00FF32E0"/>
    <w:rPr>
      <w:color w:val="0000FF"/>
      <w:u w:val="single"/>
    </w:rPr>
  </w:style>
  <w:style w:type="table" w:styleId="TableGrid">
    <w:name w:val="Table Grid"/>
    <w:basedOn w:val="TableNormal"/>
    <w:rsid w:val="00FF32E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link w:val="Heading3"/>
    <w:rsid w:val="00FF32E0"/>
    <w:rPr>
      <w:rFonts w:ascii="Arial" w:eastAsia="Times New Roman" w:hAnsi="Arial" w:cs="Arial"/>
      <w:b/>
      <w:bCs/>
      <w:sz w:val="26"/>
      <w:szCs w:val="26"/>
      <w:lang w:val="nl-NL" w:eastAsia="nl-NL"/>
    </w:rPr>
  </w:style>
  <w:style w:type="paragraph" w:styleId="NormalWeb">
    <w:name w:val="Normal (Web)"/>
    <w:basedOn w:val="Normal"/>
    <w:uiPriority w:val="99"/>
    <w:rsid w:val="00FF32E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KeerOm">
    <w:name w:val="KeerOm"/>
    <w:basedOn w:val="Normal"/>
    <w:qFormat/>
    <w:rsid w:val="00FF32E0"/>
    <w:rPr>
      <w:b/>
      <w:color w:val="5B93D7"/>
      <w:sz w:val="32"/>
    </w:rPr>
  </w:style>
  <w:style w:type="paragraph" w:customStyle="1" w:styleId="Opgave">
    <w:name w:val="Opgave"/>
    <w:basedOn w:val="Normal"/>
    <w:qFormat/>
    <w:rsid w:val="00F566B5"/>
    <w:pPr>
      <w:numPr>
        <w:numId w:val="25"/>
      </w:numPr>
      <w:shd w:val="clear" w:color="auto" w:fill="339966"/>
    </w:pPr>
    <w:rPr>
      <w:b/>
      <w:color w:val="FFFFFF" w:themeColor="background1"/>
    </w:rPr>
  </w:style>
  <w:style w:type="paragraph" w:customStyle="1" w:styleId="Tip">
    <w:name w:val="Tip"/>
    <w:basedOn w:val="Normal"/>
    <w:qFormat/>
    <w:rsid w:val="00F566B5"/>
    <w:pPr>
      <w:keepNext/>
    </w:pPr>
    <w:rPr>
      <w:b/>
      <w:smallCaps/>
      <w:color w:val="2978B2"/>
      <w:spacing w:val="30"/>
      <w:sz w:val="32"/>
    </w:rPr>
  </w:style>
  <w:style w:type="character" w:styleId="CommentReference">
    <w:name w:val="annotation reference"/>
    <w:semiHidden/>
    <w:rsid w:val="00EC29C7"/>
    <w:rPr>
      <w:sz w:val="16"/>
      <w:szCs w:val="16"/>
    </w:rPr>
  </w:style>
  <w:style w:type="paragraph" w:styleId="CommentText">
    <w:name w:val="annotation text"/>
    <w:basedOn w:val="Normal"/>
    <w:semiHidden/>
    <w:rsid w:val="00EC29C7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EC29C7"/>
    <w:rPr>
      <w:b/>
      <w:bCs/>
    </w:rPr>
  </w:style>
  <w:style w:type="paragraph" w:styleId="BalloonText">
    <w:name w:val="Balloon Text"/>
    <w:basedOn w:val="Normal"/>
    <w:semiHidden/>
    <w:rsid w:val="00EC29C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ED6565"/>
  </w:style>
  <w:style w:type="character" w:customStyle="1" w:styleId="apple-style-span">
    <w:name w:val="apple-style-span"/>
    <w:basedOn w:val="DefaultParagraphFont"/>
    <w:rsid w:val="00F64E21"/>
  </w:style>
  <w:style w:type="paragraph" w:customStyle="1" w:styleId="Praktijk">
    <w:name w:val="Praktijk"/>
    <w:basedOn w:val="Normal"/>
    <w:qFormat/>
    <w:rsid w:val="00F566B5"/>
    <w:rPr>
      <w:b/>
      <w:smallCaps/>
      <w:color w:val="D03B23"/>
      <w:spacing w:val="30"/>
      <w:sz w:val="32"/>
      <w:szCs w:val="26"/>
    </w:rPr>
  </w:style>
  <w:style w:type="paragraph" w:customStyle="1" w:styleId="product-description">
    <w:name w:val="product-description"/>
    <w:basedOn w:val="Normal"/>
    <w:rsid w:val="00F64E21"/>
    <w:pPr>
      <w:spacing w:before="100" w:beforeAutospacing="1" w:after="100" w:afterAutospacing="1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discount-label">
    <w:name w:val="discount-label"/>
    <w:basedOn w:val="DefaultParagraphFont"/>
    <w:rsid w:val="00F64E21"/>
  </w:style>
  <w:style w:type="character" w:customStyle="1" w:styleId="price-label">
    <w:name w:val="price-label"/>
    <w:basedOn w:val="DefaultParagraphFont"/>
    <w:rsid w:val="00F64E21"/>
  </w:style>
  <w:style w:type="character" w:styleId="Strong">
    <w:name w:val="Strong"/>
    <w:uiPriority w:val="22"/>
    <w:qFormat/>
    <w:rsid w:val="00F64E21"/>
    <w:rPr>
      <w:b/>
      <w:bCs/>
    </w:rPr>
  </w:style>
  <w:style w:type="character" w:styleId="FollowedHyperlink">
    <w:name w:val="FollowedHyperlink"/>
    <w:uiPriority w:val="99"/>
    <w:semiHidden/>
    <w:unhideWhenUsed/>
    <w:rsid w:val="00632288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560D1A"/>
    <w:pPr>
      <w:ind w:left="720"/>
      <w:contextualSpacing/>
    </w:pPr>
  </w:style>
  <w:style w:type="character" w:customStyle="1" w:styleId="label">
    <w:name w:val="label"/>
    <w:basedOn w:val="DefaultParagraphFont"/>
    <w:rsid w:val="00560D1A"/>
  </w:style>
  <w:style w:type="paragraph" w:customStyle="1" w:styleId="groenetekst">
    <w:name w:val="groene_tekst"/>
    <w:basedOn w:val="Normal"/>
    <w:qFormat/>
    <w:rsid w:val="00F566B5"/>
    <w:rPr>
      <w:color w:val="008000"/>
    </w:rPr>
  </w:style>
  <w:style w:type="paragraph" w:customStyle="1" w:styleId="streepje">
    <w:name w:val="streepje"/>
    <w:basedOn w:val="Normal"/>
    <w:qFormat/>
    <w:rsid w:val="00F566B5"/>
    <w:pPr>
      <w:pBdr>
        <w:bottom w:val="single" w:sz="8" w:space="1" w:color="008000"/>
      </w:pBdr>
      <w:spacing w:after="120"/>
    </w:pPr>
  </w:style>
  <w:style w:type="paragraph" w:customStyle="1" w:styleId="rekenverwijzing">
    <w:name w:val="rekenverwijzing"/>
    <w:basedOn w:val="Normal"/>
    <w:qFormat/>
    <w:rsid w:val="00233CFA"/>
    <w:rPr>
      <w:b/>
      <w:color w:val="008000"/>
      <w:sz w:val="18"/>
    </w:rPr>
  </w:style>
  <w:style w:type="character" w:styleId="PlaceholderText">
    <w:name w:val="Placeholder Text"/>
    <w:basedOn w:val="DefaultParagraphFont"/>
    <w:uiPriority w:val="67"/>
    <w:rsid w:val="0015694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8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87116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792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9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2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14644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1102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8176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59217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5423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9585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30469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2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985119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87888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3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45340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448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9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90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3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12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9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0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33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2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8629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724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44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g"/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146C72-0462-462B-918B-8C5DF74F3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4A312A9C.dotm</Template>
  <TotalTime>0</TotalTime>
  <Pages>9</Pages>
  <Words>870</Words>
  <Characters>4963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Water</vt:lpstr>
    </vt:vector>
  </TitlesOfParts>
  <Company>NVvW / Freudenthal Instituut</Company>
  <LinksUpToDate>false</LinksUpToDate>
  <CharactersWithSpaces>5822</CharactersWithSpaces>
  <SharedDoc>false</SharedDoc>
  <HyperlinkBase/>
  <HLinks>
    <vt:vector size="72" baseType="variant">
      <vt:variant>
        <vt:i4>327787</vt:i4>
      </vt:variant>
      <vt:variant>
        <vt:i4>6</vt:i4>
      </vt:variant>
      <vt:variant>
        <vt:i4>0</vt:i4>
      </vt:variant>
      <vt:variant>
        <vt:i4>5</vt:i4>
      </vt:variant>
      <vt:variant>
        <vt:lpwstr>http://www.schooltuinenleiden.nl/</vt:lpwstr>
      </vt:variant>
      <vt:variant>
        <vt:lpwstr/>
      </vt:variant>
      <vt:variant>
        <vt:i4>2031729</vt:i4>
      </vt:variant>
      <vt:variant>
        <vt:i4>3</vt:i4>
      </vt:variant>
      <vt:variant>
        <vt:i4>0</vt:i4>
      </vt:variant>
      <vt:variant>
        <vt:i4>5</vt:i4>
      </vt:variant>
      <vt:variant>
        <vt:lpwstr>http://schooltuindekorenaar.blogspot.com/</vt:lpwstr>
      </vt:variant>
      <vt:variant>
        <vt:lpwstr/>
      </vt:variant>
      <vt:variant>
        <vt:i4>7602292</vt:i4>
      </vt:variant>
      <vt:variant>
        <vt:i4>0</vt:i4>
      </vt:variant>
      <vt:variant>
        <vt:i4>0</vt:i4>
      </vt:variant>
      <vt:variant>
        <vt:i4>5</vt:i4>
      </vt:variant>
      <vt:variant>
        <vt:lpwstr>http://www.youtube.com/watch?v=73uT8HRQhm0</vt:lpwstr>
      </vt:variant>
      <vt:variant>
        <vt:lpwstr/>
      </vt:variant>
      <vt:variant>
        <vt:i4>1310768</vt:i4>
      </vt:variant>
      <vt:variant>
        <vt:i4>2105</vt:i4>
      </vt:variant>
      <vt:variant>
        <vt:i4>1025</vt:i4>
      </vt:variant>
      <vt:variant>
        <vt:i4>1</vt:i4>
      </vt:variant>
      <vt:variant>
        <vt:lpwstr>schooltuin_060405_1</vt:lpwstr>
      </vt:variant>
      <vt:variant>
        <vt:lpwstr/>
      </vt:variant>
      <vt:variant>
        <vt:i4>1507364</vt:i4>
      </vt:variant>
      <vt:variant>
        <vt:i4>2426</vt:i4>
      </vt:variant>
      <vt:variant>
        <vt:i4>1026</vt:i4>
      </vt:variant>
      <vt:variant>
        <vt:i4>1</vt:i4>
      </vt:variant>
      <vt:variant>
        <vt:lpwstr>schooltuinen 2008</vt:lpwstr>
      </vt:variant>
      <vt:variant>
        <vt:lpwstr/>
      </vt:variant>
      <vt:variant>
        <vt:i4>7012456</vt:i4>
      </vt:variant>
      <vt:variant>
        <vt:i4>2979</vt:i4>
      </vt:variant>
      <vt:variant>
        <vt:i4>1030</vt:i4>
      </vt:variant>
      <vt:variant>
        <vt:i4>1</vt:i4>
      </vt:variant>
      <vt:variant>
        <vt:lpwstr>goudsbloem</vt:lpwstr>
      </vt:variant>
      <vt:variant>
        <vt:lpwstr/>
      </vt:variant>
      <vt:variant>
        <vt:i4>7995514</vt:i4>
      </vt:variant>
      <vt:variant>
        <vt:i4>2980</vt:i4>
      </vt:variant>
      <vt:variant>
        <vt:i4>1031</vt:i4>
      </vt:variant>
      <vt:variant>
        <vt:i4>1</vt:i4>
      </vt:variant>
      <vt:variant>
        <vt:lpwstr>peterselie</vt:lpwstr>
      </vt:variant>
      <vt:variant>
        <vt:lpwstr/>
      </vt:variant>
      <vt:variant>
        <vt:i4>7077906</vt:i4>
      </vt:variant>
      <vt:variant>
        <vt:i4>2981</vt:i4>
      </vt:variant>
      <vt:variant>
        <vt:i4>1032</vt:i4>
      </vt:variant>
      <vt:variant>
        <vt:i4>1</vt:i4>
      </vt:variant>
      <vt:variant>
        <vt:lpwstr>sla</vt:lpwstr>
      </vt:variant>
      <vt:variant>
        <vt:lpwstr/>
      </vt:variant>
      <vt:variant>
        <vt:i4>7995512</vt:i4>
      </vt:variant>
      <vt:variant>
        <vt:i4>2982</vt:i4>
      </vt:variant>
      <vt:variant>
        <vt:i4>1033</vt:i4>
      </vt:variant>
      <vt:variant>
        <vt:i4>1</vt:i4>
      </vt:variant>
      <vt:variant>
        <vt:lpwstr>tomaat</vt:lpwstr>
      </vt:variant>
      <vt:variant>
        <vt:lpwstr/>
      </vt:variant>
      <vt:variant>
        <vt:i4>6160496</vt:i4>
      </vt:variant>
      <vt:variant>
        <vt:i4>3575</vt:i4>
      </vt:variant>
      <vt:variant>
        <vt:i4>1034</vt:i4>
      </vt:variant>
      <vt:variant>
        <vt:i4>1</vt:i4>
      </vt:variant>
      <vt:variant>
        <vt:lpwstr>vijver039</vt:lpwstr>
      </vt:variant>
      <vt:variant>
        <vt:lpwstr/>
      </vt:variant>
      <vt:variant>
        <vt:i4>1638483</vt:i4>
      </vt:variant>
      <vt:variant>
        <vt:i4>6657</vt:i4>
      </vt:variant>
      <vt:variant>
        <vt:i4>1028</vt:i4>
      </vt:variant>
      <vt:variant>
        <vt:i4>1</vt:i4>
      </vt:variant>
      <vt:variant>
        <vt:lpwstr>tuinplan_</vt:lpwstr>
      </vt:variant>
      <vt:variant>
        <vt:lpwstr/>
      </vt:variant>
      <vt:variant>
        <vt:i4>1376275</vt:i4>
      </vt:variant>
      <vt:variant>
        <vt:i4>-1</vt:i4>
      </vt:variant>
      <vt:variant>
        <vt:i4>1172</vt:i4>
      </vt:variant>
      <vt:variant>
        <vt:i4>1</vt:i4>
      </vt:variant>
      <vt:variant>
        <vt:lpwstr>griftpark_tuintjes_30m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Water</dc:title>
  <dc:creator>V. Jonker</dc:creator>
  <cp:keywords>rekenen vmbo</cp:keywords>
  <cp:lastModifiedBy>Wijers, M.M.</cp:lastModifiedBy>
  <cp:revision>3</cp:revision>
  <cp:lastPrinted>2011-08-16T15:23:00Z</cp:lastPrinted>
  <dcterms:created xsi:type="dcterms:W3CDTF">2012-11-28T10:27:00Z</dcterms:created>
  <dcterms:modified xsi:type="dcterms:W3CDTF">2012-12-06T08:48:00Z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