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87"/>
      </w:tblGrid>
      <w:tr w:rsidR="00156943" w:rsidRPr="00C620C9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:rsidR="00156943" w:rsidRPr="00C620C9" w:rsidRDefault="00B74AC1" w:rsidP="001569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3127EF0" wp14:editId="579C996C">
                  <wp:extent cx="5760085" cy="81514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tc_4_voorkant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943" w:rsidRPr="00C620C9" w:rsidRDefault="00156943" w:rsidP="00156943">
      <w:pPr>
        <w:spacing w:after="200" w:line="276" w:lineRule="auto"/>
      </w:pPr>
    </w:p>
    <w:p w:rsidR="00156943" w:rsidRDefault="00EC5E15" w:rsidP="00156943">
      <w:r>
        <w:br w:type="column"/>
      </w:r>
    </w:p>
    <w:p w:rsidR="00EC5E15" w:rsidRDefault="00EC5E15" w:rsidP="00156943"/>
    <w:p w:rsidR="00EC5E15" w:rsidRDefault="00EC5E15" w:rsidP="00156943"/>
    <w:p w:rsidR="002B6F2D" w:rsidRDefault="002B6F2D" w:rsidP="002B6F2D">
      <w:r>
        <w:t>Colofon</w:t>
      </w:r>
    </w:p>
    <w:p w:rsidR="002B6F2D" w:rsidRDefault="002B6F2D" w:rsidP="002B6F2D">
      <w:proofErr w:type="spellStart"/>
      <w:r>
        <w:t>RekenGroen</w:t>
      </w:r>
      <w:proofErr w:type="spellEnd"/>
      <w:r>
        <w:t>. Rekenen voor vmbo-groen en mbo-groen</w:t>
      </w:r>
    </w:p>
    <w:p w:rsidR="002B6F2D" w:rsidRDefault="002B6F2D" w:rsidP="002B6F2D">
      <w:r>
        <w:t>Module Tuincentrum - Kwekerij</w:t>
      </w:r>
    </w:p>
    <w:p w:rsidR="002B6F2D" w:rsidRDefault="002B6F2D" w:rsidP="002B6F2D">
      <w:proofErr w:type="spellStart"/>
      <w:r>
        <w:t>Leerlingtekst</w:t>
      </w:r>
      <w:proofErr w:type="spellEnd"/>
    </w:p>
    <w:p w:rsidR="002B6F2D" w:rsidRDefault="002B6F2D" w:rsidP="002B6F2D">
      <w:r>
        <w:t>Versie 1.0. November 2012</w:t>
      </w:r>
    </w:p>
    <w:p w:rsidR="002B6F2D" w:rsidRDefault="002B6F2D" w:rsidP="002B6F2D">
      <w:r>
        <w:t>Auteurs: Mieke Abels, Monica Wijers, Elise van Vliet, Vincent Jonker</w:t>
      </w:r>
    </w:p>
    <w:p w:rsidR="00EC5E15" w:rsidRDefault="002B6F2D" w:rsidP="002B6F2D">
      <w:r>
        <w:t>www.rekengroen.nl</w:t>
      </w:r>
    </w:p>
    <w:p w:rsidR="002B6F2D" w:rsidRDefault="002B6F2D" w:rsidP="00EC5E1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</w:tblGrid>
      <w:tr w:rsidR="00EC5E15" w:rsidTr="002A4F44">
        <w:trPr>
          <w:trHeight w:val="300"/>
        </w:trPr>
        <w:tc>
          <w:tcPr>
            <w:tcW w:w="5876" w:type="dxa"/>
          </w:tcPr>
          <w:p w:rsidR="00EC5E15" w:rsidRDefault="00EC5E15" w:rsidP="002A4F44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DB6B514" wp14:editId="554D88DF">
                  <wp:extent cx="1016000" cy="190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_common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E15" w:rsidRPr="00C620C9" w:rsidRDefault="00EC5E15" w:rsidP="00156943">
      <w:pPr>
        <w:sectPr w:rsidR="00EC5E15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:rsidR="00156943" w:rsidRDefault="007B4DF9" w:rsidP="00156943">
      <w:pPr>
        <w:pStyle w:val="Heading1"/>
      </w:pPr>
      <w:r>
        <w:lastRenderedPageBreak/>
        <w:t xml:space="preserve">     </w:t>
      </w:r>
      <w:r w:rsidR="00D3238C">
        <w:t>4</w:t>
      </w:r>
      <w:r w:rsidR="00156943">
        <w:t>_</w:t>
      </w:r>
      <w:r>
        <w:t>Kwekerij</w:t>
      </w:r>
    </w:p>
    <w:p w:rsidR="00066125" w:rsidRDefault="00066125" w:rsidP="00066125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0E3251" w:rsidRPr="00632288" w:rsidTr="00D23B26">
        <w:trPr>
          <w:trHeight w:val="2486"/>
        </w:trPr>
        <w:tc>
          <w:tcPr>
            <w:tcW w:w="276" w:type="dxa"/>
            <w:shd w:val="clear" w:color="auto" w:fill="F1F3E9"/>
          </w:tcPr>
          <w:p w:rsidR="000E3251" w:rsidRPr="00632288" w:rsidRDefault="000E3251" w:rsidP="00E60228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0E3251" w:rsidRDefault="006F3803" w:rsidP="000E3251">
            <w:pPr>
              <w:pStyle w:val="groenetekst"/>
            </w:pPr>
            <w:r>
              <w:t>F</w:t>
            </w:r>
            <w:r w:rsidR="000E3251" w:rsidRPr="00045010">
              <w:t xml:space="preserve">ebruari is </w:t>
            </w:r>
            <w:r>
              <w:t>de</w:t>
            </w:r>
            <w:r w:rsidR="00AF411C">
              <w:t xml:space="preserve"> tijd dat in de kwekerij p</w:t>
            </w:r>
            <w:r w:rsidR="000E3251" w:rsidRPr="00045010">
              <w:t>etunia’s gezaaid gaan worden.</w:t>
            </w:r>
          </w:p>
          <w:p w:rsidR="000E3251" w:rsidRDefault="000E3251" w:rsidP="000E3251">
            <w:pPr>
              <w:pStyle w:val="groenetekst"/>
            </w:pPr>
          </w:p>
          <w:p w:rsidR="000E3251" w:rsidRDefault="000E3251" w:rsidP="000E3251">
            <w:pPr>
              <w:pStyle w:val="groenetekst"/>
            </w:pPr>
            <w:r>
              <w:t>Petra helpt bij het inkopen voor de kwekerij. Ze gaat zoeken</w:t>
            </w:r>
            <w:r w:rsidR="00AF411C">
              <w:t xml:space="preserve"> naar aanbiedingen voor petunia</w:t>
            </w:r>
            <w:r>
              <w:t>zaad. Ze vindt bij twee zaadhandels de volgende prijzen:</w:t>
            </w:r>
          </w:p>
          <w:p w:rsidR="000E3251" w:rsidRDefault="000E3251" w:rsidP="000E3251">
            <w:pPr>
              <w:pStyle w:val="groenetekst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84"/>
              <w:gridCol w:w="1985"/>
              <w:gridCol w:w="2268"/>
            </w:tblGrid>
            <w:tr w:rsidR="000E3251" w:rsidTr="000E3251">
              <w:trPr>
                <w:jc w:val="center"/>
              </w:trPr>
              <w:tc>
                <w:tcPr>
                  <w:tcW w:w="2384" w:type="dxa"/>
                  <w:shd w:val="clear" w:color="auto" w:fill="D6E3BC" w:themeFill="accent3" w:themeFillTint="66"/>
                </w:tcPr>
                <w:p w:rsidR="000E3251" w:rsidRDefault="000E3251" w:rsidP="000E3251">
                  <w:pPr>
                    <w:pStyle w:val="groenetekst"/>
                    <w:jc w:val="center"/>
                  </w:pPr>
                  <w:proofErr w:type="spellStart"/>
                  <w:r>
                    <w:t>Tuingoed</w:t>
                  </w:r>
                  <w:proofErr w:type="spellEnd"/>
                </w:p>
                <w:p w:rsidR="000E3251" w:rsidRDefault="000E3251" w:rsidP="000E3251">
                  <w:pPr>
                    <w:pStyle w:val="groenetekst"/>
                    <w:jc w:val="center"/>
                  </w:pPr>
                </w:p>
                <w:p w:rsidR="000E3251" w:rsidRDefault="000E3251" w:rsidP="000E3251">
                  <w:pPr>
                    <w:pStyle w:val="groenetekst"/>
                    <w:jc w:val="center"/>
                  </w:pPr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 wp14:anchorId="1A88AD3A" wp14:editId="086A5839">
                        <wp:extent cx="466725" cy="695325"/>
                        <wp:effectExtent l="19050" t="0" r="9525" b="0"/>
                        <wp:docPr id="14" name="Picture 8" descr="Petunia - Alderman">
                          <a:hlinkClick xmlns:a="http://schemas.openxmlformats.org/drawingml/2006/main" r:id="rId11" tooltip="&quot;Petunia - Alderman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etunia - Alderman">
                                  <a:hlinkClick r:id="rId11" tooltip="&quot;Petunia - Alderman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3251" w:rsidRDefault="000E3251" w:rsidP="000E3251">
                  <w:pPr>
                    <w:pStyle w:val="groenetekst"/>
                    <w:jc w:val="center"/>
                  </w:pPr>
                </w:p>
                <w:p w:rsidR="000E3251" w:rsidRDefault="000E3251" w:rsidP="000E3251">
                  <w:pPr>
                    <w:pStyle w:val="groenetekst"/>
                    <w:jc w:val="center"/>
                  </w:pPr>
                  <w:r>
                    <w:t>1 zakje (20 zaden)</w:t>
                  </w:r>
                </w:p>
                <w:p w:rsidR="000E3251" w:rsidRDefault="000E3251" w:rsidP="000E3251">
                  <w:pPr>
                    <w:pStyle w:val="groenetekst"/>
                    <w:jc w:val="center"/>
                  </w:pPr>
                  <w:r>
                    <w:t>€</w:t>
                  </w:r>
                  <w:r w:rsidR="00F03B16">
                    <w:t xml:space="preserve"> </w:t>
                  </w:r>
                  <w:r>
                    <w:t>5,25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0E3251" w:rsidRDefault="000E3251" w:rsidP="000E3251">
                  <w:pPr>
                    <w:pStyle w:val="groenetekst"/>
                    <w:jc w:val="center"/>
                  </w:pPr>
                </w:p>
              </w:tc>
              <w:tc>
                <w:tcPr>
                  <w:tcW w:w="2268" w:type="dxa"/>
                  <w:shd w:val="clear" w:color="auto" w:fill="FBD4B4" w:themeFill="accent6" w:themeFillTint="66"/>
                </w:tcPr>
                <w:p w:rsidR="000E3251" w:rsidRDefault="00F03B16" w:rsidP="000E3251">
                  <w:pPr>
                    <w:pStyle w:val="groenetekst"/>
                    <w:jc w:val="center"/>
                  </w:pPr>
                  <w:proofErr w:type="spellStart"/>
                  <w:r>
                    <w:t>Bloem’</w:t>
                  </w:r>
                  <w:r w:rsidR="000E3251">
                    <w:t>s</w:t>
                  </w:r>
                  <w:proofErr w:type="spellEnd"/>
                  <w:r w:rsidR="000E3251">
                    <w:t xml:space="preserve"> zaden</w:t>
                  </w:r>
                </w:p>
                <w:p w:rsidR="000E3251" w:rsidRDefault="000E3251" w:rsidP="000E3251">
                  <w:pPr>
                    <w:pStyle w:val="groenetekst"/>
                    <w:jc w:val="center"/>
                  </w:pPr>
                </w:p>
                <w:p w:rsidR="000E3251" w:rsidRDefault="000E3251" w:rsidP="000E3251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2C7477D" wp14:editId="620E7CDF">
                        <wp:extent cx="441033" cy="657225"/>
                        <wp:effectExtent l="19050" t="0" r="0" b="0"/>
                        <wp:docPr id="16" name="Picture 32" descr="Petunia F1 Wave, Blauw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Petunia F1 Wave, Blauw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033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3251" w:rsidRDefault="000E3251" w:rsidP="000E3251">
                  <w:pPr>
                    <w:pStyle w:val="groenetekst"/>
                    <w:jc w:val="center"/>
                  </w:pPr>
                </w:p>
                <w:p w:rsidR="000E3251" w:rsidRDefault="000E3251" w:rsidP="000E3251">
                  <w:pPr>
                    <w:pStyle w:val="groenetekst"/>
                    <w:jc w:val="center"/>
                  </w:pPr>
                  <w:r>
                    <w:t>1 zakje (15 zaden)</w:t>
                  </w:r>
                </w:p>
                <w:p w:rsidR="000E3251" w:rsidRDefault="000E3251" w:rsidP="000E3251">
                  <w:pPr>
                    <w:pStyle w:val="groenetekst"/>
                    <w:jc w:val="center"/>
                  </w:pPr>
                  <w:r>
                    <w:t>€</w:t>
                  </w:r>
                  <w:r w:rsidR="00F03B16">
                    <w:t xml:space="preserve"> </w:t>
                  </w:r>
                  <w:r>
                    <w:t>4,95</w:t>
                  </w:r>
                </w:p>
              </w:tc>
            </w:tr>
          </w:tbl>
          <w:p w:rsidR="000E3251" w:rsidRDefault="000E3251" w:rsidP="000E3251">
            <w:pPr>
              <w:pStyle w:val="groenetekst"/>
            </w:pPr>
          </w:p>
          <w:p w:rsidR="000E3251" w:rsidRPr="00632288" w:rsidRDefault="000E3251" w:rsidP="00E60228">
            <w:pPr>
              <w:pStyle w:val="groenetekst"/>
            </w:pPr>
          </w:p>
        </w:tc>
      </w:tr>
    </w:tbl>
    <w:p w:rsidR="00E60228" w:rsidRDefault="00E60228" w:rsidP="00066125"/>
    <w:p w:rsidR="00E60228" w:rsidRDefault="00E60228" w:rsidP="00E60228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E60228" w:rsidRPr="00C620C9" w:rsidTr="00E60228">
        <w:tc>
          <w:tcPr>
            <w:tcW w:w="534" w:type="dxa"/>
          </w:tcPr>
          <w:p w:rsidR="00E60228" w:rsidRPr="00C620C9" w:rsidRDefault="00E60228" w:rsidP="00E60228">
            <w:pPr>
              <w:pStyle w:val="Opgave"/>
            </w:pPr>
          </w:p>
        </w:tc>
        <w:tc>
          <w:tcPr>
            <w:tcW w:w="8771" w:type="dxa"/>
          </w:tcPr>
          <w:p w:rsidR="00E60228" w:rsidRDefault="009A5D57" w:rsidP="009A5D57">
            <w:r>
              <w:t xml:space="preserve">Om uit te zoeken wat de beste aanbieding is wil Paula de prijs per zaadje berekenen. De medewerkster van het tuincentrum zegt </w:t>
            </w:r>
            <w:r w:rsidR="00AF411C">
              <w:t xml:space="preserve">dat </w:t>
            </w:r>
            <w:r w:rsidR="005C1E69">
              <w:t>zij de prijs van</w:t>
            </w:r>
            <w:r>
              <w:t xml:space="preserve"> 60 zaden </w:t>
            </w:r>
            <w:r w:rsidR="005C1E69">
              <w:t>zou</w:t>
            </w:r>
            <w:r>
              <w:t xml:space="preserve"> berekenen. </w:t>
            </w:r>
          </w:p>
          <w:p w:rsidR="009A5D57" w:rsidRPr="00C620C9" w:rsidRDefault="009A5D57" w:rsidP="009A5D57">
            <w:r>
              <w:t>Welke manier vind jij de makkelijkste? Laat zien hoe je daarmee de beste aanbieding kunt vinden.</w:t>
            </w:r>
          </w:p>
        </w:tc>
      </w:tr>
      <w:tr w:rsidR="00E60228" w:rsidRPr="00C620C9" w:rsidTr="00E60228">
        <w:tc>
          <w:tcPr>
            <w:tcW w:w="534" w:type="dxa"/>
          </w:tcPr>
          <w:p w:rsidR="00E60228" w:rsidRPr="00C620C9" w:rsidRDefault="00E60228" w:rsidP="00E60228"/>
        </w:tc>
        <w:tc>
          <w:tcPr>
            <w:tcW w:w="8771" w:type="dxa"/>
          </w:tcPr>
          <w:p w:rsidR="00E60228" w:rsidRDefault="00E60228" w:rsidP="00E60228"/>
          <w:p w:rsidR="009A5D57" w:rsidRDefault="009A5D57" w:rsidP="009A5D57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9A5D57" w:rsidTr="00F03B16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9A5D57" w:rsidRDefault="009A5D57" w:rsidP="00D23B26">
                  <w:r>
                    <w:t>Aantal zaden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9A5D57" w:rsidRDefault="009A5D57" w:rsidP="00D23B26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:rsidR="009A5D57" w:rsidRDefault="009A5D57" w:rsidP="00D23B26"/>
              </w:tc>
            </w:tr>
            <w:tr w:rsidR="009A5D57" w:rsidTr="00F03B16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9A5D57" w:rsidRDefault="009A5D57" w:rsidP="00D23B26">
                  <w:r>
                    <w:t>Prijs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9A5D57" w:rsidRDefault="009A5D57" w:rsidP="00D23B26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:rsidR="009A5D57" w:rsidRDefault="009A5D57" w:rsidP="00D23B26"/>
              </w:tc>
            </w:tr>
          </w:tbl>
          <w:p w:rsidR="009A5D57" w:rsidRDefault="009A5D57" w:rsidP="009A5D57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9A5D57" w:rsidTr="00F03B16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9A5D57" w:rsidRDefault="009A5D57" w:rsidP="00D23B26">
                  <w:r>
                    <w:t>Aantal zaden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9A5D57" w:rsidRDefault="009A5D57" w:rsidP="00D23B26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:rsidR="009A5D57" w:rsidRDefault="009A5D57" w:rsidP="00D23B26"/>
              </w:tc>
            </w:tr>
            <w:tr w:rsidR="009A5D57" w:rsidTr="00F03B16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9A5D57" w:rsidRDefault="009A5D57" w:rsidP="00D23B26">
                  <w:r>
                    <w:t>Prijs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9A5D57" w:rsidRDefault="009A5D57" w:rsidP="00D23B26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:rsidR="009A5D57" w:rsidRDefault="009A5D57" w:rsidP="00D23B26"/>
              </w:tc>
            </w:tr>
          </w:tbl>
          <w:p w:rsidR="009A5D57" w:rsidRDefault="009A5D57" w:rsidP="009A5D57"/>
          <w:p w:rsidR="009A5D57" w:rsidRDefault="009A5D57" w:rsidP="009A5D57"/>
        </w:tc>
      </w:tr>
    </w:tbl>
    <w:p w:rsidR="00E60228" w:rsidRDefault="00F03B16" w:rsidP="00F03B16">
      <w:pPr>
        <w:pStyle w:val="rekenverwijzing"/>
      </w:pPr>
      <w:r>
        <w:t xml:space="preserve">Zie: </w:t>
      </w:r>
      <w:r w:rsidRPr="00F03B16">
        <w:t>Verhoudingen</w:t>
      </w:r>
      <w:r>
        <w:t xml:space="preserve"> </w:t>
      </w:r>
      <w:r w:rsidR="00A65EBC">
        <w:t xml:space="preserve">en procenten </w:t>
      </w:r>
      <w:r>
        <w:t xml:space="preserve">in de </w:t>
      </w:r>
      <w:r w:rsidR="00A65EBC">
        <w:t xml:space="preserve">Extra </w:t>
      </w:r>
      <w:r w:rsidR="008C0135" w:rsidRPr="00A016CC">
        <w:t>Rekenmodule</w:t>
      </w:r>
    </w:p>
    <w:p w:rsidR="006102C6" w:rsidRDefault="009A5D57" w:rsidP="006102C6">
      <w: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057"/>
      </w:tblGrid>
      <w:tr w:rsidR="006102C6" w:rsidRPr="00632288" w:rsidTr="00D23B26">
        <w:trPr>
          <w:trHeight w:val="2486"/>
        </w:trPr>
        <w:tc>
          <w:tcPr>
            <w:tcW w:w="276" w:type="dxa"/>
            <w:shd w:val="clear" w:color="auto" w:fill="F1F3E9"/>
          </w:tcPr>
          <w:p w:rsidR="006102C6" w:rsidRPr="00632288" w:rsidRDefault="006102C6" w:rsidP="00D23B26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6102C6" w:rsidRDefault="006102C6" w:rsidP="00D23B26">
            <w:pPr>
              <w:pStyle w:val="groenetekst"/>
              <w:rPr>
                <w:b/>
              </w:rPr>
            </w:pPr>
            <w:r>
              <w:rPr>
                <w:b/>
              </w:rPr>
              <w:t>Kiempercentage</w:t>
            </w:r>
            <w:r w:rsidR="00A45AFF"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0C9A37B" wp14:editId="02919F85">
                  <wp:simplePos x="0" y="0"/>
                  <wp:positionH relativeFrom="column">
                    <wp:align>right</wp:align>
                  </wp:positionH>
                  <wp:positionV relativeFrom="page">
                    <wp:align>top</wp:align>
                  </wp:positionV>
                  <wp:extent cx="1752600" cy="1619250"/>
                  <wp:effectExtent l="19050" t="0" r="0" b="0"/>
                  <wp:wrapSquare wrapText="bothSides"/>
                  <wp:docPr id="5" name="Picture 8" descr="kiempercentage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empercentage_25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1E69" w:rsidRDefault="005C1E69" w:rsidP="005C1E69">
            <w:pPr>
              <w:pStyle w:val="groenetekst"/>
            </w:pPr>
            <w:r>
              <w:t>Het kiempercentage geeft aan hoeveel procent van de zaden ontkiemd is.</w:t>
            </w:r>
          </w:p>
          <w:p w:rsidR="005C1E69" w:rsidRDefault="005C1E69" w:rsidP="005C1E69">
            <w:pPr>
              <w:pStyle w:val="groenetekst"/>
            </w:pPr>
            <w:r>
              <w:t>Het kiempercentage is minstens zo belangrijk als de prijs.</w:t>
            </w:r>
          </w:p>
          <w:p w:rsidR="006102C6" w:rsidRDefault="006102C6" w:rsidP="00D23B26">
            <w:pPr>
              <w:pStyle w:val="groenetekst"/>
            </w:pPr>
          </w:p>
          <w:p w:rsidR="006102C6" w:rsidRPr="00632288" w:rsidRDefault="006102C6" w:rsidP="00D23B26">
            <w:pPr>
              <w:pStyle w:val="groenetekst"/>
            </w:pPr>
          </w:p>
        </w:tc>
      </w:tr>
    </w:tbl>
    <w:p w:rsidR="005C1E69" w:rsidRDefault="005C1E69" w:rsidP="00F03B16"/>
    <w:p w:rsidR="00024375" w:rsidRDefault="00024375" w:rsidP="00024375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024375" w:rsidRPr="00C620C9" w:rsidTr="00D23B26">
        <w:tc>
          <w:tcPr>
            <w:tcW w:w="534" w:type="dxa"/>
          </w:tcPr>
          <w:p w:rsidR="00024375" w:rsidRPr="00C620C9" w:rsidRDefault="00024375" w:rsidP="00D23B26">
            <w:pPr>
              <w:pStyle w:val="Opgave"/>
            </w:pPr>
          </w:p>
        </w:tc>
        <w:tc>
          <w:tcPr>
            <w:tcW w:w="8771" w:type="dxa"/>
          </w:tcPr>
          <w:p w:rsidR="00024375" w:rsidRPr="00C620C9" w:rsidRDefault="00D23B26" w:rsidP="00A45AFF">
            <w:r>
              <w:t xml:space="preserve">Hoe groot is het kiempercentage van de vier plantjes </w:t>
            </w:r>
            <w:r w:rsidR="00A45AFF">
              <w:t>hierboven</w:t>
            </w:r>
            <w:r>
              <w:t>?</w:t>
            </w:r>
            <w:r w:rsidR="00A45AFF">
              <w:t xml:space="preserve"> Waarom?</w:t>
            </w:r>
          </w:p>
        </w:tc>
      </w:tr>
      <w:tr w:rsidR="00024375" w:rsidRPr="00C620C9" w:rsidTr="00D23B26">
        <w:tc>
          <w:tcPr>
            <w:tcW w:w="534" w:type="dxa"/>
          </w:tcPr>
          <w:p w:rsidR="00024375" w:rsidRPr="00C620C9" w:rsidRDefault="00024375" w:rsidP="00D23B26"/>
        </w:tc>
        <w:tc>
          <w:tcPr>
            <w:tcW w:w="8771" w:type="dxa"/>
          </w:tcPr>
          <w:p w:rsidR="00024375" w:rsidRDefault="00024375" w:rsidP="00D23B26"/>
          <w:p w:rsidR="00024375" w:rsidRDefault="00024375" w:rsidP="00D23B26">
            <w:r>
              <w:t>…………………………………………………………………………………………………………………………….</w:t>
            </w:r>
          </w:p>
          <w:p w:rsidR="00024375" w:rsidRDefault="00024375" w:rsidP="00D23B26"/>
          <w:p w:rsidR="00024375" w:rsidRDefault="00024375" w:rsidP="00D23B26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024375" w:rsidRDefault="00024375" w:rsidP="00024375"/>
    <w:p w:rsidR="00D23B26" w:rsidRDefault="00D23B26" w:rsidP="00D23B26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D23B26" w:rsidRPr="00C620C9" w:rsidTr="00D23B26">
        <w:tc>
          <w:tcPr>
            <w:tcW w:w="534" w:type="dxa"/>
          </w:tcPr>
          <w:p w:rsidR="00D23B26" w:rsidRPr="00C620C9" w:rsidRDefault="00D23B26" w:rsidP="00D23B26">
            <w:pPr>
              <w:pStyle w:val="Opgave"/>
            </w:pPr>
          </w:p>
        </w:tc>
        <w:tc>
          <w:tcPr>
            <w:tcW w:w="8771" w:type="dxa"/>
          </w:tcPr>
          <w:p w:rsidR="00D23B26" w:rsidRPr="00C620C9" w:rsidRDefault="00D23B26" w:rsidP="00A45AFF">
            <w:r>
              <w:t xml:space="preserve">Wanneer er </w:t>
            </w:r>
            <w:r w:rsidR="00A45AFF">
              <w:t>1</w:t>
            </w:r>
            <w:r>
              <w:t xml:space="preserve"> van de 10 zaden </w:t>
            </w:r>
            <w:r w:rsidR="00A45AFF" w:rsidRPr="00A45AFF">
              <w:rPr>
                <w:b/>
              </w:rPr>
              <w:t>niet</w:t>
            </w:r>
            <w:r w:rsidR="00A45AFF">
              <w:t xml:space="preserve"> </w:t>
            </w:r>
            <w:r w:rsidRPr="00A45AFF">
              <w:t>ontkiemd</w:t>
            </w:r>
            <w:r>
              <w:t xml:space="preserve"> </w:t>
            </w:r>
            <w:r w:rsidR="00A45AFF">
              <w:t>is</w:t>
            </w:r>
            <w:r>
              <w:t>, hoe groot is dan het kiempercentage? Laat je berekeningen zien.</w:t>
            </w:r>
          </w:p>
        </w:tc>
      </w:tr>
      <w:tr w:rsidR="00D23B26" w:rsidRPr="00C620C9" w:rsidTr="00D23B26">
        <w:tc>
          <w:tcPr>
            <w:tcW w:w="534" w:type="dxa"/>
          </w:tcPr>
          <w:p w:rsidR="00D23B26" w:rsidRPr="00C620C9" w:rsidRDefault="00D23B26" w:rsidP="00D23B26"/>
        </w:tc>
        <w:tc>
          <w:tcPr>
            <w:tcW w:w="8771" w:type="dxa"/>
          </w:tcPr>
          <w:p w:rsidR="00D23B26" w:rsidRDefault="00D23B26" w:rsidP="00D23B26"/>
          <w:p w:rsidR="00D23B26" w:rsidRDefault="00D23B26" w:rsidP="00D23B26">
            <w:r>
              <w:t>…………………………………………………………………………………………………………………………….</w:t>
            </w:r>
          </w:p>
          <w:p w:rsidR="00D23B26" w:rsidRDefault="00D23B26" w:rsidP="00D23B26"/>
          <w:p w:rsidR="00D23B26" w:rsidRDefault="00D23B26" w:rsidP="00D23B26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D23B26" w:rsidRDefault="00D23B26" w:rsidP="00D23B26"/>
    <w:p w:rsidR="00A45AFF" w:rsidRDefault="00A45AFF" w:rsidP="00A45AF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45AFF" w:rsidRPr="00C620C9" w:rsidTr="00F03B16">
        <w:tc>
          <w:tcPr>
            <w:tcW w:w="534" w:type="dxa"/>
          </w:tcPr>
          <w:p w:rsidR="00A45AFF" w:rsidRPr="00C620C9" w:rsidRDefault="00A45AFF" w:rsidP="00F03B16">
            <w:pPr>
              <w:pStyle w:val="Opgave"/>
            </w:pPr>
          </w:p>
        </w:tc>
        <w:tc>
          <w:tcPr>
            <w:tcW w:w="8771" w:type="dxa"/>
          </w:tcPr>
          <w:p w:rsidR="00A45AFF" w:rsidRPr="00C620C9" w:rsidRDefault="00A45AFF" w:rsidP="00A45AFF">
            <w:r>
              <w:t>Wanneer je 100 zaadjes laat ontkiemen, dan is het heel eenvoudig om het kiempercentage te vinden. Vertel hieronder h</w:t>
            </w:r>
            <w:r w:rsidR="00F03B16">
              <w:t>oe je het kiempercentage dan kunt</w:t>
            </w:r>
            <w:r>
              <w:t xml:space="preserve"> vinden.</w:t>
            </w:r>
          </w:p>
        </w:tc>
      </w:tr>
      <w:tr w:rsidR="00A45AFF" w:rsidRPr="00C620C9" w:rsidTr="00F03B16">
        <w:tc>
          <w:tcPr>
            <w:tcW w:w="534" w:type="dxa"/>
          </w:tcPr>
          <w:p w:rsidR="00A45AFF" w:rsidRPr="00C620C9" w:rsidRDefault="00A45AFF" w:rsidP="00F03B16"/>
        </w:tc>
        <w:tc>
          <w:tcPr>
            <w:tcW w:w="8771" w:type="dxa"/>
          </w:tcPr>
          <w:p w:rsidR="00A45AFF" w:rsidRDefault="00A45AFF" w:rsidP="00F03B16"/>
          <w:p w:rsidR="00A45AFF" w:rsidRDefault="00A45AFF" w:rsidP="00F03B16">
            <w:r>
              <w:t>…………………………………………………………………………………………………………………………….</w:t>
            </w:r>
          </w:p>
          <w:p w:rsidR="00A45AFF" w:rsidRDefault="00A45AFF" w:rsidP="00F03B16"/>
          <w:p w:rsidR="00A45AFF" w:rsidRDefault="00A45AFF" w:rsidP="00F03B16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AF411C" w:rsidRDefault="00AF411C"/>
    <w:p w:rsidR="00223DE0" w:rsidRDefault="00223DE0" w:rsidP="00223DE0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223DE0" w:rsidRPr="00C620C9" w:rsidTr="00F03B16">
        <w:tc>
          <w:tcPr>
            <w:tcW w:w="534" w:type="dxa"/>
          </w:tcPr>
          <w:p w:rsidR="00223DE0" w:rsidRPr="00C620C9" w:rsidRDefault="00223DE0" w:rsidP="00F03B16">
            <w:pPr>
              <w:pStyle w:val="Opgave"/>
            </w:pPr>
          </w:p>
        </w:tc>
        <w:tc>
          <w:tcPr>
            <w:tcW w:w="8771" w:type="dxa"/>
          </w:tcPr>
          <w:p w:rsidR="00223DE0" w:rsidRDefault="00223DE0" w:rsidP="00223DE0">
            <w:pPr>
              <w:pStyle w:val="Praktijk"/>
            </w:pPr>
            <w:r>
              <w:t>&gt;&gt; Praktijk</w:t>
            </w:r>
          </w:p>
          <w:p w:rsidR="00223DE0" w:rsidRDefault="00223DE0" w:rsidP="00223DE0">
            <w:r>
              <w:t>Bepaal de kiemkracht van 10 bonen</w:t>
            </w:r>
            <w:r w:rsidR="00597D4F">
              <w:t>zaden</w:t>
            </w:r>
            <w:r w:rsidR="009234C6">
              <w:t xml:space="preserve"> en bereken het kiempercentage.</w:t>
            </w:r>
          </w:p>
          <w:p w:rsidR="009234C6" w:rsidRPr="00C620C9" w:rsidRDefault="009234C6" w:rsidP="00223DE0">
            <w:r>
              <w:t>Een kiempercentage van 60%</w:t>
            </w:r>
            <w:r w:rsidR="00F03B16">
              <w:t xml:space="preserve"> </w:t>
            </w:r>
            <w:r>
              <w:t>-</w:t>
            </w:r>
            <w:r w:rsidR="00F03B16">
              <w:t xml:space="preserve"> </w:t>
            </w:r>
            <w:r>
              <w:t>80% is goed. Meer dan 80% is uitstekend.</w:t>
            </w:r>
          </w:p>
        </w:tc>
      </w:tr>
    </w:tbl>
    <w:p w:rsidR="00223DE0" w:rsidRPr="00F03B16" w:rsidRDefault="00223DE0" w:rsidP="00F03B16"/>
    <w:p w:rsidR="00A45AFF" w:rsidRDefault="00A45AFF" w:rsidP="00A45AFF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A45AFF" w:rsidRPr="00632288" w:rsidTr="00A45AFF">
        <w:tc>
          <w:tcPr>
            <w:tcW w:w="276" w:type="dxa"/>
            <w:shd w:val="clear" w:color="auto" w:fill="F1F3E9"/>
          </w:tcPr>
          <w:p w:rsidR="00A45AFF" w:rsidRPr="00632288" w:rsidRDefault="00A45AFF" w:rsidP="00F03B16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A45AFF" w:rsidRPr="00632288" w:rsidRDefault="00A45AFF" w:rsidP="00A45AFF">
            <w:pPr>
              <w:pStyle w:val="groenetekst"/>
            </w:pPr>
            <w:r>
              <w:t xml:space="preserve">Wanneer het totaal aantal zaden geen 100 is, dan kun je met een verhoudingstabel de verhouding omrekenen </w:t>
            </w:r>
            <w:r w:rsidR="00AF411C">
              <w:t xml:space="preserve">naar </w:t>
            </w:r>
            <w:r>
              <w:t>‘per 100’.</w:t>
            </w:r>
          </w:p>
        </w:tc>
      </w:tr>
    </w:tbl>
    <w:p w:rsidR="00A45AFF" w:rsidRDefault="00A45AFF" w:rsidP="00A45AF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45AFF" w:rsidRPr="00C620C9" w:rsidTr="00F03B16">
        <w:tc>
          <w:tcPr>
            <w:tcW w:w="534" w:type="dxa"/>
          </w:tcPr>
          <w:p w:rsidR="00A45AFF" w:rsidRPr="00C620C9" w:rsidRDefault="00A45AFF" w:rsidP="00F03B16">
            <w:pPr>
              <w:pStyle w:val="Opgave"/>
            </w:pPr>
          </w:p>
        </w:tc>
        <w:tc>
          <w:tcPr>
            <w:tcW w:w="8771" w:type="dxa"/>
          </w:tcPr>
          <w:p w:rsidR="00A45AFF" w:rsidRPr="00C620C9" w:rsidRDefault="00A45AFF" w:rsidP="00F03B16">
            <w:r>
              <w:t>Van de 300 zaden zijn er 180 ontkiemd. Hoe groot is het kiempercentage?</w:t>
            </w:r>
          </w:p>
        </w:tc>
      </w:tr>
      <w:tr w:rsidR="00A45AFF" w:rsidRPr="00C620C9" w:rsidTr="00F03B16">
        <w:tc>
          <w:tcPr>
            <w:tcW w:w="534" w:type="dxa"/>
          </w:tcPr>
          <w:p w:rsidR="00A45AFF" w:rsidRPr="00C620C9" w:rsidRDefault="00A45AFF" w:rsidP="00F03B16"/>
        </w:tc>
        <w:tc>
          <w:tcPr>
            <w:tcW w:w="8771" w:type="dxa"/>
          </w:tcPr>
          <w:p w:rsidR="00A45AFF" w:rsidRDefault="00A45AFF" w:rsidP="00A45AFF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1276"/>
              <w:gridCol w:w="1417"/>
            </w:tblGrid>
            <w:tr w:rsidR="00A45AFF" w:rsidTr="00F03B16">
              <w:trPr>
                <w:jc w:val="center"/>
              </w:trPr>
              <w:tc>
                <w:tcPr>
                  <w:tcW w:w="2438" w:type="dxa"/>
                  <w:tcBorders>
                    <w:top w:val="nil"/>
                    <w:left w:val="nil"/>
                  </w:tcBorders>
                </w:tcPr>
                <w:p w:rsidR="00A45AFF" w:rsidRDefault="00A45AFF" w:rsidP="00A45AFF"/>
                <w:p w:rsidR="00A45AFF" w:rsidRDefault="00A45AFF" w:rsidP="00A45AFF">
                  <w:r>
                    <w:t>Aantal ontkiemd</w:t>
                  </w: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  <w:p w:rsidR="00A45AFF" w:rsidRDefault="00A45AFF" w:rsidP="00F03B16">
                  <w:pPr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417" w:type="dxa"/>
                  <w:tcBorders>
                    <w:top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  <w:p w:rsidR="00A45AFF" w:rsidRDefault="00A45AFF" w:rsidP="00F03B16">
                  <w:pPr>
                    <w:jc w:val="center"/>
                  </w:pPr>
                  <w:r>
                    <w:t>………..</w:t>
                  </w:r>
                </w:p>
              </w:tc>
            </w:tr>
            <w:tr w:rsidR="00A45AFF" w:rsidTr="00F03B16">
              <w:trPr>
                <w:jc w:val="center"/>
              </w:trPr>
              <w:tc>
                <w:tcPr>
                  <w:tcW w:w="2438" w:type="dxa"/>
                  <w:tcBorders>
                    <w:left w:val="nil"/>
                    <w:bottom w:val="nil"/>
                  </w:tcBorders>
                </w:tcPr>
                <w:p w:rsidR="00A45AFF" w:rsidRDefault="00A45AFF" w:rsidP="00F03B16"/>
                <w:p w:rsidR="00A45AFF" w:rsidRDefault="00A45AFF" w:rsidP="00F03B16">
                  <w:r>
                    <w:t>Totaal aantal zaden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  <w:p w:rsidR="00A45AFF" w:rsidRDefault="00A45AFF" w:rsidP="00F03B16">
                  <w:pPr>
                    <w:jc w:val="center"/>
                  </w:pPr>
                  <w:r>
                    <w:t>…………</w:t>
                  </w: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  <w:p w:rsidR="00A45AFF" w:rsidRDefault="00A45AFF" w:rsidP="00F03B16">
                  <w:pPr>
                    <w:jc w:val="center"/>
                  </w:pPr>
                  <w:r>
                    <w:t>100</w:t>
                  </w:r>
                </w:p>
              </w:tc>
            </w:tr>
          </w:tbl>
          <w:p w:rsidR="00A45AFF" w:rsidRDefault="00A45AFF" w:rsidP="00A45AFF"/>
          <w:p w:rsidR="00A45AFF" w:rsidRDefault="00A45AFF" w:rsidP="00A45AFF">
            <w:r>
              <w:t>Het kiempercentage is ….………………………………………………………………………………</w:t>
            </w:r>
            <w:r w:rsidR="00AF411C">
              <w:t>.</w:t>
            </w:r>
            <w:r>
              <w:t>…….</w:t>
            </w:r>
          </w:p>
        </w:tc>
      </w:tr>
    </w:tbl>
    <w:p w:rsidR="00A45AFF" w:rsidRPr="00F03B16" w:rsidRDefault="00A45AFF" w:rsidP="00F03B16"/>
    <w:p w:rsidR="00A45AFF" w:rsidRDefault="00A45AFF" w:rsidP="00A45AF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45AFF" w:rsidRPr="00C620C9" w:rsidTr="00F03B16">
        <w:tc>
          <w:tcPr>
            <w:tcW w:w="534" w:type="dxa"/>
          </w:tcPr>
          <w:p w:rsidR="00A45AFF" w:rsidRPr="00C620C9" w:rsidRDefault="00A45AFF" w:rsidP="00F03B16">
            <w:pPr>
              <w:pStyle w:val="Opgave"/>
            </w:pPr>
          </w:p>
        </w:tc>
        <w:tc>
          <w:tcPr>
            <w:tcW w:w="8771" w:type="dxa"/>
          </w:tcPr>
          <w:p w:rsidR="00A45AFF" w:rsidRDefault="00A45AFF" w:rsidP="00A45AFF">
            <w:r>
              <w:t>Van de 30 zaden zijn er 28 ontkiemd. Hoe groot is het kiempercentage?</w:t>
            </w:r>
          </w:p>
          <w:p w:rsidR="00A45AFF" w:rsidRPr="00C620C9" w:rsidRDefault="00A45AFF" w:rsidP="00A45AFF">
            <w:r>
              <w:t>Rond je antwoord af op een geheel getal.</w:t>
            </w:r>
          </w:p>
        </w:tc>
      </w:tr>
      <w:tr w:rsidR="00A45AFF" w:rsidRPr="00C620C9" w:rsidTr="00F03B16">
        <w:tc>
          <w:tcPr>
            <w:tcW w:w="534" w:type="dxa"/>
          </w:tcPr>
          <w:p w:rsidR="00A45AFF" w:rsidRPr="00C620C9" w:rsidRDefault="00A45AFF" w:rsidP="00F03B16"/>
        </w:tc>
        <w:tc>
          <w:tcPr>
            <w:tcW w:w="8771" w:type="dxa"/>
          </w:tcPr>
          <w:p w:rsidR="00A45AFF" w:rsidRDefault="00A45AFF" w:rsidP="00F03B16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1276"/>
              <w:gridCol w:w="1417"/>
              <w:gridCol w:w="1417"/>
            </w:tblGrid>
            <w:tr w:rsidR="00A45AFF" w:rsidTr="00117601">
              <w:trPr>
                <w:jc w:val="center"/>
              </w:trPr>
              <w:tc>
                <w:tcPr>
                  <w:tcW w:w="2438" w:type="dxa"/>
                  <w:tcBorders>
                    <w:top w:val="nil"/>
                    <w:left w:val="nil"/>
                  </w:tcBorders>
                </w:tcPr>
                <w:p w:rsidR="00A45AFF" w:rsidRDefault="00A45AFF" w:rsidP="00F03B16"/>
                <w:p w:rsidR="00A45AFF" w:rsidRDefault="00A45AFF" w:rsidP="00F03B16">
                  <w:r>
                    <w:t>Aantal ontkiemd</w:t>
                  </w: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</w:tr>
            <w:tr w:rsidR="00A45AFF" w:rsidTr="00117601">
              <w:trPr>
                <w:jc w:val="center"/>
              </w:trPr>
              <w:tc>
                <w:tcPr>
                  <w:tcW w:w="2438" w:type="dxa"/>
                  <w:tcBorders>
                    <w:left w:val="nil"/>
                    <w:bottom w:val="nil"/>
                  </w:tcBorders>
                </w:tcPr>
                <w:p w:rsidR="00A45AFF" w:rsidRDefault="00A45AFF" w:rsidP="00F03B16"/>
                <w:p w:rsidR="00A45AFF" w:rsidRDefault="00A45AFF" w:rsidP="00F03B16">
                  <w:r>
                    <w:t>Totaal aantal zaden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</w:tr>
          </w:tbl>
          <w:p w:rsidR="00A45AFF" w:rsidRDefault="00A45AFF" w:rsidP="00F03B16"/>
          <w:p w:rsidR="00A45AFF" w:rsidRDefault="00A45AFF" w:rsidP="00F03B16">
            <w:r>
              <w:t>Het kiempercentage is ….……………………………………………</w:t>
            </w:r>
            <w:r w:rsidR="00AF411C">
              <w:t>.</w:t>
            </w:r>
            <w:r>
              <w:t>……………………………………….</w:t>
            </w:r>
          </w:p>
          <w:p w:rsidR="00445E7A" w:rsidRDefault="00445E7A" w:rsidP="00F03B16"/>
          <w:p w:rsidR="00445E7A" w:rsidRDefault="00445E7A" w:rsidP="00F03B16">
            <w:r>
              <w:t>Bespreek deze opdracht in de klas.</w:t>
            </w:r>
          </w:p>
        </w:tc>
      </w:tr>
    </w:tbl>
    <w:p w:rsidR="00A45AFF" w:rsidRPr="00F03B16" w:rsidRDefault="00A45AFF" w:rsidP="00F03B16"/>
    <w:p w:rsidR="00A45AFF" w:rsidRDefault="00A45AFF" w:rsidP="00A45AF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45AFF" w:rsidRPr="00C620C9" w:rsidTr="00F03B16">
        <w:tc>
          <w:tcPr>
            <w:tcW w:w="534" w:type="dxa"/>
          </w:tcPr>
          <w:p w:rsidR="00A45AFF" w:rsidRPr="00C620C9" w:rsidRDefault="00A45AFF" w:rsidP="00F03B16">
            <w:pPr>
              <w:pStyle w:val="Opgave"/>
            </w:pPr>
          </w:p>
        </w:tc>
        <w:tc>
          <w:tcPr>
            <w:tcW w:w="8771" w:type="dxa"/>
          </w:tcPr>
          <w:p w:rsidR="00A45AFF" w:rsidRDefault="00A45AFF" w:rsidP="00F03B16">
            <w:r>
              <w:t xml:space="preserve">Van de 150 zaden zijn er 8 </w:t>
            </w:r>
            <w:r>
              <w:rPr>
                <w:b/>
              </w:rPr>
              <w:t xml:space="preserve">niet </w:t>
            </w:r>
            <w:r>
              <w:t>ontkiemd. Hoe groot is het kiempercentage?</w:t>
            </w:r>
          </w:p>
          <w:p w:rsidR="00A45AFF" w:rsidRPr="00C620C9" w:rsidRDefault="00A45AFF" w:rsidP="00F03B16">
            <w:r>
              <w:t>Rond je antwoord af op een geheel getal.</w:t>
            </w:r>
          </w:p>
        </w:tc>
      </w:tr>
      <w:tr w:rsidR="00A45AFF" w:rsidRPr="00C620C9" w:rsidTr="00F03B16">
        <w:trPr>
          <w:trHeight w:val="1701"/>
        </w:trPr>
        <w:tc>
          <w:tcPr>
            <w:tcW w:w="534" w:type="dxa"/>
          </w:tcPr>
          <w:p w:rsidR="00A45AFF" w:rsidRPr="00C620C9" w:rsidRDefault="00A45AFF" w:rsidP="00F03B16"/>
        </w:tc>
        <w:tc>
          <w:tcPr>
            <w:tcW w:w="8771" w:type="dxa"/>
          </w:tcPr>
          <w:p w:rsidR="00A45AFF" w:rsidRDefault="00A45AFF" w:rsidP="00F03B16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1276"/>
              <w:gridCol w:w="1417"/>
              <w:gridCol w:w="1417"/>
            </w:tblGrid>
            <w:tr w:rsidR="00A45AFF" w:rsidTr="00117601">
              <w:trPr>
                <w:jc w:val="center"/>
              </w:trPr>
              <w:tc>
                <w:tcPr>
                  <w:tcW w:w="2438" w:type="dxa"/>
                  <w:tcBorders>
                    <w:top w:val="nil"/>
                    <w:left w:val="nil"/>
                  </w:tcBorders>
                </w:tcPr>
                <w:p w:rsidR="00A45AFF" w:rsidRDefault="00A45AFF" w:rsidP="00F03B16"/>
                <w:p w:rsidR="00A45AFF" w:rsidRDefault="00A45AFF" w:rsidP="00F03B16">
                  <w:r>
                    <w:t>Aantal ontkiemd</w:t>
                  </w: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</w:tr>
            <w:tr w:rsidR="00A45AFF" w:rsidTr="00117601">
              <w:trPr>
                <w:jc w:val="center"/>
              </w:trPr>
              <w:tc>
                <w:tcPr>
                  <w:tcW w:w="2438" w:type="dxa"/>
                  <w:tcBorders>
                    <w:left w:val="nil"/>
                    <w:bottom w:val="nil"/>
                  </w:tcBorders>
                </w:tcPr>
                <w:p w:rsidR="00A45AFF" w:rsidRDefault="00A45AFF" w:rsidP="00F03B16"/>
                <w:p w:rsidR="00A45AFF" w:rsidRDefault="00A45AFF" w:rsidP="00F03B16">
                  <w:r>
                    <w:t>Totaal aantal zaden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</w:tr>
          </w:tbl>
          <w:p w:rsidR="00A45AFF" w:rsidRDefault="00A45AFF" w:rsidP="00F03B16"/>
          <w:p w:rsidR="00A45AFF" w:rsidRDefault="00A45AFF" w:rsidP="00F03B16">
            <w:r>
              <w:t>Het kiempercentage is ….……………………………………………………………………………</w:t>
            </w:r>
            <w:r w:rsidR="00AF411C">
              <w:t>.</w:t>
            </w:r>
            <w:r>
              <w:t>……….</w:t>
            </w:r>
          </w:p>
        </w:tc>
      </w:tr>
    </w:tbl>
    <w:p w:rsidR="00AF411C" w:rsidRDefault="00AF411C" w:rsidP="00F03B16">
      <w:pPr>
        <w:pStyle w:val="rekenverwijzing"/>
      </w:pPr>
    </w:p>
    <w:p w:rsidR="00A45AFF" w:rsidRDefault="00F03B16" w:rsidP="00F03B16">
      <w:pPr>
        <w:pStyle w:val="rekenverwijzing"/>
      </w:pPr>
      <w:r>
        <w:t xml:space="preserve">Zie: </w:t>
      </w:r>
      <w:r w:rsidR="00A65EBC">
        <w:t xml:space="preserve">Verhoudingen en </w:t>
      </w:r>
      <w:r>
        <w:t>Procenten in de</w:t>
      </w:r>
      <w:r w:rsidR="00A65EBC">
        <w:t xml:space="preserve"> Extra</w:t>
      </w:r>
      <w:r>
        <w:t xml:space="preserve"> Rekenmodule</w:t>
      </w:r>
    </w:p>
    <w:p w:rsidR="00A45AFF" w:rsidRDefault="00A45AFF" w:rsidP="00A45AFF"/>
    <w:p w:rsidR="00A45AFF" w:rsidRDefault="00A45AFF" w:rsidP="00A45AFF"/>
    <w:p w:rsidR="00A45AFF" w:rsidRDefault="00A45AFF" w:rsidP="00024375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5"/>
        <w:gridCol w:w="8061"/>
      </w:tblGrid>
      <w:tr w:rsidR="00A65EBC" w:rsidRPr="00632288" w:rsidTr="00A45AFF">
        <w:trPr>
          <w:trHeight w:val="2523"/>
        </w:trPr>
        <w:tc>
          <w:tcPr>
            <w:tcW w:w="276" w:type="dxa"/>
            <w:shd w:val="clear" w:color="auto" w:fill="F1F3E9"/>
          </w:tcPr>
          <w:p w:rsidR="00024375" w:rsidRPr="00632288" w:rsidRDefault="00024375" w:rsidP="00D23B26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DC27E4" w:rsidRDefault="00DC27E4" w:rsidP="00DC27E4">
            <w:pPr>
              <w:pStyle w:val="groenetekst"/>
            </w:pPr>
            <w:r>
              <w:t>Zaadpillen</w:t>
            </w:r>
          </w:p>
          <w:p w:rsidR="00DC27E4" w:rsidRDefault="00DC27E4" w:rsidP="00DC27E4">
            <w:pPr>
              <w:pStyle w:val="groenetekst"/>
            </w:pPr>
            <w:r>
              <w:t xml:space="preserve">Om elk zaadje zit een omhulsel met </w:t>
            </w:r>
            <w:r w:rsidRPr="00045010">
              <w:t>voedingsst</w:t>
            </w:r>
            <w:r>
              <w:t>offen. Deze voedingstoffen bevorderen de groei en zorgen voor een grotere kiemkracht.</w:t>
            </w:r>
          </w:p>
          <w:p w:rsidR="00DC27E4" w:rsidRDefault="00DC27E4" w:rsidP="00DC27E4">
            <w:pPr>
              <w:pStyle w:val="groenetekst"/>
            </w:pPr>
          </w:p>
          <w:p w:rsidR="00024375" w:rsidRDefault="00A45AFF" w:rsidP="00D23B26">
            <w:pPr>
              <w:pStyle w:val="groenetekst"/>
            </w:pPr>
            <w:r>
              <w:t xml:space="preserve">Paula </w:t>
            </w:r>
            <w:r w:rsidR="00024375">
              <w:t xml:space="preserve">krijgt de opdracht om van beide merken </w:t>
            </w:r>
            <w:r w:rsidR="00DC27E4">
              <w:t xml:space="preserve">van één zakje zaad </w:t>
            </w:r>
            <w:r w:rsidR="00024375">
              <w:t xml:space="preserve">de kiemkracht te bepalen. </w:t>
            </w:r>
          </w:p>
          <w:p w:rsidR="00A45AFF" w:rsidRDefault="00A45AFF" w:rsidP="00D23B26">
            <w:pPr>
              <w:pStyle w:val="groenetekst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84"/>
              <w:gridCol w:w="2556"/>
              <w:gridCol w:w="2268"/>
            </w:tblGrid>
            <w:tr w:rsidR="00A45AFF" w:rsidTr="00F03B16">
              <w:trPr>
                <w:jc w:val="center"/>
              </w:trPr>
              <w:tc>
                <w:tcPr>
                  <w:tcW w:w="2384" w:type="dxa"/>
                  <w:shd w:val="clear" w:color="auto" w:fill="D6E3BC" w:themeFill="accent3" w:themeFillTint="66"/>
                </w:tcPr>
                <w:p w:rsidR="00A45AFF" w:rsidRDefault="00A45AFF" w:rsidP="00F03B16">
                  <w:pPr>
                    <w:pStyle w:val="groenetekst"/>
                    <w:jc w:val="center"/>
                  </w:pPr>
                  <w:proofErr w:type="spellStart"/>
                  <w:r>
                    <w:t>Tuingoed</w:t>
                  </w:r>
                  <w:proofErr w:type="spellEnd"/>
                </w:p>
                <w:p w:rsidR="00A45AFF" w:rsidRDefault="00A45AFF" w:rsidP="00F03B16">
                  <w:pPr>
                    <w:pStyle w:val="groenetekst"/>
                    <w:jc w:val="center"/>
                  </w:pPr>
                </w:p>
                <w:p w:rsidR="00A45AFF" w:rsidRDefault="00A45AFF" w:rsidP="00F03B16">
                  <w:pPr>
                    <w:pStyle w:val="groenetekst"/>
                    <w:jc w:val="center"/>
                  </w:pPr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 wp14:anchorId="44577B92" wp14:editId="6B2C6EE5">
                        <wp:extent cx="466725" cy="695325"/>
                        <wp:effectExtent l="19050" t="0" r="9525" b="0"/>
                        <wp:docPr id="15" name="Picture 8" descr="Petunia - Alderman">
                          <a:hlinkClick xmlns:a="http://schemas.openxmlformats.org/drawingml/2006/main" r:id="rId11" tooltip="&quot;Petunia - Alderman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etunia - Alderman">
                                  <a:hlinkClick r:id="rId11" tooltip="&quot;Petunia - Alderman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5AFF" w:rsidRDefault="00A45AFF" w:rsidP="00F03B16">
                  <w:pPr>
                    <w:pStyle w:val="groenetekst"/>
                    <w:jc w:val="center"/>
                  </w:pPr>
                </w:p>
                <w:p w:rsidR="00A45AFF" w:rsidRDefault="00A45AFF" w:rsidP="00F03B16">
                  <w:pPr>
                    <w:pStyle w:val="groenetekst"/>
                    <w:jc w:val="center"/>
                  </w:pPr>
                  <w:r>
                    <w:t>1 zakje (20 zaden)</w:t>
                  </w:r>
                </w:p>
                <w:p w:rsidR="00A45AFF" w:rsidRDefault="00A45AFF" w:rsidP="00F03B16">
                  <w:pPr>
                    <w:pStyle w:val="groenetekst"/>
                    <w:jc w:val="center"/>
                  </w:pPr>
                  <w:r>
                    <w:t>€5,25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A45AFF" w:rsidRDefault="00A45AFF" w:rsidP="00F03B16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2A745BF" wp14:editId="062B824A">
                        <wp:extent cx="1466850" cy="1466850"/>
                        <wp:effectExtent l="19050" t="0" r="0" b="0"/>
                        <wp:docPr id="17" name="Picture 3" descr="zaai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aien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shd w:val="clear" w:color="auto" w:fill="FBD4B4" w:themeFill="accent6" w:themeFillTint="66"/>
                </w:tcPr>
                <w:p w:rsidR="00A45AFF" w:rsidRDefault="00A45AFF" w:rsidP="00F03B16">
                  <w:pPr>
                    <w:pStyle w:val="groenetekst"/>
                    <w:jc w:val="center"/>
                  </w:pPr>
                  <w:proofErr w:type="spellStart"/>
                  <w:r>
                    <w:t>Bloem’s</w:t>
                  </w:r>
                  <w:proofErr w:type="spellEnd"/>
                  <w:r>
                    <w:t xml:space="preserve"> zaden</w:t>
                  </w:r>
                </w:p>
                <w:p w:rsidR="00A45AFF" w:rsidRDefault="00A45AFF" w:rsidP="00F03B16">
                  <w:pPr>
                    <w:pStyle w:val="groenetekst"/>
                    <w:jc w:val="center"/>
                  </w:pPr>
                </w:p>
                <w:p w:rsidR="00A45AFF" w:rsidRDefault="00A45AFF" w:rsidP="00F03B16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E31F273" wp14:editId="6D2F0E00">
                        <wp:extent cx="441033" cy="657225"/>
                        <wp:effectExtent l="19050" t="0" r="0" b="0"/>
                        <wp:docPr id="18" name="Picture 32" descr="Petunia F1 Wave, Blauw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Petunia F1 Wave, Blauw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033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5AFF" w:rsidRDefault="00A45AFF" w:rsidP="00F03B16">
                  <w:pPr>
                    <w:pStyle w:val="groenetekst"/>
                    <w:jc w:val="center"/>
                  </w:pPr>
                </w:p>
                <w:p w:rsidR="00A45AFF" w:rsidRDefault="00A45AFF" w:rsidP="00F03B16">
                  <w:pPr>
                    <w:pStyle w:val="groenetekst"/>
                    <w:jc w:val="center"/>
                  </w:pPr>
                  <w:r>
                    <w:t>1 zakje (15 zaden)</w:t>
                  </w:r>
                </w:p>
                <w:p w:rsidR="00A45AFF" w:rsidRDefault="00A45AFF" w:rsidP="00F03B16">
                  <w:pPr>
                    <w:pStyle w:val="groenetekst"/>
                    <w:jc w:val="center"/>
                  </w:pPr>
                  <w:r>
                    <w:t>€4,95</w:t>
                  </w:r>
                </w:p>
              </w:tc>
            </w:tr>
          </w:tbl>
          <w:p w:rsidR="00A45AFF" w:rsidRPr="00632288" w:rsidRDefault="00A45AFF" w:rsidP="00D23B26">
            <w:pPr>
              <w:pStyle w:val="groenetekst"/>
            </w:pPr>
          </w:p>
        </w:tc>
      </w:tr>
    </w:tbl>
    <w:p w:rsidR="00024375" w:rsidRDefault="00024375" w:rsidP="00024375"/>
    <w:p w:rsidR="00024375" w:rsidRDefault="00024375" w:rsidP="005C1E69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5C1E69" w:rsidRPr="00C620C9" w:rsidTr="00D23B26">
        <w:tc>
          <w:tcPr>
            <w:tcW w:w="534" w:type="dxa"/>
          </w:tcPr>
          <w:p w:rsidR="005C1E69" w:rsidRPr="00C620C9" w:rsidRDefault="005C1E69" w:rsidP="00D23B26">
            <w:pPr>
              <w:pStyle w:val="Opgave"/>
            </w:pPr>
          </w:p>
        </w:tc>
        <w:tc>
          <w:tcPr>
            <w:tcW w:w="8771" w:type="dxa"/>
          </w:tcPr>
          <w:p w:rsidR="00A45AFF" w:rsidRDefault="00A45AFF" w:rsidP="00A45AFF">
            <w:r>
              <w:t>Van het pakje met 20 zaden zijn er 3 niet ontkiemd.</w:t>
            </w:r>
          </w:p>
          <w:p w:rsidR="00A45AFF" w:rsidRDefault="00A45AFF" w:rsidP="00A45AFF">
            <w:r>
              <w:t>Van het pakje met 15 zaden zijn er 2 niet ontkiemd.</w:t>
            </w:r>
          </w:p>
          <w:p w:rsidR="005C1E69" w:rsidRPr="00C620C9" w:rsidRDefault="00A45AFF" w:rsidP="00AF411C">
            <w:r>
              <w:t>W</w:t>
            </w:r>
            <w:r w:rsidR="00AF411C">
              <w:t>elke</w:t>
            </w:r>
            <w:r>
              <w:t xml:space="preserve"> heeft het hoogste kiempercentage? Laat zien hoe je je antwoord hebt gevonden.</w:t>
            </w:r>
          </w:p>
        </w:tc>
      </w:tr>
      <w:tr w:rsidR="005C1E69" w:rsidRPr="00C620C9" w:rsidTr="00D23B26">
        <w:tc>
          <w:tcPr>
            <w:tcW w:w="534" w:type="dxa"/>
          </w:tcPr>
          <w:p w:rsidR="005C1E69" w:rsidRPr="00C620C9" w:rsidRDefault="005C1E69" w:rsidP="00D23B26"/>
        </w:tc>
        <w:tc>
          <w:tcPr>
            <w:tcW w:w="8771" w:type="dxa"/>
          </w:tcPr>
          <w:p w:rsidR="00A45AFF" w:rsidRDefault="00A45AFF" w:rsidP="00D23B26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1276"/>
              <w:gridCol w:w="1417"/>
              <w:gridCol w:w="1417"/>
            </w:tblGrid>
            <w:tr w:rsidR="00A45AFF" w:rsidTr="00117601">
              <w:trPr>
                <w:jc w:val="center"/>
              </w:trPr>
              <w:tc>
                <w:tcPr>
                  <w:tcW w:w="2438" w:type="dxa"/>
                  <w:tcBorders>
                    <w:top w:val="nil"/>
                    <w:left w:val="nil"/>
                  </w:tcBorders>
                </w:tcPr>
                <w:p w:rsidR="00A45AFF" w:rsidRDefault="00A45AFF" w:rsidP="00F03B16"/>
                <w:p w:rsidR="00A45AFF" w:rsidRDefault="00A45AFF" w:rsidP="00F03B16">
                  <w:r>
                    <w:t>Aantal ontkiemd</w:t>
                  </w: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</w:tr>
            <w:tr w:rsidR="00A45AFF" w:rsidTr="00117601">
              <w:trPr>
                <w:jc w:val="center"/>
              </w:trPr>
              <w:tc>
                <w:tcPr>
                  <w:tcW w:w="2438" w:type="dxa"/>
                  <w:tcBorders>
                    <w:left w:val="nil"/>
                    <w:bottom w:val="nil"/>
                  </w:tcBorders>
                </w:tcPr>
                <w:p w:rsidR="00A45AFF" w:rsidRDefault="00A45AFF" w:rsidP="00F03B16"/>
                <w:p w:rsidR="00A45AFF" w:rsidRDefault="00A45AFF" w:rsidP="00F03B16">
                  <w:r>
                    <w:t>Totaal aantal zaden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</w:tr>
          </w:tbl>
          <w:p w:rsidR="00A45AFF" w:rsidRDefault="00A45AFF" w:rsidP="00D23B26"/>
          <w:p w:rsidR="00A45AFF" w:rsidRDefault="00A45AFF" w:rsidP="00D23B26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1276"/>
              <w:gridCol w:w="1417"/>
              <w:gridCol w:w="1417"/>
            </w:tblGrid>
            <w:tr w:rsidR="00A45AFF" w:rsidTr="00117601">
              <w:trPr>
                <w:jc w:val="center"/>
              </w:trPr>
              <w:tc>
                <w:tcPr>
                  <w:tcW w:w="2438" w:type="dxa"/>
                  <w:tcBorders>
                    <w:top w:val="nil"/>
                    <w:left w:val="nil"/>
                  </w:tcBorders>
                </w:tcPr>
                <w:p w:rsidR="00A45AFF" w:rsidRDefault="00A45AFF" w:rsidP="00F03B16"/>
                <w:p w:rsidR="00A45AFF" w:rsidRDefault="00A45AFF" w:rsidP="00F03B16">
                  <w:r>
                    <w:t>Aantal ontkiemd</w:t>
                  </w: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</w:tr>
            <w:tr w:rsidR="00A45AFF" w:rsidTr="00117601">
              <w:trPr>
                <w:jc w:val="center"/>
              </w:trPr>
              <w:tc>
                <w:tcPr>
                  <w:tcW w:w="2438" w:type="dxa"/>
                  <w:tcBorders>
                    <w:left w:val="nil"/>
                    <w:bottom w:val="nil"/>
                  </w:tcBorders>
                </w:tcPr>
                <w:p w:rsidR="00A45AFF" w:rsidRDefault="00A45AFF" w:rsidP="00F03B16"/>
                <w:p w:rsidR="00A45AFF" w:rsidRDefault="00A45AFF" w:rsidP="00F03B16">
                  <w:r>
                    <w:t>Totaal aantal zaden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bottom w:val="nil"/>
                    <w:right w:val="nil"/>
                  </w:tcBorders>
                </w:tcPr>
                <w:p w:rsidR="00A45AFF" w:rsidRDefault="00A45AFF" w:rsidP="00F03B16">
                  <w:pPr>
                    <w:jc w:val="center"/>
                  </w:pPr>
                </w:p>
              </w:tc>
            </w:tr>
          </w:tbl>
          <w:p w:rsidR="00A45AFF" w:rsidRDefault="00A45AFF" w:rsidP="00D23B26"/>
          <w:p w:rsidR="005C1E69" w:rsidRDefault="005C1E69" w:rsidP="00D23B26">
            <w:r>
              <w:t>…………………………………………………………………………………………………………………………….</w:t>
            </w:r>
          </w:p>
          <w:p w:rsidR="005C1E69" w:rsidRDefault="005C1E69" w:rsidP="00D23B26"/>
          <w:p w:rsidR="005C1E69" w:rsidRDefault="005C1E69" w:rsidP="00D23B26">
            <w:r>
              <w:t>…………………………………………………………………………………………………………………………….</w:t>
            </w:r>
          </w:p>
          <w:p w:rsidR="0064224E" w:rsidRDefault="0064224E" w:rsidP="00D23B26"/>
          <w:p w:rsidR="0064224E" w:rsidRDefault="0064224E" w:rsidP="00D23B26">
            <w:r>
              <w:t>Bespreek deze opdracht in de klas.</w:t>
            </w:r>
          </w:p>
        </w:tc>
      </w:tr>
    </w:tbl>
    <w:p w:rsidR="006102C6" w:rsidRDefault="006102C6" w:rsidP="00994933"/>
    <w:p w:rsidR="006102C6" w:rsidRDefault="006102C6" w:rsidP="00994933"/>
    <w:p w:rsidR="006102C6" w:rsidRDefault="006102C6" w:rsidP="00994933"/>
    <w:p w:rsidR="006102C6" w:rsidRDefault="006102C6" w:rsidP="0099493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6"/>
        <w:gridCol w:w="8060"/>
      </w:tblGrid>
      <w:tr w:rsidR="00994933" w:rsidRPr="00632288" w:rsidTr="00D23B26">
        <w:trPr>
          <w:trHeight w:val="2486"/>
        </w:trPr>
        <w:tc>
          <w:tcPr>
            <w:tcW w:w="276" w:type="dxa"/>
            <w:shd w:val="clear" w:color="auto" w:fill="F1F3E9"/>
          </w:tcPr>
          <w:p w:rsidR="00994933" w:rsidRPr="00632288" w:rsidRDefault="00994933" w:rsidP="00D23B26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DC27E4" w:rsidRDefault="00DC27E4" w:rsidP="00DC27E4">
            <w:pPr>
              <w:pStyle w:val="groenetekst"/>
            </w:pPr>
            <w:r>
              <w:t xml:space="preserve">De zaadpillen gaan in </w:t>
            </w:r>
            <w:proofErr w:type="spellStart"/>
            <w:r>
              <w:t>trays</w:t>
            </w:r>
            <w:proofErr w:type="spellEnd"/>
            <w:r>
              <w:t xml:space="preserve">. </w:t>
            </w:r>
          </w:p>
          <w:p w:rsidR="00DC27E4" w:rsidRDefault="00DC27E4" w:rsidP="00DC27E4">
            <w:pPr>
              <w:pStyle w:val="groenetekst"/>
            </w:pPr>
            <w:r>
              <w:t xml:space="preserve">In elke cel komt één </w:t>
            </w:r>
            <w:proofErr w:type="spellStart"/>
            <w:r>
              <w:t>zaadpil</w:t>
            </w:r>
            <w:proofErr w:type="spellEnd"/>
            <w:r>
              <w:t>.</w:t>
            </w:r>
            <w:r>
              <w:rPr>
                <w:noProof/>
                <w:lang w:eastAsia="nl-NL"/>
              </w:rPr>
              <w:t xml:space="preserve"> </w:t>
            </w:r>
          </w:p>
          <w:p w:rsidR="00DC27E4" w:rsidRDefault="00DC27E4" w:rsidP="00DC27E4">
            <w:pPr>
              <w:pStyle w:val="groenetekst"/>
              <w:rPr>
                <w:noProof/>
                <w:color w:val="676464"/>
                <w:sz w:val="17"/>
                <w:szCs w:val="17"/>
                <w:lang w:eastAsia="zh-CN"/>
              </w:rPr>
            </w:pPr>
            <w:r>
              <w:rPr>
                <w:noProof/>
                <w:color w:val="676464"/>
                <w:sz w:val="17"/>
                <w:szCs w:val="17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7604C1DA" wp14:editId="2F8DBC56">
                  <wp:simplePos x="0" y="0"/>
                  <wp:positionH relativeFrom="column">
                    <wp:posOffset>3255010</wp:posOffset>
                  </wp:positionH>
                  <wp:positionV relativeFrom="paragraph">
                    <wp:posOffset>224155</wp:posOffset>
                  </wp:positionV>
                  <wp:extent cx="1706245" cy="1104900"/>
                  <wp:effectExtent l="19050" t="0" r="8255" b="0"/>
                  <wp:wrapSquare wrapText="bothSides"/>
                  <wp:docPr id="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EFE1"/>
                              </a:clrFrom>
                              <a:clrTo>
                                <a:srgbClr val="FFEFE1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676464"/>
                <w:sz w:val="17"/>
                <w:szCs w:val="17"/>
                <w:lang w:eastAsia="zh-CN"/>
              </w:rPr>
              <w:t xml:space="preserve">    </w:t>
            </w:r>
          </w:p>
          <w:p w:rsidR="00DC27E4" w:rsidRPr="00DC27E4" w:rsidRDefault="00DC27E4" w:rsidP="00734695">
            <w:pPr>
              <w:pStyle w:val="groenetekst"/>
              <w:rPr>
                <w:noProof/>
                <w:color w:val="676464"/>
                <w:sz w:val="17"/>
                <w:szCs w:val="17"/>
                <w:lang w:eastAsia="zh-CN"/>
              </w:rPr>
            </w:pPr>
            <w:r w:rsidRPr="00DC27E4">
              <w:rPr>
                <w:noProof/>
                <w:color w:val="676464"/>
                <w:sz w:val="17"/>
                <w:szCs w:val="17"/>
                <w:lang w:val="en-US"/>
              </w:rPr>
              <w:drawing>
                <wp:inline distT="0" distB="0" distL="0" distR="0" wp14:anchorId="6B7EF78C" wp14:editId="00EB9A91">
                  <wp:extent cx="2847975" cy="1438275"/>
                  <wp:effectExtent l="0" t="0" r="0" b="0"/>
                  <wp:docPr id="24" name="Picture 4" descr="tray_12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y_12_20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933" w:rsidRDefault="00994933" w:rsidP="00994933"/>
    <w:p w:rsidR="00734695" w:rsidRDefault="00734695" w:rsidP="00734695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734695" w:rsidRPr="00C620C9" w:rsidTr="00D23B26">
        <w:tc>
          <w:tcPr>
            <w:tcW w:w="534" w:type="dxa"/>
          </w:tcPr>
          <w:p w:rsidR="00734695" w:rsidRPr="00C620C9" w:rsidRDefault="00734695" w:rsidP="00D23B26">
            <w:pPr>
              <w:pStyle w:val="Opgave"/>
            </w:pPr>
          </w:p>
        </w:tc>
        <w:tc>
          <w:tcPr>
            <w:tcW w:w="8771" w:type="dxa"/>
          </w:tcPr>
          <w:p w:rsidR="00734695" w:rsidRPr="00C620C9" w:rsidRDefault="00734695" w:rsidP="00D23B26">
            <w:r>
              <w:t>Wat betekent dat, een 12</w:t>
            </w:r>
            <w:r w:rsidR="00117601">
              <w:t xml:space="preserve"> </w:t>
            </w:r>
            <w:r>
              <w:t>x</w:t>
            </w:r>
            <w:r w:rsidR="00117601">
              <w:t xml:space="preserve"> </w:t>
            </w:r>
            <w:r>
              <w:t>20 tray?</w:t>
            </w:r>
          </w:p>
        </w:tc>
      </w:tr>
      <w:tr w:rsidR="00734695" w:rsidRPr="00C620C9" w:rsidTr="00D23B26">
        <w:tc>
          <w:tcPr>
            <w:tcW w:w="534" w:type="dxa"/>
          </w:tcPr>
          <w:p w:rsidR="00734695" w:rsidRPr="00C620C9" w:rsidRDefault="00734695" w:rsidP="00D23B26"/>
        </w:tc>
        <w:tc>
          <w:tcPr>
            <w:tcW w:w="8771" w:type="dxa"/>
          </w:tcPr>
          <w:p w:rsidR="00734695" w:rsidRDefault="00734695" w:rsidP="00734695"/>
          <w:p w:rsidR="00734695" w:rsidRDefault="00734695" w:rsidP="00734695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734695" w:rsidRDefault="00734695" w:rsidP="00E60228"/>
    <w:p w:rsidR="002D2826" w:rsidRDefault="002D2826" w:rsidP="002D2826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2D2826" w:rsidRPr="00C620C9" w:rsidTr="00D23B26">
        <w:tc>
          <w:tcPr>
            <w:tcW w:w="534" w:type="dxa"/>
          </w:tcPr>
          <w:p w:rsidR="002D2826" w:rsidRPr="00C620C9" w:rsidRDefault="002D2826" w:rsidP="00D23B26">
            <w:pPr>
              <w:pStyle w:val="Opgave"/>
            </w:pPr>
          </w:p>
        </w:tc>
        <w:tc>
          <w:tcPr>
            <w:tcW w:w="8771" w:type="dxa"/>
          </w:tcPr>
          <w:p w:rsidR="002D2826" w:rsidRDefault="002D2826" w:rsidP="00D23B26">
            <w:r>
              <w:t xml:space="preserve">Besloten wordt om zakjes zaad te kopen waar </w:t>
            </w:r>
            <w:r w:rsidR="00DC27E4">
              <w:t>15</w:t>
            </w:r>
            <w:r>
              <w:t xml:space="preserve"> zaden in zitten.</w:t>
            </w:r>
          </w:p>
          <w:p w:rsidR="002D2826" w:rsidRDefault="002D2826" w:rsidP="00D23B26">
            <w:r>
              <w:t xml:space="preserve">Hoeveel zakjes zaad zijn nodig voor drie </w:t>
            </w:r>
            <w:proofErr w:type="spellStart"/>
            <w:r>
              <w:t>trays</w:t>
            </w:r>
            <w:proofErr w:type="spellEnd"/>
            <w:r>
              <w:t>?</w:t>
            </w:r>
          </w:p>
          <w:p w:rsidR="002D2826" w:rsidRPr="00C620C9" w:rsidRDefault="002D2826" w:rsidP="00D23B26">
            <w:r>
              <w:t>Laat je berekeningen zien.</w:t>
            </w:r>
          </w:p>
        </w:tc>
      </w:tr>
      <w:tr w:rsidR="002D2826" w:rsidRPr="00C620C9" w:rsidTr="00D23B26">
        <w:tc>
          <w:tcPr>
            <w:tcW w:w="534" w:type="dxa"/>
          </w:tcPr>
          <w:p w:rsidR="002D2826" w:rsidRPr="00C620C9" w:rsidRDefault="002D2826" w:rsidP="00D23B26"/>
        </w:tc>
        <w:tc>
          <w:tcPr>
            <w:tcW w:w="8771" w:type="dxa"/>
          </w:tcPr>
          <w:p w:rsidR="002D2826" w:rsidRDefault="002D2826" w:rsidP="00D23B26"/>
          <w:p w:rsidR="002D2826" w:rsidRDefault="002D2826" w:rsidP="00D23B26">
            <w:r>
              <w:t>…………………………………………………………………………………………………………………………….</w:t>
            </w:r>
          </w:p>
          <w:p w:rsidR="002D2826" w:rsidRDefault="002D2826" w:rsidP="00D23B26"/>
          <w:p w:rsidR="002D2826" w:rsidRDefault="002D2826" w:rsidP="00D23B26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2D2826" w:rsidRDefault="002D2826" w:rsidP="002D2826"/>
    <w:p w:rsidR="002D2826" w:rsidRDefault="002D2826" w:rsidP="00734695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734695" w:rsidRPr="00C620C9" w:rsidTr="00D23B26">
        <w:tc>
          <w:tcPr>
            <w:tcW w:w="534" w:type="dxa"/>
          </w:tcPr>
          <w:p w:rsidR="00734695" w:rsidRPr="00C620C9" w:rsidRDefault="00734695" w:rsidP="00D23B26">
            <w:pPr>
              <w:pStyle w:val="Opgave"/>
            </w:pPr>
          </w:p>
        </w:tc>
        <w:tc>
          <w:tcPr>
            <w:tcW w:w="8771" w:type="dxa"/>
          </w:tcPr>
          <w:p w:rsidR="00734695" w:rsidRDefault="00734695" w:rsidP="00734695">
            <w:r>
              <w:t>De afmetingen van de tray zijn 600 x 400 x 38 mm.</w:t>
            </w:r>
          </w:p>
          <w:p w:rsidR="00734695" w:rsidRPr="00C620C9" w:rsidRDefault="00734695" w:rsidP="00734695">
            <w:r>
              <w:t>Wat zijn de afmetingen van één cel ongeveer?</w:t>
            </w:r>
            <w:r w:rsidR="000142AE">
              <w:t xml:space="preserve"> Laat zien hoe je aan je antwoord bent gekomen.</w:t>
            </w:r>
          </w:p>
        </w:tc>
      </w:tr>
      <w:tr w:rsidR="00734695" w:rsidRPr="00C620C9" w:rsidTr="00D23B26">
        <w:tc>
          <w:tcPr>
            <w:tcW w:w="534" w:type="dxa"/>
          </w:tcPr>
          <w:p w:rsidR="00734695" w:rsidRPr="00C620C9" w:rsidRDefault="00734695" w:rsidP="00D23B26"/>
        </w:tc>
        <w:tc>
          <w:tcPr>
            <w:tcW w:w="8771" w:type="dxa"/>
          </w:tcPr>
          <w:p w:rsidR="00734695" w:rsidRDefault="00734695" w:rsidP="00D23B26"/>
          <w:p w:rsidR="00734695" w:rsidRDefault="00734695" w:rsidP="00D23B26">
            <w:r>
              <w:t>…………………………………………………………………………………………………………………………….</w:t>
            </w:r>
          </w:p>
          <w:p w:rsidR="000142AE" w:rsidRDefault="000142AE" w:rsidP="00D23B26"/>
          <w:p w:rsidR="000142AE" w:rsidRDefault="000142AE" w:rsidP="00D23B26">
            <w:r>
              <w:t>…………………………………………………………………………………………………………………………….</w:t>
            </w:r>
          </w:p>
          <w:p w:rsidR="000142AE" w:rsidRDefault="000142AE" w:rsidP="00D23B26"/>
        </w:tc>
      </w:tr>
    </w:tbl>
    <w:p w:rsidR="00734695" w:rsidRDefault="00734695" w:rsidP="00734695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734695" w:rsidRPr="00C620C9" w:rsidTr="00F86BD6">
        <w:tc>
          <w:tcPr>
            <w:tcW w:w="534" w:type="dxa"/>
          </w:tcPr>
          <w:p w:rsidR="00734695" w:rsidRPr="00C620C9" w:rsidRDefault="00734695" w:rsidP="00D23B26">
            <w:pPr>
              <w:pStyle w:val="Opgave"/>
            </w:pPr>
          </w:p>
        </w:tc>
        <w:tc>
          <w:tcPr>
            <w:tcW w:w="8771" w:type="dxa"/>
          </w:tcPr>
          <w:p w:rsidR="00734695" w:rsidRDefault="00734695" w:rsidP="00734695">
            <w:r>
              <w:t>Op de sticker staat 12 cc. Is dat de inhoud van de hele tray of van</w:t>
            </w:r>
            <w:r w:rsidR="000142AE">
              <w:t xml:space="preserve"> </w:t>
            </w:r>
            <w:r>
              <w:t>één cel?</w:t>
            </w:r>
          </w:p>
          <w:p w:rsidR="00734695" w:rsidRPr="00C620C9" w:rsidRDefault="00734695" w:rsidP="00734695">
            <w:r>
              <w:t>Leg uit waarom je dat denkt.</w:t>
            </w:r>
          </w:p>
        </w:tc>
      </w:tr>
      <w:tr w:rsidR="00734695" w:rsidRPr="00C620C9" w:rsidTr="00F86BD6">
        <w:tc>
          <w:tcPr>
            <w:tcW w:w="534" w:type="dxa"/>
          </w:tcPr>
          <w:p w:rsidR="00734695" w:rsidRPr="00C620C9" w:rsidRDefault="00734695" w:rsidP="00D23B26"/>
        </w:tc>
        <w:tc>
          <w:tcPr>
            <w:tcW w:w="8771" w:type="dxa"/>
          </w:tcPr>
          <w:p w:rsidR="00734695" w:rsidRDefault="00734695" w:rsidP="00D23B26"/>
          <w:p w:rsidR="00734695" w:rsidRDefault="00734695" w:rsidP="00D23B26">
            <w:r>
              <w:t>…………………………………………………………………………………………………………………………….</w:t>
            </w:r>
          </w:p>
          <w:p w:rsidR="000142AE" w:rsidRDefault="000142AE" w:rsidP="00D23B26"/>
          <w:p w:rsidR="000142AE" w:rsidRDefault="000142AE" w:rsidP="00D23B26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445E7A" w:rsidRDefault="00445E7A" w:rsidP="00445E7A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45E7A" w:rsidRPr="00C620C9" w:rsidTr="00F03B16">
        <w:tc>
          <w:tcPr>
            <w:tcW w:w="534" w:type="dxa"/>
          </w:tcPr>
          <w:p w:rsidR="00445E7A" w:rsidRPr="00C620C9" w:rsidRDefault="00445E7A" w:rsidP="00F03B16">
            <w:pPr>
              <w:pStyle w:val="Opgave"/>
            </w:pPr>
          </w:p>
        </w:tc>
        <w:tc>
          <w:tcPr>
            <w:tcW w:w="8771" w:type="dxa"/>
          </w:tcPr>
          <w:p w:rsidR="00AE4120" w:rsidRDefault="00AE4120" w:rsidP="00AE4120">
            <w:pPr>
              <w:pStyle w:val="Praktijk"/>
            </w:pPr>
            <w:r>
              <w:t>&gt;&gt;Praktijk</w:t>
            </w:r>
          </w:p>
          <w:p w:rsidR="00445E7A" w:rsidRPr="00C620C9" w:rsidRDefault="00445E7A" w:rsidP="00954906">
            <w:r>
              <w:t xml:space="preserve">Hoeveel ruimte nemen drie </w:t>
            </w:r>
            <w:proofErr w:type="spellStart"/>
            <w:r>
              <w:t>zaa</w:t>
            </w:r>
            <w:r w:rsidR="00954906">
              <w:t>i</w:t>
            </w:r>
            <w:r>
              <w:t>trays</w:t>
            </w:r>
            <w:proofErr w:type="spellEnd"/>
            <w:r>
              <w:t xml:space="preserve"> in? Is dat meer of minder dan één vierkante meter? Laat zien hoe je je antwoord hebt gevonden.</w:t>
            </w:r>
          </w:p>
        </w:tc>
      </w:tr>
      <w:tr w:rsidR="00445E7A" w:rsidRPr="00C620C9" w:rsidTr="00F03B16">
        <w:tc>
          <w:tcPr>
            <w:tcW w:w="534" w:type="dxa"/>
          </w:tcPr>
          <w:p w:rsidR="00445E7A" w:rsidRPr="00C620C9" w:rsidRDefault="00445E7A" w:rsidP="00F03B16"/>
        </w:tc>
        <w:tc>
          <w:tcPr>
            <w:tcW w:w="8771" w:type="dxa"/>
          </w:tcPr>
          <w:p w:rsidR="00445E7A" w:rsidRDefault="00445E7A" w:rsidP="00F03B16"/>
          <w:p w:rsidR="00AE4120" w:rsidRDefault="00AE4120" w:rsidP="00AE4120">
            <w:r>
              <w:t>…………………………………………………………………………………………………………………………….</w:t>
            </w:r>
          </w:p>
          <w:p w:rsidR="00AE4120" w:rsidRDefault="00AE4120" w:rsidP="00F03B16"/>
          <w:p w:rsidR="00AE4120" w:rsidRDefault="00AE4120" w:rsidP="00F03B16"/>
          <w:p w:rsidR="00AE4120" w:rsidRDefault="00AE4120" w:rsidP="00F03B16"/>
          <w:p w:rsidR="00AE4120" w:rsidRDefault="00AE4120" w:rsidP="00F03B16"/>
          <w:p w:rsidR="00AE4120" w:rsidRDefault="00AE4120" w:rsidP="00F03B16"/>
          <w:p w:rsidR="00AE4120" w:rsidRDefault="00AE4120" w:rsidP="00F03B16"/>
          <w:p w:rsidR="00AE4120" w:rsidRDefault="00AE4120" w:rsidP="00F03B16"/>
          <w:p w:rsidR="00AE4120" w:rsidRDefault="00AE4120" w:rsidP="00F03B16"/>
          <w:p w:rsidR="00AE4120" w:rsidRDefault="00AE4120" w:rsidP="00F03B16"/>
          <w:p w:rsidR="00117601" w:rsidRDefault="00117601" w:rsidP="00F03B16"/>
          <w:p w:rsidR="00AE4120" w:rsidRDefault="00AE4120" w:rsidP="00F03B16"/>
          <w:p w:rsidR="00AE4120" w:rsidRDefault="00AE4120" w:rsidP="00F03B16"/>
          <w:p w:rsidR="00AE4120" w:rsidRDefault="00AE4120" w:rsidP="00F03B16"/>
        </w:tc>
      </w:tr>
    </w:tbl>
    <w:p w:rsidR="00445E7A" w:rsidRDefault="00117601" w:rsidP="00117601">
      <w:pPr>
        <w:pStyle w:val="rekenverwijzing"/>
      </w:pPr>
      <w:r>
        <w:t xml:space="preserve">Zie: Oppervlakte in de </w:t>
      </w:r>
      <w:r w:rsidR="00A65EBC">
        <w:t xml:space="preserve">Extra </w:t>
      </w:r>
      <w:r>
        <w:t>Rekenmodule</w:t>
      </w:r>
    </w:p>
    <w:p w:rsidR="00AE4120" w:rsidRDefault="00AE4120" w:rsidP="00E60228"/>
    <w:p w:rsidR="00117601" w:rsidRDefault="00117601" w:rsidP="00E60228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AE4120" w:rsidRPr="00632288" w:rsidTr="00AF411C">
        <w:trPr>
          <w:trHeight w:val="3362"/>
        </w:trPr>
        <w:tc>
          <w:tcPr>
            <w:tcW w:w="276" w:type="dxa"/>
            <w:shd w:val="clear" w:color="auto" w:fill="F1F3E9"/>
          </w:tcPr>
          <w:p w:rsidR="00AE4120" w:rsidRPr="00632288" w:rsidRDefault="00AE4120" w:rsidP="00F03B16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AE4120" w:rsidRDefault="00AE4120" w:rsidP="00AE4120">
            <w:pPr>
              <w:pStyle w:val="groenetekst"/>
            </w:pPr>
            <w:r>
              <w:t>Na een aantal weken zijn de plantjes groot genoeg om opgepot te worden.</w:t>
            </w:r>
          </w:p>
          <w:p w:rsidR="00AE4120" w:rsidRDefault="00AE4120" w:rsidP="00AE4120">
            <w:pPr>
              <w:pStyle w:val="groenetekst"/>
            </w:pPr>
            <w:r>
              <w:t xml:space="preserve">Hiervoor zijn 700 potten nodig. De volgende potten </w:t>
            </w:r>
            <w:r w:rsidR="00AF411C">
              <w:t xml:space="preserve">worden </w:t>
            </w:r>
            <w:r>
              <w:t>gebruikt.</w:t>
            </w:r>
          </w:p>
          <w:p w:rsidR="00AE4120" w:rsidRDefault="00AE4120" w:rsidP="00AE4120">
            <w:pPr>
              <w:pStyle w:val="groenetekst"/>
            </w:pPr>
          </w:p>
          <w:p w:rsidR="00117601" w:rsidRPr="00DC27E4" w:rsidRDefault="00AE4120" w:rsidP="00117601">
            <w:pPr>
              <w:pStyle w:val="groenetekst"/>
              <w:jc w:val="center"/>
              <w:rPr>
                <w:noProof/>
                <w:color w:val="676464"/>
                <w:sz w:val="17"/>
                <w:szCs w:val="17"/>
                <w:lang w:eastAsia="zh-CN"/>
              </w:rPr>
            </w:pPr>
            <w:r w:rsidRPr="00F86BD6">
              <w:rPr>
                <w:noProof/>
                <w:color w:val="676464"/>
                <w:sz w:val="17"/>
                <w:szCs w:val="17"/>
                <w:lang w:val="en-US"/>
              </w:rPr>
              <w:drawing>
                <wp:inline distT="0" distB="0" distL="0" distR="0" wp14:anchorId="6D80A6DC" wp14:editId="7B8E4572">
                  <wp:extent cx="2514600" cy="1524000"/>
                  <wp:effectExtent l="19050" t="0" r="0" b="0"/>
                  <wp:docPr id="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120" w:rsidRDefault="00AE4120" w:rsidP="00E60228"/>
    <w:p w:rsidR="00F86BD6" w:rsidRDefault="00F86BD6" w:rsidP="00F86BD6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F86BD6" w:rsidRPr="00C620C9" w:rsidTr="00F03B16">
        <w:tc>
          <w:tcPr>
            <w:tcW w:w="534" w:type="dxa"/>
          </w:tcPr>
          <w:p w:rsidR="00F86BD6" w:rsidRPr="00C620C9" w:rsidRDefault="00F86BD6" w:rsidP="00F03B16">
            <w:pPr>
              <w:pStyle w:val="Opgave"/>
            </w:pPr>
          </w:p>
        </w:tc>
        <w:tc>
          <w:tcPr>
            <w:tcW w:w="8771" w:type="dxa"/>
          </w:tcPr>
          <w:p w:rsidR="00F86BD6" w:rsidRPr="00C620C9" w:rsidRDefault="00AE4120" w:rsidP="00F86BD6">
            <w:pPr>
              <w:pStyle w:val="ListParagraph"/>
              <w:numPr>
                <w:ilvl w:val="0"/>
                <w:numId w:val="45"/>
              </w:numPr>
            </w:pPr>
            <w:r>
              <w:t xml:space="preserve">Hoeveel liter potgrond is nodig om de </w:t>
            </w:r>
            <w:r w:rsidR="00B6128F">
              <w:t xml:space="preserve">700 </w:t>
            </w:r>
            <w:r>
              <w:t>potten te vullen?</w:t>
            </w:r>
            <w:r w:rsidR="00117601">
              <w:br/>
            </w:r>
            <w:r w:rsidR="00117601">
              <w:br/>
              <w:t>……………………………………………………………………………………………………………………….</w:t>
            </w:r>
            <w:r w:rsidR="00117601">
              <w:br/>
            </w:r>
          </w:p>
        </w:tc>
      </w:tr>
      <w:tr w:rsidR="00AE4120" w:rsidRPr="00C620C9" w:rsidTr="00F03B16">
        <w:tc>
          <w:tcPr>
            <w:tcW w:w="534" w:type="dxa"/>
          </w:tcPr>
          <w:p w:rsidR="00AE4120" w:rsidRPr="00C620C9" w:rsidRDefault="00AE4120" w:rsidP="00F03B16"/>
        </w:tc>
        <w:tc>
          <w:tcPr>
            <w:tcW w:w="8771" w:type="dxa"/>
          </w:tcPr>
          <w:p w:rsidR="00AE4120" w:rsidRDefault="00AE4120" w:rsidP="00AE4120">
            <w:pPr>
              <w:pStyle w:val="ListParagraph"/>
              <w:numPr>
                <w:ilvl w:val="0"/>
                <w:numId w:val="45"/>
              </w:numPr>
            </w:pPr>
            <w:r>
              <w:t>Hoeveel zakken van 20 liter zijn dit?</w:t>
            </w:r>
            <w:r w:rsidR="00117601">
              <w:br/>
            </w:r>
            <w:r w:rsidR="00117601">
              <w:br/>
              <w:t>……………………………………………………………………………………………………………………….</w:t>
            </w:r>
          </w:p>
        </w:tc>
      </w:tr>
    </w:tbl>
    <w:p w:rsidR="00AE4120" w:rsidRDefault="00AE4120" w:rsidP="00AE4120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057"/>
      </w:tblGrid>
      <w:tr w:rsidR="00E25D4F" w:rsidRPr="00632288" w:rsidTr="00F03B16">
        <w:trPr>
          <w:trHeight w:val="2486"/>
        </w:trPr>
        <w:tc>
          <w:tcPr>
            <w:tcW w:w="276" w:type="dxa"/>
            <w:shd w:val="clear" w:color="auto" w:fill="F1F3E9"/>
          </w:tcPr>
          <w:p w:rsidR="00AE4120" w:rsidRPr="00632288" w:rsidRDefault="00AE4120" w:rsidP="00F03B16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AE4120" w:rsidRDefault="00AE4120" w:rsidP="00F03B16">
            <w:pPr>
              <w:pStyle w:val="groenetekst"/>
            </w:pPr>
            <w:r>
              <w:t xml:space="preserve">De potten nemen veel meer ruimte in dan de drie </w:t>
            </w:r>
            <w:proofErr w:type="spellStart"/>
            <w:r>
              <w:t>trays</w:t>
            </w:r>
            <w:proofErr w:type="spellEnd"/>
            <w:r>
              <w:t>.</w:t>
            </w:r>
          </w:p>
          <w:p w:rsidR="00AE4120" w:rsidRDefault="00954906" w:rsidP="00AE4120">
            <w:pPr>
              <w:pStyle w:val="groenetekst"/>
            </w:pPr>
            <w:r w:rsidRPr="00F86BD6">
              <w:rPr>
                <w:noProof/>
                <w:color w:val="676464"/>
                <w:sz w:val="17"/>
                <w:szCs w:val="17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5573A8B" wp14:editId="1E6DAEA8">
                  <wp:simplePos x="0" y="0"/>
                  <wp:positionH relativeFrom="column">
                    <wp:posOffset>2049780</wp:posOffset>
                  </wp:positionH>
                  <wp:positionV relativeFrom="paragraph">
                    <wp:posOffset>274955</wp:posOffset>
                  </wp:positionV>
                  <wp:extent cx="2514600" cy="1524000"/>
                  <wp:effectExtent l="0" t="0" r="0" b="0"/>
                  <wp:wrapNone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4120">
              <w:t>Om te kijken hoeveel ruimte één pot inneemt</w:t>
            </w:r>
            <w:r w:rsidR="00AF411C">
              <w:t>,</w:t>
            </w:r>
            <w:r w:rsidR="00AE4120">
              <w:t xml:space="preserve"> kun je er een bakje omheen denken:</w:t>
            </w:r>
          </w:p>
          <w:p w:rsidR="00954906" w:rsidRDefault="00223DE0" w:rsidP="00117601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70D2136F" wp14:editId="46407033">
                  <wp:extent cx="1295400" cy="1219200"/>
                  <wp:effectExtent l="19050" t="0" r="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</w:p>
          <w:p w:rsidR="00954906" w:rsidRDefault="00954906" w:rsidP="00117601">
            <w:pPr>
              <w:pStyle w:val="groenetekst"/>
            </w:pPr>
          </w:p>
          <w:p w:rsidR="00AE4120" w:rsidRPr="00117601" w:rsidRDefault="00223DE0" w:rsidP="00117601">
            <w:pPr>
              <w:pStyle w:val="groenetekst"/>
            </w:pPr>
            <w:r>
              <w:tab/>
            </w:r>
            <w:r>
              <w:tab/>
            </w:r>
          </w:p>
        </w:tc>
      </w:tr>
    </w:tbl>
    <w:p w:rsidR="000142AE" w:rsidRDefault="000142AE" w:rsidP="00E60228"/>
    <w:p w:rsidR="003A555E" w:rsidRDefault="003A555E" w:rsidP="003A555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3A555E" w:rsidRPr="00C620C9" w:rsidTr="00F03B16">
        <w:tc>
          <w:tcPr>
            <w:tcW w:w="534" w:type="dxa"/>
          </w:tcPr>
          <w:p w:rsidR="003A555E" w:rsidRPr="00C620C9" w:rsidRDefault="003A555E" w:rsidP="00F03B16">
            <w:pPr>
              <w:pStyle w:val="Opgave"/>
            </w:pPr>
          </w:p>
        </w:tc>
        <w:tc>
          <w:tcPr>
            <w:tcW w:w="8771" w:type="dxa"/>
          </w:tcPr>
          <w:p w:rsidR="003A555E" w:rsidRPr="00C620C9" w:rsidRDefault="003A555E" w:rsidP="00F03B16">
            <w:pPr>
              <w:pStyle w:val="ListParagraph"/>
              <w:numPr>
                <w:ilvl w:val="0"/>
                <w:numId w:val="46"/>
              </w:numPr>
            </w:pPr>
            <w:r>
              <w:t>Wat zijn de afmetingen van dit bakje?</w:t>
            </w:r>
            <w:r w:rsidR="00954906">
              <w:br/>
            </w:r>
            <w:r w:rsidR="00954906">
              <w:br/>
              <w:t>…………………………………………………………………………………………………………………</w:t>
            </w:r>
          </w:p>
        </w:tc>
      </w:tr>
      <w:tr w:rsidR="003A555E" w:rsidRPr="00C620C9" w:rsidTr="00F03B16">
        <w:tc>
          <w:tcPr>
            <w:tcW w:w="534" w:type="dxa"/>
          </w:tcPr>
          <w:p w:rsidR="003A555E" w:rsidRPr="00C620C9" w:rsidRDefault="003A555E" w:rsidP="00F03B16"/>
        </w:tc>
        <w:tc>
          <w:tcPr>
            <w:tcW w:w="8771" w:type="dxa"/>
          </w:tcPr>
          <w:p w:rsidR="002E4183" w:rsidRDefault="00954906" w:rsidP="00954906">
            <w:pPr>
              <w:pStyle w:val="ListParagraph"/>
              <w:numPr>
                <w:ilvl w:val="0"/>
                <w:numId w:val="46"/>
              </w:numPr>
            </w:pPr>
            <w:r>
              <w:t xml:space="preserve">Schrijf je antwoord bij a. nog een keer op, maar dan met een andere eenheid. </w:t>
            </w:r>
            <w:r>
              <w:br/>
            </w:r>
            <w:r>
              <w:br/>
              <w:t>…………………………………………………………………………………………………………………</w:t>
            </w:r>
          </w:p>
        </w:tc>
      </w:tr>
      <w:tr w:rsidR="00E25D4F" w:rsidRPr="00C620C9" w:rsidTr="00F03B16">
        <w:tc>
          <w:tcPr>
            <w:tcW w:w="534" w:type="dxa"/>
          </w:tcPr>
          <w:p w:rsidR="00E25D4F" w:rsidRPr="00C620C9" w:rsidRDefault="00E25D4F" w:rsidP="00F03B16"/>
        </w:tc>
        <w:tc>
          <w:tcPr>
            <w:tcW w:w="8771" w:type="dxa"/>
          </w:tcPr>
          <w:p w:rsidR="00E25D4F" w:rsidRDefault="00E25D4F" w:rsidP="00954906">
            <w:pPr>
              <w:pStyle w:val="ListParagraph"/>
              <w:numPr>
                <w:ilvl w:val="0"/>
                <w:numId w:val="46"/>
              </w:numPr>
            </w:pPr>
            <w:r>
              <w:t>Bereken de inhoud van het bakje in liters.</w:t>
            </w:r>
            <w:r>
              <w:br/>
            </w:r>
            <w:r>
              <w:br/>
              <w:t>…………………………………………………………………………………………………………………</w:t>
            </w:r>
          </w:p>
        </w:tc>
      </w:tr>
    </w:tbl>
    <w:p w:rsidR="0064224E" w:rsidRDefault="00117601" w:rsidP="0064224E">
      <w:pPr>
        <w:pStyle w:val="rekenverwijzing"/>
      </w:pPr>
      <w:r>
        <w:t xml:space="preserve">Zie: </w:t>
      </w:r>
      <w:r w:rsidR="00E25D4F">
        <w:t>Inhoud</w:t>
      </w:r>
      <w:r>
        <w:t xml:space="preserve"> in de </w:t>
      </w:r>
      <w:r w:rsidR="00A65EBC">
        <w:t xml:space="preserve">Extra </w:t>
      </w:r>
      <w:r w:rsidR="00AF411C">
        <w:t>Rekenmodule</w:t>
      </w:r>
    </w:p>
    <w:p w:rsidR="003A555E" w:rsidRDefault="003A555E" w:rsidP="00117601"/>
    <w:p w:rsidR="001572C9" w:rsidRDefault="001572C9" w:rsidP="003A555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3A555E" w:rsidRPr="00C620C9" w:rsidTr="00F03B16">
        <w:tc>
          <w:tcPr>
            <w:tcW w:w="534" w:type="dxa"/>
          </w:tcPr>
          <w:p w:rsidR="003A555E" w:rsidRPr="00C620C9" w:rsidRDefault="003A555E" w:rsidP="00F03B16">
            <w:pPr>
              <w:pStyle w:val="Opgave"/>
            </w:pPr>
          </w:p>
        </w:tc>
        <w:tc>
          <w:tcPr>
            <w:tcW w:w="8771" w:type="dxa"/>
          </w:tcPr>
          <w:p w:rsidR="00E25D4F" w:rsidRPr="00E25D4F" w:rsidRDefault="00E25D4F" w:rsidP="00E25D4F">
            <w:pPr>
              <w:pStyle w:val="ListParagraph"/>
              <w:numPr>
                <w:ilvl w:val="0"/>
                <w:numId w:val="50"/>
              </w:numPr>
            </w:pPr>
            <w:r w:rsidRPr="00E25D4F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6664B529" wp14:editId="4086DC82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-8890</wp:posOffset>
                      </wp:positionV>
                      <wp:extent cx="577215" cy="579120"/>
                      <wp:effectExtent l="0" t="0" r="13335" b="11430"/>
                      <wp:wrapNone/>
                      <wp:docPr id="29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7215" cy="579120"/>
                                <a:chOff x="3009" y="3138"/>
                                <a:chExt cx="684" cy="686"/>
                              </a:xfrm>
                            </wpg:grpSpPr>
                            <wps:wsp>
                              <wps:cNvPr id="30" name="Oval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9" y="3138"/>
                                  <a:ext cx="342" cy="3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9" y="3140"/>
                                  <a:ext cx="342" cy="3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11" y="3480"/>
                                  <a:ext cx="342" cy="3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1" y="3482"/>
                                  <a:ext cx="342" cy="3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" o:spid="_x0000_s1026" style="position:absolute;margin-left:362.8pt;margin-top:-.7pt;width:45.45pt;height:45.6pt;z-index:251696128" coordorigin="3009,3138" coordsize="684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">
                      <v:oval id="Oval 42" o:spid="_x0000_s1027" style="position:absolute;left:3009;top:3138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udcAA&#10;AADbAAAADwAAAGRycy9kb3ducmV2LnhtbERPz2vCMBS+D/wfwhN2GZrqWCmdUaSgeF3nYce35tmU&#10;NS8libb975fDYMeP7/fuMNlePMiHzrGCzToDQdw43XGr4Pp5WhUgQkTW2DsmBTMFOOwXTzsstRv5&#10;gx51bEUK4VCiAhPjUEoZGkMWw9oNxIm7OW8xJuhbqT2OKdz2cptlubTYcWowOFBlqPmp71aBfxnm&#10;ar5Up803n+u3sdBf+VUr9bycju8gIk3xX/znvmgFr2l9+p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GudcAAAADbAAAADwAAAAAAAAAAAAAAAACYAgAAZHJzL2Rvd25y&#10;ZXYueG1sUEsFBgAAAAAEAAQA9QAAAIUDAAAAAA==&#10;" fillcolor="black"/>
                      <v:oval id="Oval 43" o:spid="_x0000_s1028" style="position:absolute;left:3349;top:3140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L7sIA&#10;AADbAAAADwAAAGRycy9kb3ducmV2LnhtbESPQWvCQBSE7wX/w/IEL0U3sVQkuooELF6bevD4zD6T&#10;YPZt2N2a5N+7QqHHYWa+Ybb7wbTiQc43lhWkiwQEcWl1w5WC889xvgbhA7LG1jIpGMnDfjd522Km&#10;bc/f9ChCJSKEfYYK6hC6TEpf1mTQL2xHHL2bdQZDlK6S2mEf4aaVyyRZSYMNx4UaO8prKu/Fr1Hg&#10;3rsxH0/5Mb3yV/HZr/VlddZKzabDYQMi0BD+w3/tk1bwkcL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QvuwgAAANsAAAAPAAAAAAAAAAAAAAAAAJgCAABkcnMvZG93&#10;bnJldi54bWxQSwUGAAAAAAQABAD1AAAAhwMAAAAA&#10;" fillcolor="black"/>
                      <v:oval id="Oval 44" o:spid="_x0000_s1029" style="position:absolute;left:3011;top:3480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VmcIA&#10;AADbAAAADwAAAGRycy9kb3ducmV2LnhtbESPQYvCMBSE7wv+h/AEL4umuqxINYoUFK/b9eDx2Tzb&#10;YvNSkmjbf2+EhT0OM/MNs9n1phFPcr62rGA+S0AQF1bXXCo4/x6mKxA+IGtsLJOCgTzstqOPDaba&#10;dvxDzzyUIkLYp6igCqFNpfRFRQb9zLbE0btZZzBE6UqpHXYRbhq5SJKlNFhzXKiwpayi4p4/jAL3&#10;2Q7ZcMoO8ysf8+9upS/Ls1ZqMu73axCB+vAf/muftIKvBby/xB8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5WZwgAAANsAAAAPAAAAAAAAAAAAAAAAAJgCAABkcnMvZG93&#10;bnJldi54bWxQSwUGAAAAAAQABAD1AAAAhwMAAAAA&#10;" fillcolor="black"/>
                      <v:oval id="Oval 45" o:spid="_x0000_s1030" style="position:absolute;left:3351;top:3482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odsIA&#10;AADbAAAADwAAAGRycy9kb3ducmV2LnhtbESPQWvCQBSE7wX/w/IEL0U32lYkuooEFK9NPXh8Zp9J&#10;MPs27K4m+fduodDjMDPfMJtdbxrxJOdrywrmswQEcWF1zaWC889hugLhA7LGxjIpGMjDbjt622Cq&#10;bcff9MxDKSKEfYoKqhDaVEpfVGTQz2xLHL2bdQZDlK6U2mEX4aaRiyRZSoM1x4UKW8oqKu75wyhw&#10;7+2QDafsML/yMf/qVvqyPGulJuN+vwYRqA//4b/2SSv4+ITfL/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h2wgAAANsAAAAPAAAAAAAAAAAAAAAAAJgCAABkcnMvZG93&#10;bnJldi54bWxQSwUGAAAAAAQABAD1AAAAhwMAAAAA&#10;" fillcolor="black"/>
                    </v:group>
                  </w:pict>
                </mc:Fallback>
              </mc:AlternateContent>
            </w:r>
            <w:r w:rsidRPr="00E25D4F">
              <w:t xml:space="preserve">Hoeveel van deze potten passen op één vierkante meter </w:t>
            </w:r>
            <w:r>
              <w:br/>
            </w:r>
            <w:r w:rsidRPr="00E25D4F">
              <w:t>als je ze zo neerzet:</w:t>
            </w:r>
          </w:p>
          <w:p w:rsidR="00C610E3" w:rsidRPr="00E25D4F" w:rsidRDefault="00C610E3" w:rsidP="00E25D4F"/>
        </w:tc>
      </w:tr>
      <w:tr w:rsidR="00E25D4F" w:rsidRPr="00C620C9" w:rsidTr="00F03B16">
        <w:tc>
          <w:tcPr>
            <w:tcW w:w="534" w:type="dxa"/>
          </w:tcPr>
          <w:p w:rsidR="00E25D4F" w:rsidRPr="00E25D4F" w:rsidRDefault="00E25D4F" w:rsidP="00E25D4F"/>
        </w:tc>
        <w:tc>
          <w:tcPr>
            <w:tcW w:w="8771" w:type="dxa"/>
          </w:tcPr>
          <w:p w:rsidR="00E25D4F" w:rsidRDefault="00E25D4F" w:rsidP="00E25D4F">
            <w:pPr>
              <w:pStyle w:val="ListParagraph"/>
              <w:numPr>
                <w:ilvl w:val="0"/>
                <w:numId w:val="50"/>
              </w:numPr>
              <w:rPr>
                <w:noProof/>
              </w:rPr>
            </w:pPr>
            <w:r>
              <w:rPr>
                <w:noProof/>
              </w:rPr>
              <w:t xml:space="preserve">Je weet nu hoeveel potten op één vierkante meter passen. </w:t>
            </w:r>
            <w:r>
              <w:rPr>
                <w:noProof/>
              </w:rPr>
              <w:br/>
              <w:t>Bereken hoeveel vierkante meter ruimte nodig is voor 700 potten.</w:t>
            </w:r>
            <w:r>
              <w:rPr>
                <w:noProof/>
              </w:rPr>
              <w:br/>
              <w:t>Je kunt als je wilt de verhoudingstabel gebruiken.</w:t>
            </w:r>
          </w:p>
        </w:tc>
      </w:tr>
      <w:tr w:rsidR="003A555E" w:rsidRPr="00C620C9" w:rsidTr="00F03B16">
        <w:tc>
          <w:tcPr>
            <w:tcW w:w="534" w:type="dxa"/>
          </w:tcPr>
          <w:p w:rsidR="003A555E" w:rsidRPr="00C620C9" w:rsidRDefault="003A555E" w:rsidP="00F03B16"/>
        </w:tc>
        <w:tc>
          <w:tcPr>
            <w:tcW w:w="8771" w:type="dxa"/>
          </w:tcPr>
          <w:p w:rsidR="00C610E3" w:rsidRDefault="00C610E3" w:rsidP="00C610E3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863"/>
              <w:gridCol w:w="1276"/>
              <w:gridCol w:w="1134"/>
              <w:gridCol w:w="1275"/>
            </w:tblGrid>
            <w:tr w:rsidR="00C610E3" w:rsidTr="00117601">
              <w:trPr>
                <w:jc w:val="center"/>
              </w:trPr>
              <w:tc>
                <w:tcPr>
                  <w:tcW w:w="2863" w:type="dxa"/>
                  <w:tcBorders>
                    <w:top w:val="nil"/>
                    <w:left w:val="nil"/>
                  </w:tcBorders>
                </w:tcPr>
                <w:p w:rsidR="00C610E3" w:rsidRDefault="00C610E3" w:rsidP="00F03B16"/>
                <w:p w:rsidR="00C610E3" w:rsidRDefault="00C610E3" w:rsidP="00C610E3">
                  <w:r>
                    <w:t>Aantal potten</w:t>
                  </w: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C610E3" w:rsidRDefault="00C610E3" w:rsidP="00F03B16">
                  <w:pPr>
                    <w:jc w:val="center"/>
                  </w:pPr>
                </w:p>
              </w:tc>
              <w:tc>
                <w:tcPr>
                  <w:tcW w:w="1134" w:type="dxa"/>
                  <w:tcBorders>
                    <w:top w:val="nil"/>
                    <w:right w:val="nil"/>
                  </w:tcBorders>
                </w:tcPr>
                <w:p w:rsidR="00C610E3" w:rsidRDefault="00C610E3" w:rsidP="00F03B16">
                  <w:pPr>
                    <w:jc w:val="center"/>
                  </w:pPr>
                </w:p>
              </w:tc>
              <w:tc>
                <w:tcPr>
                  <w:tcW w:w="1275" w:type="dxa"/>
                  <w:tcBorders>
                    <w:top w:val="nil"/>
                    <w:right w:val="nil"/>
                  </w:tcBorders>
                </w:tcPr>
                <w:p w:rsidR="00C610E3" w:rsidRDefault="00C610E3" w:rsidP="00F03B16">
                  <w:pPr>
                    <w:jc w:val="center"/>
                  </w:pPr>
                </w:p>
              </w:tc>
            </w:tr>
            <w:tr w:rsidR="00C610E3" w:rsidTr="00117601">
              <w:trPr>
                <w:jc w:val="center"/>
              </w:trPr>
              <w:tc>
                <w:tcPr>
                  <w:tcW w:w="2863" w:type="dxa"/>
                  <w:tcBorders>
                    <w:left w:val="nil"/>
                    <w:bottom w:val="nil"/>
                  </w:tcBorders>
                </w:tcPr>
                <w:p w:rsidR="00C610E3" w:rsidRDefault="00C610E3" w:rsidP="00F03B16"/>
                <w:p w:rsidR="00C610E3" w:rsidRDefault="00C610E3" w:rsidP="00C610E3">
                  <w:r>
                    <w:t>Aantal vierkante meter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C610E3" w:rsidRDefault="00C610E3" w:rsidP="00F03B16">
                  <w:pPr>
                    <w:jc w:val="center"/>
                  </w:pPr>
                </w:p>
              </w:tc>
              <w:tc>
                <w:tcPr>
                  <w:tcW w:w="1134" w:type="dxa"/>
                  <w:tcBorders>
                    <w:bottom w:val="nil"/>
                    <w:right w:val="nil"/>
                  </w:tcBorders>
                </w:tcPr>
                <w:p w:rsidR="00C610E3" w:rsidRDefault="00C610E3" w:rsidP="00F03B16">
                  <w:pPr>
                    <w:jc w:val="center"/>
                  </w:pPr>
                </w:p>
              </w:tc>
              <w:tc>
                <w:tcPr>
                  <w:tcW w:w="1275" w:type="dxa"/>
                  <w:tcBorders>
                    <w:bottom w:val="nil"/>
                    <w:right w:val="nil"/>
                  </w:tcBorders>
                </w:tcPr>
                <w:p w:rsidR="00C610E3" w:rsidRDefault="00C610E3" w:rsidP="00F03B16">
                  <w:pPr>
                    <w:jc w:val="center"/>
                  </w:pPr>
                </w:p>
              </w:tc>
            </w:tr>
          </w:tbl>
          <w:p w:rsidR="002E4183" w:rsidRDefault="002E4183" w:rsidP="00F03B16"/>
          <w:p w:rsidR="002E4183" w:rsidRDefault="002E4183" w:rsidP="00F03B16">
            <w:r>
              <w:t>…………………………………………………………………………………………………………………………….</w:t>
            </w:r>
          </w:p>
          <w:p w:rsidR="002E4183" w:rsidRDefault="002E4183" w:rsidP="00F03B16"/>
          <w:p w:rsidR="002E4183" w:rsidRDefault="002E4183" w:rsidP="00F03B16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1572C9" w:rsidRDefault="001572C9" w:rsidP="001572C9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57"/>
        <w:gridCol w:w="8069"/>
      </w:tblGrid>
      <w:tr w:rsidR="00E25D4F" w:rsidRPr="00632288" w:rsidTr="00F03B16">
        <w:trPr>
          <w:trHeight w:val="2486"/>
        </w:trPr>
        <w:tc>
          <w:tcPr>
            <w:tcW w:w="276" w:type="dxa"/>
            <w:shd w:val="clear" w:color="auto" w:fill="F1F3E9"/>
          </w:tcPr>
          <w:p w:rsidR="001572C9" w:rsidRPr="00632288" w:rsidRDefault="001572C9" w:rsidP="00F03B16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1572C9" w:rsidRDefault="001572C9" w:rsidP="001572C9">
            <w:pPr>
              <w:pStyle w:val="groenetekst"/>
            </w:pPr>
            <w:r>
              <w:t>Je kunt de potten ook tegen elkaar zetten zoals je hieronder ziet.</w:t>
            </w:r>
          </w:p>
          <w:p w:rsidR="001572C9" w:rsidRDefault="001572C9" w:rsidP="001572C9">
            <w:pPr>
              <w:pStyle w:val="groenetekst"/>
            </w:pPr>
          </w:p>
          <w:p w:rsidR="001572C9" w:rsidRDefault="001572C9" w:rsidP="00117601">
            <w:pPr>
              <w:pStyle w:val="groenetekst"/>
              <w:jc w:val="center"/>
              <w:rPr>
                <w:noProof/>
                <w:color w:val="676464"/>
                <w:sz w:val="17"/>
                <w:szCs w:val="17"/>
                <w:lang w:eastAsia="zh-CN"/>
              </w:rPr>
            </w:pPr>
            <w:r w:rsidRPr="001572C9">
              <w:rPr>
                <w:noProof/>
                <w:lang w:val="en-US"/>
              </w:rPr>
              <w:drawing>
                <wp:inline distT="0" distB="0" distL="0" distR="0" wp14:anchorId="10C62F50" wp14:editId="1E11B980">
                  <wp:extent cx="4010025" cy="2676525"/>
                  <wp:effectExtent l="19050" t="0" r="9525" b="0"/>
                  <wp:docPr id="47" name="Picture 5" descr="IMG_0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2C9" w:rsidRPr="00DC27E4" w:rsidRDefault="001572C9" w:rsidP="001572C9">
            <w:pPr>
              <w:pStyle w:val="groenetekst"/>
              <w:rPr>
                <w:noProof/>
                <w:color w:val="676464"/>
                <w:sz w:val="17"/>
                <w:szCs w:val="17"/>
                <w:lang w:eastAsia="zh-CN"/>
              </w:rPr>
            </w:pPr>
          </w:p>
        </w:tc>
      </w:tr>
    </w:tbl>
    <w:p w:rsidR="001572C9" w:rsidRDefault="001572C9" w:rsidP="001572C9"/>
    <w:p w:rsidR="001572C9" w:rsidRDefault="001572C9" w:rsidP="001572C9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72C9" w:rsidRPr="00C620C9" w:rsidTr="00F03B16">
        <w:tc>
          <w:tcPr>
            <w:tcW w:w="534" w:type="dxa"/>
          </w:tcPr>
          <w:p w:rsidR="001572C9" w:rsidRPr="00C620C9" w:rsidRDefault="001572C9" w:rsidP="00F03B16">
            <w:pPr>
              <w:pStyle w:val="Opgave"/>
            </w:pPr>
          </w:p>
        </w:tc>
        <w:tc>
          <w:tcPr>
            <w:tcW w:w="8771" w:type="dxa"/>
          </w:tcPr>
          <w:p w:rsidR="001572C9" w:rsidRPr="00C620C9" w:rsidRDefault="001572C9" w:rsidP="001572C9">
            <w:pPr>
              <w:pStyle w:val="ListParagraph"/>
              <w:numPr>
                <w:ilvl w:val="0"/>
                <w:numId w:val="47"/>
              </w:numPr>
            </w:pPr>
            <w:r>
              <w:t>Maak een schets hoe dit er van bovenaf uitziet.</w:t>
            </w:r>
          </w:p>
        </w:tc>
      </w:tr>
      <w:tr w:rsidR="001572C9" w:rsidRPr="00C620C9" w:rsidTr="00F03B16">
        <w:tc>
          <w:tcPr>
            <w:tcW w:w="534" w:type="dxa"/>
          </w:tcPr>
          <w:p w:rsidR="001572C9" w:rsidRPr="00C620C9" w:rsidRDefault="001572C9" w:rsidP="00F03B16"/>
        </w:tc>
        <w:tc>
          <w:tcPr>
            <w:tcW w:w="8771" w:type="dxa"/>
          </w:tcPr>
          <w:p w:rsidR="001572C9" w:rsidRDefault="001572C9" w:rsidP="00F03B16"/>
          <w:p w:rsidR="001572C9" w:rsidRDefault="001572C9" w:rsidP="00F03B16"/>
          <w:p w:rsidR="001572C9" w:rsidRDefault="001572C9" w:rsidP="00F03B16"/>
          <w:p w:rsidR="001572C9" w:rsidRDefault="001572C9" w:rsidP="00F03B16"/>
          <w:p w:rsidR="001572C9" w:rsidRDefault="001572C9" w:rsidP="00F03B16"/>
          <w:p w:rsidR="001572C9" w:rsidRDefault="001572C9" w:rsidP="00F03B16"/>
          <w:p w:rsidR="001572C9" w:rsidRDefault="001572C9" w:rsidP="00F03B16"/>
          <w:p w:rsidR="007508C8" w:rsidRDefault="007508C8" w:rsidP="00F03B16"/>
          <w:p w:rsidR="007508C8" w:rsidRDefault="007508C8" w:rsidP="00F03B16"/>
          <w:p w:rsidR="001572C9" w:rsidRDefault="001572C9" w:rsidP="00F03B16"/>
          <w:p w:rsidR="001572C9" w:rsidRDefault="001572C9" w:rsidP="00F03B16"/>
          <w:p w:rsidR="001572C9" w:rsidRDefault="001572C9" w:rsidP="00F03B16"/>
        </w:tc>
      </w:tr>
      <w:tr w:rsidR="00117601" w:rsidRPr="00C620C9" w:rsidTr="00F03B16">
        <w:tc>
          <w:tcPr>
            <w:tcW w:w="534" w:type="dxa"/>
          </w:tcPr>
          <w:p w:rsidR="00117601" w:rsidRPr="00C620C9" w:rsidRDefault="00117601" w:rsidP="00F03B16"/>
        </w:tc>
        <w:tc>
          <w:tcPr>
            <w:tcW w:w="8771" w:type="dxa"/>
          </w:tcPr>
          <w:p w:rsidR="00117601" w:rsidRDefault="00117601" w:rsidP="00117601">
            <w:pPr>
              <w:pStyle w:val="ListParagraph"/>
              <w:numPr>
                <w:ilvl w:val="0"/>
                <w:numId w:val="47"/>
              </w:numPr>
            </w:pPr>
            <w:r>
              <w:t xml:space="preserve">Wat voor een voordeel </w:t>
            </w:r>
            <w:r w:rsidR="007508C8">
              <w:t>heeft deze manier van neerzetten voor de plant?</w:t>
            </w:r>
            <w:r w:rsidR="007508C8">
              <w:br/>
            </w:r>
            <w:r>
              <w:br/>
              <w:t>…………………………………………………………………………………………………………</w:t>
            </w:r>
            <w:r w:rsidR="007508C8">
              <w:t>………..</w:t>
            </w:r>
            <w:r>
              <w:t>…</w:t>
            </w:r>
            <w:r w:rsidR="007508C8">
              <w:br/>
            </w:r>
          </w:p>
          <w:p w:rsidR="00117601" w:rsidRPr="00C620C9" w:rsidRDefault="007508C8" w:rsidP="00117601">
            <w:pPr>
              <w:pStyle w:val="ListParagraph"/>
              <w:ind w:left="360"/>
            </w:pPr>
            <w:r>
              <w:t>…………………………………………………………………………………………………………………….</w:t>
            </w:r>
          </w:p>
        </w:tc>
      </w:tr>
    </w:tbl>
    <w:p w:rsidR="001572C9" w:rsidRDefault="001572C9" w:rsidP="001572C9"/>
    <w:p w:rsidR="001572C9" w:rsidRDefault="001572C9">
      <w:r>
        <w:br w:type="page"/>
      </w:r>
    </w:p>
    <w:p w:rsidR="001572C9" w:rsidRDefault="001572C9" w:rsidP="001572C9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72C9" w:rsidRPr="00C620C9" w:rsidTr="00F03B16">
        <w:tc>
          <w:tcPr>
            <w:tcW w:w="534" w:type="dxa"/>
          </w:tcPr>
          <w:p w:rsidR="001572C9" w:rsidRPr="00C620C9" w:rsidRDefault="001572C9" w:rsidP="00F03B16">
            <w:pPr>
              <w:pStyle w:val="Opgave"/>
            </w:pPr>
          </w:p>
        </w:tc>
        <w:tc>
          <w:tcPr>
            <w:tcW w:w="8771" w:type="dxa"/>
          </w:tcPr>
          <w:p w:rsidR="001572C9" w:rsidRPr="00C620C9" w:rsidRDefault="001572C9" w:rsidP="001572C9">
            <w:pPr>
              <w:pStyle w:val="Praktijk"/>
            </w:pPr>
            <w:r>
              <w:t>&gt;&gt; Praktijk</w:t>
            </w:r>
            <w:r w:rsidR="007508C8">
              <w:rPr>
                <w:b w:val="0"/>
                <w:smallCaps w:val="0"/>
              </w:rPr>
              <w:t xml:space="preserve"> </w:t>
            </w:r>
            <w:r w:rsidR="007508C8">
              <w:rPr>
                <w:b w:val="0"/>
                <w:smallCaps w:val="0"/>
              </w:rPr>
              <w:tab/>
            </w:r>
            <w:r w:rsidR="007508C8">
              <w:rPr>
                <w:b w:val="0"/>
                <w:smallCaps w:val="0"/>
              </w:rPr>
              <w:tab/>
            </w:r>
            <w:r w:rsidR="007508C8">
              <w:rPr>
                <w:b w:val="0"/>
                <w:smallCaps w:val="0"/>
              </w:rPr>
              <w:tab/>
            </w:r>
            <w:r w:rsidR="007508C8">
              <w:rPr>
                <w:b w:val="0"/>
                <w:smallCaps w:val="0"/>
              </w:rPr>
              <w:tab/>
            </w:r>
            <w:r w:rsidR="007508C8">
              <w:rPr>
                <w:b w:val="0"/>
                <w:smallCaps w:val="0"/>
              </w:rPr>
              <w:tab/>
            </w:r>
            <w:r w:rsidR="007508C8">
              <w:rPr>
                <w:b w:val="0"/>
                <w:smallCaps w:val="0"/>
              </w:rPr>
              <w:tab/>
            </w:r>
            <w:r>
              <w:rPr>
                <w:b w:val="0"/>
                <w:smallCaps w:val="0"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22712C33" wp14:editId="6AB96ED3">
                  <wp:simplePos x="0" y="0"/>
                  <wp:positionH relativeFrom="column">
                    <wp:align>right</wp:align>
                  </wp:positionH>
                  <wp:positionV relativeFrom="page">
                    <wp:align>top</wp:align>
                  </wp:positionV>
                  <wp:extent cx="1114425" cy="733425"/>
                  <wp:effectExtent l="19050" t="0" r="9525" b="0"/>
                  <wp:wrapSquare wrapText="bothSides"/>
                  <wp:docPr id="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72C9" w:rsidRPr="00C620C9" w:rsidTr="00F03B16">
        <w:tc>
          <w:tcPr>
            <w:tcW w:w="534" w:type="dxa"/>
          </w:tcPr>
          <w:p w:rsidR="001572C9" w:rsidRPr="00C620C9" w:rsidRDefault="001572C9" w:rsidP="00F03B16"/>
        </w:tc>
        <w:tc>
          <w:tcPr>
            <w:tcW w:w="8771" w:type="dxa"/>
          </w:tcPr>
          <w:p w:rsidR="001572C9" w:rsidRDefault="001572C9" w:rsidP="001572C9">
            <w:r>
              <w:t>Een kweektafel is 80 cm lang en 40 cm breed.</w:t>
            </w:r>
          </w:p>
          <w:p w:rsidR="001572C9" w:rsidRDefault="001572C9" w:rsidP="001572C9">
            <w:r>
              <w:t>Ga voor beide manieren na hoeveel potten op de kweektafel passen.</w:t>
            </w:r>
          </w:p>
          <w:p w:rsidR="00A022A3" w:rsidRDefault="00A022A3" w:rsidP="00A022A3">
            <w:r>
              <w:t>De potten kunnen niet buiten de rand van de tafel uitsteken.</w:t>
            </w:r>
          </w:p>
        </w:tc>
      </w:tr>
      <w:tr w:rsidR="001572C9" w:rsidRPr="00C620C9" w:rsidTr="00F03B16">
        <w:tc>
          <w:tcPr>
            <w:tcW w:w="534" w:type="dxa"/>
          </w:tcPr>
          <w:p w:rsidR="001572C9" w:rsidRPr="00C620C9" w:rsidRDefault="001572C9" w:rsidP="00F03B16"/>
        </w:tc>
        <w:tc>
          <w:tcPr>
            <w:tcW w:w="8771" w:type="dxa"/>
          </w:tcPr>
          <w:p w:rsidR="001572C9" w:rsidRDefault="001572C9" w:rsidP="00F03B16"/>
          <w:p w:rsidR="001572C9" w:rsidRDefault="001572C9" w:rsidP="00F03B16">
            <w:r>
              <w:t>…………………………………………………………………………………………………………………………….</w:t>
            </w:r>
          </w:p>
          <w:p w:rsidR="001572C9" w:rsidRDefault="001572C9" w:rsidP="00F03B16"/>
          <w:p w:rsidR="001572C9" w:rsidRDefault="001572C9" w:rsidP="00F03B16">
            <w:pPr>
              <w:rPr>
                <w:noProof/>
              </w:rPr>
            </w:pPr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A022A3" w:rsidRDefault="00A022A3" w:rsidP="001572C9"/>
    <w:p w:rsidR="00A022A3" w:rsidRDefault="00A022A3" w:rsidP="00A022A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A022A3" w:rsidRPr="00632288" w:rsidTr="00F03B16">
        <w:trPr>
          <w:trHeight w:val="2486"/>
        </w:trPr>
        <w:tc>
          <w:tcPr>
            <w:tcW w:w="276" w:type="dxa"/>
            <w:shd w:val="clear" w:color="auto" w:fill="F1F3E9"/>
          </w:tcPr>
          <w:p w:rsidR="00A022A3" w:rsidRPr="00632288" w:rsidRDefault="00A022A3" w:rsidP="00F03B16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A022A3" w:rsidRDefault="00A022A3" w:rsidP="00A022A3">
            <w:r>
              <w:t>Een paar maanden later zien de pe</w:t>
            </w:r>
            <w:r w:rsidR="005E515E">
              <w:t>tuniaplanten er schitterend uit.</w:t>
            </w:r>
          </w:p>
          <w:p w:rsidR="00A022A3" w:rsidRDefault="00A022A3" w:rsidP="00A022A3">
            <w:pPr>
              <w:rPr>
                <w:rFonts w:ascii="Verdana" w:hAnsi="Verdana" w:cs="Verdana"/>
                <w:b/>
                <w:bCs/>
                <w:noProof/>
                <w:color w:val="4E4F53"/>
                <w:sz w:val="17"/>
                <w:szCs w:val="17"/>
                <w:lang w:eastAsia="zh-CN"/>
              </w:rPr>
            </w:pPr>
            <w:r>
              <w:rPr>
                <w:rFonts w:ascii="Verdana" w:hAnsi="Verdana" w:cs="Verdana"/>
                <w:b/>
                <w:bCs/>
                <w:noProof/>
                <w:color w:val="4E4F53"/>
                <w:sz w:val="17"/>
                <w:szCs w:val="17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66DD8DBC" wp14:editId="5C935384">
                  <wp:simplePos x="0" y="0"/>
                  <wp:positionH relativeFrom="column">
                    <wp:align>right</wp:align>
                  </wp:positionH>
                  <wp:positionV relativeFrom="page">
                    <wp:align>top</wp:align>
                  </wp:positionV>
                  <wp:extent cx="1352550" cy="1638300"/>
                  <wp:effectExtent l="19050" t="0" r="0" b="0"/>
                  <wp:wrapSquare wrapText="bothSides"/>
                  <wp:docPr id="52" name="Picture 37" descr="Willems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illems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22A3" w:rsidRDefault="00A022A3" w:rsidP="00A022A3">
            <w:pPr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Ze worden verkocht voor €</w:t>
            </w:r>
            <w:r w:rsidR="007508C8">
              <w:rPr>
                <w:noProof/>
                <w:lang w:eastAsia="zh-CN"/>
              </w:rPr>
              <w:t xml:space="preserve"> </w:t>
            </w:r>
            <w:r>
              <w:rPr>
                <w:noProof/>
                <w:lang w:eastAsia="zh-CN"/>
              </w:rPr>
              <w:t>16,95 per stuk.</w:t>
            </w:r>
          </w:p>
          <w:p w:rsidR="00A022A3" w:rsidRDefault="005E515E" w:rsidP="00A022A3">
            <w:pPr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Dit is de prijs inclusief BTW.</w:t>
            </w:r>
          </w:p>
          <w:p w:rsidR="00A022A3" w:rsidRDefault="00A022A3" w:rsidP="00A022A3">
            <w:pPr>
              <w:rPr>
                <w:noProof/>
                <w:lang w:eastAsia="zh-CN"/>
              </w:rPr>
            </w:pPr>
          </w:p>
          <w:p w:rsidR="00A022A3" w:rsidRDefault="007D5F65" w:rsidP="00A022A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F7D036" wp14:editId="2FFB789E">
                      <wp:simplePos x="0" y="0"/>
                      <wp:positionH relativeFrom="column">
                        <wp:posOffset>4052570</wp:posOffset>
                      </wp:positionH>
                      <wp:positionV relativeFrom="paragraph">
                        <wp:posOffset>213995</wp:posOffset>
                      </wp:positionV>
                      <wp:extent cx="579120" cy="361950"/>
                      <wp:effectExtent l="4445" t="4445" r="0" b="0"/>
                      <wp:wrapNone/>
                      <wp:docPr id="21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601" w:rsidRPr="006F0904" w:rsidRDefault="00117601" w:rsidP="00A022A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16,95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margin-left:319.1pt;margin-top:16.85pt;width:45.6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WKtw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" filled="f" stroked="f">
                      <v:textbox>
                        <w:txbxContent>
                          <w:p w:rsidR="00117601" w:rsidRPr="006F0904" w:rsidRDefault="00117601" w:rsidP="00A022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16,95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22A3">
              <w:rPr>
                <w:noProof/>
                <w:lang w:eastAsia="zh-CN"/>
              </w:rPr>
              <w:t>Om uit te reken</w:t>
            </w:r>
            <w:r w:rsidR="00AF411C">
              <w:rPr>
                <w:noProof/>
                <w:lang w:eastAsia="zh-CN"/>
              </w:rPr>
              <w:t>en hoe groot het BTW-</w:t>
            </w:r>
            <w:r w:rsidR="00A022A3">
              <w:rPr>
                <w:noProof/>
                <w:lang w:eastAsia="zh-CN"/>
              </w:rPr>
              <w:t>bedrag</w:t>
            </w:r>
            <w:r w:rsidR="00AF411C">
              <w:rPr>
                <w:noProof/>
                <w:lang w:eastAsia="zh-CN"/>
              </w:rPr>
              <w:t xml:space="preserve"> is</w:t>
            </w:r>
            <w:r w:rsidR="005E515E">
              <w:rPr>
                <w:noProof/>
                <w:lang w:eastAsia="zh-CN"/>
              </w:rPr>
              <w:t xml:space="preserve">, is het handig om </w:t>
            </w:r>
            <w:r w:rsidR="00A022A3">
              <w:rPr>
                <w:noProof/>
                <w:lang w:eastAsia="zh-CN"/>
              </w:rPr>
              <w:t xml:space="preserve">met een strook </w:t>
            </w:r>
            <w:r w:rsidR="005E515E">
              <w:rPr>
                <w:noProof/>
                <w:lang w:eastAsia="zh-CN"/>
              </w:rPr>
              <w:t>te kijken</w:t>
            </w:r>
            <w:r w:rsidR="00A022A3">
              <w:rPr>
                <w:noProof/>
                <w:lang w:eastAsia="zh-CN"/>
              </w:rPr>
              <w:t xml:space="preserve"> hoe de prijs is opgebouwd:</w:t>
            </w:r>
          </w:p>
          <w:p w:rsidR="005E515E" w:rsidRDefault="005E515E" w:rsidP="00A022A3"/>
          <w:p w:rsidR="005E515E" w:rsidRDefault="005E515E" w:rsidP="00A022A3"/>
          <w:p w:rsidR="005E515E" w:rsidRDefault="007508C8" w:rsidP="00A022A3">
            <w:r>
              <w:t xml:space="preserve">Dit is een strook die de </w:t>
            </w:r>
            <w:r w:rsidR="005E515E">
              <w:t>verkoopprijs zonder BTW laat zien.</w:t>
            </w:r>
          </w:p>
          <w:p w:rsidR="005E515E" w:rsidRDefault="007D5F65" w:rsidP="005E515E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D4F066F" wp14:editId="3BB6C3A4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173355</wp:posOffset>
                      </wp:positionV>
                      <wp:extent cx="3113405" cy="325755"/>
                      <wp:effectExtent l="6985" t="11430" r="13335" b="5715"/>
                      <wp:wrapNone/>
                      <wp:docPr id="2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340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59.8pt;margin-top:13.65pt;width:245.15pt;height:2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" fillcolor="#cf6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D7C32F5" wp14:editId="50BBCCAD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172720</wp:posOffset>
                      </wp:positionV>
                      <wp:extent cx="3113405" cy="325755"/>
                      <wp:effectExtent l="6985" t="10795" r="13335" b="6350"/>
                      <wp:wrapNone/>
                      <wp:docPr id="19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340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601" w:rsidRPr="005E515E" w:rsidRDefault="00117601" w:rsidP="005E515E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 w:rsidRPr="005E515E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>verkoopprijs</w:t>
                                  </w:r>
                                  <w:proofErr w:type="spellEnd"/>
                                  <w:r w:rsidRPr="005E515E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515E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>zonder</w:t>
                                  </w:r>
                                  <w:proofErr w:type="spellEnd"/>
                                  <w:r w:rsidRPr="005E515E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 xml:space="preserve"> BTW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27" type="#_x0000_t202" style="position:absolute;margin-left:59.8pt;margin-top:13.6pt;width:245.15pt;height: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" fillcolor="#92d050">
                      <v:textbox>
                        <w:txbxContent>
                          <w:p w:rsidR="00117601" w:rsidRPr="005E515E" w:rsidRDefault="00117601" w:rsidP="005E515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5E515E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verkoopprijs</w:t>
                            </w:r>
                            <w:proofErr w:type="spellEnd"/>
                            <w:r w:rsidRPr="005E515E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15E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zonder</w:t>
                            </w:r>
                            <w:proofErr w:type="spellEnd"/>
                            <w:r w:rsidRPr="005E515E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 BTW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E515E" w:rsidRDefault="005E515E" w:rsidP="005E515E"/>
          <w:p w:rsidR="005E515E" w:rsidRDefault="007D5F65" w:rsidP="005E515E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FA7E36F" wp14:editId="76CD0A50">
                      <wp:simplePos x="0" y="0"/>
                      <wp:positionH relativeFrom="column">
                        <wp:posOffset>3474720</wp:posOffset>
                      </wp:positionH>
                      <wp:positionV relativeFrom="paragraph">
                        <wp:posOffset>85725</wp:posOffset>
                      </wp:positionV>
                      <wp:extent cx="616585" cy="361950"/>
                      <wp:effectExtent l="0" t="0" r="4445" b="0"/>
                      <wp:wrapNone/>
                      <wp:docPr id="1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58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601" w:rsidRPr="006F0904" w:rsidRDefault="00117601" w:rsidP="005E515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100%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8" type="#_x0000_t202" style="position:absolute;margin-left:273.6pt;margin-top:6.75pt;width:48.5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7WuwIAAME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" filled="f" stroked="f">
                      <v:textbox>
                        <w:txbxContent>
                          <w:p w:rsidR="00117601" w:rsidRPr="006F0904" w:rsidRDefault="00117601" w:rsidP="005E515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E515E" w:rsidRDefault="005E515E" w:rsidP="005E515E"/>
          <w:p w:rsidR="005E515E" w:rsidRDefault="005E515E" w:rsidP="005E515E">
            <w:r>
              <w:t>Hier komt nu 6% bij:</w:t>
            </w:r>
          </w:p>
          <w:p w:rsidR="008B7D6C" w:rsidRDefault="007D5F65" w:rsidP="005E515E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3119BF8" wp14:editId="45994B24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32385</wp:posOffset>
                      </wp:positionV>
                      <wp:extent cx="1137920" cy="504190"/>
                      <wp:effectExtent l="0" t="3810" r="0" b="0"/>
                      <wp:wrapNone/>
                      <wp:docPr id="12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7920" cy="504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601" w:rsidRDefault="00117601" w:rsidP="005E515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Verkoopprijs</w:t>
                                  </w:r>
                                </w:p>
                                <w:p w:rsidR="00117601" w:rsidRPr="006F0904" w:rsidRDefault="00117601" w:rsidP="005E515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€</w:t>
                                  </w:r>
                                  <w:r w:rsidR="007508C8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16,95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29" type="#_x0000_t202" style="position:absolute;margin-left:322.15pt;margin-top:2.55pt;width:89.6pt;height:39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KF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" filled="f" stroked="f">
                      <v:textbox>
                        <w:txbxContent>
                          <w:p w:rsidR="00117601" w:rsidRDefault="00117601" w:rsidP="005E515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Verkoopprijs</w:t>
                            </w:r>
                          </w:p>
                          <w:p w:rsidR="00117601" w:rsidRPr="006F0904" w:rsidRDefault="00117601" w:rsidP="005E515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€</w:t>
                            </w:r>
                            <w:r w:rsidR="007508C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16,95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E515E" w:rsidRDefault="005E515E" w:rsidP="005E515E">
            <w:pPr>
              <w:pStyle w:val="groenetekst"/>
              <w:rPr>
                <w:noProof/>
                <w:color w:val="676464"/>
                <w:sz w:val="17"/>
                <w:szCs w:val="17"/>
                <w:lang w:eastAsia="zh-CN"/>
              </w:rPr>
            </w:pPr>
          </w:p>
          <w:p w:rsidR="00A022A3" w:rsidRDefault="007D5F65" w:rsidP="005E515E">
            <w:pPr>
              <w:tabs>
                <w:tab w:val="left" w:pos="6975"/>
              </w:tabs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4E479F3" wp14:editId="6C2718E5">
                      <wp:simplePos x="0" y="0"/>
                      <wp:positionH relativeFrom="column">
                        <wp:posOffset>3872865</wp:posOffset>
                      </wp:positionH>
                      <wp:positionV relativeFrom="paragraph">
                        <wp:posOffset>172720</wp:posOffset>
                      </wp:positionV>
                      <wp:extent cx="486410" cy="325755"/>
                      <wp:effectExtent l="5715" t="10795" r="12700" b="6350"/>
                      <wp:wrapNone/>
                      <wp:docPr id="1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410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601" w:rsidRPr="005E515E" w:rsidRDefault="00117601" w:rsidP="008B7D6C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BTW</w:t>
                                  </w: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30" style="position:absolute;margin-left:304.95pt;margin-top:13.6pt;width:38.3pt;height:2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" fillcolor="#cf6">
                      <v:textbox inset="1mm,,1mm">
                        <w:txbxContent>
                          <w:p w:rsidR="00117601" w:rsidRPr="005E515E" w:rsidRDefault="00117601" w:rsidP="008B7D6C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BTW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F2FD2E" wp14:editId="2EE7AE72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172720</wp:posOffset>
                      </wp:positionV>
                      <wp:extent cx="3113405" cy="325755"/>
                      <wp:effectExtent l="6985" t="10795" r="13335" b="6350"/>
                      <wp:wrapNone/>
                      <wp:docPr id="1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340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7601" w:rsidRPr="005E515E" w:rsidRDefault="00117601" w:rsidP="00A022A3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 w:rsidRPr="005E515E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>verkoopprijs</w:t>
                                  </w:r>
                                  <w:proofErr w:type="spellEnd"/>
                                  <w:r w:rsidRPr="005E515E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515E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>zonder</w:t>
                                  </w:r>
                                  <w:proofErr w:type="spellEnd"/>
                                  <w:r w:rsidRPr="005E515E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 xml:space="preserve"> BTW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1" type="#_x0000_t202" style="position:absolute;margin-left:59.8pt;margin-top:13.6pt;width:245.15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" fillcolor="#92d050">
                      <v:textbox>
                        <w:txbxContent>
                          <w:p w:rsidR="00117601" w:rsidRPr="005E515E" w:rsidRDefault="00117601" w:rsidP="00A022A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5E515E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verkoopprijs</w:t>
                            </w:r>
                            <w:proofErr w:type="spellEnd"/>
                            <w:r w:rsidRPr="005E515E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515E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zonder</w:t>
                            </w:r>
                            <w:proofErr w:type="spellEnd"/>
                            <w:r w:rsidRPr="005E515E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 BTW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1C1200" wp14:editId="14EB4186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172720</wp:posOffset>
                      </wp:positionV>
                      <wp:extent cx="3583305" cy="325755"/>
                      <wp:effectExtent l="6985" t="10795" r="10160" b="6350"/>
                      <wp:wrapNone/>
                      <wp:docPr id="9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330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59.8pt;margin-top:13.6pt;width:282.15pt;height:2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" fillcolor="#cf6"/>
                  </w:pict>
                </mc:Fallback>
              </mc:AlternateContent>
            </w:r>
            <w:r w:rsidR="005E515E">
              <w:tab/>
            </w:r>
          </w:p>
          <w:p w:rsidR="00A022A3" w:rsidRDefault="00A022A3" w:rsidP="00A022A3"/>
          <w:p w:rsidR="00A022A3" w:rsidRDefault="007D5F65" w:rsidP="00A022A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3D7C03" wp14:editId="71CB39C2">
                      <wp:simplePos x="0" y="0"/>
                      <wp:positionH relativeFrom="column">
                        <wp:posOffset>4090035</wp:posOffset>
                      </wp:positionH>
                      <wp:positionV relativeFrom="paragraph">
                        <wp:posOffset>80645</wp:posOffset>
                      </wp:positionV>
                      <wp:extent cx="579120" cy="361950"/>
                      <wp:effectExtent l="3810" t="4445" r="0" b="0"/>
                      <wp:wrapNone/>
                      <wp:docPr id="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601" w:rsidRPr="006F0904" w:rsidRDefault="00117601" w:rsidP="00A022A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?%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2" type="#_x0000_t202" style="position:absolute;margin-left:322.05pt;margin-top:6.35pt;width:45.6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B0uAIAAMA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" filled="f" stroked="f">
                      <v:textbox>
                        <w:txbxContent>
                          <w:p w:rsidR="00117601" w:rsidRPr="006F0904" w:rsidRDefault="00117601" w:rsidP="00A022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?%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73A9EF" wp14:editId="1C4B0361">
                      <wp:simplePos x="0" y="0"/>
                      <wp:positionH relativeFrom="column">
                        <wp:posOffset>3474720</wp:posOffset>
                      </wp:positionH>
                      <wp:positionV relativeFrom="paragraph">
                        <wp:posOffset>76200</wp:posOffset>
                      </wp:positionV>
                      <wp:extent cx="616585" cy="361950"/>
                      <wp:effectExtent l="0" t="0" r="4445" b="0"/>
                      <wp:wrapNone/>
                      <wp:docPr id="4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58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601" w:rsidRPr="006F0904" w:rsidRDefault="00117601" w:rsidP="00A022A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100%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3" type="#_x0000_t202" style="position:absolute;margin-left:273.6pt;margin-top:6pt;width:48.5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jquQIAAMA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" filled="f" stroked="f">
                      <v:textbox>
                        <w:txbxContent>
                          <w:p w:rsidR="00117601" w:rsidRPr="006F0904" w:rsidRDefault="00117601" w:rsidP="00A022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022A3" w:rsidRDefault="007D5F65" w:rsidP="00A022A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4CD53A5" wp14:editId="540E8548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197485</wp:posOffset>
                      </wp:positionV>
                      <wp:extent cx="1664970" cy="295275"/>
                      <wp:effectExtent l="1905" t="0" r="0" b="2540"/>
                      <wp:wrapNone/>
                      <wp:docPr id="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497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F3E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7601" w:rsidRPr="000422B1" w:rsidRDefault="00117601" w:rsidP="00A022A3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t>v</w:t>
                                  </w:r>
                                  <w:r w:rsidRPr="0090670D">
                                    <w:t>erkoopprijs</w:t>
                                  </w:r>
                                  <w:r>
                                    <w:t xml:space="preserve"> met BTW</w:t>
                                  </w: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4" type="#_x0000_t202" style="position:absolute;margin-left:132.15pt;margin-top:15.55pt;width:131.1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" fillcolor="#f1f3e9" stroked="f">
                      <v:textbox inset="1mm,,1mm">
                        <w:txbxContent>
                          <w:p w:rsidR="00117601" w:rsidRPr="000422B1" w:rsidRDefault="00117601" w:rsidP="00A022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v</w:t>
                            </w:r>
                            <w:r w:rsidRPr="0090670D">
                              <w:t>erkoopprijs</w:t>
                            </w:r>
                            <w:r>
                              <w:t xml:space="preserve"> met BTW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022A3" w:rsidRDefault="007D5F65" w:rsidP="00A022A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1BF8AB" wp14:editId="681F85F8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148590</wp:posOffset>
                      </wp:positionV>
                      <wp:extent cx="3599815" cy="0"/>
                      <wp:effectExtent l="16510" t="53340" r="22225" b="60960"/>
                      <wp:wrapNone/>
                      <wp:docPr id="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26" type="#_x0000_t32" style="position:absolute;margin-left:59.8pt;margin-top:11.7pt;width:283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HJNg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  <w:p w:rsidR="00A022A3" w:rsidRPr="00DC27E4" w:rsidRDefault="00A022A3" w:rsidP="00F03B16">
            <w:pPr>
              <w:pStyle w:val="groenetekst"/>
              <w:rPr>
                <w:noProof/>
                <w:color w:val="676464"/>
                <w:sz w:val="17"/>
                <w:szCs w:val="17"/>
                <w:lang w:eastAsia="zh-CN"/>
              </w:rPr>
            </w:pPr>
          </w:p>
        </w:tc>
      </w:tr>
    </w:tbl>
    <w:p w:rsidR="00A022A3" w:rsidRDefault="00A022A3" w:rsidP="00A022A3"/>
    <w:p w:rsidR="005E515E" w:rsidRDefault="005E515E" w:rsidP="005E515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5E515E" w:rsidRPr="00C620C9" w:rsidTr="00F03B16">
        <w:tc>
          <w:tcPr>
            <w:tcW w:w="534" w:type="dxa"/>
          </w:tcPr>
          <w:p w:rsidR="005E515E" w:rsidRPr="00C620C9" w:rsidRDefault="005E515E" w:rsidP="00F03B16">
            <w:pPr>
              <w:pStyle w:val="Opgave"/>
            </w:pPr>
          </w:p>
        </w:tc>
        <w:tc>
          <w:tcPr>
            <w:tcW w:w="8771" w:type="dxa"/>
          </w:tcPr>
          <w:p w:rsidR="005E515E" w:rsidRPr="00C620C9" w:rsidRDefault="008B7D6C" w:rsidP="008B7D6C">
            <w:r>
              <w:t xml:space="preserve">De BTW is 6%. Welk percentage hoort bij de verkoopprijs </w:t>
            </w:r>
            <w:r w:rsidR="00466D39">
              <w:t>van €</w:t>
            </w:r>
            <w:r w:rsidR="007508C8">
              <w:t xml:space="preserve"> </w:t>
            </w:r>
            <w:r w:rsidR="00466D39">
              <w:t>16,95?</w:t>
            </w:r>
          </w:p>
        </w:tc>
      </w:tr>
      <w:tr w:rsidR="005E515E" w:rsidRPr="00C620C9" w:rsidTr="00F03B16">
        <w:tc>
          <w:tcPr>
            <w:tcW w:w="534" w:type="dxa"/>
          </w:tcPr>
          <w:p w:rsidR="005E515E" w:rsidRPr="00C620C9" w:rsidRDefault="005E515E" w:rsidP="00F03B16"/>
        </w:tc>
        <w:tc>
          <w:tcPr>
            <w:tcW w:w="8771" w:type="dxa"/>
          </w:tcPr>
          <w:p w:rsidR="005E515E" w:rsidRDefault="005E515E" w:rsidP="00F03B16"/>
          <w:p w:rsidR="005E515E" w:rsidRDefault="00466D39" w:rsidP="00466D39">
            <w:pPr>
              <w:rPr>
                <w:noProof/>
              </w:rPr>
            </w:pPr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466D39" w:rsidRDefault="00466D39" w:rsidP="00466D39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6"/>
        <w:gridCol w:w="8060"/>
      </w:tblGrid>
      <w:tr w:rsidR="00466D39" w:rsidRPr="00632288" w:rsidTr="00F03B16">
        <w:trPr>
          <w:trHeight w:val="2486"/>
        </w:trPr>
        <w:tc>
          <w:tcPr>
            <w:tcW w:w="276" w:type="dxa"/>
            <w:shd w:val="clear" w:color="auto" w:fill="F1F3E9"/>
          </w:tcPr>
          <w:p w:rsidR="00466D39" w:rsidRPr="00632288" w:rsidRDefault="00466D39" w:rsidP="00F03B16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466D39" w:rsidRDefault="00466D39" w:rsidP="00F03B16">
            <w:pPr>
              <w:pStyle w:val="groenetekst"/>
              <w:jc w:val="center"/>
              <w:rPr>
                <w:noProof/>
                <w:color w:val="676464"/>
                <w:sz w:val="17"/>
                <w:szCs w:val="17"/>
                <w:lang w:eastAsia="zh-CN"/>
              </w:rPr>
            </w:pPr>
          </w:p>
          <w:p w:rsidR="00466D39" w:rsidRDefault="00466D39" w:rsidP="00466D39">
            <w:r>
              <w:t>Om de BTW te berekenen</w:t>
            </w:r>
            <w:r w:rsidR="00AF411C">
              <w:t>,</w:t>
            </w:r>
            <w:r>
              <w:t xml:space="preserve"> kun je een verhoudingstabel gebruiken:</w:t>
            </w:r>
          </w:p>
          <w:p w:rsidR="00466D39" w:rsidRDefault="00466D39" w:rsidP="00466D39"/>
          <w:p w:rsidR="00466D39" w:rsidRDefault="00466D39" w:rsidP="00466D39">
            <w:r>
              <w:t xml:space="preserve">  </w:t>
            </w:r>
          </w:p>
          <w:tbl>
            <w:tblPr>
              <w:tblW w:w="0" w:type="auto"/>
              <w:tblInd w:w="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957"/>
              <w:gridCol w:w="1959"/>
              <w:gridCol w:w="1960"/>
              <w:gridCol w:w="1960"/>
            </w:tblGrid>
            <w:tr w:rsidR="00A65EBC" w:rsidTr="0064224E">
              <w:tc>
                <w:tcPr>
                  <w:tcW w:w="207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64224E" w:rsidRDefault="0064224E" w:rsidP="00F03B16"/>
                <w:p w:rsidR="00466D39" w:rsidRDefault="007508C8" w:rsidP="00F03B16">
                  <w:r>
                    <w:t>bedrag in euro’</w:t>
                  </w:r>
                  <w:r w:rsidR="00466D39">
                    <w:t>s</w:t>
                  </w:r>
                </w:p>
              </w:tc>
              <w:tc>
                <w:tcPr>
                  <w:tcW w:w="207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4224E" w:rsidRDefault="0064224E" w:rsidP="00F03B16">
                  <w:pPr>
                    <w:jc w:val="center"/>
                  </w:pPr>
                </w:p>
                <w:p w:rsidR="00466D39" w:rsidRDefault="00466D39" w:rsidP="00F03B16">
                  <w:pPr>
                    <w:jc w:val="center"/>
                  </w:pPr>
                  <w:r>
                    <w:t>16,95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4224E" w:rsidRDefault="0064224E" w:rsidP="00F03B16">
                  <w:pPr>
                    <w:jc w:val="center"/>
                  </w:pPr>
                </w:p>
                <w:p w:rsidR="00466D39" w:rsidRDefault="007508C8" w:rsidP="00F03B16">
                  <w:pPr>
                    <w:jc w:val="center"/>
                  </w:pPr>
                  <w:r>
                    <w:t>…………..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64224E" w:rsidRDefault="0064224E" w:rsidP="00F03B16">
                  <w:pPr>
                    <w:jc w:val="center"/>
                  </w:pPr>
                </w:p>
                <w:p w:rsidR="00466D39" w:rsidRDefault="0064224E" w:rsidP="00F03B16">
                  <w:pPr>
                    <w:jc w:val="center"/>
                  </w:pPr>
                  <w:r>
                    <w:t>…………..</w:t>
                  </w:r>
                </w:p>
              </w:tc>
            </w:tr>
            <w:tr w:rsidR="00A65EBC" w:rsidTr="0064224E">
              <w:tc>
                <w:tcPr>
                  <w:tcW w:w="2074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64224E" w:rsidRDefault="0064224E" w:rsidP="00F03B16"/>
                <w:p w:rsidR="00466D39" w:rsidRDefault="00466D39" w:rsidP="00F03B16">
                  <w:r>
                    <w:t>aantal procent</w:t>
                  </w:r>
                </w:p>
              </w:tc>
              <w:tc>
                <w:tcPr>
                  <w:tcW w:w="2074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64224E" w:rsidRDefault="0064224E" w:rsidP="00F03B16">
                  <w:pPr>
                    <w:jc w:val="center"/>
                  </w:pPr>
                </w:p>
                <w:p w:rsidR="00466D39" w:rsidRDefault="007508C8" w:rsidP="00F03B16">
                  <w:pPr>
                    <w:jc w:val="center"/>
                  </w:pPr>
                  <w:r>
                    <w:t>…………..</w:t>
                  </w:r>
                </w:p>
              </w:tc>
              <w:tc>
                <w:tcPr>
                  <w:tcW w:w="207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64224E" w:rsidRDefault="0064224E" w:rsidP="00F03B16">
                  <w:pPr>
                    <w:jc w:val="center"/>
                  </w:pPr>
                </w:p>
                <w:p w:rsidR="00466D39" w:rsidRDefault="00466D39" w:rsidP="00F03B16">
                  <w:pPr>
                    <w:jc w:val="center"/>
                  </w:pPr>
                  <w:r>
                    <w:t>1</w:t>
                  </w:r>
                  <w:r w:rsidR="0064224E">
                    <w:t>%</w:t>
                  </w:r>
                </w:p>
              </w:tc>
              <w:tc>
                <w:tcPr>
                  <w:tcW w:w="207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</w:tcPr>
                <w:p w:rsidR="0064224E" w:rsidRDefault="0064224E" w:rsidP="00F03B16">
                  <w:pPr>
                    <w:jc w:val="center"/>
                  </w:pPr>
                </w:p>
                <w:p w:rsidR="00466D39" w:rsidRDefault="0064224E" w:rsidP="00F03B16">
                  <w:pPr>
                    <w:jc w:val="center"/>
                  </w:pPr>
                  <w:r>
                    <w:t>6%</w:t>
                  </w:r>
                </w:p>
              </w:tc>
            </w:tr>
          </w:tbl>
          <w:p w:rsidR="00466D39" w:rsidRDefault="00466D39" w:rsidP="00466D39"/>
          <w:p w:rsidR="00466D39" w:rsidRPr="00DC27E4" w:rsidRDefault="00466D39" w:rsidP="00466D39">
            <w:pPr>
              <w:pStyle w:val="groenetekst"/>
              <w:rPr>
                <w:noProof/>
                <w:color w:val="676464"/>
                <w:sz w:val="17"/>
                <w:szCs w:val="17"/>
                <w:lang w:eastAsia="zh-CN"/>
              </w:rPr>
            </w:pPr>
          </w:p>
        </w:tc>
      </w:tr>
    </w:tbl>
    <w:p w:rsidR="00466D39" w:rsidRDefault="00466D39" w:rsidP="00466D39"/>
    <w:p w:rsidR="00466D39" w:rsidRDefault="00466D39" w:rsidP="00466D39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66D39" w:rsidRPr="00C620C9" w:rsidTr="00F03B16">
        <w:tc>
          <w:tcPr>
            <w:tcW w:w="534" w:type="dxa"/>
          </w:tcPr>
          <w:p w:rsidR="00466D39" w:rsidRPr="00C620C9" w:rsidRDefault="00466D39" w:rsidP="00F03B16">
            <w:pPr>
              <w:pStyle w:val="Opgave"/>
            </w:pPr>
          </w:p>
        </w:tc>
        <w:tc>
          <w:tcPr>
            <w:tcW w:w="8771" w:type="dxa"/>
          </w:tcPr>
          <w:p w:rsidR="00466D39" w:rsidRPr="00C620C9" w:rsidRDefault="00AF411C" w:rsidP="00F03B16">
            <w:r>
              <w:t xml:space="preserve">Hoe groot is het </w:t>
            </w:r>
            <w:proofErr w:type="spellStart"/>
            <w:r>
              <w:t>BTW-</w:t>
            </w:r>
            <w:r w:rsidR="00466D39">
              <w:t>bedrag</w:t>
            </w:r>
            <w:proofErr w:type="spellEnd"/>
            <w:r w:rsidR="00466D39">
              <w:t>?</w:t>
            </w:r>
          </w:p>
        </w:tc>
      </w:tr>
      <w:tr w:rsidR="00466D39" w:rsidRPr="00C620C9" w:rsidTr="00F03B16">
        <w:tc>
          <w:tcPr>
            <w:tcW w:w="534" w:type="dxa"/>
          </w:tcPr>
          <w:p w:rsidR="00466D39" w:rsidRPr="00C620C9" w:rsidRDefault="00466D39" w:rsidP="00F03B16"/>
        </w:tc>
        <w:tc>
          <w:tcPr>
            <w:tcW w:w="8771" w:type="dxa"/>
          </w:tcPr>
          <w:p w:rsidR="00466D39" w:rsidRDefault="00466D39" w:rsidP="00F03B16"/>
          <w:p w:rsidR="00466D39" w:rsidRDefault="00466D39" w:rsidP="00F03B16">
            <w:pPr>
              <w:rPr>
                <w:noProof/>
              </w:rPr>
            </w:pPr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5E515E" w:rsidRDefault="005E515E" w:rsidP="005E515E"/>
    <w:p w:rsidR="005E1D49" w:rsidRDefault="007508C8" w:rsidP="005E1D49">
      <w:pPr>
        <w:pStyle w:val="rekenverwijzing"/>
      </w:pPr>
      <w:r>
        <w:t xml:space="preserve">Zie: Procenten </w:t>
      </w:r>
      <w:r w:rsidR="00A65EBC">
        <w:t xml:space="preserve">Verhoudingen </w:t>
      </w:r>
      <w:r>
        <w:t xml:space="preserve"> in de </w:t>
      </w:r>
      <w:r w:rsidR="00A65EBC">
        <w:t xml:space="preserve">Extra </w:t>
      </w:r>
      <w:bookmarkStart w:id="0" w:name="_GoBack"/>
      <w:bookmarkEnd w:id="0"/>
      <w:r w:rsidR="00AF411C">
        <w:t>Rekenmodule</w:t>
      </w:r>
    </w:p>
    <w:p w:rsidR="003A555E" w:rsidRDefault="003A555E" w:rsidP="00E60228"/>
    <w:p w:rsidR="007B4DF9" w:rsidRDefault="007B4DF9">
      <w:pPr>
        <w:rPr>
          <w:rFonts w:ascii="Cambria" w:eastAsia="SimSun" w:hAnsi="Cambria"/>
          <w:caps/>
          <w:color w:val="FFFFFF"/>
          <w:position w:val="-60"/>
          <w:sz w:val="40"/>
          <w:szCs w:val="40"/>
          <w:lang w:eastAsia="zh-CN"/>
        </w:rPr>
      </w:pPr>
      <w:r>
        <w:rPr>
          <w:rFonts w:eastAsia="SimSun"/>
          <w:lang w:eastAsia="zh-CN"/>
        </w:rPr>
        <w:br w:type="page"/>
      </w:r>
    </w:p>
    <w:p w:rsidR="00156943" w:rsidRPr="000422F8" w:rsidRDefault="00156943" w:rsidP="00156943">
      <w:pPr>
        <w:pStyle w:val="Heading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  Bronnen</w:t>
      </w:r>
    </w:p>
    <w:p w:rsidR="008C0135" w:rsidRDefault="008C0135" w:rsidP="00156943"/>
    <w:p w:rsidR="009234C6" w:rsidRDefault="00597D4F" w:rsidP="007508C8">
      <w:pPr>
        <w:rPr>
          <w:lang w:eastAsia="zh-CN"/>
        </w:rPr>
      </w:pPr>
      <w:r>
        <w:rPr>
          <w:lang w:eastAsia="zh-CN"/>
        </w:rPr>
        <w:t>Kiem</w:t>
      </w:r>
      <w:r w:rsidR="009234C6">
        <w:rPr>
          <w:lang w:eastAsia="zh-CN"/>
        </w:rPr>
        <w:t xml:space="preserve">percentage. </w:t>
      </w:r>
    </w:p>
    <w:p w:rsidR="009234C6" w:rsidRDefault="009234C6" w:rsidP="007508C8">
      <w:pPr>
        <w:rPr>
          <w:rFonts w:ascii="Arial" w:hAnsi="Arial" w:cs="Arial"/>
          <w:b/>
          <w:bCs/>
          <w:color w:val="000080"/>
          <w:shd w:val="clear" w:color="auto" w:fill="FFFFFF"/>
        </w:rPr>
      </w:pPr>
      <w:r>
        <w:rPr>
          <w:lang w:eastAsia="zh-CN"/>
        </w:rPr>
        <w:t xml:space="preserve">Zie ECC </w:t>
      </w:r>
      <w:hyperlink r:id="rId24" w:tgtFrame="factsheet" w:history="1">
        <w:r>
          <w:rPr>
            <w:rStyle w:val="Hyperlink"/>
            <w:rFonts w:ascii="Arial" w:hAnsi="Arial" w:cs="Arial"/>
            <w:b/>
            <w:bCs/>
            <w:shd w:val="clear" w:color="auto" w:fill="FFFFFF"/>
          </w:rPr>
          <w:t>Kiemkracht controleren</w:t>
        </w:r>
      </w:hyperlink>
    </w:p>
    <w:p w:rsidR="009234C6" w:rsidRDefault="009234C6" w:rsidP="007508C8">
      <w:pPr>
        <w:rPr>
          <w:shd w:val="clear" w:color="auto" w:fill="FFFFFF"/>
        </w:rPr>
      </w:pPr>
      <w:r>
        <w:rPr>
          <w:shd w:val="clear" w:color="auto" w:fill="FFFFFF"/>
        </w:rPr>
        <w:t>Deze praktijkkaart gaat over kiemkracht controleren. Als je zaad gaat zaaien, moet je weten of de zaden goed zijn. Dat weet je als je de kiemkracht controleert.</w:t>
      </w:r>
    </w:p>
    <w:p w:rsidR="00156943" w:rsidRPr="00233D28" w:rsidRDefault="00156943" w:rsidP="00156943">
      <w:pPr>
        <w:rPr>
          <w:lang w:eastAsia="zh-CN"/>
        </w:rPr>
      </w:pPr>
    </w:p>
    <w:p w:rsidR="003C6113" w:rsidRPr="00156943" w:rsidRDefault="003C6113" w:rsidP="00156943"/>
    <w:sectPr w:rsidR="003C6113" w:rsidRPr="00156943" w:rsidSect="00E85CBA">
      <w:headerReference w:type="default" r:id="rId25"/>
      <w:footerReference w:type="default" r:id="rId26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38A" w:rsidRDefault="0079338A">
      <w:r>
        <w:separator/>
      </w:r>
    </w:p>
  </w:endnote>
  <w:endnote w:type="continuationSeparator" w:id="0">
    <w:p w:rsidR="0079338A" w:rsidRDefault="00793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01" w:rsidRDefault="00B74AC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65EBC">
      <w:rPr>
        <w:noProof/>
      </w:rPr>
      <w:t>13</w:t>
    </w:r>
    <w:r>
      <w:rPr>
        <w:noProof/>
      </w:rPr>
      <w:fldChar w:fldCharType="end"/>
    </w:r>
  </w:p>
  <w:p w:rsidR="00117601" w:rsidRDefault="001176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38A" w:rsidRDefault="0079338A">
      <w:r>
        <w:separator/>
      </w:r>
    </w:p>
  </w:footnote>
  <w:footnote w:type="continuationSeparator" w:id="0">
    <w:p w:rsidR="0079338A" w:rsidRDefault="00793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01" w:rsidRDefault="002B6F2D">
    <w:pPr>
      <w:pStyle w:val="Header"/>
    </w:pPr>
    <w:r>
      <w:rPr>
        <w:noProof/>
        <w:lang w:val="en-US"/>
      </w:rPr>
      <w:drawing>
        <wp:inline distT="0" distB="0" distL="0" distR="0" wp14:anchorId="10357FD9" wp14:editId="6F767096">
          <wp:extent cx="5817870" cy="6159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5E15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C3A0A00" wp14:editId="199E7579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incent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competentieatlas.nl/bar_off.gif" style="width:.75pt;height:.75pt;visibility:visible" o:bullet="t">
        <v:imagedata r:id="rId1" o:title="bar_off"/>
      </v:shape>
    </w:pict>
  </w:numPicBullet>
  <w:abstractNum w:abstractNumId="0">
    <w:nsid w:val="01FE1747"/>
    <w:multiLevelType w:val="hybridMultilevel"/>
    <w:tmpl w:val="4FDAEA26"/>
    <w:lvl w:ilvl="0" w:tplc="F1DAFAE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028D5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876255"/>
    <w:multiLevelType w:val="hybridMultilevel"/>
    <w:tmpl w:val="D3B0C59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BD3EE2"/>
    <w:multiLevelType w:val="multilevel"/>
    <w:tmpl w:val="3FD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97374A"/>
    <w:multiLevelType w:val="hybridMultilevel"/>
    <w:tmpl w:val="D476411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7C0077"/>
    <w:multiLevelType w:val="hybridMultilevel"/>
    <w:tmpl w:val="03FE61C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975995"/>
    <w:multiLevelType w:val="hybridMultilevel"/>
    <w:tmpl w:val="BB80B57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261B9"/>
    <w:multiLevelType w:val="hybridMultilevel"/>
    <w:tmpl w:val="949A5A86"/>
    <w:lvl w:ilvl="0" w:tplc="DA5453A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96A54"/>
    <w:multiLevelType w:val="hybridMultilevel"/>
    <w:tmpl w:val="7B18D81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04497E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102780"/>
    <w:multiLevelType w:val="multilevel"/>
    <w:tmpl w:val="2DD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14599B"/>
    <w:multiLevelType w:val="hybridMultilevel"/>
    <w:tmpl w:val="1C64A232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6769B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E22562"/>
    <w:multiLevelType w:val="hybridMultilevel"/>
    <w:tmpl w:val="BCBAB44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93328A"/>
    <w:multiLevelType w:val="hybridMultilevel"/>
    <w:tmpl w:val="1EF4F9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9E3742"/>
    <w:multiLevelType w:val="hybridMultilevel"/>
    <w:tmpl w:val="57B883A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7C867BB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85E545B"/>
    <w:multiLevelType w:val="hybridMultilevel"/>
    <w:tmpl w:val="F66670D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5D6FED"/>
    <w:multiLevelType w:val="hybridMultilevel"/>
    <w:tmpl w:val="300C9E3C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8B5B01"/>
    <w:multiLevelType w:val="hybridMultilevel"/>
    <w:tmpl w:val="8FEE489E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FC4C2A"/>
    <w:multiLevelType w:val="hybridMultilevel"/>
    <w:tmpl w:val="133C690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344744"/>
    <w:multiLevelType w:val="hybridMultilevel"/>
    <w:tmpl w:val="B3BEF02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5E06363"/>
    <w:multiLevelType w:val="hybridMultilevel"/>
    <w:tmpl w:val="3ACCFAE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6D583D"/>
    <w:multiLevelType w:val="hybridMultilevel"/>
    <w:tmpl w:val="8EBAF19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9C65F3"/>
    <w:multiLevelType w:val="hybridMultilevel"/>
    <w:tmpl w:val="A4F6FE9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A37200"/>
    <w:multiLevelType w:val="hybridMultilevel"/>
    <w:tmpl w:val="88A468D6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910DA8"/>
    <w:multiLevelType w:val="hybridMultilevel"/>
    <w:tmpl w:val="EBEA36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BF639E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F610F9"/>
    <w:multiLevelType w:val="hybridMultilevel"/>
    <w:tmpl w:val="B804F850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A77077"/>
    <w:multiLevelType w:val="hybridMultilevel"/>
    <w:tmpl w:val="EAE62C7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59166C0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6F12FA8"/>
    <w:multiLevelType w:val="hybridMultilevel"/>
    <w:tmpl w:val="F02AFD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7052779"/>
    <w:multiLevelType w:val="hybridMultilevel"/>
    <w:tmpl w:val="307C5A14"/>
    <w:lvl w:ilvl="0" w:tplc="1B389B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B31D71"/>
    <w:multiLevelType w:val="hybridMultilevel"/>
    <w:tmpl w:val="EAE62C7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926568"/>
    <w:multiLevelType w:val="hybridMultilevel"/>
    <w:tmpl w:val="29BA23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ECF63EE"/>
    <w:multiLevelType w:val="hybridMultilevel"/>
    <w:tmpl w:val="57B883A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06C5569"/>
    <w:multiLevelType w:val="hybridMultilevel"/>
    <w:tmpl w:val="FCACF18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2451858"/>
    <w:multiLevelType w:val="hybridMultilevel"/>
    <w:tmpl w:val="46DE412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5836C34"/>
    <w:multiLevelType w:val="hybridMultilevel"/>
    <w:tmpl w:val="7F9E34B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6C25077"/>
    <w:multiLevelType w:val="hybridMultilevel"/>
    <w:tmpl w:val="6B10C5E2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DE5C1C"/>
    <w:multiLevelType w:val="hybridMultilevel"/>
    <w:tmpl w:val="D54EBB20"/>
    <w:lvl w:ilvl="0" w:tplc="030E8A6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2210E5"/>
    <w:multiLevelType w:val="hybridMultilevel"/>
    <w:tmpl w:val="7E446FF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2"/>
  </w:num>
  <w:num w:numId="3">
    <w:abstractNumId w:val="28"/>
  </w:num>
  <w:num w:numId="4">
    <w:abstractNumId w:val="11"/>
  </w:num>
  <w:num w:numId="5">
    <w:abstractNumId w:val="37"/>
  </w:num>
  <w:num w:numId="6">
    <w:abstractNumId w:val="25"/>
    <w:lvlOverride w:ilvl="0">
      <w:startOverride w:val="1"/>
    </w:lvlOverride>
  </w:num>
  <w:num w:numId="7">
    <w:abstractNumId w:val="25"/>
    <w:lvlOverride w:ilvl="0">
      <w:startOverride w:val="1"/>
    </w:lvlOverride>
  </w:num>
  <w:num w:numId="8">
    <w:abstractNumId w:val="25"/>
    <w:lvlOverride w:ilvl="0">
      <w:startOverride w:val="1"/>
    </w:lvlOverride>
  </w:num>
  <w:num w:numId="9">
    <w:abstractNumId w:val="25"/>
    <w:lvlOverride w:ilvl="0">
      <w:startOverride w:val="1"/>
    </w:lvlOverride>
  </w:num>
  <w:num w:numId="10">
    <w:abstractNumId w:val="25"/>
    <w:lvlOverride w:ilvl="0">
      <w:startOverride w:val="1"/>
    </w:lvlOverride>
  </w:num>
  <w:num w:numId="11">
    <w:abstractNumId w:val="18"/>
  </w:num>
  <w:num w:numId="12">
    <w:abstractNumId w:val="7"/>
  </w:num>
  <w:num w:numId="13">
    <w:abstractNumId w:val="32"/>
  </w:num>
  <w:num w:numId="14">
    <w:abstractNumId w:val="12"/>
  </w:num>
  <w:num w:numId="15">
    <w:abstractNumId w:val="0"/>
  </w:num>
  <w:num w:numId="16">
    <w:abstractNumId w:val="40"/>
  </w:num>
  <w:num w:numId="17">
    <w:abstractNumId w:val="8"/>
  </w:num>
  <w:num w:numId="18">
    <w:abstractNumId w:val="21"/>
  </w:num>
  <w:num w:numId="19">
    <w:abstractNumId w:val="1"/>
  </w:num>
  <w:num w:numId="20">
    <w:abstractNumId w:val="27"/>
  </w:num>
  <w:num w:numId="21">
    <w:abstractNumId w:val="25"/>
    <w:lvlOverride w:ilvl="0">
      <w:startOverride w:val="1"/>
    </w:lvlOverride>
  </w:num>
  <w:num w:numId="22">
    <w:abstractNumId w:val="23"/>
  </w:num>
  <w:num w:numId="23">
    <w:abstractNumId w:val="26"/>
  </w:num>
  <w:num w:numId="24">
    <w:abstractNumId w:val="4"/>
  </w:num>
  <w:num w:numId="25">
    <w:abstractNumId w:val="25"/>
  </w:num>
  <w:num w:numId="26">
    <w:abstractNumId w:val="19"/>
  </w:num>
  <w:num w:numId="27">
    <w:abstractNumId w:val="3"/>
  </w:num>
  <w:num w:numId="28">
    <w:abstractNumId w:val="10"/>
  </w:num>
  <w:num w:numId="29">
    <w:abstractNumId w:val="25"/>
    <w:lvlOverride w:ilvl="0">
      <w:startOverride w:val="1"/>
    </w:lvlOverride>
  </w:num>
  <w:num w:numId="30">
    <w:abstractNumId w:val="30"/>
  </w:num>
  <w:num w:numId="31">
    <w:abstractNumId w:val="5"/>
  </w:num>
  <w:num w:numId="32">
    <w:abstractNumId w:val="17"/>
  </w:num>
  <w:num w:numId="33">
    <w:abstractNumId w:val="22"/>
  </w:num>
  <w:num w:numId="34">
    <w:abstractNumId w:val="34"/>
  </w:num>
  <w:num w:numId="35">
    <w:abstractNumId w:val="9"/>
  </w:num>
  <w:num w:numId="36">
    <w:abstractNumId w:val="16"/>
  </w:num>
  <w:num w:numId="37">
    <w:abstractNumId w:val="14"/>
  </w:num>
  <w:num w:numId="38">
    <w:abstractNumId w:val="6"/>
  </w:num>
  <w:num w:numId="39">
    <w:abstractNumId w:val="24"/>
  </w:num>
  <w:num w:numId="40">
    <w:abstractNumId w:val="39"/>
  </w:num>
  <w:num w:numId="41">
    <w:abstractNumId w:val="15"/>
  </w:num>
  <w:num w:numId="42">
    <w:abstractNumId w:val="38"/>
  </w:num>
  <w:num w:numId="43">
    <w:abstractNumId w:val="35"/>
  </w:num>
  <w:num w:numId="44">
    <w:abstractNumId w:val="13"/>
  </w:num>
  <w:num w:numId="45">
    <w:abstractNumId w:val="29"/>
  </w:num>
  <w:num w:numId="46">
    <w:abstractNumId w:val="36"/>
  </w:num>
  <w:num w:numId="47">
    <w:abstractNumId w:val="31"/>
  </w:num>
  <w:num w:numId="48">
    <w:abstractNumId w:val="33"/>
  </w:num>
  <w:num w:numId="49">
    <w:abstractNumId w:val="41"/>
  </w:num>
  <w:num w:numId="50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0778"/>
    <w:rsid w:val="00013D2B"/>
    <w:rsid w:val="000142AE"/>
    <w:rsid w:val="00024375"/>
    <w:rsid w:val="0003044D"/>
    <w:rsid w:val="000358B9"/>
    <w:rsid w:val="0004046B"/>
    <w:rsid w:val="00040E62"/>
    <w:rsid w:val="000419D8"/>
    <w:rsid w:val="000422B1"/>
    <w:rsid w:val="000422F8"/>
    <w:rsid w:val="00045187"/>
    <w:rsid w:val="0004795D"/>
    <w:rsid w:val="00066125"/>
    <w:rsid w:val="00070A93"/>
    <w:rsid w:val="00090BA8"/>
    <w:rsid w:val="000B0340"/>
    <w:rsid w:val="000C2693"/>
    <w:rsid w:val="000E3251"/>
    <w:rsid w:val="000E4CF4"/>
    <w:rsid w:val="000F17BF"/>
    <w:rsid w:val="000F5616"/>
    <w:rsid w:val="00106662"/>
    <w:rsid w:val="00114FA2"/>
    <w:rsid w:val="0011562A"/>
    <w:rsid w:val="00117601"/>
    <w:rsid w:val="00121EC2"/>
    <w:rsid w:val="001222E8"/>
    <w:rsid w:val="00134A69"/>
    <w:rsid w:val="0014060B"/>
    <w:rsid w:val="00153C79"/>
    <w:rsid w:val="00156943"/>
    <w:rsid w:val="001572C9"/>
    <w:rsid w:val="001642A8"/>
    <w:rsid w:val="001810F7"/>
    <w:rsid w:val="00191EFB"/>
    <w:rsid w:val="001A3B96"/>
    <w:rsid w:val="001B25BE"/>
    <w:rsid w:val="001C1B1E"/>
    <w:rsid w:val="001D10AB"/>
    <w:rsid w:val="001D6545"/>
    <w:rsid w:val="002003E0"/>
    <w:rsid w:val="00207630"/>
    <w:rsid w:val="00223DE0"/>
    <w:rsid w:val="0022714B"/>
    <w:rsid w:val="00233D28"/>
    <w:rsid w:val="00290390"/>
    <w:rsid w:val="002913AD"/>
    <w:rsid w:val="00293243"/>
    <w:rsid w:val="002B247B"/>
    <w:rsid w:val="002B6D71"/>
    <w:rsid w:val="002B6F2D"/>
    <w:rsid w:val="002C2C4A"/>
    <w:rsid w:val="002D2826"/>
    <w:rsid w:val="002D5A2C"/>
    <w:rsid w:val="002E4183"/>
    <w:rsid w:val="002E482C"/>
    <w:rsid w:val="002F64CB"/>
    <w:rsid w:val="002F7A5F"/>
    <w:rsid w:val="002F7E77"/>
    <w:rsid w:val="003122C8"/>
    <w:rsid w:val="00313568"/>
    <w:rsid w:val="0031713A"/>
    <w:rsid w:val="00323958"/>
    <w:rsid w:val="003400CC"/>
    <w:rsid w:val="0035204B"/>
    <w:rsid w:val="00360D1B"/>
    <w:rsid w:val="0038465D"/>
    <w:rsid w:val="00386DC8"/>
    <w:rsid w:val="0039017C"/>
    <w:rsid w:val="003A2964"/>
    <w:rsid w:val="003A555E"/>
    <w:rsid w:val="003B13D5"/>
    <w:rsid w:val="003C189D"/>
    <w:rsid w:val="003C6113"/>
    <w:rsid w:val="003D2AC4"/>
    <w:rsid w:val="003E1973"/>
    <w:rsid w:val="003F3E57"/>
    <w:rsid w:val="00406EA7"/>
    <w:rsid w:val="004145BA"/>
    <w:rsid w:val="00427C8B"/>
    <w:rsid w:val="00433DCF"/>
    <w:rsid w:val="00445E7A"/>
    <w:rsid w:val="00451733"/>
    <w:rsid w:val="0045311F"/>
    <w:rsid w:val="0046495F"/>
    <w:rsid w:val="00466D39"/>
    <w:rsid w:val="004802EF"/>
    <w:rsid w:val="00481285"/>
    <w:rsid w:val="00481487"/>
    <w:rsid w:val="00481715"/>
    <w:rsid w:val="00482879"/>
    <w:rsid w:val="00491B41"/>
    <w:rsid w:val="004A0109"/>
    <w:rsid w:val="004A13E6"/>
    <w:rsid w:val="004B3676"/>
    <w:rsid w:val="004B7A8E"/>
    <w:rsid w:val="004C1C96"/>
    <w:rsid w:val="004D2224"/>
    <w:rsid w:val="004D7DC6"/>
    <w:rsid w:val="004E0C55"/>
    <w:rsid w:val="005019B3"/>
    <w:rsid w:val="00505C7D"/>
    <w:rsid w:val="0052428E"/>
    <w:rsid w:val="00536CEB"/>
    <w:rsid w:val="00541B5E"/>
    <w:rsid w:val="005439C3"/>
    <w:rsid w:val="00555ECC"/>
    <w:rsid w:val="00560D1A"/>
    <w:rsid w:val="0057210D"/>
    <w:rsid w:val="00575F11"/>
    <w:rsid w:val="00580C60"/>
    <w:rsid w:val="00582908"/>
    <w:rsid w:val="00584387"/>
    <w:rsid w:val="005845CF"/>
    <w:rsid w:val="00597D4F"/>
    <w:rsid w:val="005A15C5"/>
    <w:rsid w:val="005A191E"/>
    <w:rsid w:val="005A3FC4"/>
    <w:rsid w:val="005A5E96"/>
    <w:rsid w:val="005B6850"/>
    <w:rsid w:val="005C0C5E"/>
    <w:rsid w:val="005C1E69"/>
    <w:rsid w:val="005D358D"/>
    <w:rsid w:val="005E1D49"/>
    <w:rsid w:val="005E515E"/>
    <w:rsid w:val="005E71AF"/>
    <w:rsid w:val="006102C6"/>
    <w:rsid w:val="006112F6"/>
    <w:rsid w:val="00626329"/>
    <w:rsid w:val="00626653"/>
    <w:rsid w:val="00626735"/>
    <w:rsid w:val="00632288"/>
    <w:rsid w:val="0064224E"/>
    <w:rsid w:val="00645085"/>
    <w:rsid w:val="006451D4"/>
    <w:rsid w:val="006471AB"/>
    <w:rsid w:val="00651029"/>
    <w:rsid w:val="00655730"/>
    <w:rsid w:val="00665044"/>
    <w:rsid w:val="0066509C"/>
    <w:rsid w:val="006658B2"/>
    <w:rsid w:val="00677ED3"/>
    <w:rsid w:val="006A6C99"/>
    <w:rsid w:val="006C306B"/>
    <w:rsid w:val="006C4101"/>
    <w:rsid w:val="006C6BEE"/>
    <w:rsid w:val="006D122F"/>
    <w:rsid w:val="006F3803"/>
    <w:rsid w:val="006F4D6E"/>
    <w:rsid w:val="00707F12"/>
    <w:rsid w:val="0071714B"/>
    <w:rsid w:val="0073295C"/>
    <w:rsid w:val="00734695"/>
    <w:rsid w:val="00741483"/>
    <w:rsid w:val="00745926"/>
    <w:rsid w:val="007508C8"/>
    <w:rsid w:val="0075237A"/>
    <w:rsid w:val="00760739"/>
    <w:rsid w:val="007851E3"/>
    <w:rsid w:val="0079338A"/>
    <w:rsid w:val="007934F0"/>
    <w:rsid w:val="007A1035"/>
    <w:rsid w:val="007B17BF"/>
    <w:rsid w:val="007B4DF9"/>
    <w:rsid w:val="007D47B6"/>
    <w:rsid w:val="007D4C01"/>
    <w:rsid w:val="007D5F65"/>
    <w:rsid w:val="007F61AD"/>
    <w:rsid w:val="00806579"/>
    <w:rsid w:val="00831E97"/>
    <w:rsid w:val="0083529C"/>
    <w:rsid w:val="00847426"/>
    <w:rsid w:val="00847F39"/>
    <w:rsid w:val="00850719"/>
    <w:rsid w:val="00867F95"/>
    <w:rsid w:val="008737C0"/>
    <w:rsid w:val="008777F4"/>
    <w:rsid w:val="00886797"/>
    <w:rsid w:val="00893BBE"/>
    <w:rsid w:val="008A3603"/>
    <w:rsid w:val="008A69A2"/>
    <w:rsid w:val="008B734A"/>
    <w:rsid w:val="008B7D6C"/>
    <w:rsid w:val="008C0135"/>
    <w:rsid w:val="008C673E"/>
    <w:rsid w:val="008D10C0"/>
    <w:rsid w:val="008D28CC"/>
    <w:rsid w:val="008D6B8B"/>
    <w:rsid w:val="008F4CD2"/>
    <w:rsid w:val="008F7508"/>
    <w:rsid w:val="0090670D"/>
    <w:rsid w:val="0090702E"/>
    <w:rsid w:val="00907CB4"/>
    <w:rsid w:val="00907DFE"/>
    <w:rsid w:val="00913AE9"/>
    <w:rsid w:val="00916370"/>
    <w:rsid w:val="00917FD9"/>
    <w:rsid w:val="009234C6"/>
    <w:rsid w:val="00923A28"/>
    <w:rsid w:val="00924A19"/>
    <w:rsid w:val="00931FD5"/>
    <w:rsid w:val="00933BB0"/>
    <w:rsid w:val="009350D4"/>
    <w:rsid w:val="00943DA4"/>
    <w:rsid w:val="00952982"/>
    <w:rsid w:val="00954906"/>
    <w:rsid w:val="0096626B"/>
    <w:rsid w:val="0097768C"/>
    <w:rsid w:val="00994933"/>
    <w:rsid w:val="009A2176"/>
    <w:rsid w:val="009A5D57"/>
    <w:rsid w:val="009C1ABC"/>
    <w:rsid w:val="009C5AB3"/>
    <w:rsid w:val="009F258B"/>
    <w:rsid w:val="00A016CC"/>
    <w:rsid w:val="00A022A3"/>
    <w:rsid w:val="00A0482C"/>
    <w:rsid w:val="00A05EDD"/>
    <w:rsid w:val="00A17084"/>
    <w:rsid w:val="00A45690"/>
    <w:rsid w:val="00A45AFF"/>
    <w:rsid w:val="00A5434A"/>
    <w:rsid w:val="00A57961"/>
    <w:rsid w:val="00A61165"/>
    <w:rsid w:val="00A65EBC"/>
    <w:rsid w:val="00A709DE"/>
    <w:rsid w:val="00A83F92"/>
    <w:rsid w:val="00AA1721"/>
    <w:rsid w:val="00AA6F7D"/>
    <w:rsid w:val="00AB379A"/>
    <w:rsid w:val="00AC5F43"/>
    <w:rsid w:val="00AD3F5C"/>
    <w:rsid w:val="00AE2A21"/>
    <w:rsid w:val="00AE3963"/>
    <w:rsid w:val="00AE4120"/>
    <w:rsid w:val="00AE4E57"/>
    <w:rsid w:val="00AE6EE9"/>
    <w:rsid w:val="00AF266F"/>
    <w:rsid w:val="00AF411C"/>
    <w:rsid w:val="00AF61BA"/>
    <w:rsid w:val="00AF72C6"/>
    <w:rsid w:val="00B00E34"/>
    <w:rsid w:val="00B26F6E"/>
    <w:rsid w:val="00B30CBA"/>
    <w:rsid w:val="00B51D63"/>
    <w:rsid w:val="00B53181"/>
    <w:rsid w:val="00B5514A"/>
    <w:rsid w:val="00B6128F"/>
    <w:rsid w:val="00B63FDE"/>
    <w:rsid w:val="00B74AC1"/>
    <w:rsid w:val="00B76A9D"/>
    <w:rsid w:val="00B77F0C"/>
    <w:rsid w:val="00B82ED2"/>
    <w:rsid w:val="00B85F29"/>
    <w:rsid w:val="00BA631C"/>
    <w:rsid w:val="00BA6953"/>
    <w:rsid w:val="00BB0884"/>
    <w:rsid w:val="00BB496D"/>
    <w:rsid w:val="00BC0C53"/>
    <w:rsid w:val="00BC56F0"/>
    <w:rsid w:val="00BE2683"/>
    <w:rsid w:val="00BE690B"/>
    <w:rsid w:val="00BF7AA7"/>
    <w:rsid w:val="00C05CAF"/>
    <w:rsid w:val="00C114FD"/>
    <w:rsid w:val="00C20CA8"/>
    <w:rsid w:val="00C254AF"/>
    <w:rsid w:val="00C37558"/>
    <w:rsid w:val="00C428E3"/>
    <w:rsid w:val="00C503B4"/>
    <w:rsid w:val="00C5499E"/>
    <w:rsid w:val="00C60407"/>
    <w:rsid w:val="00C610E3"/>
    <w:rsid w:val="00C61951"/>
    <w:rsid w:val="00C620C9"/>
    <w:rsid w:val="00C737C0"/>
    <w:rsid w:val="00C80D6E"/>
    <w:rsid w:val="00C81D77"/>
    <w:rsid w:val="00CA5113"/>
    <w:rsid w:val="00CC15C9"/>
    <w:rsid w:val="00CC49DD"/>
    <w:rsid w:val="00CC6F5E"/>
    <w:rsid w:val="00CD7249"/>
    <w:rsid w:val="00CD7890"/>
    <w:rsid w:val="00CE0EB6"/>
    <w:rsid w:val="00CF2B08"/>
    <w:rsid w:val="00CF4283"/>
    <w:rsid w:val="00D00976"/>
    <w:rsid w:val="00D137E0"/>
    <w:rsid w:val="00D1745B"/>
    <w:rsid w:val="00D21117"/>
    <w:rsid w:val="00D23B26"/>
    <w:rsid w:val="00D3238C"/>
    <w:rsid w:val="00D367B8"/>
    <w:rsid w:val="00D74C79"/>
    <w:rsid w:val="00DA0A1C"/>
    <w:rsid w:val="00DC27E4"/>
    <w:rsid w:val="00DC524B"/>
    <w:rsid w:val="00DD1A8A"/>
    <w:rsid w:val="00DF5698"/>
    <w:rsid w:val="00DF5977"/>
    <w:rsid w:val="00DF7079"/>
    <w:rsid w:val="00E00BD8"/>
    <w:rsid w:val="00E015B1"/>
    <w:rsid w:val="00E10DD1"/>
    <w:rsid w:val="00E11B7A"/>
    <w:rsid w:val="00E1319E"/>
    <w:rsid w:val="00E16BD0"/>
    <w:rsid w:val="00E25D4F"/>
    <w:rsid w:val="00E4034E"/>
    <w:rsid w:val="00E55B33"/>
    <w:rsid w:val="00E60228"/>
    <w:rsid w:val="00E630EA"/>
    <w:rsid w:val="00E645C6"/>
    <w:rsid w:val="00E70E2B"/>
    <w:rsid w:val="00E8489A"/>
    <w:rsid w:val="00E85CBA"/>
    <w:rsid w:val="00E90121"/>
    <w:rsid w:val="00E968A6"/>
    <w:rsid w:val="00EA0CE9"/>
    <w:rsid w:val="00EC00BE"/>
    <w:rsid w:val="00EC29C7"/>
    <w:rsid w:val="00EC5E15"/>
    <w:rsid w:val="00ED6565"/>
    <w:rsid w:val="00ED693C"/>
    <w:rsid w:val="00EF4834"/>
    <w:rsid w:val="00F03B16"/>
    <w:rsid w:val="00F227C9"/>
    <w:rsid w:val="00F416A3"/>
    <w:rsid w:val="00F46A7F"/>
    <w:rsid w:val="00F475A6"/>
    <w:rsid w:val="00F52118"/>
    <w:rsid w:val="00F566B5"/>
    <w:rsid w:val="00F61FA6"/>
    <w:rsid w:val="00F62126"/>
    <w:rsid w:val="00F64E21"/>
    <w:rsid w:val="00F65C21"/>
    <w:rsid w:val="00F76134"/>
    <w:rsid w:val="00F81317"/>
    <w:rsid w:val="00F86BD6"/>
    <w:rsid w:val="00F87BB6"/>
    <w:rsid w:val="00F90A02"/>
    <w:rsid w:val="00FA0CE7"/>
    <w:rsid w:val="00FA67BF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608C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5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F03B16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5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F03B16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66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ardenseeds.nl/images/products/5995_full.j" TargetMode="External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romhollandonline.com/images1/G/400/504572a_Petunia_Alderman_-_Petunia_Raadsheer.jp" TargetMode="External"/><Relationship Id="rId24" Type="http://schemas.openxmlformats.org/officeDocument/2006/relationships/hyperlink" Target="https://livelink.groenkennisnet.nl/livelink/llisapi.dll?func=factsheet.open&amp;objid=11644658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A0965-C3B2-4EE7-ADAD-3EE530B70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2ED14402.dotm</Template>
  <TotalTime>0</TotalTime>
  <Pages>13</Pages>
  <Words>1006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7621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Wijers, M.M.</cp:lastModifiedBy>
  <cp:revision>3</cp:revision>
  <cp:lastPrinted>2012-11-28T10:21:00Z</cp:lastPrinted>
  <dcterms:created xsi:type="dcterms:W3CDTF">2012-11-28T10:22:00Z</dcterms:created>
  <dcterms:modified xsi:type="dcterms:W3CDTF">2012-12-06T08:43:00Z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