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287"/>
      </w:tblGrid>
      <w:tr w:rsidR="00156943" w:rsidRPr="00C620C9" w14:paraId="58C3048C" w14:textId="77777777" w:rsidTr="00555ECC">
        <w:trPr>
          <w:trHeight w:val="5995"/>
          <w:jc w:val="center"/>
        </w:trPr>
        <w:tc>
          <w:tcPr>
            <w:tcW w:w="8756" w:type="dxa"/>
            <w:vAlign w:val="center"/>
          </w:tcPr>
          <w:p w14:paraId="043AA470" w14:textId="77777777" w:rsidR="00156943" w:rsidRPr="00C620C9" w:rsidRDefault="00763E30" w:rsidP="0015694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2F418A6" wp14:editId="39624DE1">
                  <wp:extent cx="5760085" cy="81514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tc_3_voorkant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815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260FA" w14:textId="77777777" w:rsidR="00156943" w:rsidRPr="00C620C9" w:rsidRDefault="00156943" w:rsidP="00156943">
      <w:pPr>
        <w:spacing w:after="200" w:line="276" w:lineRule="auto"/>
      </w:pPr>
    </w:p>
    <w:p w14:paraId="269F22CD" w14:textId="1531E840" w:rsidR="00156943" w:rsidRDefault="005E7567" w:rsidP="00156943">
      <w:r>
        <w:br w:type="column"/>
      </w:r>
    </w:p>
    <w:p w14:paraId="36A79B45" w14:textId="77777777" w:rsidR="005E7567" w:rsidRDefault="005E7567" w:rsidP="00156943"/>
    <w:p w14:paraId="2CDB3A73" w14:textId="77777777" w:rsidR="005E7567" w:rsidRDefault="005E7567" w:rsidP="00156943"/>
    <w:p w14:paraId="3D1AF82C" w14:textId="77777777" w:rsidR="00330178" w:rsidRDefault="00330178" w:rsidP="00330178">
      <w:r>
        <w:t>Colofon</w:t>
      </w:r>
    </w:p>
    <w:p w14:paraId="4EAF731F" w14:textId="77777777" w:rsidR="00330178" w:rsidRDefault="00330178" w:rsidP="00330178">
      <w:proofErr w:type="spellStart"/>
      <w:r>
        <w:t>RekenGroen</w:t>
      </w:r>
      <w:proofErr w:type="spellEnd"/>
      <w:r>
        <w:t>. Rekenen voor vmbo-groen en mbo-groen</w:t>
      </w:r>
    </w:p>
    <w:p w14:paraId="3BE03C83" w14:textId="77777777" w:rsidR="00330178" w:rsidRDefault="00330178" w:rsidP="00330178">
      <w:r>
        <w:t>Module Tuincentrum - Hovenier</w:t>
      </w:r>
    </w:p>
    <w:p w14:paraId="247E35AC" w14:textId="77777777" w:rsidR="00330178" w:rsidRDefault="00330178" w:rsidP="00330178">
      <w:proofErr w:type="spellStart"/>
      <w:r>
        <w:t>Leerlingtekst</w:t>
      </w:r>
      <w:proofErr w:type="spellEnd"/>
    </w:p>
    <w:p w14:paraId="18DDD749" w14:textId="77777777" w:rsidR="00330178" w:rsidRDefault="00330178" w:rsidP="00330178">
      <w:r>
        <w:t>Versie 1.0. November 2012</w:t>
      </w:r>
    </w:p>
    <w:p w14:paraId="1198D028" w14:textId="77777777" w:rsidR="00330178" w:rsidRDefault="00330178" w:rsidP="00330178">
      <w:r>
        <w:t>Auteurs: Mieke Abels, Monica Wijers, Elise van Vliet, Vincent Jonker</w:t>
      </w:r>
    </w:p>
    <w:p w14:paraId="179F56A0" w14:textId="57B24364" w:rsidR="005E7567" w:rsidRDefault="00330178" w:rsidP="00330178">
      <w:r w:rsidRPr="00330178">
        <w:t>www.rekengroen.nl</w:t>
      </w:r>
    </w:p>
    <w:p w14:paraId="0C027F0E" w14:textId="77777777" w:rsidR="00330178" w:rsidRDefault="00330178" w:rsidP="0033017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6"/>
      </w:tblGrid>
      <w:tr w:rsidR="005E7567" w14:paraId="444F8700" w14:textId="77777777" w:rsidTr="00470652">
        <w:trPr>
          <w:trHeight w:val="300"/>
        </w:trPr>
        <w:tc>
          <w:tcPr>
            <w:tcW w:w="5876" w:type="dxa"/>
          </w:tcPr>
          <w:p w14:paraId="56CAFCC2" w14:textId="77777777" w:rsidR="005E7567" w:rsidRDefault="005E7567" w:rsidP="00470652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39FAF3C0" wp14:editId="6B65E40A">
                  <wp:extent cx="1016000" cy="190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_common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5E2058" w14:textId="77777777" w:rsidR="005E7567" w:rsidRPr="00C620C9" w:rsidRDefault="005E7567" w:rsidP="00156943">
      <w:pPr>
        <w:sectPr w:rsidR="005E7567" w:rsidRPr="00C620C9" w:rsidSect="00555ECC">
          <w:pgSz w:w="11907" w:h="16840" w:code="9"/>
          <w:pgMar w:top="1440" w:right="1418" w:bottom="1559" w:left="1418" w:header="720" w:footer="720" w:gutter="0"/>
          <w:cols w:space="720"/>
          <w:docGrid w:linePitch="360"/>
        </w:sectPr>
      </w:pPr>
    </w:p>
    <w:p w14:paraId="4206CCFE" w14:textId="77777777" w:rsidR="00156943" w:rsidRDefault="00A01EFE" w:rsidP="00CE7433">
      <w:pPr>
        <w:pStyle w:val="Heading1"/>
      </w:pPr>
      <w:r>
        <w:lastRenderedPageBreak/>
        <w:t xml:space="preserve">     </w:t>
      </w:r>
      <w:r w:rsidR="00E56BD8">
        <w:t>3</w:t>
      </w:r>
      <w:r w:rsidR="00156943">
        <w:t>_</w:t>
      </w:r>
      <w:r w:rsidR="00A369C2">
        <w:t>De hovenier</w:t>
      </w:r>
    </w:p>
    <w:p w14:paraId="19F300CC" w14:textId="77777777" w:rsidR="00CE7433" w:rsidRPr="008430E4" w:rsidRDefault="00CE7433" w:rsidP="00CE7433">
      <w:pPr>
        <w:rPr>
          <w:sz w:val="18"/>
          <w:szCs w:val="18"/>
        </w:rPr>
      </w:pPr>
    </w:p>
    <w:tbl>
      <w:tblPr>
        <w:tblW w:w="9305" w:type="dxa"/>
        <w:tblBorders>
          <w:left w:val="single" w:sz="48" w:space="0" w:color="008000"/>
        </w:tblBorders>
        <w:shd w:val="clear" w:color="C6D9F1" w:fill="F1F3E9"/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8"/>
        <w:gridCol w:w="8937"/>
      </w:tblGrid>
      <w:tr w:rsidR="00CE7433" w:rsidRPr="00706DC4" w14:paraId="4C2F5B7F" w14:textId="77777777" w:rsidTr="00A8047B">
        <w:trPr>
          <w:trHeight w:val="699"/>
        </w:trPr>
        <w:tc>
          <w:tcPr>
            <w:tcW w:w="368" w:type="dxa"/>
            <w:shd w:val="clear" w:color="C6D9F1" w:fill="F1F3E9"/>
          </w:tcPr>
          <w:p w14:paraId="1A724164" w14:textId="77777777" w:rsidR="00CE7433" w:rsidRDefault="00CE7433" w:rsidP="00AC0802">
            <w:pPr>
              <w:pStyle w:val="groenetekst"/>
            </w:pPr>
          </w:p>
        </w:tc>
        <w:tc>
          <w:tcPr>
            <w:tcW w:w="8937" w:type="dxa"/>
            <w:shd w:val="clear" w:color="C6D9F1" w:fill="F1F3E9"/>
          </w:tcPr>
          <w:p w14:paraId="2C436468" w14:textId="77777777" w:rsidR="00A8047B" w:rsidRDefault="00CE7433" w:rsidP="00AC0802">
            <w:pPr>
              <w:pStyle w:val="groeneteks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0B5285B6" wp14:editId="77E049D7">
                  <wp:simplePos x="0" y="0"/>
                  <wp:positionH relativeFrom="column">
                    <wp:posOffset>3439160</wp:posOffset>
                  </wp:positionH>
                  <wp:positionV relativeFrom="paragraph">
                    <wp:posOffset>26670</wp:posOffset>
                  </wp:positionV>
                  <wp:extent cx="1990725" cy="1409700"/>
                  <wp:effectExtent l="19050" t="0" r="9525" b="0"/>
                  <wp:wrapSquare wrapText="bothSides"/>
                  <wp:docPr id="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24C2">
              <w:t>Ger</w:t>
            </w:r>
            <w:r w:rsidR="002F44EC">
              <w:t>da</w:t>
            </w:r>
            <w:r w:rsidR="009C24C2">
              <w:t xml:space="preserve"> is één van de hoveniers van het tuincentrum. </w:t>
            </w:r>
            <w:r w:rsidR="00A8047B">
              <w:t xml:space="preserve">Een klant vraagt </w:t>
            </w:r>
            <w:r w:rsidR="002F44EC">
              <w:t>haar</w:t>
            </w:r>
            <w:r w:rsidR="00A8047B">
              <w:t xml:space="preserve"> om advies:</w:t>
            </w:r>
          </w:p>
          <w:p w14:paraId="306FC3C5" w14:textId="77777777" w:rsidR="00CE7433" w:rsidRPr="00A8047B" w:rsidRDefault="001D726C" w:rsidP="00AC0802">
            <w:pPr>
              <w:pStyle w:val="groenetekst"/>
            </w:pPr>
            <w:r>
              <w:t xml:space="preserve">‘Ik wil een </w:t>
            </w:r>
            <w:r w:rsidR="00CE7433">
              <w:t xml:space="preserve">haag planten. De haag moet 9 meter lang worden. </w:t>
            </w:r>
            <w:r>
              <w:t>Ik</w:t>
            </w:r>
            <w:r w:rsidR="00CE7433">
              <w:t xml:space="preserve"> dacht aan een haag van laurierkers. Hoeveel planten </w:t>
            </w:r>
            <w:r>
              <w:t>heb ik</w:t>
            </w:r>
            <w:r w:rsidR="00CE7433">
              <w:t xml:space="preserve"> nodig en wat kosten die?</w:t>
            </w:r>
            <w:r>
              <w:t>’</w:t>
            </w:r>
          </w:p>
          <w:p w14:paraId="4AB63C2D" w14:textId="77777777" w:rsidR="00CE7433" w:rsidRDefault="00CE7433" w:rsidP="00AC0802">
            <w:pPr>
              <w:pStyle w:val="groenetekst"/>
            </w:pPr>
          </w:p>
        </w:tc>
      </w:tr>
    </w:tbl>
    <w:p w14:paraId="4FD5E61C" w14:textId="77777777" w:rsidR="00CE7433" w:rsidRDefault="00CE7433" w:rsidP="008430E4"/>
    <w:p w14:paraId="5BE9AB3E" w14:textId="77777777" w:rsidR="00CE7433" w:rsidRPr="0064453C" w:rsidRDefault="00CE7433" w:rsidP="00CE743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8047B" w:rsidRPr="00BA3884" w14:paraId="27293AB0" w14:textId="77777777" w:rsidTr="00AC0802">
        <w:tc>
          <w:tcPr>
            <w:tcW w:w="534" w:type="dxa"/>
          </w:tcPr>
          <w:p w14:paraId="2E5B5905" w14:textId="77777777" w:rsidR="00A8047B" w:rsidRPr="0064453C" w:rsidRDefault="00A8047B" w:rsidP="00AC0802">
            <w:pPr>
              <w:pStyle w:val="Opgave"/>
            </w:pPr>
          </w:p>
        </w:tc>
        <w:tc>
          <w:tcPr>
            <w:tcW w:w="8771" w:type="dxa"/>
          </w:tcPr>
          <w:p w14:paraId="0172D316" w14:textId="77777777" w:rsidR="00A8047B" w:rsidRDefault="002F44EC" w:rsidP="00A8047B">
            <w:r>
              <w:t>Gerda</w:t>
            </w:r>
            <w:r w:rsidR="00A8047B">
              <w:t xml:space="preserve"> vindt in de catalogus de volgende informatie:</w:t>
            </w:r>
          </w:p>
          <w:p w14:paraId="2D18A44C" w14:textId="77777777" w:rsidR="00A8047B" w:rsidRPr="00F570F3" w:rsidRDefault="00A8047B" w:rsidP="00A8047B">
            <w:pPr>
              <w:pStyle w:val="groenetekst"/>
              <w:rPr>
                <w:color w:val="auto"/>
                <w:lang w:val="en-US"/>
              </w:rPr>
            </w:pPr>
            <w:proofErr w:type="spellStart"/>
            <w:r w:rsidRPr="00F570F3">
              <w:rPr>
                <w:color w:val="auto"/>
                <w:lang w:val="en-US"/>
              </w:rPr>
              <w:t>Prunus</w:t>
            </w:r>
            <w:proofErr w:type="spellEnd"/>
            <w:r w:rsidRPr="00F570F3">
              <w:rPr>
                <w:color w:val="auto"/>
                <w:lang w:val="en-US"/>
              </w:rPr>
              <w:t xml:space="preserve"> </w:t>
            </w:r>
            <w:proofErr w:type="spellStart"/>
            <w:r w:rsidRPr="00F570F3">
              <w:rPr>
                <w:color w:val="auto"/>
                <w:lang w:val="en-US"/>
              </w:rPr>
              <w:t>rotundifolia</w:t>
            </w:r>
            <w:proofErr w:type="spellEnd"/>
            <w:r w:rsidRPr="00F570F3">
              <w:rPr>
                <w:color w:val="auto"/>
                <w:lang w:val="en-US"/>
              </w:rPr>
              <w:t xml:space="preserve"> of </w:t>
            </w:r>
            <w:proofErr w:type="spellStart"/>
            <w:r w:rsidRPr="00F570F3">
              <w:rPr>
                <w:color w:val="auto"/>
                <w:lang w:val="en-US"/>
              </w:rPr>
              <w:t>paplaurier</w:t>
            </w:r>
            <w:proofErr w:type="spellEnd"/>
            <w:r w:rsidRPr="00F570F3">
              <w:rPr>
                <w:color w:val="auto"/>
                <w:lang w:val="en-US"/>
              </w:rPr>
              <w:t xml:space="preserve"> 125/150 cm</w:t>
            </w:r>
            <w:r w:rsidR="00AC0802">
              <w:rPr>
                <w:color w:val="auto"/>
                <w:lang w:val="en-US"/>
              </w:rPr>
              <w:t>.</w:t>
            </w:r>
          </w:p>
          <w:p w14:paraId="2563BF05" w14:textId="77777777" w:rsidR="00A8047B" w:rsidRDefault="00A8047B" w:rsidP="00A8047B">
            <w:pPr>
              <w:pStyle w:val="groenetekst"/>
              <w:rPr>
                <w:color w:val="auto"/>
                <w:lang w:val="en-US"/>
              </w:rPr>
            </w:pPr>
            <w:proofErr w:type="spellStart"/>
            <w:r w:rsidRPr="00F570F3">
              <w:rPr>
                <w:color w:val="auto"/>
                <w:lang w:val="en-US"/>
              </w:rPr>
              <w:t>Plantafstand</w:t>
            </w:r>
            <w:proofErr w:type="spellEnd"/>
            <w:r w:rsidRPr="00F570F3">
              <w:rPr>
                <w:color w:val="auto"/>
                <w:lang w:val="en-US"/>
              </w:rPr>
              <w:t xml:space="preserve"> 60 cm.</w:t>
            </w:r>
          </w:p>
          <w:p w14:paraId="7EA3E5C3" w14:textId="77777777" w:rsidR="00706DC4" w:rsidRPr="00F570F3" w:rsidRDefault="00706DC4" w:rsidP="00A8047B">
            <w:pPr>
              <w:pStyle w:val="groenetekst"/>
              <w:rPr>
                <w:color w:val="auto"/>
                <w:lang w:val="en-US"/>
              </w:rPr>
            </w:pPr>
          </w:p>
          <w:p w14:paraId="70B26236" w14:textId="77777777" w:rsidR="00AC0802" w:rsidRPr="00F570F3" w:rsidRDefault="00A8047B" w:rsidP="00A8047B">
            <w:pPr>
              <w:pStyle w:val="groenetekst"/>
              <w:rPr>
                <w:color w:val="auto"/>
              </w:rPr>
            </w:pPr>
            <w:r w:rsidRPr="00F570F3">
              <w:rPr>
                <w:color w:val="auto"/>
              </w:rPr>
              <w:t>Prijs (incl. BTW):</w:t>
            </w:r>
          </w:p>
          <w:tbl>
            <w:tblPr>
              <w:tblStyle w:val="TableGrid"/>
              <w:tblW w:w="0" w:type="auto"/>
              <w:jc w:val="center"/>
              <w:tblInd w:w="196" w:type="dxa"/>
              <w:tblLayout w:type="fixed"/>
              <w:tblLook w:val="04A0" w:firstRow="1" w:lastRow="0" w:firstColumn="1" w:lastColumn="0" w:noHBand="0" w:noVBand="1"/>
            </w:tblPr>
            <w:tblGrid>
              <w:gridCol w:w="966"/>
              <w:gridCol w:w="1480"/>
            </w:tblGrid>
            <w:tr w:rsidR="00706DC4" w:rsidRPr="00706DC4" w14:paraId="6458A755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066E974C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</w:p>
              </w:tc>
              <w:tc>
                <w:tcPr>
                  <w:tcW w:w="1480" w:type="dxa"/>
                  <w:vAlign w:val="center"/>
                </w:tcPr>
                <w:p w14:paraId="5BAF04D1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 w:rsidRPr="00706DC4">
                    <w:rPr>
                      <w:color w:val="auto"/>
                    </w:rPr>
                    <w:t>13</w:t>
                  </w:r>
                  <w:r>
                    <w:rPr>
                      <w:color w:val="auto"/>
                    </w:rPr>
                    <w:t>,</w:t>
                  </w:r>
                  <w:r w:rsidRPr="00706DC4">
                    <w:rPr>
                      <w:color w:val="auto"/>
                    </w:rPr>
                    <w:t>26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  <w:tr w:rsidR="00706DC4" w:rsidRPr="00706DC4" w14:paraId="34611EE9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381846D0" w14:textId="77777777" w:rsidR="00706DC4" w:rsidRPr="00706DC4" w:rsidRDefault="008430E4" w:rsidP="008430E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</w:t>
                  </w:r>
                  <w:r w:rsidR="00706DC4" w:rsidRPr="00706DC4">
                    <w:rPr>
                      <w:color w:val="auto"/>
                    </w:rPr>
                    <w:t>10+</w:t>
                  </w:r>
                </w:p>
              </w:tc>
              <w:tc>
                <w:tcPr>
                  <w:tcW w:w="1480" w:type="dxa"/>
                  <w:vAlign w:val="center"/>
                </w:tcPr>
                <w:p w14:paraId="166178B9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 w:rsidRPr="00706DC4">
                    <w:rPr>
                      <w:color w:val="auto"/>
                    </w:rPr>
                    <w:t>11</w:t>
                  </w:r>
                  <w:r>
                    <w:rPr>
                      <w:color w:val="auto"/>
                    </w:rPr>
                    <w:t>,</w:t>
                  </w:r>
                  <w:r w:rsidRPr="00706DC4">
                    <w:rPr>
                      <w:color w:val="auto"/>
                    </w:rPr>
                    <w:t>94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  <w:tr w:rsidR="00706DC4" w:rsidRPr="00706DC4" w14:paraId="3A4DB1FD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0CEB91FC" w14:textId="77777777" w:rsidR="00706DC4" w:rsidRPr="00706DC4" w:rsidRDefault="008430E4" w:rsidP="008430E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</w:t>
                  </w:r>
                  <w:r w:rsidR="00706DC4" w:rsidRPr="00706DC4">
                    <w:rPr>
                      <w:color w:val="auto"/>
                    </w:rPr>
                    <w:t>25+</w:t>
                  </w:r>
                </w:p>
              </w:tc>
              <w:tc>
                <w:tcPr>
                  <w:tcW w:w="1480" w:type="dxa"/>
                  <w:vAlign w:val="center"/>
                </w:tcPr>
                <w:p w14:paraId="444C3302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 w:rsidRPr="00706DC4">
                    <w:rPr>
                      <w:color w:val="auto"/>
                    </w:rPr>
                    <w:t>11</w:t>
                  </w:r>
                  <w:r>
                    <w:rPr>
                      <w:color w:val="auto"/>
                    </w:rPr>
                    <w:t>,</w:t>
                  </w:r>
                  <w:r w:rsidRPr="00706DC4">
                    <w:rPr>
                      <w:color w:val="auto"/>
                    </w:rPr>
                    <w:t>27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  <w:tr w:rsidR="00706DC4" w:rsidRPr="00706DC4" w14:paraId="46646365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51B1FDB7" w14:textId="77777777" w:rsidR="00706DC4" w:rsidRPr="00706DC4" w:rsidRDefault="008430E4" w:rsidP="008430E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</w:t>
                  </w:r>
                  <w:r w:rsidR="00706DC4" w:rsidRPr="00706DC4">
                    <w:rPr>
                      <w:color w:val="auto"/>
                    </w:rPr>
                    <w:t>50+</w:t>
                  </w:r>
                </w:p>
              </w:tc>
              <w:tc>
                <w:tcPr>
                  <w:tcW w:w="1480" w:type="dxa"/>
                  <w:vAlign w:val="center"/>
                </w:tcPr>
                <w:p w14:paraId="345F4846" w14:textId="77777777" w:rsidR="00706DC4" w:rsidRPr="00706DC4" w:rsidRDefault="00706DC4" w:rsidP="00AC0802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 w:rsidRPr="00706DC4">
                    <w:rPr>
                      <w:color w:val="auto"/>
                    </w:rPr>
                    <w:t>10</w:t>
                  </w:r>
                  <w:r>
                    <w:rPr>
                      <w:color w:val="auto"/>
                    </w:rPr>
                    <w:t>,</w:t>
                  </w:r>
                  <w:r w:rsidRPr="00706DC4">
                    <w:rPr>
                      <w:color w:val="auto"/>
                    </w:rPr>
                    <w:t>61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  <w:tr w:rsidR="00706DC4" w:rsidRPr="00706DC4" w14:paraId="108C1486" w14:textId="77777777" w:rsidTr="008430E4">
              <w:trPr>
                <w:jc w:val="center"/>
              </w:trPr>
              <w:tc>
                <w:tcPr>
                  <w:tcW w:w="966" w:type="dxa"/>
                  <w:vAlign w:val="center"/>
                </w:tcPr>
                <w:p w14:paraId="1445FBDA" w14:textId="77777777" w:rsidR="00706DC4" w:rsidRPr="00706DC4" w:rsidRDefault="00706DC4" w:rsidP="008430E4">
                  <w:pPr>
                    <w:pStyle w:val="groenetekst"/>
                    <w:jc w:val="center"/>
                    <w:rPr>
                      <w:color w:val="auto"/>
                    </w:rPr>
                  </w:pPr>
                  <w:r w:rsidRPr="00706DC4">
                    <w:rPr>
                      <w:color w:val="auto"/>
                    </w:rPr>
                    <w:t>100+</w:t>
                  </w:r>
                </w:p>
              </w:tc>
              <w:tc>
                <w:tcPr>
                  <w:tcW w:w="1480" w:type="dxa"/>
                  <w:vAlign w:val="center"/>
                </w:tcPr>
                <w:p w14:paraId="5BDB8BB9" w14:textId="77777777" w:rsidR="00706DC4" w:rsidRPr="00706DC4" w:rsidRDefault="008430E4" w:rsidP="008430E4">
                  <w:pPr>
                    <w:pStyle w:val="groeneteks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  </w:t>
                  </w:r>
                  <w:r w:rsidR="00706DC4" w:rsidRPr="00706DC4">
                    <w:rPr>
                      <w:color w:val="auto"/>
                    </w:rPr>
                    <w:t>€</w:t>
                  </w:r>
                  <w:r w:rsidR="00AC0802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 xml:space="preserve">  </w:t>
                  </w:r>
                  <w:r w:rsidR="00706DC4" w:rsidRPr="00706DC4">
                    <w:rPr>
                      <w:color w:val="auto"/>
                    </w:rPr>
                    <w:t>9</w:t>
                  </w:r>
                  <w:r w:rsidR="00706DC4">
                    <w:rPr>
                      <w:color w:val="auto"/>
                    </w:rPr>
                    <w:t>,</w:t>
                  </w:r>
                  <w:r w:rsidR="00706DC4" w:rsidRPr="00706DC4">
                    <w:rPr>
                      <w:color w:val="auto"/>
                    </w:rPr>
                    <w:t>94</w:t>
                  </w:r>
                  <w:r w:rsidR="00AC0802">
                    <w:rPr>
                      <w:color w:val="auto"/>
                    </w:rPr>
                    <w:t xml:space="preserve">  </w:t>
                  </w:r>
                </w:p>
              </w:tc>
            </w:tr>
          </w:tbl>
          <w:p w14:paraId="68FC03C3" w14:textId="77777777" w:rsidR="00A8047B" w:rsidRPr="00BA3884" w:rsidRDefault="00A8047B" w:rsidP="00706DC4"/>
        </w:tc>
      </w:tr>
      <w:tr w:rsidR="00CE7433" w:rsidRPr="00BA3884" w14:paraId="6381DD4C" w14:textId="77777777" w:rsidTr="00AC0802">
        <w:tc>
          <w:tcPr>
            <w:tcW w:w="534" w:type="dxa"/>
          </w:tcPr>
          <w:p w14:paraId="73BD4C86" w14:textId="77777777" w:rsidR="00CE7433" w:rsidRDefault="00CE7433" w:rsidP="00A8047B"/>
          <w:p w14:paraId="402DA1AC" w14:textId="77777777" w:rsidR="00AC0802" w:rsidRDefault="00AC0802" w:rsidP="00A8047B"/>
          <w:p w14:paraId="31A01A07" w14:textId="77777777" w:rsidR="00AC0802" w:rsidRPr="0064453C" w:rsidRDefault="00AC0802" w:rsidP="00A8047B"/>
        </w:tc>
        <w:tc>
          <w:tcPr>
            <w:tcW w:w="8771" w:type="dxa"/>
          </w:tcPr>
          <w:p w14:paraId="66135083" w14:textId="77777777" w:rsidR="00AC0802" w:rsidRDefault="00AC0802" w:rsidP="00AC0802"/>
          <w:p w14:paraId="0E04A6DB" w14:textId="77777777" w:rsidR="00CE7433" w:rsidRPr="00BA3884" w:rsidRDefault="00CE7433" w:rsidP="00AC0802">
            <w:pPr>
              <w:pStyle w:val="ListParagraph"/>
              <w:numPr>
                <w:ilvl w:val="0"/>
                <w:numId w:val="40"/>
              </w:numPr>
            </w:pPr>
            <w:r w:rsidRPr="00BA3884">
              <w:t>Bereken hoeveel planten nodig zijn.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CE7433" w:rsidRPr="00BA3884" w14:paraId="62ED79AC" w14:textId="77777777" w:rsidTr="00AC0802">
        <w:tc>
          <w:tcPr>
            <w:tcW w:w="534" w:type="dxa"/>
          </w:tcPr>
          <w:p w14:paraId="0813A03A" w14:textId="77777777" w:rsidR="00CE7433" w:rsidRPr="0064453C" w:rsidRDefault="00CE7433" w:rsidP="00AC0802"/>
        </w:tc>
        <w:tc>
          <w:tcPr>
            <w:tcW w:w="8771" w:type="dxa"/>
          </w:tcPr>
          <w:p w14:paraId="73F68EF5" w14:textId="77777777" w:rsidR="00CE7433" w:rsidRDefault="00CE7433" w:rsidP="00AC0802">
            <w:pPr>
              <w:pStyle w:val="ListParagraph"/>
              <w:numPr>
                <w:ilvl w:val="0"/>
                <w:numId w:val="40"/>
              </w:numPr>
            </w:pPr>
            <w:r>
              <w:t>Hoeveel moet de klant voor dit aantal betalen?</w:t>
            </w:r>
          </w:p>
          <w:p w14:paraId="54D74E8E" w14:textId="3778184D" w:rsidR="00CE7433" w:rsidRPr="00BA3884" w:rsidRDefault="00CE7433" w:rsidP="00A8047B">
            <w:pPr>
              <w:pStyle w:val="ListParagraph"/>
              <w:ind w:left="360"/>
            </w:pPr>
            <w:r>
              <w:t>Laat je berekeningen zien.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 w:rsidR="0029330A">
              <w:br/>
            </w:r>
            <w:r w:rsidR="0029330A">
              <w:br/>
              <w:t>Bespreek de antwoorden in de klas.</w:t>
            </w:r>
          </w:p>
        </w:tc>
      </w:tr>
    </w:tbl>
    <w:p w14:paraId="4B619E64" w14:textId="77777777" w:rsidR="00F44A41" w:rsidRDefault="00F44A41" w:rsidP="00AC0802">
      <w:pPr>
        <w:pStyle w:val="rekenverwijzing"/>
      </w:pPr>
    </w:p>
    <w:p w14:paraId="37E61ED0" w14:textId="77777777" w:rsidR="00CE7433" w:rsidRDefault="00CE7433" w:rsidP="00CE743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41"/>
        <w:gridCol w:w="7985"/>
      </w:tblGrid>
      <w:tr w:rsidR="00772ADD" w:rsidRPr="00C620C9" w14:paraId="44929E25" w14:textId="77777777" w:rsidTr="00AC0802">
        <w:trPr>
          <w:trHeight w:val="699"/>
        </w:trPr>
        <w:tc>
          <w:tcPr>
            <w:tcW w:w="361" w:type="dxa"/>
            <w:shd w:val="clear" w:color="C6D9F1" w:fill="F1F3E9"/>
          </w:tcPr>
          <w:p w14:paraId="1238E6E9" w14:textId="77777777" w:rsidR="00CE7433" w:rsidRDefault="00CE7433" w:rsidP="00AC0802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2BFF27DA" w14:textId="77777777" w:rsidR="00CE7433" w:rsidRDefault="00A8047B" w:rsidP="00AC0802">
            <w:pPr>
              <w:pStyle w:val="groenetekst"/>
            </w:pPr>
            <w:r>
              <w:t>Daarna vraagt de klant</w:t>
            </w:r>
            <w:r w:rsidR="00CE7433">
              <w:t xml:space="preserve">: </w:t>
            </w:r>
            <w:r w:rsidR="002F4332">
              <w:t>‘</w:t>
            </w:r>
            <w:r w:rsidR="00CE7433">
              <w:t>Ik heb gehoord dat een</w:t>
            </w:r>
            <w:r w:rsidR="00CE7433" w:rsidRPr="00F570F3">
              <w:rPr>
                <w:noProof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727DBC2E" wp14:editId="5CA9334F">
                  <wp:simplePos x="0" y="0"/>
                  <wp:positionH relativeFrom="margin">
                    <wp:align>right</wp:align>
                  </wp:positionH>
                  <wp:positionV relativeFrom="page">
                    <wp:align>top</wp:align>
                  </wp:positionV>
                  <wp:extent cx="1990725" cy="1990725"/>
                  <wp:effectExtent l="19050" t="0" r="9525" b="0"/>
                  <wp:wrapSquare wrapText="bothSides"/>
                  <wp:docPr id="10" name="Picture 1" descr="Photinia Red Robin 100/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inia Red Robin 100/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E7433">
              <w:t xml:space="preserve"> </w:t>
            </w:r>
            <w:proofErr w:type="spellStart"/>
            <w:r w:rsidR="00CE7433">
              <w:t>Photinia</w:t>
            </w:r>
            <w:proofErr w:type="spellEnd"/>
            <w:r w:rsidR="00CE7433">
              <w:t xml:space="preserve"> Red Robin het ook goed doet als haag. Wat gaat me dat kosten?</w:t>
            </w:r>
            <w:r w:rsidR="002F4332">
              <w:t>’</w:t>
            </w:r>
          </w:p>
          <w:p w14:paraId="76A89A4D" w14:textId="77777777" w:rsidR="00CE7433" w:rsidRDefault="00CE7433" w:rsidP="00AC0802">
            <w:pPr>
              <w:pStyle w:val="groenetekst"/>
            </w:pPr>
          </w:p>
          <w:p w14:paraId="3D348072" w14:textId="77777777" w:rsidR="00CE7433" w:rsidRDefault="00706DC4" w:rsidP="00AC0802">
            <w:pPr>
              <w:pStyle w:val="groenetekst"/>
            </w:pPr>
            <w:r>
              <w:t>In de catalogus staat:</w:t>
            </w:r>
          </w:p>
          <w:p w14:paraId="223074A6" w14:textId="77777777" w:rsidR="00706DC4" w:rsidRPr="00F44A41" w:rsidRDefault="00706DC4" w:rsidP="00706DC4">
            <w:pPr>
              <w:pStyle w:val="groenetekst"/>
              <w:rPr>
                <w:lang w:val="en-US"/>
              </w:rPr>
            </w:pPr>
            <w:proofErr w:type="spellStart"/>
            <w:r w:rsidRPr="00F44A41">
              <w:rPr>
                <w:lang w:val="en-US"/>
              </w:rPr>
              <w:t>Photinia</w:t>
            </w:r>
            <w:proofErr w:type="spellEnd"/>
            <w:r w:rsidRPr="00F44A41">
              <w:rPr>
                <w:lang w:val="en-US"/>
              </w:rPr>
              <w:t xml:space="preserve"> Red Robin 100/125</w:t>
            </w:r>
          </w:p>
          <w:p w14:paraId="37F7D8F9" w14:textId="77777777" w:rsidR="00706DC4" w:rsidRPr="00F44A41" w:rsidRDefault="00706DC4" w:rsidP="00706DC4">
            <w:pPr>
              <w:pStyle w:val="groenetekst"/>
              <w:rPr>
                <w:lang w:val="en-US"/>
              </w:rPr>
            </w:pPr>
            <w:proofErr w:type="spellStart"/>
            <w:r w:rsidRPr="00F44A41">
              <w:rPr>
                <w:lang w:val="en-US"/>
              </w:rPr>
              <w:t>Plantafstand</w:t>
            </w:r>
            <w:proofErr w:type="spellEnd"/>
            <w:r w:rsidRPr="00F44A41">
              <w:rPr>
                <w:lang w:val="en-US"/>
              </w:rPr>
              <w:t xml:space="preserve"> 35 cm.</w:t>
            </w:r>
          </w:p>
          <w:p w14:paraId="3A4BAC0A" w14:textId="77777777" w:rsidR="009D2AB8" w:rsidRPr="00F44A41" w:rsidRDefault="009D2AB8" w:rsidP="00706DC4">
            <w:pPr>
              <w:pStyle w:val="groenetekst"/>
              <w:rPr>
                <w:lang w:val="en-US"/>
              </w:rPr>
            </w:pPr>
          </w:p>
          <w:p w14:paraId="0413BE79" w14:textId="4897D796" w:rsidR="00706DC4" w:rsidRPr="009D2AB8" w:rsidRDefault="00706DC4" w:rsidP="009D2AB8">
            <w:pPr>
              <w:pStyle w:val="groenetekst"/>
            </w:pPr>
            <w:r w:rsidRPr="009D2AB8">
              <w:t xml:space="preserve">Prijs </w:t>
            </w:r>
            <w:r w:rsidR="00772ADD">
              <w:t xml:space="preserve">per stuk </w:t>
            </w:r>
            <w:r w:rsidRPr="009D2AB8">
              <w:t>(incl. BTW):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62"/>
              <w:gridCol w:w="1134"/>
            </w:tblGrid>
            <w:tr w:rsidR="00706DC4" w:rsidRPr="009D2AB8" w14:paraId="138DC0B8" w14:textId="77777777" w:rsidTr="00AC0802">
              <w:tc>
                <w:tcPr>
                  <w:tcW w:w="1162" w:type="dxa"/>
                </w:tcPr>
                <w:p w14:paraId="047EDC56" w14:textId="0436751B" w:rsidR="00706DC4" w:rsidRPr="009D2AB8" w:rsidRDefault="00772ADD" w:rsidP="009D2AB8">
                  <w:pPr>
                    <w:pStyle w:val="groenetekst"/>
                  </w:pPr>
                  <w:r>
                    <w:t>1 t/m 10</w:t>
                  </w:r>
                </w:p>
              </w:tc>
              <w:tc>
                <w:tcPr>
                  <w:tcW w:w="1134" w:type="dxa"/>
                  <w:vAlign w:val="center"/>
                </w:tcPr>
                <w:p w14:paraId="11D78173" w14:textId="77777777" w:rsidR="00706DC4" w:rsidRPr="009D2AB8" w:rsidRDefault="00706DC4" w:rsidP="009D2AB8">
                  <w:pPr>
                    <w:pStyle w:val="groenetekst"/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15,47</w:t>
                  </w:r>
                  <w:r w:rsidR="00AC0802">
                    <w:t xml:space="preserve">  </w:t>
                  </w:r>
                </w:p>
              </w:tc>
            </w:tr>
            <w:tr w:rsidR="00706DC4" w:rsidRPr="009D2AB8" w14:paraId="692FC1A4" w14:textId="77777777" w:rsidTr="00AC0802">
              <w:tc>
                <w:tcPr>
                  <w:tcW w:w="1162" w:type="dxa"/>
                </w:tcPr>
                <w:p w14:paraId="4026FF34" w14:textId="77777777" w:rsidR="00706DC4" w:rsidRPr="009D2AB8" w:rsidRDefault="00AC0802" w:rsidP="009D2AB8">
                  <w:pPr>
                    <w:pStyle w:val="groenetekst"/>
                  </w:pPr>
                  <w:r>
                    <w:t xml:space="preserve">  </w:t>
                  </w:r>
                  <w:r w:rsidR="00706DC4" w:rsidRPr="009D2AB8">
                    <w:t>10+</w:t>
                  </w:r>
                </w:p>
              </w:tc>
              <w:tc>
                <w:tcPr>
                  <w:tcW w:w="1134" w:type="dxa"/>
                  <w:vAlign w:val="center"/>
                </w:tcPr>
                <w:p w14:paraId="331935BF" w14:textId="77777777" w:rsidR="00706DC4" w:rsidRPr="009D2AB8" w:rsidRDefault="00706DC4" w:rsidP="009D2AB8">
                  <w:pPr>
                    <w:pStyle w:val="groenetekst"/>
                    <w:rPr>
                      <w:szCs w:val="15"/>
                    </w:rPr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13,92</w:t>
                  </w:r>
                  <w:r w:rsidR="00AC0802">
                    <w:t xml:space="preserve">  </w:t>
                  </w:r>
                </w:p>
              </w:tc>
            </w:tr>
            <w:tr w:rsidR="00706DC4" w:rsidRPr="009D2AB8" w14:paraId="29EA32CF" w14:textId="77777777" w:rsidTr="00AC0802">
              <w:tc>
                <w:tcPr>
                  <w:tcW w:w="1162" w:type="dxa"/>
                </w:tcPr>
                <w:p w14:paraId="6824A7F0" w14:textId="77777777" w:rsidR="00706DC4" w:rsidRPr="009D2AB8" w:rsidRDefault="00AC0802" w:rsidP="009D2AB8">
                  <w:pPr>
                    <w:pStyle w:val="groenetekst"/>
                  </w:pPr>
                  <w:r>
                    <w:t xml:space="preserve">  </w:t>
                  </w:r>
                  <w:r w:rsidR="00706DC4" w:rsidRPr="009D2AB8">
                    <w:t>25+</w:t>
                  </w:r>
                </w:p>
              </w:tc>
              <w:tc>
                <w:tcPr>
                  <w:tcW w:w="1134" w:type="dxa"/>
                  <w:vAlign w:val="center"/>
                </w:tcPr>
                <w:p w14:paraId="614B8996" w14:textId="77777777" w:rsidR="00706DC4" w:rsidRPr="009D2AB8" w:rsidRDefault="00706DC4" w:rsidP="009D2AB8">
                  <w:pPr>
                    <w:pStyle w:val="groenetekst"/>
                    <w:rPr>
                      <w:szCs w:val="15"/>
                    </w:rPr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13,15</w:t>
                  </w:r>
                  <w:r w:rsidR="00AC0802">
                    <w:t xml:space="preserve">  </w:t>
                  </w:r>
                </w:p>
              </w:tc>
            </w:tr>
            <w:tr w:rsidR="00706DC4" w:rsidRPr="009D2AB8" w14:paraId="49F3A733" w14:textId="77777777" w:rsidTr="00AC0802">
              <w:tc>
                <w:tcPr>
                  <w:tcW w:w="1162" w:type="dxa"/>
                </w:tcPr>
                <w:p w14:paraId="18ABF795" w14:textId="77777777" w:rsidR="00706DC4" w:rsidRPr="009D2AB8" w:rsidRDefault="00AC0802" w:rsidP="009D2AB8">
                  <w:pPr>
                    <w:pStyle w:val="groenetekst"/>
                  </w:pPr>
                  <w:r>
                    <w:t xml:space="preserve">  </w:t>
                  </w:r>
                  <w:r w:rsidR="00706DC4" w:rsidRPr="009D2AB8">
                    <w:t>50+</w:t>
                  </w:r>
                </w:p>
              </w:tc>
              <w:tc>
                <w:tcPr>
                  <w:tcW w:w="1134" w:type="dxa"/>
                  <w:vAlign w:val="center"/>
                </w:tcPr>
                <w:p w14:paraId="1845D471" w14:textId="77777777" w:rsidR="00706DC4" w:rsidRPr="009D2AB8" w:rsidRDefault="00706DC4" w:rsidP="009D2AB8">
                  <w:pPr>
                    <w:pStyle w:val="groenetekst"/>
                    <w:rPr>
                      <w:szCs w:val="15"/>
                    </w:rPr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12,38</w:t>
                  </w:r>
                  <w:r w:rsidR="00AC0802">
                    <w:t xml:space="preserve">  </w:t>
                  </w:r>
                </w:p>
              </w:tc>
            </w:tr>
            <w:tr w:rsidR="00706DC4" w:rsidRPr="009D2AB8" w14:paraId="54FCC610" w14:textId="77777777" w:rsidTr="00AC0802">
              <w:tc>
                <w:tcPr>
                  <w:tcW w:w="1162" w:type="dxa"/>
                </w:tcPr>
                <w:p w14:paraId="2362398E" w14:textId="77777777" w:rsidR="00706DC4" w:rsidRPr="009D2AB8" w:rsidRDefault="00706DC4" w:rsidP="009D2AB8">
                  <w:pPr>
                    <w:pStyle w:val="groenetekst"/>
                  </w:pPr>
                  <w:r w:rsidRPr="009D2AB8">
                    <w:t>100+</w:t>
                  </w:r>
                </w:p>
              </w:tc>
              <w:tc>
                <w:tcPr>
                  <w:tcW w:w="1134" w:type="dxa"/>
                  <w:vAlign w:val="center"/>
                </w:tcPr>
                <w:p w14:paraId="0A46B0E4" w14:textId="77777777" w:rsidR="00706DC4" w:rsidRPr="009D2AB8" w:rsidRDefault="00706DC4" w:rsidP="009D2AB8">
                  <w:pPr>
                    <w:pStyle w:val="groenetekst"/>
                    <w:rPr>
                      <w:szCs w:val="15"/>
                    </w:rPr>
                  </w:pPr>
                  <w:r w:rsidRPr="009D2AB8">
                    <w:t>€</w:t>
                  </w:r>
                  <w:r w:rsidR="00AC0802">
                    <w:t xml:space="preserve"> </w:t>
                  </w:r>
                  <w:r w:rsidRPr="009D2AB8">
                    <w:t>11,61</w:t>
                  </w:r>
                  <w:r w:rsidR="00AC0802">
                    <w:t xml:space="preserve">  </w:t>
                  </w:r>
                </w:p>
              </w:tc>
            </w:tr>
          </w:tbl>
          <w:p w14:paraId="0047263D" w14:textId="77777777" w:rsidR="00706DC4" w:rsidRDefault="00706DC4" w:rsidP="00AC0802">
            <w:pPr>
              <w:pStyle w:val="groenetekst"/>
            </w:pPr>
          </w:p>
        </w:tc>
      </w:tr>
    </w:tbl>
    <w:p w14:paraId="47C9BCD2" w14:textId="77777777" w:rsidR="00CE7433" w:rsidRDefault="00CE7433" w:rsidP="00CE7433"/>
    <w:p w14:paraId="215DA22D" w14:textId="77777777" w:rsidR="00CE7433" w:rsidRPr="0064453C" w:rsidRDefault="00CE7433" w:rsidP="00CE743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A8047B" w:rsidRPr="00BA3884" w14:paraId="33D70532" w14:textId="77777777" w:rsidTr="00AC0802">
        <w:tc>
          <w:tcPr>
            <w:tcW w:w="534" w:type="dxa"/>
          </w:tcPr>
          <w:p w14:paraId="202362AE" w14:textId="77777777" w:rsidR="00A8047B" w:rsidRPr="0064453C" w:rsidRDefault="00A8047B" w:rsidP="00AC0802">
            <w:pPr>
              <w:pStyle w:val="Opgave"/>
            </w:pPr>
          </w:p>
        </w:tc>
        <w:tc>
          <w:tcPr>
            <w:tcW w:w="8771" w:type="dxa"/>
          </w:tcPr>
          <w:p w14:paraId="088D67E2" w14:textId="77777777" w:rsidR="00706DC4" w:rsidRPr="00BA3884" w:rsidRDefault="009D2AB8" w:rsidP="009D2AB8">
            <w:pPr>
              <w:pStyle w:val="ListParagraph"/>
              <w:numPr>
                <w:ilvl w:val="0"/>
                <w:numId w:val="44"/>
              </w:numPr>
            </w:pPr>
            <w:r w:rsidRPr="00BA3884">
              <w:t>Bere</w:t>
            </w:r>
            <w:r w:rsidR="00AC0802">
              <w:t>ken hoeveel planten nodig zijn: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  <w:r>
              <w:br/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CE7433" w:rsidRPr="00BA3884" w14:paraId="2938CEF6" w14:textId="77777777" w:rsidTr="00AC0802">
        <w:tc>
          <w:tcPr>
            <w:tcW w:w="534" w:type="dxa"/>
          </w:tcPr>
          <w:p w14:paraId="5AEF1C90" w14:textId="77777777" w:rsidR="00CE7433" w:rsidRPr="0064453C" w:rsidRDefault="00CE7433" w:rsidP="00AC0802"/>
        </w:tc>
        <w:tc>
          <w:tcPr>
            <w:tcW w:w="8771" w:type="dxa"/>
          </w:tcPr>
          <w:p w14:paraId="2227B281" w14:textId="77777777" w:rsidR="00CE7433" w:rsidRDefault="00CE7433" w:rsidP="00AC0802">
            <w:pPr>
              <w:pStyle w:val="ListParagraph"/>
              <w:numPr>
                <w:ilvl w:val="0"/>
                <w:numId w:val="41"/>
              </w:numPr>
            </w:pPr>
            <w:r>
              <w:t>Hoeveel moet de klant voor dit aantal betalen?</w:t>
            </w:r>
          </w:p>
          <w:p w14:paraId="67F7D1CF" w14:textId="77777777" w:rsidR="009D2AB8" w:rsidRPr="00BA3884" w:rsidRDefault="00AC0802" w:rsidP="009D2AB8">
            <w:pPr>
              <w:pStyle w:val="ListParagraph"/>
              <w:ind w:left="360"/>
            </w:pPr>
            <w:r>
              <w:t>Laat je berekeningen zien:</w:t>
            </w:r>
            <w:r w:rsidR="00CE7433">
              <w:br/>
            </w:r>
            <w:r w:rsidR="00CE7433">
              <w:br/>
              <w:t>……………………………………………………………………………………………………………………….</w:t>
            </w:r>
          </w:p>
        </w:tc>
      </w:tr>
    </w:tbl>
    <w:p w14:paraId="03688844" w14:textId="77777777" w:rsidR="00CE7433" w:rsidRDefault="00CE7433" w:rsidP="00CE7433"/>
    <w:p w14:paraId="5C404476" w14:textId="77777777" w:rsidR="00CE7433" w:rsidRDefault="00CE7433" w:rsidP="00CE743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CE7433" w:rsidRPr="00C620C9" w14:paraId="0562D40D" w14:textId="77777777" w:rsidTr="00AC0802">
        <w:trPr>
          <w:trHeight w:val="699"/>
        </w:trPr>
        <w:tc>
          <w:tcPr>
            <w:tcW w:w="361" w:type="dxa"/>
            <w:shd w:val="clear" w:color="C6D9F1" w:fill="F1F3E9"/>
          </w:tcPr>
          <w:p w14:paraId="288F3FB5" w14:textId="77777777" w:rsidR="00CE7433" w:rsidRDefault="00CE7433" w:rsidP="00AC0802">
            <w:pPr>
              <w:pStyle w:val="groenetekst"/>
            </w:pPr>
          </w:p>
        </w:tc>
        <w:tc>
          <w:tcPr>
            <w:tcW w:w="8766" w:type="dxa"/>
            <w:shd w:val="clear" w:color="C6D9F1" w:fill="F1F3E9"/>
          </w:tcPr>
          <w:p w14:paraId="1A8BB841" w14:textId="77777777" w:rsidR="00A8047B" w:rsidRDefault="002F44EC" w:rsidP="00AC0802">
            <w:pPr>
              <w:pStyle w:val="groenetekst"/>
            </w:pPr>
            <w:r>
              <w:t>Gerda</w:t>
            </w:r>
            <w:r w:rsidR="00A8047B">
              <w:t xml:space="preserve"> geeft de klant ook een </w:t>
            </w:r>
            <w:r w:rsidR="00CE7433">
              <w:t>mestadvies voor de haag.</w:t>
            </w:r>
          </w:p>
          <w:p w14:paraId="7D28639C" w14:textId="77777777" w:rsidR="00CE7433" w:rsidRDefault="00CE7433" w:rsidP="00AC0802">
            <w:pPr>
              <w:pStyle w:val="groeneteks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62224E9D" wp14:editId="592ED2F9">
                  <wp:simplePos x="0" y="0"/>
                  <wp:positionH relativeFrom="column">
                    <wp:align>right</wp:align>
                  </wp:positionH>
                  <wp:positionV relativeFrom="page">
                    <wp:align>top</wp:align>
                  </wp:positionV>
                  <wp:extent cx="876300" cy="1276350"/>
                  <wp:effectExtent l="19050" t="0" r="0" b="0"/>
                  <wp:wrapSquare wrapText="bothSides"/>
                  <wp:docPr id="1" name="Picture 4" descr="Hagen-AZ-2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gen-AZ-2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738" t="8176" r="11123"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0802">
              <w:t>Z</w:t>
            </w:r>
            <w:r w:rsidR="00A8047B">
              <w:t>ij laat de klant zien welke mest geschikt is.</w:t>
            </w:r>
          </w:p>
          <w:p w14:paraId="11825B40" w14:textId="77777777" w:rsidR="00A8047B" w:rsidRDefault="00A8047B" w:rsidP="00AC0802">
            <w:pPr>
              <w:pStyle w:val="groenetekst"/>
            </w:pPr>
            <w:r>
              <w:t>Er zijn pakken van 2 kg en van 4 kg.</w:t>
            </w:r>
          </w:p>
          <w:p w14:paraId="50F3583A" w14:textId="77777777" w:rsidR="009D2AB8" w:rsidRPr="009D2AB8" w:rsidRDefault="00A8047B" w:rsidP="009D2AB8">
            <w:pPr>
              <w:pStyle w:val="groenetekst"/>
              <w:rPr>
                <w:color w:val="auto"/>
                <w:sz w:val="24"/>
                <w:szCs w:val="24"/>
              </w:rPr>
            </w:pPr>
            <w:r>
              <w:t>Op het pak staa</w:t>
            </w:r>
            <w:r w:rsidR="009D2AB8">
              <w:t>n</w:t>
            </w:r>
            <w:r>
              <w:t xml:space="preserve"> de volgende </w:t>
            </w:r>
            <w:r w:rsidR="009D2AB8">
              <w:t>gegevens</w:t>
            </w:r>
            <w:r w:rsidR="002F4332">
              <w:t>:</w:t>
            </w:r>
            <w:r w:rsidR="00CE7433" w:rsidRPr="002D7FCD">
              <w:rPr>
                <w:lang w:eastAsia="nl-NL"/>
              </w:rP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50"/>
              <w:gridCol w:w="3544"/>
            </w:tblGrid>
            <w:tr w:rsidR="001D726C" w:rsidRPr="009D2AB8" w14:paraId="046A0C1B" w14:textId="77777777" w:rsidTr="00AC0802">
              <w:tc>
                <w:tcPr>
                  <w:tcW w:w="6694" w:type="dxa"/>
                  <w:gridSpan w:val="2"/>
                </w:tcPr>
                <w:p w14:paraId="228C88D5" w14:textId="77777777" w:rsidR="001D726C" w:rsidRPr="009D2AB8" w:rsidRDefault="001D726C" w:rsidP="009D2AB8">
                  <w:pPr>
                    <w:pStyle w:val="groenetekst"/>
                    <w:rPr>
                      <w:b/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b/>
                      <w:bCs/>
                      <w:color w:val="auto"/>
                      <w:sz w:val="24"/>
                      <w:szCs w:val="24"/>
                      <w:lang w:eastAsia="nl-NL"/>
                    </w:rPr>
                    <w:t>Samenstelling</w:t>
                  </w:r>
                </w:p>
              </w:tc>
            </w:tr>
            <w:tr w:rsidR="001D726C" w:rsidRPr="009D2AB8" w14:paraId="1FC9922C" w14:textId="77777777" w:rsidTr="00AC0802">
              <w:tc>
                <w:tcPr>
                  <w:tcW w:w="6694" w:type="dxa"/>
                  <w:gridSpan w:val="2"/>
                </w:tcPr>
                <w:p w14:paraId="735F082D" w14:textId="77777777" w:rsidR="001D726C" w:rsidRPr="009D2AB8" w:rsidRDefault="001D726C" w:rsidP="009D2AB8">
                  <w:pPr>
                    <w:pStyle w:val="groenetekst"/>
                    <w:rPr>
                      <w:color w:val="auto"/>
                      <w:sz w:val="24"/>
                      <w:szCs w:val="24"/>
                      <w:lang w:eastAsia="nl-NL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  <w:lang w:eastAsia="nl-NL"/>
                    </w:rPr>
                    <w:t>NPK 7-3-5, verrijkt met micro-organismen</w:t>
                  </w:r>
                </w:p>
              </w:tc>
            </w:tr>
            <w:tr w:rsidR="009D2AB8" w:rsidRPr="009D2AB8" w14:paraId="4EA3D717" w14:textId="77777777" w:rsidTr="009D2AB8">
              <w:tc>
                <w:tcPr>
                  <w:tcW w:w="3150" w:type="dxa"/>
                </w:tcPr>
                <w:p w14:paraId="12F96426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b/>
                      <w:bCs/>
                      <w:color w:val="auto"/>
                      <w:sz w:val="24"/>
                      <w:szCs w:val="24"/>
                      <w:lang w:eastAsia="nl-NL"/>
                    </w:rPr>
                    <w:t>Dosering</w:t>
                  </w:r>
                </w:p>
              </w:tc>
              <w:tc>
                <w:tcPr>
                  <w:tcW w:w="3544" w:type="dxa"/>
                </w:tcPr>
                <w:p w14:paraId="0483C832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b/>
                      <w:color w:val="auto"/>
                      <w:sz w:val="24"/>
                      <w:szCs w:val="24"/>
                    </w:rPr>
                    <w:t>Bemesting</w:t>
                  </w:r>
                </w:p>
              </w:tc>
            </w:tr>
            <w:tr w:rsidR="009D2AB8" w:rsidRPr="009D2AB8" w14:paraId="610D48C6" w14:textId="77777777" w:rsidTr="009D2AB8">
              <w:tc>
                <w:tcPr>
                  <w:tcW w:w="3150" w:type="dxa"/>
                </w:tcPr>
                <w:p w14:paraId="7E7F7EA5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  <w:lang w:eastAsia="nl-NL"/>
                    </w:rPr>
                    <w:t>2 kg voor ca. 30 m haag</w:t>
                  </w:r>
                  <w:r w:rsidRPr="009D2AB8">
                    <w:rPr>
                      <w:color w:val="auto"/>
                      <w:sz w:val="24"/>
                      <w:szCs w:val="24"/>
                      <w:lang w:eastAsia="nl-NL"/>
                    </w:rPr>
                    <w:br/>
                    <w:t>4 kg voor ca. 60 m haag</w:t>
                  </w:r>
                </w:p>
                <w:p w14:paraId="7C2A725B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</w:rPr>
                    <w:t xml:space="preserve">(15g meststof = 1 eetlepel) </w:t>
                  </w:r>
                </w:p>
              </w:tc>
              <w:tc>
                <w:tcPr>
                  <w:tcW w:w="3544" w:type="dxa"/>
                </w:tcPr>
                <w:p w14:paraId="0371F4FD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</w:rPr>
                    <w:t>1° bemesting: maart-juni</w:t>
                  </w:r>
                </w:p>
                <w:p w14:paraId="45D03EFD" w14:textId="77777777" w:rsidR="009D2AB8" w:rsidRPr="009D2AB8" w:rsidRDefault="009D2AB8" w:rsidP="009D2AB8">
                  <w:pPr>
                    <w:pStyle w:val="groenetekst"/>
                    <w:rPr>
                      <w:color w:val="auto"/>
                      <w:sz w:val="24"/>
                      <w:szCs w:val="24"/>
                    </w:rPr>
                  </w:pPr>
                  <w:r w:rsidRPr="009D2AB8">
                    <w:rPr>
                      <w:color w:val="auto"/>
                      <w:sz w:val="24"/>
                      <w:szCs w:val="24"/>
                    </w:rPr>
                    <w:t>2° bemesting: juli-september</w:t>
                  </w:r>
                </w:p>
              </w:tc>
            </w:tr>
          </w:tbl>
          <w:p w14:paraId="55ADBE1A" w14:textId="77777777" w:rsidR="00CE7433" w:rsidRDefault="00CE7433" w:rsidP="00AC0802"/>
        </w:tc>
      </w:tr>
    </w:tbl>
    <w:p w14:paraId="3B6D99B7" w14:textId="77777777" w:rsidR="00CE7433" w:rsidRPr="0064453C" w:rsidRDefault="00CE7433" w:rsidP="00CE743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CE7433" w:rsidRPr="00BA3884" w14:paraId="1487E6E9" w14:textId="77777777" w:rsidTr="00AC0802">
        <w:tc>
          <w:tcPr>
            <w:tcW w:w="534" w:type="dxa"/>
          </w:tcPr>
          <w:p w14:paraId="76AED4A6" w14:textId="77777777" w:rsidR="00CE7433" w:rsidRPr="009D2AB8" w:rsidRDefault="00CE7433" w:rsidP="00AC0802">
            <w:pPr>
              <w:pStyle w:val="Opgave"/>
            </w:pPr>
          </w:p>
        </w:tc>
        <w:tc>
          <w:tcPr>
            <w:tcW w:w="8771" w:type="dxa"/>
          </w:tcPr>
          <w:p w14:paraId="2C20D5F9" w14:textId="77777777" w:rsidR="009D2AB8" w:rsidRDefault="009C24C2" w:rsidP="009C24C2">
            <w:pPr>
              <w:pStyle w:val="ListParagraph"/>
              <w:numPr>
                <w:ilvl w:val="0"/>
                <w:numId w:val="42"/>
              </w:numPr>
            </w:pPr>
            <w:r w:rsidRPr="00BA3884">
              <w:t xml:space="preserve">Bereken hoeveel </w:t>
            </w:r>
            <w:r>
              <w:t>kilogram meststof nodig is voor één bemesting voor de haag van 9 meter.</w:t>
            </w:r>
            <w:r w:rsidR="009D2AB8">
              <w:br/>
            </w:r>
          </w:p>
          <w:tbl>
            <w:tblPr>
              <w:tblStyle w:val="TableGrid"/>
              <w:tblW w:w="0" w:type="auto"/>
              <w:jc w:val="center"/>
              <w:tblInd w:w="397" w:type="dxa"/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1418"/>
              <w:gridCol w:w="1275"/>
              <w:gridCol w:w="1275"/>
            </w:tblGrid>
            <w:tr w:rsidR="001D726C" w14:paraId="5E8F952C" w14:textId="77777777" w:rsidTr="008430E4">
              <w:trPr>
                <w:jc w:val="center"/>
              </w:trPr>
              <w:tc>
                <w:tcPr>
                  <w:tcW w:w="2438" w:type="dxa"/>
                  <w:tcBorders>
                    <w:top w:val="nil"/>
                    <w:left w:val="nil"/>
                  </w:tcBorders>
                </w:tcPr>
                <w:p w14:paraId="02BD7A11" w14:textId="77777777" w:rsidR="001D726C" w:rsidRDefault="001D726C" w:rsidP="00AC0802">
                  <w:r>
                    <w:t>Mest (kg)</w:t>
                  </w:r>
                </w:p>
              </w:tc>
              <w:tc>
                <w:tcPr>
                  <w:tcW w:w="1418" w:type="dxa"/>
                  <w:tcBorders>
                    <w:top w:val="nil"/>
                  </w:tcBorders>
                </w:tcPr>
                <w:p w14:paraId="3A009207" w14:textId="77777777" w:rsidR="001D726C" w:rsidRDefault="001D726C" w:rsidP="00AC0802"/>
              </w:tc>
              <w:tc>
                <w:tcPr>
                  <w:tcW w:w="1275" w:type="dxa"/>
                  <w:tcBorders>
                    <w:top w:val="nil"/>
                    <w:right w:val="nil"/>
                  </w:tcBorders>
                </w:tcPr>
                <w:p w14:paraId="42EEE4B2" w14:textId="77777777" w:rsidR="001D726C" w:rsidRDefault="001D726C" w:rsidP="00AC0802"/>
              </w:tc>
              <w:tc>
                <w:tcPr>
                  <w:tcW w:w="1275" w:type="dxa"/>
                  <w:tcBorders>
                    <w:top w:val="nil"/>
                    <w:right w:val="nil"/>
                  </w:tcBorders>
                </w:tcPr>
                <w:p w14:paraId="61C85C73" w14:textId="77777777" w:rsidR="001D726C" w:rsidRDefault="001D726C" w:rsidP="00AC0802"/>
              </w:tc>
            </w:tr>
            <w:tr w:rsidR="001D726C" w14:paraId="530D32DC" w14:textId="77777777" w:rsidTr="008430E4">
              <w:trPr>
                <w:jc w:val="center"/>
              </w:trPr>
              <w:tc>
                <w:tcPr>
                  <w:tcW w:w="2438" w:type="dxa"/>
                  <w:tcBorders>
                    <w:left w:val="nil"/>
                    <w:bottom w:val="nil"/>
                  </w:tcBorders>
                </w:tcPr>
                <w:p w14:paraId="455A9A51" w14:textId="77777777" w:rsidR="001D726C" w:rsidRDefault="001D726C" w:rsidP="00AC0802">
                  <w:r>
                    <w:t>Lengte haag (m)</w:t>
                  </w:r>
                </w:p>
              </w:tc>
              <w:tc>
                <w:tcPr>
                  <w:tcW w:w="1418" w:type="dxa"/>
                  <w:tcBorders>
                    <w:bottom w:val="nil"/>
                  </w:tcBorders>
                </w:tcPr>
                <w:p w14:paraId="3FDEED64" w14:textId="77777777" w:rsidR="001D726C" w:rsidRDefault="001D726C" w:rsidP="00AC0802"/>
              </w:tc>
              <w:tc>
                <w:tcPr>
                  <w:tcW w:w="1275" w:type="dxa"/>
                  <w:tcBorders>
                    <w:bottom w:val="nil"/>
                    <w:right w:val="nil"/>
                  </w:tcBorders>
                </w:tcPr>
                <w:p w14:paraId="6645F89B" w14:textId="77777777" w:rsidR="001D726C" w:rsidRDefault="001D726C" w:rsidP="00AC0802"/>
              </w:tc>
              <w:tc>
                <w:tcPr>
                  <w:tcW w:w="1275" w:type="dxa"/>
                  <w:tcBorders>
                    <w:bottom w:val="nil"/>
                    <w:right w:val="nil"/>
                  </w:tcBorders>
                </w:tcPr>
                <w:p w14:paraId="255F4600" w14:textId="77777777" w:rsidR="001D726C" w:rsidRDefault="001D726C" w:rsidP="00AC0802"/>
              </w:tc>
            </w:tr>
          </w:tbl>
          <w:p w14:paraId="3C64F8FD" w14:textId="77777777" w:rsidR="009D2AB8" w:rsidRDefault="009D2AB8" w:rsidP="00AC0802"/>
          <w:p w14:paraId="08B0DE4D" w14:textId="77777777" w:rsidR="00227D32" w:rsidRDefault="008C4C79" w:rsidP="00AC0802">
            <w:r>
              <w:t xml:space="preserve">      ……………………………………………………………………………………………………………………….</w:t>
            </w:r>
          </w:p>
          <w:p w14:paraId="044CE207" w14:textId="77777777" w:rsidR="008C4C79" w:rsidRPr="00BA3884" w:rsidRDefault="008C4C79" w:rsidP="00AC0802"/>
        </w:tc>
      </w:tr>
      <w:tr w:rsidR="009D2AB8" w:rsidRPr="00BA3884" w14:paraId="048D4894" w14:textId="77777777" w:rsidTr="00AC0802">
        <w:tc>
          <w:tcPr>
            <w:tcW w:w="534" w:type="dxa"/>
          </w:tcPr>
          <w:p w14:paraId="3CB22D3F" w14:textId="77777777" w:rsidR="009D2AB8" w:rsidRPr="009D2AB8" w:rsidRDefault="009D2AB8" w:rsidP="009D2AB8"/>
        </w:tc>
        <w:tc>
          <w:tcPr>
            <w:tcW w:w="8771" w:type="dxa"/>
          </w:tcPr>
          <w:p w14:paraId="1A7E90FF" w14:textId="77777777" w:rsidR="009D2AB8" w:rsidRPr="00BA3884" w:rsidRDefault="009D2AB8" w:rsidP="009D2AB8">
            <w:pPr>
              <w:pStyle w:val="ListParagraph"/>
              <w:numPr>
                <w:ilvl w:val="0"/>
                <w:numId w:val="42"/>
              </w:numPr>
            </w:pPr>
            <w:r>
              <w:t>Hoeveel gram is dat? En hoeveel eetlepels?</w:t>
            </w:r>
            <w:r w:rsidR="00227D32">
              <w:br/>
            </w:r>
            <w:r w:rsidR="00227D32">
              <w:br/>
            </w:r>
            <w:r>
              <w:t>……………………………………………………………………………………………………………………….</w:t>
            </w:r>
            <w:r>
              <w:br/>
            </w:r>
          </w:p>
        </w:tc>
      </w:tr>
      <w:tr w:rsidR="00CE7433" w:rsidRPr="00BA3884" w14:paraId="3C967ECC" w14:textId="77777777" w:rsidTr="00AC0802">
        <w:tc>
          <w:tcPr>
            <w:tcW w:w="534" w:type="dxa"/>
          </w:tcPr>
          <w:p w14:paraId="3B26033F" w14:textId="77777777" w:rsidR="00CE7433" w:rsidRPr="009D2AB8" w:rsidRDefault="00CE7433" w:rsidP="00AC0802"/>
        </w:tc>
        <w:tc>
          <w:tcPr>
            <w:tcW w:w="8771" w:type="dxa"/>
          </w:tcPr>
          <w:p w14:paraId="3C576B8B" w14:textId="77777777" w:rsidR="00CE7433" w:rsidRDefault="009C24C2" w:rsidP="00AC0802">
            <w:pPr>
              <w:pStyle w:val="ListParagraph"/>
              <w:numPr>
                <w:ilvl w:val="0"/>
                <w:numId w:val="42"/>
              </w:numPr>
            </w:pPr>
            <w:r>
              <w:t xml:space="preserve">Als de haag van 9 meter twee keer per jaar bemest wordt, hoe lang kun je dan ongeveer met een pak van 4 kg doen? </w:t>
            </w:r>
            <w:r w:rsidR="00227D32">
              <w:br/>
            </w:r>
            <w:r w:rsidR="00227D32">
              <w:br/>
            </w:r>
            <w:r w:rsidR="00CE7433">
              <w:t>………………………………………………………………………………………………………………………</w:t>
            </w:r>
            <w:r w:rsidR="00227D32">
              <w:br/>
            </w:r>
            <w:r w:rsidR="00227D32">
              <w:br/>
            </w:r>
            <w:r w:rsidR="00CE7433">
              <w:t>…………………………………………</w:t>
            </w:r>
            <w:r w:rsidR="00227D32">
              <w:t>……………………………………………………………………………</w:t>
            </w:r>
          </w:p>
          <w:p w14:paraId="00C57D4E" w14:textId="77777777" w:rsidR="00CE7433" w:rsidRDefault="00CE7433" w:rsidP="00AC0802"/>
          <w:p w14:paraId="3364C997" w14:textId="77777777" w:rsidR="00CE7433" w:rsidRDefault="00CE7433" w:rsidP="00AC0802">
            <w:r>
              <w:t>Bespreek de antwoorden in de klas.</w:t>
            </w:r>
          </w:p>
        </w:tc>
      </w:tr>
    </w:tbl>
    <w:p w14:paraId="748B2E63" w14:textId="77777777" w:rsidR="00F44A41" w:rsidRDefault="00F44A41" w:rsidP="008C4C79">
      <w:pPr>
        <w:pStyle w:val="rekenverwijzing"/>
        <w:rPr>
          <w:lang w:eastAsia="zh-CN"/>
        </w:rPr>
      </w:pPr>
    </w:p>
    <w:p w14:paraId="1A7F7F0F" w14:textId="03112D82" w:rsidR="008C4C79" w:rsidRDefault="008430E4" w:rsidP="008C4C79">
      <w:pPr>
        <w:pStyle w:val="rekenverwijzing"/>
        <w:rPr>
          <w:lang w:eastAsia="zh-CN"/>
        </w:rPr>
      </w:pPr>
      <w:r>
        <w:rPr>
          <w:lang w:eastAsia="zh-CN"/>
        </w:rPr>
        <w:t>Zie:</w:t>
      </w:r>
      <w:r w:rsidR="001D726C">
        <w:rPr>
          <w:lang w:eastAsia="zh-CN"/>
        </w:rPr>
        <w:t xml:space="preserve"> Verhoudingen</w:t>
      </w:r>
      <w:r w:rsidR="00772ADD">
        <w:rPr>
          <w:lang w:eastAsia="zh-CN"/>
        </w:rPr>
        <w:t xml:space="preserve"> en procenten</w:t>
      </w:r>
      <w:r w:rsidR="002F4332">
        <w:rPr>
          <w:lang w:eastAsia="zh-CN"/>
        </w:rPr>
        <w:t xml:space="preserve"> in de</w:t>
      </w:r>
      <w:r w:rsidR="00772ADD">
        <w:rPr>
          <w:lang w:eastAsia="zh-CN"/>
        </w:rPr>
        <w:t xml:space="preserve"> Extra</w:t>
      </w:r>
      <w:r w:rsidR="002F4332">
        <w:rPr>
          <w:lang w:eastAsia="zh-CN"/>
        </w:rPr>
        <w:t xml:space="preserve"> R</w:t>
      </w:r>
      <w:r>
        <w:rPr>
          <w:lang w:eastAsia="zh-CN"/>
        </w:rPr>
        <w:t>ekenmodule</w:t>
      </w:r>
    </w:p>
    <w:p w14:paraId="283A15ED" w14:textId="77777777" w:rsidR="008C4C79" w:rsidRDefault="008C4C79" w:rsidP="00CE7433">
      <w:pPr>
        <w:rPr>
          <w:lang w:eastAsia="zh-CN"/>
        </w:rPr>
      </w:pPr>
    </w:p>
    <w:p w14:paraId="5767F6C5" w14:textId="77777777" w:rsidR="008C4C79" w:rsidRDefault="008C4C79" w:rsidP="00CE7433">
      <w:pPr>
        <w:rPr>
          <w:lang w:eastAsia="zh-CN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61"/>
        <w:gridCol w:w="5914"/>
        <w:gridCol w:w="3033"/>
      </w:tblGrid>
      <w:tr w:rsidR="008C4C79" w:rsidRPr="00C620C9" w14:paraId="7EF81CD8" w14:textId="77777777" w:rsidTr="008C4C79">
        <w:trPr>
          <w:trHeight w:val="699"/>
        </w:trPr>
        <w:tc>
          <w:tcPr>
            <w:tcW w:w="261" w:type="dxa"/>
            <w:shd w:val="clear" w:color="C6D9F1" w:fill="F1F3E9"/>
          </w:tcPr>
          <w:p w14:paraId="4A72BCF5" w14:textId="77777777" w:rsidR="008C4C79" w:rsidRDefault="008C4C79" w:rsidP="008C4C79">
            <w:pPr>
              <w:pStyle w:val="groenetekst"/>
            </w:pPr>
          </w:p>
        </w:tc>
        <w:tc>
          <w:tcPr>
            <w:tcW w:w="5914" w:type="dxa"/>
            <w:shd w:val="clear" w:color="C6D9F1" w:fill="F1F3E9"/>
          </w:tcPr>
          <w:p w14:paraId="2EC7D13B" w14:textId="77777777" w:rsidR="008C4C79" w:rsidRPr="008F122B" w:rsidRDefault="008C4C79" w:rsidP="008C4C79">
            <w:pPr>
              <w:pStyle w:val="groenetekst"/>
            </w:pPr>
            <w:r w:rsidRPr="008F122B">
              <w:t>Tenslotte vraagt de klant of de planten bezorgd kunnen worden, wat dat gaat kosten en of dat op vrijdagmiddag kan. Hij woont in Hilversum.</w:t>
            </w:r>
          </w:p>
          <w:p w14:paraId="42B29030" w14:textId="77777777" w:rsidR="008C4C79" w:rsidRPr="008F122B" w:rsidRDefault="008C4C79" w:rsidP="008C4C79">
            <w:pPr>
              <w:pStyle w:val="groenetekst"/>
            </w:pPr>
          </w:p>
          <w:p w14:paraId="57524D6A" w14:textId="77777777" w:rsidR="008C4C79" w:rsidRPr="008F122B" w:rsidRDefault="008C4C79" w:rsidP="008C4C79">
            <w:pPr>
              <w:pStyle w:val="groenetekst"/>
              <w:rPr>
                <w:lang w:eastAsia="zh-CN"/>
              </w:rPr>
            </w:pPr>
            <w:r w:rsidRPr="008F122B">
              <w:t>(Zie kaart met de bezorgkosten van Hoofdstuk 1.)</w:t>
            </w:r>
          </w:p>
        </w:tc>
        <w:tc>
          <w:tcPr>
            <w:tcW w:w="3033" w:type="dxa"/>
            <w:shd w:val="clear" w:color="C6D9F1" w:fill="F1F3E9"/>
          </w:tcPr>
          <w:p w14:paraId="0B70BC65" w14:textId="77777777" w:rsidR="008C4C79" w:rsidRPr="008F122B" w:rsidRDefault="008C4C79" w:rsidP="008C4C79">
            <w:pPr>
              <w:jc w:val="center"/>
              <w:rPr>
                <w:lang w:eastAsia="zh-CN"/>
              </w:rPr>
            </w:pPr>
            <w:r w:rsidRPr="008C4C79">
              <w:rPr>
                <w:noProof/>
                <w:lang w:val="en-US"/>
              </w:rPr>
              <w:drawing>
                <wp:inline distT="0" distB="0" distL="0" distR="0" wp14:anchorId="7460708C" wp14:editId="32CA9FC0">
                  <wp:extent cx="925140" cy="1276350"/>
                  <wp:effectExtent l="19050" t="0" r="8310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4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7867A" w14:textId="77777777" w:rsidR="00CE7433" w:rsidRPr="00227D32" w:rsidRDefault="00CE7433" w:rsidP="00227D32">
      <w:pPr>
        <w:rPr>
          <w:rFonts w:ascii="Arial" w:hAnsi="Arial"/>
          <w:sz w:val="20"/>
          <w:lang w:eastAsia="zh-CN"/>
        </w:rPr>
      </w:pPr>
    </w:p>
    <w:p w14:paraId="776EC178" w14:textId="77777777" w:rsidR="00CE7433" w:rsidRDefault="00CE7433" w:rsidP="00CE7433">
      <w:pPr>
        <w:pStyle w:val="streepje"/>
        <w:rPr>
          <w:lang w:eastAsia="zh-CN"/>
        </w:rPr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CE7433" w:rsidRPr="00BA3884" w14:paraId="355AAC7A" w14:textId="77777777" w:rsidTr="00AC0802">
        <w:tc>
          <w:tcPr>
            <w:tcW w:w="534" w:type="dxa"/>
          </w:tcPr>
          <w:p w14:paraId="6F011FE9" w14:textId="77777777" w:rsidR="00CE7433" w:rsidRPr="002738C0" w:rsidRDefault="00CE7433" w:rsidP="00AC0802">
            <w:pPr>
              <w:pStyle w:val="Opgave"/>
            </w:pPr>
          </w:p>
        </w:tc>
        <w:tc>
          <w:tcPr>
            <w:tcW w:w="8771" w:type="dxa"/>
          </w:tcPr>
          <w:p w14:paraId="19322FA6" w14:textId="77777777" w:rsidR="00CE7433" w:rsidRPr="00BA3884" w:rsidRDefault="00CE7433" w:rsidP="002F44EC">
            <w:r>
              <w:t xml:space="preserve">Wat zullen de antwoorden van </w:t>
            </w:r>
            <w:r w:rsidR="002F44EC">
              <w:t>Gerda</w:t>
            </w:r>
            <w:r w:rsidR="009C24C2">
              <w:t xml:space="preserve"> zijn</w:t>
            </w:r>
            <w:r>
              <w:t>?</w:t>
            </w:r>
          </w:p>
        </w:tc>
      </w:tr>
      <w:tr w:rsidR="00CE7433" w:rsidRPr="00BA3884" w14:paraId="7755F89D" w14:textId="77777777" w:rsidTr="00AC0802">
        <w:tc>
          <w:tcPr>
            <w:tcW w:w="534" w:type="dxa"/>
          </w:tcPr>
          <w:p w14:paraId="72978E7F" w14:textId="77777777" w:rsidR="00CE7433" w:rsidRPr="002738C0" w:rsidRDefault="00CE7433" w:rsidP="00AC0802"/>
        </w:tc>
        <w:tc>
          <w:tcPr>
            <w:tcW w:w="8771" w:type="dxa"/>
          </w:tcPr>
          <w:p w14:paraId="3B429799" w14:textId="77777777" w:rsidR="00CE7433" w:rsidRDefault="00CE7433" w:rsidP="00AC0802"/>
          <w:p w14:paraId="04BE8CFF" w14:textId="77777777" w:rsidR="00CE7433" w:rsidRDefault="00CE7433" w:rsidP="00AC0802">
            <w:r>
              <w:t>…………………………………………………………………………………………………………………………….</w:t>
            </w:r>
          </w:p>
          <w:p w14:paraId="1D33BFE5" w14:textId="77777777" w:rsidR="00CE7433" w:rsidRDefault="00CE7433" w:rsidP="00AC0802"/>
          <w:p w14:paraId="655582F0" w14:textId="77777777" w:rsidR="00CE7433" w:rsidRDefault="00CE7433" w:rsidP="00AC0802">
            <w:r>
              <w:t>…………………………………………………………………………………………………………………………….</w:t>
            </w:r>
          </w:p>
          <w:p w14:paraId="1C8D2DB9" w14:textId="77777777" w:rsidR="00CE7433" w:rsidRDefault="00CE7433" w:rsidP="00AC0802"/>
          <w:p w14:paraId="6F1FC156" w14:textId="77777777" w:rsidR="00CE7433" w:rsidRDefault="00CE7433" w:rsidP="00AC0802">
            <w:r>
              <w:t>…………………………………………………………………………………………………………………………….</w:t>
            </w:r>
          </w:p>
          <w:p w14:paraId="3048E3C0" w14:textId="77777777" w:rsidR="00227D32" w:rsidRDefault="00227D32" w:rsidP="00AC0802"/>
        </w:tc>
      </w:tr>
    </w:tbl>
    <w:p w14:paraId="382FA442" w14:textId="77777777" w:rsidR="00CE7433" w:rsidRDefault="00CE7433" w:rsidP="00CE7433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49"/>
        <w:gridCol w:w="3721"/>
        <w:gridCol w:w="4356"/>
      </w:tblGrid>
      <w:tr w:rsidR="00772ADD" w:rsidRPr="00C620C9" w14:paraId="2091B730" w14:textId="77777777" w:rsidTr="00227D32">
        <w:trPr>
          <w:trHeight w:val="699"/>
        </w:trPr>
        <w:tc>
          <w:tcPr>
            <w:tcW w:w="261" w:type="dxa"/>
            <w:shd w:val="clear" w:color="C6D9F1" w:fill="F1F3E9"/>
          </w:tcPr>
          <w:p w14:paraId="16BD5052" w14:textId="77777777" w:rsidR="00156943" w:rsidRDefault="00156943" w:rsidP="00156943">
            <w:pPr>
              <w:pStyle w:val="groenetekst"/>
            </w:pPr>
          </w:p>
        </w:tc>
        <w:tc>
          <w:tcPr>
            <w:tcW w:w="4591" w:type="dxa"/>
            <w:shd w:val="clear" w:color="C6D9F1" w:fill="F1F3E9"/>
          </w:tcPr>
          <w:p w14:paraId="77BF132E" w14:textId="77777777" w:rsidR="00227D32" w:rsidRDefault="00227D32" w:rsidP="00156943">
            <w:pPr>
              <w:pStyle w:val="groenetekst"/>
              <w:rPr>
                <w:noProof/>
                <w:lang w:eastAsia="nl-NL"/>
              </w:rPr>
            </w:pPr>
          </w:p>
          <w:p w14:paraId="784FD128" w14:textId="77777777" w:rsidR="00156943" w:rsidRDefault="00156943" w:rsidP="00156943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Op de </w:t>
            </w:r>
            <w:r w:rsidR="00E56BD8">
              <w:rPr>
                <w:noProof/>
                <w:lang w:eastAsia="nl-NL"/>
              </w:rPr>
              <w:t>derde</w:t>
            </w:r>
            <w:r>
              <w:rPr>
                <w:noProof/>
                <w:lang w:eastAsia="nl-NL"/>
              </w:rPr>
              <w:t xml:space="preserve"> dag loopt Paula mee met </w:t>
            </w:r>
            <w:r w:rsidR="002F44EC">
              <w:rPr>
                <w:noProof/>
                <w:lang w:eastAsia="nl-NL"/>
              </w:rPr>
              <w:t>Pieter, een andere hovenier van het tuincentrum.</w:t>
            </w:r>
            <w:r>
              <w:rPr>
                <w:noProof/>
                <w:lang w:eastAsia="nl-NL"/>
              </w:rPr>
              <w:t xml:space="preserve"> </w:t>
            </w:r>
          </w:p>
          <w:p w14:paraId="2917D8B4" w14:textId="77777777" w:rsidR="00156943" w:rsidRDefault="00156943" w:rsidP="00156943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Hij gaat volgende maand een </w:t>
            </w:r>
            <w:r w:rsidRPr="002C2E40">
              <w:rPr>
                <w:b/>
                <w:noProof/>
                <w:lang w:eastAsia="nl-NL"/>
              </w:rPr>
              <w:t>bosplantsoen</w:t>
            </w:r>
            <w:r>
              <w:rPr>
                <w:noProof/>
                <w:lang w:eastAsia="nl-NL"/>
              </w:rPr>
              <w:t xml:space="preserve"> aanleggen aan de achterkant van het terrein.</w:t>
            </w:r>
          </w:p>
          <w:p w14:paraId="12E13DE5" w14:textId="77777777" w:rsidR="00156943" w:rsidRDefault="00156943" w:rsidP="00156943">
            <w:pPr>
              <w:pStyle w:val="groenetekst"/>
              <w:rPr>
                <w:noProof/>
                <w:lang w:eastAsia="nl-NL"/>
              </w:rPr>
            </w:pPr>
          </w:p>
          <w:p w14:paraId="66103F20" w14:textId="77777777" w:rsidR="00156943" w:rsidRDefault="00156943" w:rsidP="00156943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Ze gaan samen kijken welke bomen en struiken geschikt zijn.</w:t>
            </w:r>
          </w:p>
          <w:p w14:paraId="18528CAA" w14:textId="77777777" w:rsidR="00156943" w:rsidRDefault="00156943" w:rsidP="00156943">
            <w:pPr>
              <w:pStyle w:val="groenetekst"/>
            </w:pPr>
          </w:p>
        </w:tc>
        <w:tc>
          <w:tcPr>
            <w:tcW w:w="4356" w:type="dxa"/>
            <w:shd w:val="clear" w:color="C6D9F1" w:fill="F1F3E9"/>
          </w:tcPr>
          <w:p w14:paraId="31EB07A9" w14:textId="77777777" w:rsidR="00156943" w:rsidRPr="00603B02" w:rsidRDefault="00156943" w:rsidP="00156943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25F4A04" wp14:editId="3CA736F2">
                  <wp:extent cx="2609850" cy="2199810"/>
                  <wp:effectExtent l="1905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207" cy="22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3B02">
              <w:rPr>
                <w:noProof/>
                <w:sz w:val="24"/>
                <w:szCs w:val="24"/>
                <w:lang w:eastAsia="nl-NL"/>
              </w:rPr>
              <w:t xml:space="preserve"> </w:t>
            </w:r>
          </w:p>
        </w:tc>
      </w:tr>
    </w:tbl>
    <w:p w14:paraId="112D6948" w14:textId="77777777" w:rsidR="00156943" w:rsidRDefault="00156943" w:rsidP="00227D32"/>
    <w:p w14:paraId="162CB584" w14:textId="77777777" w:rsidR="00227D32" w:rsidRDefault="00227D32" w:rsidP="0015694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6943" w:rsidRPr="00C620C9" w14:paraId="06BFEBDD" w14:textId="77777777" w:rsidTr="00156943">
        <w:tc>
          <w:tcPr>
            <w:tcW w:w="534" w:type="dxa"/>
          </w:tcPr>
          <w:p w14:paraId="4C3C51EF" w14:textId="77777777" w:rsidR="00156943" w:rsidRPr="00C620C9" w:rsidRDefault="00156943" w:rsidP="009D2AB8">
            <w:pPr>
              <w:pStyle w:val="Opgave"/>
            </w:pPr>
          </w:p>
        </w:tc>
        <w:tc>
          <w:tcPr>
            <w:tcW w:w="8771" w:type="dxa"/>
          </w:tcPr>
          <w:p w14:paraId="41201484" w14:textId="77777777" w:rsidR="00156943" w:rsidRPr="00C620C9" w:rsidRDefault="00156943" w:rsidP="00156943">
            <w:r>
              <w:t xml:space="preserve">Schrijf hieronder de namen van drie bomen/struiken op. Zoek in </w:t>
            </w:r>
            <w:r w:rsidRPr="000E6D58">
              <w:t>Opzoekboek groen op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6D58">
              <w:t xml:space="preserve">hoe hoog </w:t>
            </w:r>
            <w:r>
              <w:t>ze</w:t>
            </w:r>
            <w:r w:rsidRPr="000E6D58">
              <w:t xml:space="preserve"> kunnen worden.</w:t>
            </w:r>
            <w:r>
              <w:t xml:space="preserve"> </w:t>
            </w:r>
          </w:p>
        </w:tc>
      </w:tr>
      <w:tr w:rsidR="00156943" w:rsidRPr="00C620C9" w14:paraId="2DC6C34E" w14:textId="77777777" w:rsidTr="00156943">
        <w:tc>
          <w:tcPr>
            <w:tcW w:w="534" w:type="dxa"/>
          </w:tcPr>
          <w:p w14:paraId="0BC843F2" w14:textId="77777777" w:rsidR="00156943" w:rsidRPr="00C620C9" w:rsidRDefault="00156943" w:rsidP="00156943"/>
        </w:tc>
        <w:tc>
          <w:tcPr>
            <w:tcW w:w="8771" w:type="dxa"/>
          </w:tcPr>
          <w:p w14:paraId="1CE35968" w14:textId="77777777" w:rsidR="00156943" w:rsidRDefault="00156943" w:rsidP="00156943"/>
          <w:p w14:paraId="58E9B0FD" w14:textId="77777777" w:rsidR="00156943" w:rsidRPr="00C620C9" w:rsidRDefault="00156943" w:rsidP="00156943">
            <w:r w:rsidRPr="00C620C9">
              <w:t>………………………………………………………………………………………</w:t>
            </w:r>
            <w:r w:rsidR="00F44A41">
              <w:t>.</w:t>
            </w:r>
            <w:r w:rsidRPr="00C620C9">
              <w:t>……………………………………</w:t>
            </w:r>
          </w:p>
          <w:p w14:paraId="1837BB52" w14:textId="77777777" w:rsidR="00156943" w:rsidRDefault="00156943" w:rsidP="00156943"/>
          <w:p w14:paraId="2D19F15D" w14:textId="77777777" w:rsidR="00156943" w:rsidRPr="00C620C9" w:rsidRDefault="00156943" w:rsidP="00156943">
            <w:r w:rsidRPr="00C620C9">
              <w:t>………………………………………………………………………………………</w:t>
            </w:r>
            <w:r w:rsidR="00F44A41">
              <w:t>.</w:t>
            </w:r>
            <w:r w:rsidRPr="00C620C9">
              <w:t>……………………………………</w:t>
            </w:r>
          </w:p>
          <w:p w14:paraId="574D3594" w14:textId="77777777" w:rsidR="00156943" w:rsidRDefault="00156943" w:rsidP="00156943"/>
          <w:p w14:paraId="480D62D4" w14:textId="77777777" w:rsidR="00156943" w:rsidRPr="00C620C9" w:rsidRDefault="00156943" w:rsidP="00156943">
            <w:r w:rsidRPr="00C620C9">
              <w:t>…………………………………………………………………………………………</w:t>
            </w:r>
            <w:r w:rsidR="00F44A41">
              <w:t>.</w:t>
            </w:r>
            <w:r w:rsidRPr="00C620C9">
              <w:t>…………………………………</w:t>
            </w:r>
          </w:p>
          <w:p w14:paraId="449546B7" w14:textId="77777777" w:rsidR="00156943" w:rsidRDefault="00156943" w:rsidP="00156943"/>
        </w:tc>
      </w:tr>
    </w:tbl>
    <w:p w14:paraId="3D3F6599" w14:textId="77777777" w:rsidR="00156943" w:rsidRDefault="00156943" w:rsidP="00227D32"/>
    <w:p w14:paraId="44296564" w14:textId="77777777" w:rsidR="00156943" w:rsidRDefault="00156943" w:rsidP="00156943">
      <w:pPr>
        <w:pStyle w:val="streepje"/>
      </w:pPr>
    </w:p>
    <w:tbl>
      <w:tblPr>
        <w:tblW w:w="9378" w:type="dxa"/>
        <w:tblLayout w:type="fixed"/>
        <w:tblLook w:val="04A0" w:firstRow="1" w:lastRow="0" w:firstColumn="1" w:lastColumn="0" w:noHBand="0" w:noVBand="1"/>
      </w:tblPr>
      <w:tblGrid>
        <w:gridCol w:w="170"/>
        <w:gridCol w:w="261"/>
        <w:gridCol w:w="103"/>
        <w:gridCol w:w="4488"/>
        <w:gridCol w:w="4283"/>
        <w:gridCol w:w="73"/>
      </w:tblGrid>
      <w:tr w:rsidR="00156943" w:rsidRPr="00C620C9" w14:paraId="458D7A25" w14:textId="77777777" w:rsidTr="00A01EFE">
        <w:trPr>
          <w:gridAfter w:val="1"/>
          <w:wAfter w:w="73" w:type="dxa"/>
        </w:trPr>
        <w:tc>
          <w:tcPr>
            <w:tcW w:w="534" w:type="dxa"/>
            <w:gridSpan w:val="3"/>
          </w:tcPr>
          <w:p w14:paraId="032379C2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71" w:type="dxa"/>
            <w:gridSpan w:val="2"/>
          </w:tcPr>
          <w:p w14:paraId="0302C572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Voor het bosplantsoen is de plantafstand 1 meter. </w:t>
            </w:r>
          </w:p>
          <w:p w14:paraId="1C5D6236" w14:textId="77777777" w:rsidR="00156943" w:rsidRPr="00C620C9" w:rsidRDefault="00156943" w:rsidP="00156943">
            <w:r>
              <w:rPr>
                <w:noProof/>
                <w:lang w:eastAsia="nl-NL"/>
              </w:rPr>
              <w:t>Maak hieronder een schets van twee verschillende plantverbanden en schrijf erbij hoe ze heten.</w:t>
            </w:r>
          </w:p>
        </w:tc>
      </w:tr>
      <w:tr w:rsidR="00156943" w:rsidRPr="00C620C9" w14:paraId="3D4E3A65" w14:textId="77777777" w:rsidTr="00A01EFE">
        <w:trPr>
          <w:gridAfter w:val="1"/>
          <w:wAfter w:w="73" w:type="dxa"/>
        </w:trPr>
        <w:tc>
          <w:tcPr>
            <w:tcW w:w="534" w:type="dxa"/>
            <w:gridSpan w:val="3"/>
          </w:tcPr>
          <w:p w14:paraId="5F93A90B" w14:textId="77777777" w:rsidR="00156943" w:rsidRPr="00C620C9" w:rsidRDefault="00156943" w:rsidP="00156943"/>
        </w:tc>
        <w:tc>
          <w:tcPr>
            <w:tcW w:w="8771" w:type="dxa"/>
            <w:gridSpan w:val="2"/>
          </w:tcPr>
          <w:p w14:paraId="3EC8EF67" w14:textId="77777777" w:rsidR="00156943" w:rsidRDefault="00156943" w:rsidP="00156943"/>
          <w:p w14:paraId="3D95052E" w14:textId="77777777" w:rsidR="00933198" w:rsidRDefault="00933198" w:rsidP="00156943"/>
          <w:p w14:paraId="18F4897C" w14:textId="77777777" w:rsidR="00156943" w:rsidRDefault="00156943" w:rsidP="00156943"/>
          <w:p w14:paraId="784B105E" w14:textId="77777777" w:rsidR="008C4C79" w:rsidRDefault="008C4C79" w:rsidP="00156943"/>
          <w:p w14:paraId="72BFDA6F" w14:textId="77777777" w:rsidR="008C4C79" w:rsidRDefault="008C4C79" w:rsidP="00156943"/>
          <w:p w14:paraId="452BD0EE" w14:textId="77777777" w:rsidR="008C4C79" w:rsidRDefault="008C4C79" w:rsidP="00156943"/>
          <w:p w14:paraId="3CFB16FF" w14:textId="77777777" w:rsidR="008C4C79" w:rsidRDefault="008C4C79" w:rsidP="00156943"/>
          <w:p w14:paraId="07AE1AFE" w14:textId="77777777" w:rsidR="008C4C79" w:rsidRDefault="008C4C79" w:rsidP="00156943"/>
        </w:tc>
      </w:tr>
      <w:tr w:rsidR="00A01EFE" w:rsidRPr="00603B02" w14:paraId="16CBB8EE" w14:textId="77777777" w:rsidTr="00A01EFE">
        <w:tblPrEx>
          <w:tblBorders>
            <w:left w:val="single" w:sz="48" w:space="0" w:color="008000"/>
          </w:tblBorders>
          <w:shd w:val="clear" w:color="C6D9F1" w:fill="F1F3E9"/>
          <w:tblCellMar>
            <w:top w:w="113" w:type="dxa"/>
            <w:bottom w:w="113" w:type="dxa"/>
          </w:tblCellMar>
          <w:tblLook w:val="01E0" w:firstRow="1" w:lastRow="1" w:firstColumn="1" w:lastColumn="1" w:noHBand="0" w:noVBand="0"/>
        </w:tblPrEx>
        <w:trPr>
          <w:gridBefore w:val="1"/>
          <w:wBefore w:w="170" w:type="dxa"/>
          <w:trHeight w:val="699"/>
        </w:trPr>
        <w:tc>
          <w:tcPr>
            <w:tcW w:w="261" w:type="dxa"/>
            <w:shd w:val="clear" w:color="C6D9F1" w:fill="F1F3E9"/>
          </w:tcPr>
          <w:p w14:paraId="7D231066" w14:textId="77777777" w:rsidR="00A01EFE" w:rsidRDefault="00A01EFE" w:rsidP="00AC0802">
            <w:pPr>
              <w:pStyle w:val="groenetekst"/>
            </w:pPr>
          </w:p>
        </w:tc>
        <w:tc>
          <w:tcPr>
            <w:tcW w:w="4591" w:type="dxa"/>
            <w:gridSpan w:val="2"/>
            <w:shd w:val="clear" w:color="C6D9F1" w:fill="F1F3E9"/>
          </w:tcPr>
          <w:p w14:paraId="453925D8" w14:textId="77777777" w:rsidR="00227D32" w:rsidRDefault="00227D32" w:rsidP="00A01EFE">
            <w:pPr>
              <w:pStyle w:val="groenetekst"/>
            </w:pPr>
          </w:p>
          <w:p w14:paraId="3C6DB4FF" w14:textId="77777777" w:rsidR="00A01EFE" w:rsidRDefault="00A01EFE" w:rsidP="00A01EFE">
            <w:pPr>
              <w:pStyle w:val="groenetekst"/>
            </w:pPr>
            <w:r>
              <w:t>Bekijk het filmpje</w:t>
            </w:r>
            <w:r w:rsidR="00227D32">
              <w:t>.</w:t>
            </w:r>
            <w:r>
              <w:t xml:space="preserve"> </w:t>
            </w:r>
          </w:p>
          <w:p w14:paraId="57C57932" w14:textId="77777777" w:rsidR="00A01EFE" w:rsidRDefault="00A01EFE" w:rsidP="00A01EFE">
            <w:pPr>
              <w:pStyle w:val="groenetekst"/>
            </w:pPr>
            <w:r>
              <w:t>Uitzetten en planten in plantverbanden.</w:t>
            </w:r>
          </w:p>
          <w:p w14:paraId="4DC755D8" w14:textId="77777777" w:rsidR="00A01EFE" w:rsidRDefault="00A01EFE" w:rsidP="00A01EFE">
            <w:pPr>
              <w:pStyle w:val="groenetekst"/>
            </w:pPr>
            <w:r w:rsidRPr="00A01EFE">
              <w:t>OC-41103-3-12.wmv</w:t>
            </w:r>
          </w:p>
          <w:p w14:paraId="733521C6" w14:textId="77777777" w:rsidR="00A01EFE" w:rsidRDefault="00A01EFE" w:rsidP="00AC0802">
            <w:pPr>
              <w:pStyle w:val="groenetekst"/>
              <w:rPr>
                <w:noProof/>
                <w:lang w:eastAsia="nl-NL"/>
              </w:rPr>
            </w:pPr>
          </w:p>
          <w:p w14:paraId="585D8EC2" w14:textId="77777777" w:rsidR="00A01EFE" w:rsidRDefault="00A01EFE" w:rsidP="00AC0802">
            <w:pPr>
              <w:pStyle w:val="groenetekst"/>
            </w:pPr>
          </w:p>
        </w:tc>
        <w:tc>
          <w:tcPr>
            <w:tcW w:w="4356" w:type="dxa"/>
            <w:gridSpan w:val="2"/>
            <w:shd w:val="clear" w:color="C6D9F1" w:fill="F1F3E9"/>
          </w:tcPr>
          <w:p w14:paraId="183A7CA0" w14:textId="77777777" w:rsidR="00A01EFE" w:rsidRPr="00603B02" w:rsidRDefault="00A01EFE" w:rsidP="00227D32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 w:rsidRPr="00A01EFE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75F3C44B" wp14:editId="23BE5E0B">
                  <wp:simplePos x="0" y="0"/>
                  <wp:positionH relativeFrom="column">
                    <wp:align>right</wp:align>
                  </wp:positionH>
                  <wp:positionV relativeFrom="page">
                    <wp:align>top</wp:align>
                  </wp:positionV>
                  <wp:extent cx="1616710" cy="1276350"/>
                  <wp:effectExtent l="19050" t="0" r="2540" b="0"/>
                  <wp:wrapSquare wrapText="bothSides"/>
                  <wp:docPr id="1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823BC9" w14:textId="77777777" w:rsidR="00933198" w:rsidRDefault="00933198" w:rsidP="00707F12"/>
    <w:p w14:paraId="3F3C3FC6" w14:textId="77777777" w:rsidR="00924A19" w:rsidRDefault="00924A19" w:rsidP="00924A19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924A19" w:rsidRPr="00C620C9" w14:paraId="1A249802" w14:textId="77777777" w:rsidTr="00924A19">
        <w:tc>
          <w:tcPr>
            <w:tcW w:w="534" w:type="dxa"/>
          </w:tcPr>
          <w:p w14:paraId="056759C9" w14:textId="77777777" w:rsidR="00924A19" w:rsidRPr="00C620C9" w:rsidRDefault="00924A19" w:rsidP="00924A19">
            <w:pPr>
              <w:pStyle w:val="Opgave"/>
            </w:pPr>
          </w:p>
        </w:tc>
        <w:tc>
          <w:tcPr>
            <w:tcW w:w="8771" w:type="dxa"/>
          </w:tcPr>
          <w:p w14:paraId="68EC391A" w14:textId="77777777" w:rsidR="00924A19" w:rsidRDefault="00924A19" w:rsidP="00924A19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De hovenier laat Paula berekenen hoeveel planten er nodig zijn voor een stuk grond van 4 bij 4 meter</w:t>
            </w:r>
            <w:r w:rsidR="00712461">
              <w:rPr>
                <w:noProof/>
                <w:lang w:eastAsia="nl-NL"/>
              </w:rPr>
              <w:t xml:space="preserve">. De planten worden geplant in een rechthoekverband met </w:t>
            </w:r>
            <w:r>
              <w:rPr>
                <w:noProof/>
                <w:lang w:eastAsia="nl-NL"/>
              </w:rPr>
              <w:t>een plantafstand van 1 meter.</w:t>
            </w:r>
          </w:p>
          <w:p w14:paraId="57C92840" w14:textId="27927706" w:rsidR="00F262CC" w:rsidRDefault="00924A19" w:rsidP="00F262CC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Paula </w:t>
            </w:r>
            <w:r w:rsidR="00470652">
              <w:rPr>
                <w:noProof/>
                <w:lang w:eastAsia="nl-NL"/>
              </w:rPr>
              <w:t>zegt: dat kan op twee manieren</w:t>
            </w:r>
            <w:r w:rsidR="00F262CC">
              <w:rPr>
                <w:noProof/>
                <w:lang w:eastAsia="nl-NL"/>
              </w:rPr>
              <w:t>. Ik krijg 16 of 25</w:t>
            </w:r>
            <w:r w:rsidR="00DA2729">
              <w:rPr>
                <w:noProof/>
                <w:lang w:eastAsia="nl-NL"/>
              </w:rPr>
              <w:t xml:space="preserve"> planten.</w:t>
            </w:r>
          </w:p>
          <w:p w14:paraId="129C8846" w14:textId="238F4F50" w:rsidR="00924A19" w:rsidRPr="00C620C9" w:rsidRDefault="00F262CC" w:rsidP="00F262CC">
            <w:r>
              <w:tab/>
            </w:r>
          </w:p>
        </w:tc>
      </w:tr>
      <w:tr w:rsidR="00DA2729" w:rsidRPr="00C620C9" w14:paraId="6039849C" w14:textId="77777777" w:rsidTr="00DA2729">
        <w:trPr>
          <w:trHeight w:val="3955"/>
        </w:trPr>
        <w:tc>
          <w:tcPr>
            <w:tcW w:w="534" w:type="dxa"/>
          </w:tcPr>
          <w:p w14:paraId="29B1419A" w14:textId="77777777" w:rsidR="00DA2729" w:rsidRPr="00DA2729" w:rsidRDefault="00DA2729" w:rsidP="00DA2729"/>
        </w:tc>
        <w:tc>
          <w:tcPr>
            <w:tcW w:w="8771" w:type="dxa"/>
          </w:tcPr>
          <w:p w14:paraId="2D4500E1" w14:textId="337200E5" w:rsidR="00DA2729" w:rsidRDefault="00DA2729" w:rsidP="00DA2729">
            <w:pPr>
              <w:pStyle w:val="ListParagraph"/>
              <w:numPr>
                <w:ilvl w:val="0"/>
                <w:numId w:val="46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Laat hieronder zien hoe</w:t>
            </w:r>
            <w:r>
              <w:rPr>
                <w:noProof/>
                <w:lang w:eastAsia="nl-NL"/>
              </w:rPr>
              <w:tab/>
            </w:r>
            <w:r>
              <w:rPr>
                <w:noProof/>
                <w:lang w:eastAsia="nl-NL"/>
              </w:rPr>
              <w:tab/>
              <w:t xml:space="preserve">Laat hieronder zien hoe </w:t>
            </w:r>
            <w:r>
              <w:rPr>
                <w:noProof/>
                <w:lang w:eastAsia="nl-NL"/>
              </w:rPr>
              <w:br/>
              <w:t xml:space="preserve">Paula als antwoord </w:t>
            </w:r>
            <w:r>
              <w:rPr>
                <w:noProof/>
                <w:lang w:eastAsia="nl-NL"/>
              </w:rPr>
              <w:tab/>
            </w:r>
            <w:r>
              <w:rPr>
                <w:noProof/>
                <w:lang w:eastAsia="nl-NL"/>
              </w:rPr>
              <w:tab/>
              <w:t>Paula als antwoord</w:t>
            </w:r>
            <w:r>
              <w:rPr>
                <w:noProof/>
                <w:lang w:eastAsia="nl-NL"/>
              </w:rPr>
              <w:br/>
              <w:t xml:space="preserve">16 kan krijgen. </w:t>
            </w:r>
            <w:r>
              <w:rPr>
                <w:noProof/>
                <w:lang w:eastAsia="nl-NL"/>
              </w:rPr>
              <w:tab/>
            </w:r>
            <w:r>
              <w:rPr>
                <w:noProof/>
                <w:lang w:eastAsia="nl-NL"/>
              </w:rPr>
              <w:tab/>
            </w:r>
            <w:r>
              <w:rPr>
                <w:noProof/>
                <w:lang w:eastAsia="nl-NL"/>
              </w:rPr>
              <w:tab/>
              <w:t>25 kan krijgen.</w:t>
            </w:r>
          </w:p>
          <w:p w14:paraId="4B3F70FC" w14:textId="77777777" w:rsidR="00DA2729" w:rsidRDefault="00DA2729" w:rsidP="00DA2729">
            <w:pPr>
              <w:rPr>
                <w:noProof/>
                <w:lang w:eastAsia="nl-NL"/>
              </w:rPr>
            </w:pPr>
          </w:p>
          <w:tbl>
            <w:tblPr>
              <w:tblW w:w="0" w:type="auto"/>
              <w:tblInd w:w="397" w:type="dxa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70"/>
              <w:gridCol w:w="570"/>
              <w:gridCol w:w="570"/>
              <w:gridCol w:w="570"/>
            </w:tblGrid>
            <w:tr w:rsidR="00DA2729" w:rsidRPr="00F262CC" w14:paraId="36F59A97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5BDE44B1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78FE2FA3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A766B49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BFEBF17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2B99FF06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738666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  <w:r>
                    <w:rPr>
                      <w:noProof/>
                      <w:lang w:eastAsia="nl-NL"/>
                    </w:rPr>
                    <w:tab/>
                  </w: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19BD4534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D148FD2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68DE1A0B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443BFFA8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DD959A7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265138A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14F7487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6DA3E959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70F47D6D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CCBA17A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AFEB02B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57B93C35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7847AE3E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</w:tbl>
          <w:tbl>
            <w:tblPr>
              <w:tblpPr w:leftFromText="181" w:rightFromText="181" w:vertAnchor="text" w:horzAnchor="page" w:tblpX="3828" w:tblpY="-2261"/>
              <w:tblOverlap w:val="never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70"/>
              <w:gridCol w:w="570"/>
              <w:gridCol w:w="570"/>
              <w:gridCol w:w="570"/>
            </w:tblGrid>
            <w:tr w:rsidR="00DA2729" w14:paraId="7A2EA31D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4368446" w14:textId="5A323392" w:rsidR="00DA2729" w:rsidRDefault="00DA2729" w:rsidP="00DA2729">
                  <w:pPr>
                    <w:rPr>
                      <w:noProof/>
                      <w:lang w:eastAsia="nl-NL"/>
                    </w:rPr>
                  </w:pP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  <w:r>
                    <w:rPr>
                      <w:noProof/>
                      <w:lang w:eastAsia="nl-NL"/>
                    </w:rPr>
                    <w:br/>
                  </w: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A7D248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6DEF4A99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100DBD94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47589D7D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6A349342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7E023166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52E21DF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5D63FC1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0B3D9237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2D9E9E1A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9240F2E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37673958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E0FB273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  <w:tr w:rsidR="00DA2729" w14:paraId="179000FA" w14:textId="77777777" w:rsidTr="00DA2729">
              <w:trPr>
                <w:trHeight w:hRule="exact" w:val="567"/>
              </w:trPr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541EF071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41FAFC30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54A98ECF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  <w:tc>
                <w:tcPr>
                  <w:tcW w:w="570" w:type="dxa"/>
                  <w:tcBorders>
                    <w:top w:val="dashed" w:sz="4" w:space="0" w:color="auto"/>
                    <w:left w:val="dashed" w:sz="4" w:space="0" w:color="auto"/>
                    <w:bottom w:val="dashed" w:sz="4" w:space="0" w:color="auto"/>
                    <w:right w:val="dashed" w:sz="4" w:space="0" w:color="auto"/>
                  </w:tcBorders>
                </w:tcPr>
                <w:p w14:paraId="07D87F15" w14:textId="77777777" w:rsidR="00DA2729" w:rsidRDefault="00DA2729" w:rsidP="00DA2729">
                  <w:pPr>
                    <w:rPr>
                      <w:noProof/>
                      <w:lang w:eastAsia="nl-NL"/>
                    </w:rPr>
                  </w:pPr>
                </w:p>
              </w:tc>
            </w:tr>
          </w:tbl>
          <w:p w14:paraId="102E6DDE" w14:textId="77777777" w:rsidR="00DA2729" w:rsidRDefault="00DA2729" w:rsidP="00924A19">
            <w:pPr>
              <w:rPr>
                <w:noProof/>
                <w:lang w:eastAsia="nl-NL"/>
              </w:rPr>
            </w:pPr>
          </w:p>
        </w:tc>
      </w:tr>
      <w:tr w:rsidR="00DA2729" w:rsidRPr="00C620C9" w14:paraId="7A29110B" w14:textId="77777777" w:rsidTr="00DA2729">
        <w:trPr>
          <w:trHeight w:val="1403"/>
        </w:trPr>
        <w:tc>
          <w:tcPr>
            <w:tcW w:w="534" w:type="dxa"/>
          </w:tcPr>
          <w:p w14:paraId="1C600B0C" w14:textId="77777777" w:rsidR="00DA2729" w:rsidRPr="00DA2729" w:rsidRDefault="00DA2729" w:rsidP="00DA2729"/>
        </w:tc>
        <w:tc>
          <w:tcPr>
            <w:tcW w:w="8771" w:type="dxa"/>
          </w:tcPr>
          <w:p w14:paraId="2B947A6A" w14:textId="301ACAB1" w:rsidR="00DA2729" w:rsidRDefault="00DA2729" w:rsidP="00DA2729">
            <w:pPr>
              <w:pStyle w:val="ListParagraph"/>
              <w:numPr>
                <w:ilvl w:val="0"/>
                <w:numId w:val="46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Leg uit dat in je linker tekening de afstand tussen de planten 1 meter is.</w:t>
            </w:r>
            <w:r>
              <w:rPr>
                <w:noProof/>
                <w:lang w:eastAsia="nl-NL"/>
              </w:rPr>
              <w:br/>
            </w:r>
            <w:r>
              <w:rPr>
                <w:noProof/>
                <w:lang w:eastAsia="nl-NL"/>
              </w:rPr>
              <w:br/>
              <w:t>……………………………………………………………………………………………………………………..</w:t>
            </w:r>
            <w:r>
              <w:rPr>
                <w:noProof/>
                <w:lang w:eastAsia="nl-NL"/>
              </w:rPr>
              <w:br/>
            </w:r>
            <w:r>
              <w:rPr>
                <w:noProof/>
                <w:lang w:eastAsia="nl-NL"/>
              </w:rPr>
              <w:br/>
              <w:t>……………………………………………………………………………………………………………………..</w:t>
            </w:r>
          </w:p>
        </w:tc>
      </w:tr>
    </w:tbl>
    <w:p w14:paraId="03921E5A" w14:textId="77777777" w:rsidR="007851E3" w:rsidRDefault="007851E3"/>
    <w:p w14:paraId="17A30790" w14:textId="77777777" w:rsidR="00156943" w:rsidRDefault="00156943" w:rsidP="0015694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6943" w:rsidRPr="00C620C9" w14:paraId="1BA2D4FC" w14:textId="77777777" w:rsidTr="00156943">
        <w:tc>
          <w:tcPr>
            <w:tcW w:w="534" w:type="dxa"/>
          </w:tcPr>
          <w:p w14:paraId="6465E0DF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71" w:type="dxa"/>
          </w:tcPr>
          <w:p w14:paraId="3370C8BE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Het bosplantsoen wordt 50 meter lang en 8 meter breed.</w:t>
            </w:r>
          </w:p>
          <w:p w14:paraId="79610FAA" w14:textId="64B9AFDC" w:rsidR="00156943" w:rsidRPr="00C620C9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Hoeveel struiken, heesters en bo</w:t>
            </w:r>
            <w:r w:rsidR="008430E4">
              <w:rPr>
                <w:noProof/>
                <w:lang w:eastAsia="nl-NL"/>
              </w:rPr>
              <w:t xml:space="preserve">men zijn er nodig als ze in een </w:t>
            </w:r>
            <w:r>
              <w:rPr>
                <w:noProof/>
                <w:lang w:eastAsia="nl-NL"/>
              </w:rPr>
              <w:t>rechthoeksver</w:t>
            </w:r>
            <w:r w:rsidR="008430E4">
              <w:rPr>
                <w:noProof/>
                <w:lang w:eastAsia="nl-NL"/>
              </w:rPr>
              <w:t>-</w:t>
            </w:r>
            <w:r>
              <w:rPr>
                <w:noProof/>
                <w:lang w:eastAsia="nl-NL"/>
              </w:rPr>
              <w:t xml:space="preserve">band geplant worden? </w:t>
            </w:r>
            <w:r w:rsidR="00707F12">
              <w:rPr>
                <w:noProof/>
                <w:lang w:eastAsia="nl-NL"/>
              </w:rPr>
              <w:t>(Plantafstand 1 meter</w:t>
            </w:r>
            <w:r w:rsidR="008430E4">
              <w:rPr>
                <w:noProof/>
                <w:lang w:eastAsia="nl-NL"/>
              </w:rPr>
              <w:t>.</w:t>
            </w:r>
            <w:r w:rsidR="0029330A">
              <w:rPr>
                <w:noProof/>
                <w:lang w:eastAsia="nl-NL"/>
              </w:rPr>
              <w:t>)</w:t>
            </w:r>
          </w:p>
        </w:tc>
      </w:tr>
      <w:tr w:rsidR="00156943" w:rsidRPr="00C620C9" w14:paraId="51881DC0" w14:textId="77777777" w:rsidTr="00156943">
        <w:tc>
          <w:tcPr>
            <w:tcW w:w="534" w:type="dxa"/>
          </w:tcPr>
          <w:p w14:paraId="50D1947F" w14:textId="77777777" w:rsidR="00156943" w:rsidRPr="00C620C9" w:rsidRDefault="00156943" w:rsidP="00156943"/>
        </w:tc>
        <w:tc>
          <w:tcPr>
            <w:tcW w:w="8771" w:type="dxa"/>
          </w:tcPr>
          <w:p w14:paraId="133ABAE2" w14:textId="77777777" w:rsidR="00156943" w:rsidRDefault="00156943" w:rsidP="00156943"/>
          <w:p w14:paraId="4F203569" w14:textId="77777777" w:rsidR="00712461" w:rsidRDefault="00712461" w:rsidP="00712461">
            <w:r w:rsidRPr="00C620C9">
              <w:t>……………………………………………………………………………</w:t>
            </w:r>
            <w:r w:rsidR="00A17270">
              <w:t>.</w:t>
            </w:r>
            <w:r w:rsidRPr="00C620C9">
              <w:t>………………………………………………</w:t>
            </w:r>
          </w:p>
          <w:p w14:paraId="21ADD7A9" w14:textId="77777777" w:rsidR="00712461" w:rsidRDefault="00712461" w:rsidP="007851E3"/>
          <w:p w14:paraId="2537320F" w14:textId="77777777" w:rsidR="007851E3" w:rsidRDefault="00712461" w:rsidP="00712461">
            <w:r w:rsidRPr="00C620C9">
              <w:t>……………………………………………………………………………</w:t>
            </w:r>
            <w:r w:rsidR="00A17270">
              <w:t>.</w:t>
            </w:r>
            <w:r w:rsidRPr="00C620C9">
              <w:t>………………………………………………</w:t>
            </w:r>
          </w:p>
        </w:tc>
      </w:tr>
    </w:tbl>
    <w:p w14:paraId="6DEA2058" w14:textId="77777777" w:rsidR="00156943" w:rsidRDefault="00156943" w:rsidP="0015694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5"/>
        <w:gridCol w:w="4204"/>
        <w:gridCol w:w="3857"/>
      </w:tblGrid>
      <w:tr w:rsidR="00772ADD" w14:paraId="18B0C0A2" w14:textId="77777777" w:rsidTr="00AC0802">
        <w:trPr>
          <w:trHeight w:val="2486"/>
        </w:trPr>
        <w:tc>
          <w:tcPr>
            <w:tcW w:w="276" w:type="dxa"/>
            <w:shd w:val="clear" w:color="auto" w:fill="F1F3E9"/>
          </w:tcPr>
          <w:p w14:paraId="49E7C8C1" w14:textId="77777777" w:rsidR="00A01EFE" w:rsidRPr="00632288" w:rsidRDefault="00A01EFE" w:rsidP="00AC0802">
            <w:pPr>
              <w:pStyle w:val="groenetekst"/>
            </w:pPr>
          </w:p>
        </w:tc>
        <w:tc>
          <w:tcPr>
            <w:tcW w:w="4829" w:type="dxa"/>
            <w:shd w:val="clear" w:color="auto" w:fill="F1F3E9"/>
          </w:tcPr>
          <w:p w14:paraId="5C0D6675" w14:textId="77777777" w:rsidR="007F4431" w:rsidRDefault="002F44EC" w:rsidP="007F4431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Pieter</w:t>
            </w:r>
            <w:r w:rsidR="007F4431">
              <w:rPr>
                <w:noProof/>
                <w:lang w:eastAsia="nl-NL"/>
              </w:rPr>
              <w:t xml:space="preserve"> </w:t>
            </w:r>
            <w:r w:rsidR="007F4431" w:rsidRPr="007F4431">
              <w:t>heeft</w:t>
            </w:r>
            <w:r w:rsidR="007F4431">
              <w:rPr>
                <w:noProof/>
                <w:lang w:eastAsia="nl-NL"/>
              </w:rPr>
              <w:t xml:space="preserve"> samen met Paula een lijst met planten samengesteld.</w:t>
            </w:r>
          </w:p>
          <w:p w14:paraId="09208840" w14:textId="77777777" w:rsidR="007F4431" w:rsidRDefault="007F4431" w:rsidP="007F4431">
            <w:pPr>
              <w:pStyle w:val="groenetekst"/>
              <w:rPr>
                <w:noProof/>
                <w:lang w:eastAsia="nl-NL"/>
              </w:rPr>
            </w:pPr>
          </w:p>
          <w:tbl>
            <w:tblPr>
              <w:tblStyle w:val="TableGrid"/>
              <w:tblW w:w="0" w:type="auto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3978"/>
            </w:tblGrid>
            <w:tr w:rsidR="00DA2729" w14:paraId="66A3AD16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4017A863" w14:textId="77777777" w:rsidR="007F4431" w:rsidRDefault="007F4431" w:rsidP="00AC0802">
                  <w:proofErr w:type="spellStart"/>
                  <w:r>
                    <w:t>Amelanchier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lamarickii</w:t>
                  </w:r>
                  <w:proofErr w:type="spellEnd"/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Krent</w:t>
                  </w:r>
                </w:p>
              </w:tc>
            </w:tr>
            <w:tr w:rsidR="00DA2729" w14:paraId="5A6FCD40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30341E01" w14:textId="77777777" w:rsidR="007F4431" w:rsidRDefault="007F4431" w:rsidP="00AC0802">
                  <w:proofErr w:type="spellStart"/>
                  <w:r>
                    <w:t>Sorbus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aucuparia</w:t>
                  </w:r>
                  <w:proofErr w:type="spellEnd"/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Wilde lijsterbes</w:t>
                  </w:r>
                </w:p>
              </w:tc>
            </w:tr>
            <w:tr w:rsidR="00DA2729" w14:paraId="47D8F21C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0E21F5A2" w14:textId="77777777" w:rsidR="007F4431" w:rsidRDefault="007F4431" w:rsidP="00AC0802">
                  <w:proofErr w:type="spellStart"/>
                  <w:r>
                    <w:t>Viburnum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opulus</w:t>
                  </w:r>
                  <w:proofErr w:type="spellEnd"/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Gelderse roos</w:t>
                  </w:r>
                </w:p>
              </w:tc>
            </w:tr>
            <w:tr w:rsidR="00DA2729" w14:paraId="1C960547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68CD0718" w14:textId="77777777" w:rsidR="007F4431" w:rsidRDefault="007F4431" w:rsidP="00AC0802">
                  <w:proofErr w:type="spellStart"/>
                  <w:r>
                    <w:t>Sambucus</w:t>
                  </w:r>
                  <w:proofErr w:type="spellEnd"/>
                  <w:r>
                    <w:t xml:space="preserve"> nigra</w:t>
                  </w:r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V</w:t>
                  </w:r>
                  <w:r>
                    <w:t>lier</w:t>
                  </w:r>
                </w:p>
              </w:tc>
            </w:tr>
            <w:tr w:rsidR="00DA2729" w14:paraId="5AD0CFE3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42553B4D" w14:textId="77777777" w:rsidR="007F4431" w:rsidRDefault="007F4431" w:rsidP="00AC0802">
                  <w:r>
                    <w:t xml:space="preserve">Prunus </w:t>
                  </w:r>
                  <w:proofErr w:type="spellStart"/>
                  <w:r>
                    <w:t>spinoza</w:t>
                  </w:r>
                  <w:proofErr w:type="spellEnd"/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Sleedoorn</w:t>
                  </w:r>
                </w:p>
              </w:tc>
            </w:tr>
            <w:tr w:rsidR="00DA2729" w14:paraId="5BE38073" w14:textId="77777777" w:rsidTr="002F4332">
              <w:tc>
                <w:tcPr>
                  <w:tcW w:w="4085" w:type="dxa"/>
                  <w:shd w:val="clear" w:color="auto" w:fill="FFFFFF" w:themeFill="background1"/>
                </w:tcPr>
                <w:p w14:paraId="17C42C48" w14:textId="77777777" w:rsidR="007F4431" w:rsidRDefault="007F4431" w:rsidP="00AC0802">
                  <w:proofErr w:type="spellStart"/>
                  <w:r>
                    <w:t>Cornus</w:t>
                  </w:r>
                  <w:proofErr w:type="spellEnd"/>
                  <w:r>
                    <w:t xml:space="preserve"> alba</w:t>
                  </w:r>
                  <w:r w:rsidR="002F4332">
                    <w:t xml:space="preserve"> </w:t>
                  </w:r>
                  <w:r>
                    <w:t>/</w:t>
                  </w:r>
                  <w:r w:rsidR="002F4332">
                    <w:t xml:space="preserve"> </w:t>
                  </w:r>
                  <w:r>
                    <w:t>Witte kornoelje</w:t>
                  </w:r>
                </w:p>
              </w:tc>
            </w:tr>
          </w:tbl>
          <w:p w14:paraId="41C3A1C1" w14:textId="77777777" w:rsidR="007F4431" w:rsidRDefault="007F4431" w:rsidP="007F4431">
            <w:pPr>
              <w:pStyle w:val="groenetekst"/>
              <w:rPr>
                <w:noProof/>
                <w:lang w:eastAsia="nl-NL"/>
              </w:rPr>
            </w:pPr>
          </w:p>
          <w:p w14:paraId="09214B20" w14:textId="77777777" w:rsidR="00A01EFE" w:rsidRDefault="00C2588E" w:rsidP="001D726C">
            <w:pPr>
              <w:pStyle w:val="groenetekst"/>
            </w:pPr>
            <w:r>
              <w:t>Van elk soort worden verschillende aantallen struiken geplant.</w:t>
            </w:r>
          </w:p>
        </w:tc>
        <w:tc>
          <w:tcPr>
            <w:tcW w:w="4022" w:type="dxa"/>
            <w:shd w:val="clear" w:color="auto" w:fill="F1F3E9"/>
          </w:tcPr>
          <w:p w14:paraId="5D4BAE37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3B675889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06BC5079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0167D720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07B49DB3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3712A2E9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6100A38A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08ED406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3268E3CA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CF78EBA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402B6750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5C2737B6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67911E2D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453F951D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33486189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AD2A31A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DC81095" w14:textId="77777777" w:rsidR="007F4431" w:rsidRDefault="007F4431" w:rsidP="00AC0802">
            <w:pPr>
              <w:pStyle w:val="groenetekst"/>
              <w:rPr>
                <w:noProof/>
                <w:sz w:val="18"/>
                <w:szCs w:val="18"/>
                <w:lang w:eastAsia="nl-NL"/>
              </w:rPr>
            </w:pPr>
          </w:p>
          <w:p w14:paraId="7F3112F2" w14:textId="77777777" w:rsidR="00A01EFE" w:rsidRPr="00632288" w:rsidRDefault="006651A6" w:rsidP="006651A6">
            <w:pPr>
              <w:pStyle w:val="groenetekst"/>
              <w:jc w:val="center"/>
            </w:pPr>
            <w:r>
              <w:rPr>
                <w:noProof/>
                <w:sz w:val="18"/>
                <w:szCs w:val="18"/>
                <w:lang w:eastAsia="nl-NL"/>
              </w:rPr>
              <w:t xml:space="preserve">               </w:t>
            </w:r>
            <w:r w:rsidR="007F4431" w:rsidRPr="003239C6">
              <w:rPr>
                <w:noProof/>
                <w:sz w:val="18"/>
                <w:szCs w:val="18"/>
                <w:lang w:eastAsia="nl-NL"/>
              </w:rPr>
              <w:t>Gelderse roos</w:t>
            </w:r>
            <w:r w:rsidR="007F4431" w:rsidRPr="00603B02">
              <w:rPr>
                <w:noProof/>
                <w:sz w:val="24"/>
                <w:szCs w:val="24"/>
                <w:lang w:eastAsia="nl-NL"/>
              </w:rPr>
              <w:t xml:space="preserve"> </w:t>
            </w:r>
            <w:r w:rsidR="007F4431" w:rsidRPr="007F4431">
              <w:rPr>
                <w:noProof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52AD657C" wp14:editId="611B2654">
                  <wp:simplePos x="0" y="0"/>
                  <wp:positionH relativeFrom="column">
                    <wp:align>right</wp:align>
                  </wp:positionH>
                  <wp:positionV relativeFrom="page">
                    <wp:posOffset>-3175</wp:posOffset>
                  </wp:positionV>
                  <wp:extent cx="1876425" cy="2238375"/>
                  <wp:effectExtent l="19050" t="0" r="9525" b="0"/>
                  <wp:wrapSquare wrapText="bothSides"/>
                  <wp:docPr id="3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DABDEC" w14:textId="77777777" w:rsidR="00A01EFE" w:rsidRDefault="00A01EFE" w:rsidP="00A01EFE"/>
    <w:p w14:paraId="15B4F3FC" w14:textId="77777777" w:rsidR="00A01EFE" w:rsidRDefault="00A01EFE" w:rsidP="00156943">
      <w:pPr>
        <w:pStyle w:val="streepje"/>
      </w:pPr>
    </w:p>
    <w:tbl>
      <w:tblPr>
        <w:tblW w:w="9320" w:type="dxa"/>
        <w:tblLayout w:type="fixed"/>
        <w:tblLook w:val="04A0" w:firstRow="1" w:lastRow="0" w:firstColumn="1" w:lastColumn="0" w:noHBand="0" w:noVBand="1"/>
      </w:tblPr>
      <w:tblGrid>
        <w:gridCol w:w="535"/>
        <w:gridCol w:w="8785"/>
      </w:tblGrid>
      <w:tr w:rsidR="00156943" w:rsidRPr="00C620C9" w14:paraId="1751CEAF" w14:textId="77777777" w:rsidTr="00156943">
        <w:trPr>
          <w:trHeight w:val="1411"/>
        </w:trPr>
        <w:tc>
          <w:tcPr>
            <w:tcW w:w="535" w:type="dxa"/>
          </w:tcPr>
          <w:p w14:paraId="5A00B794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85" w:type="dxa"/>
          </w:tcPr>
          <w:p w14:paraId="688F88F9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t>Hieronder zie je de lijst nogmaals, maar nu staat achter elk soort een percentage.</w:t>
            </w:r>
            <w:r>
              <w:rPr>
                <w:noProof/>
                <w:lang w:eastAsia="nl-NL"/>
              </w:rPr>
              <w:t xml:space="preserve"> Hiermee wordt het deel van het totaal aangegeven. </w:t>
            </w:r>
          </w:p>
          <w:p w14:paraId="65869AFC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Bijvoorbeeld 5% van de planten zijn krentenbomen.</w:t>
            </w:r>
          </w:p>
          <w:p w14:paraId="77F4B047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Bereken van elk soort hoeveel er nodig is voor het bosplantsoen. (Gebruik hierbij het antwoord van opdracht </w:t>
            </w:r>
            <w:r w:rsidR="001D726C">
              <w:rPr>
                <w:noProof/>
                <w:lang w:eastAsia="nl-NL"/>
              </w:rPr>
              <w:t>8</w:t>
            </w:r>
            <w:r w:rsidR="006651A6">
              <w:rPr>
                <w:noProof/>
                <w:lang w:eastAsia="nl-NL"/>
              </w:rPr>
              <w:t>.</w:t>
            </w:r>
            <w:r>
              <w:rPr>
                <w:noProof/>
                <w:lang w:eastAsia="nl-NL"/>
              </w:rPr>
              <w:t>)</w:t>
            </w:r>
          </w:p>
          <w:p w14:paraId="011B81DE" w14:textId="77777777" w:rsidR="00156943" w:rsidRPr="00C620C9" w:rsidRDefault="00156943" w:rsidP="00156943"/>
        </w:tc>
      </w:tr>
      <w:tr w:rsidR="00156943" w:rsidRPr="00C620C9" w14:paraId="29A6FA3E" w14:textId="77777777" w:rsidTr="00156943">
        <w:trPr>
          <w:trHeight w:val="5109"/>
        </w:trPr>
        <w:tc>
          <w:tcPr>
            <w:tcW w:w="535" w:type="dxa"/>
          </w:tcPr>
          <w:p w14:paraId="3872C96C" w14:textId="77777777" w:rsidR="00156943" w:rsidRPr="00C620C9" w:rsidRDefault="00156943" w:rsidP="00156943"/>
        </w:tc>
        <w:tc>
          <w:tcPr>
            <w:tcW w:w="8785" w:type="dxa"/>
          </w:tcPr>
          <w:tbl>
            <w:tblPr>
              <w:tblStyle w:val="TableGrid"/>
              <w:tblW w:w="0" w:type="auto"/>
              <w:jc w:val="center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3942"/>
              <w:gridCol w:w="1562"/>
              <w:gridCol w:w="1419"/>
            </w:tblGrid>
            <w:tr w:rsidR="00156943" w14:paraId="276C95BF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  <w:tcBorders>
                    <w:top w:val="nil"/>
                    <w:left w:val="nil"/>
                  </w:tcBorders>
                </w:tcPr>
                <w:p w14:paraId="26A5FBE8" w14:textId="77777777" w:rsidR="00156943" w:rsidRDefault="00156943" w:rsidP="00156943">
                  <w:pPr>
                    <w:spacing w:line="480" w:lineRule="auto"/>
                  </w:pPr>
                </w:p>
              </w:tc>
              <w:tc>
                <w:tcPr>
                  <w:tcW w:w="1562" w:type="dxa"/>
                </w:tcPr>
                <w:p w14:paraId="48BDAFF9" w14:textId="77777777" w:rsidR="00156943" w:rsidRDefault="00156943" w:rsidP="00156943">
                  <w:pPr>
                    <w:spacing w:line="480" w:lineRule="auto"/>
                  </w:pPr>
                  <w:r>
                    <w:t>Percentage</w:t>
                  </w:r>
                </w:p>
              </w:tc>
              <w:tc>
                <w:tcPr>
                  <w:tcW w:w="1419" w:type="dxa"/>
                </w:tcPr>
                <w:p w14:paraId="3014C23E" w14:textId="77777777" w:rsidR="00156943" w:rsidRDefault="00156943" w:rsidP="00156943">
                  <w:pPr>
                    <w:spacing w:line="480" w:lineRule="auto"/>
                  </w:pPr>
                  <w:r>
                    <w:t>Aantal</w:t>
                  </w:r>
                </w:p>
              </w:tc>
            </w:tr>
            <w:tr w:rsidR="00156943" w14:paraId="3B984431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0BB99655" w14:textId="77777777" w:rsidR="00156943" w:rsidRDefault="00156943" w:rsidP="00156943">
                  <w:pPr>
                    <w:spacing w:line="480" w:lineRule="auto"/>
                  </w:pPr>
                  <w:proofErr w:type="spellStart"/>
                  <w:r>
                    <w:t>Sorbus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aucuparia</w:t>
                  </w:r>
                  <w:proofErr w:type="spellEnd"/>
                  <w:r>
                    <w:t>/Wilde lijsterbes</w:t>
                  </w:r>
                </w:p>
              </w:tc>
              <w:tc>
                <w:tcPr>
                  <w:tcW w:w="1562" w:type="dxa"/>
                </w:tcPr>
                <w:p w14:paraId="69C8FB77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10%</w:t>
                  </w:r>
                </w:p>
              </w:tc>
              <w:tc>
                <w:tcPr>
                  <w:tcW w:w="1419" w:type="dxa"/>
                </w:tcPr>
                <w:p w14:paraId="5E63F419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3E929A2A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5B7CCEDC" w14:textId="77777777" w:rsidR="00156943" w:rsidRDefault="00156943" w:rsidP="00156943">
                  <w:pPr>
                    <w:spacing w:line="480" w:lineRule="auto"/>
                  </w:pPr>
                  <w:proofErr w:type="spellStart"/>
                  <w:r>
                    <w:t>Amelanchier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lamarickii</w:t>
                  </w:r>
                  <w:proofErr w:type="spellEnd"/>
                  <w:r>
                    <w:t>/Krent</w:t>
                  </w:r>
                </w:p>
              </w:tc>
              <w:tc>
                <w:tcPr>
                  <w:tcW w:w="1562" w:type="dxa"/>
                </w:tcPr>
                <w:p w14:paraId="5E18BD90" w14:textId="77777777" w:rsidR="00156943" w:rsidRDefault="006651A6" w:rsidP="00156943">
                  <w:pPr>
                    <w:spacing w:line="480" w:lineRule="auto"/>
                    <w:jc w:val="center"/>
                  </w:pPr>
                  <w:r>
                    <w:t xml:space="preserve">  </w:t>
                  </w:r>
                  <w:r w:rsidR="00156943">
                    <w:t>5%</w:t>
                  </w:r>
                </w:p>
              </w:tc>
              <w:tc>
                <w:tcPr>
                  <w:tcW w:w="1419" w:type="dxa"/>
                </w:tcPr>
                <w:p w14:paraId="762D2FE0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596F473C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1931056B" w14:textId="77777777" w:rsidR="00156943" w:rsidRDefault="00156943" w:rsidP="00156943">
                  <w:pPr>
                    <w:spacing w:line="480" w:lineRule="auto"/>
                  </w:pPr>
                  <w:proofErr w:type="spellStart"/>
                  <w:r>
                    <w:t>Viburnum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opulus</w:t>
                  </w:r>
                  <w:proofErr w:type="spellEnd"/>
                  <w:r>
                    <w:t>/Gelderse roos</w:t>
                  </w:r>
                </w:p>
              </w:tc>
              <w:tc>
                <w:tcPr>
                  <w:tcW w:w="1562" w:type="dxa"/>
                </w:tcPr>
                <w:p w14:paraId="08A98A47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10%</w:t>
                  </w:r>
                </w:p>
              </w:tc>
              <w:tc>
                <w:tcPr>
                  <w:tcW w:w="1419" w:type="dxa"/>
                </w:tcPr>
                <w:p w14:paraId="6B2A864E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6C245F9A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1D0CAE07" w14:textId="77777777" w:rsidR="00156943" w:rsidRDefault="00156943" w:rsidP="00156943">
                  <w:pPr>
                    <w:spacing w:line="480" w:lineRule="auto"/>
                  </w:pPr>
                  <w:proofErr w:type="spellStart"/>
                  <w:r>
                    <w:t>Sambucus</w:t>
                  </w:r>
                  <w:proofErr w:type="spellEnd"/>
                  <w:r>
                    <w:t xml:space="preserve"> nigra/vlier</w:t>
                  </w:r>
                </w:p>
              </w:tc>
              <w:tc>
                <w:tcPr>
                  <w:tcW w:w="1562" w:type="dxa"/>
                </w:tcPr>
                <w:p w14:paraId="0A7D053C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15%</w:t>
                  </w:r>
                </w:p>
              </w:tc>
              <w:tc>
                <w:tcPr>
                  <w:tcW w:w="1419" w:type="dxa"/>
                </w:tcPr>
                <w:p w14:paraId="793E753B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0E3EE822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4A748ADC" w14:textId="77777777" w:rsidR="00156943" w:rsidRDefault="00156943" w:rsidP="00156943">
                  <w:pPr>
                    <w:spacing w:line="480" w:lineRule="auto"/>
                  </w:pPr>
                  <w:r>
                    <w:t xml:space="preserve">Prunus </w:t>
                  </w:r>
                  <w:proofErr w:type="spellStart"/>
                  <w:r>
                    <w:t>spinoza</w:t>
                  </w:r>
                  <w:proofErr w:type="spellEnd"/>
                  <w:r>
                    <w:t>/Sleedoorn</w:t>
                  </w:r>
                </w:p>
              </w:tc>
              <w:tc>
                <w:tcPr>
                  <w:tcW w:w="1562" w:type="dxa"/>
                </w:tcPr>
                <w:p w14:paraId="73FFF3C2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25%</w:t>
                  </w:r>
                </w:p>
              </w:tc>
              <w:tc>
                <w:tcPr>
                  <w:tcW w:w="1419" w:type="dxa"/>
                </w:tcPr>
                <w:p w14:paraId="3D375183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156943" w14:paraId="0B70F508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1E5C1627" w14:textId="77777777" w:rsidR="00156943" w:rsidRDefault="00156943" w:rsidP="00156943">
                  <w:pPr>
                    <w:spacing w:line="480" w:lineRule="auto"/>
                  </w:pPr>
                  <w:proofErr w:type="spellStart"/>
                  <w:r>
                    <w:t>Cornus</w:t>
                  </w:r>
                  <w:proofErr w:type="spellEnd"/>
                  <w:r>
                    <w:t xml:space="preserve"> alba/Witte kornoelje</w:t>
                  </w:r>
                </w:p>
              </w:tc>
              <w:tc>
                <w:tcPr>
                  <w:tcW w:w="1562" w:type="dxa"/>
                </w:tcPr>
                <w:p w14:paraId="4DCA99AE" w14:textId="77777777" w:rsidR="00156943" w:rsidRDefault="00156943" w:rsidP="00156943">
                  <w:pPr>
                    <w:spacing w:line="480" w:lineRule="auto"/>
                    <w:jc w:val="center"/>
                  </w:pPr>
                  <w:r>
                    <w:t>35%</w:t>
                  </w:r>
                </w:p>
              </w:tc>
              <w:tc>
                <w:tcPr>
                  <w:tcW w:w="1419" w:type="dxa"/>
                </w:tcPr>
                <w:p w14:paraId="707674EF" w14:textId="77777777" w:rsidR="00156943" w:rsidRDefault="00156943" w:rsidP="00156943">
                  <w:pPr>
                    <w:spacing w:line="480" w:lineRule="auto"/>
                  </w:pPr>
                </w:p>
              </w:tc>
            </w:tr>
            <w:tr w:rsidR="00D002AD" w14:paraId="6834EEF9" w14:textId="77777777" w:rsidTr="0004725B">
              <w:trPr>
                <w:trHeight w:val="710"/>
                <w:jc w:val="center"/>
              </w:trPr>
              <w:tc>
                <w:tcPr>
                  <w:tcW w:w="3942" w:type="dxa"/>
                </w:tcPr>
                <w:p w14:paraId="2DC96C53" w14:textId="685BF80D" w:rsidR="00D002AD" w:rsidRDefault="00D002AD" w:rsidP="00D002AD">
                  <w:pPr>
                    <w:spacing w:line="480" w:lineRule="auto"/>
                    <w:jc w:val="right"/>
                  </w:pPr>
                  <w:r>
                    <w:t>TOTAAL</w:t>
                  </w:r>
                </w:p>
              </w:tc>
              <w:tc>
                <w:tcPr>
                  <w:tcW w:w="1562" w:type="dxa"/>
                </w:tcPr>
                <w:p w14:paraId="234D6553" w14:textId="77777777" w:rsidR="00D002AD" w:rsidRDefault="00D002AD" w:rsidP="00156943">
                  <w:pPr>
                    <w:spacing w:line="480" w:lineRule="auto"/>
                    <w:jc w:val="center"/>
                  </w:pPr>
                </w:p>
              </w:tc>
              <w:tc>
                <w:tcPr>
                  <w:tcW w:w="1419" w:type="dxa"/>
                </w:tcPr>
                <w:p w14:paraId="6B34EB54" w14:textId="77777777" w:rsidR="00D002AD" w:rsidRDefault="00D002AD" w:rsidP="00156943">
                  <w:pPr>
                    <w:spacing w:line="480" w:lineRule="auto"/>
                  </w:pPr>
                </w:p>
              </w:tc>
            </w:tr>
          </w:tbl>
          <w:p w14:paraId="0774DF4B" w14:textId="0893E224" w:rsidR="00156943" w:rsidRDefault="00D002AD" w:rsidP="00156943">
            <w:r>
              <w:br/>
              <w:t>Bespreek de antwoorden in de klas.</w:t>
            </w:r>
          </w:p>
        </w:tc>
      </w:tr>
    </w:tbl>
    <w:p w14:paraId="05DAE6A2" w14:textId="77777777" w:rsidR="00A17270" w:rsidRDefault="00A17270" w:rsidP="00360D1B">
      <w:pPr>
        <w:pStyle w:val="rekenverwijzing"/>
      </w:pPr>
    </w:p>
    <w:p w14:paraId="39CE7A9E" w14:textId="67FFC371" w:rsidR="00156943" w:rsidRDefault="008430E4" w:rsidP="00360D1B">
      <w:pPr>
        <w:pStyle w:val="rekenverwijzing"/>
      </w:pPr>
      <w:r>
        <w:t>Zie:</w:t>
      </w:r>
      <w:r w:rsidR="007851E3">
        <w:t xml:space="preserve"> </w:t>
      </w:r>
      <w:r w:rsidR="00772ADD">
        <w:t xml:space="preserve">Verhoudingen en </w:t>
      </w:r>
      <w:r w:rsidR="007851E3">
        <w:t>Procenten</w:t>
      </w:r>
      <w:r w:rsidR="002F4332">
        <w:t xml:space="preserve"> in de </w:t>
      </w:r>
      <w:r w:rsidR="00772ADD">
        <w:t xml:space="preserve">Extra </w:t>
      </w:r>
      <w:r w:rsidR="002F4332">
        <w:t>R</w:t>
      </w:r>
      <w:r>
        <w:t>ekenmodule</w:t>
      </w:r>
    </w:p>
    <w:p w14:paraId="4142C7DB" w14:textId="77777777" w:rsidR="007851E3" w:rsidRDefault="007851E3" w:rsidP="006651A6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51"/>
        <w:gridCol w:w="4119"/>
        <w:gridCol w:w="3956"/>
      </w:tblGrid>
      <w:tr w:rsidR="00BB1DE0" w:rsidRPr="00C620C9" w14:paraId="684E3E8F" w14:textId="77777777" w:rsidTr="00BB1DE0">
        <w:trPr>
          <w:trHeight w:val="699"/>
        </w:trPr>
        <w:tc>
          <w:tcPr>
            <w:tcW w:w="251" w:type="dxa"/>
            <w:shd w:val="clear" w:color="C6D9F1" w:fill="F1F3E9"/>
          </w:tcPr>
          <w:p w14:paraId="67913C2E" w14:textId="77777777" w:rsidR="0004725B" w:rsidRDefault="0004725B" w:rsidP="00933198">
            <w:pPr>
              <w:pStyle w:val="groenetekst"/>
            </w:pPr>
          </w:p>
        </w:tc>
        <w:tc>
          <w:tcPr>
            <w:tcW w:w="4119" w:type="dxa"/>
            <w:shd w:val="clear" w:color="C6D9F1" w:fill="F1F3E9"/>
          </w:tcPr>
          <w:p w14:paraId="49BEAB5E" w14:textId="77777777" w:rsidR="0004725B" w:rsidRDefault="0004725B" w:rsidP="00933198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Op het stuk terrein waar het bosplantsoen komt, staan nog drie bomen. Deze passen niet in het bosplantsoen en moeten dus weg. </w:t>
            </w:r>
          </w:p>
          <w:p w14:paraId="7B330325" w14:textId="77777777" w:rsidR="00BB1DE0" w:rsidRDefault="0004725B" w:rsidP="00933198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Maar dat m</w:t>
            </w:r>
            <w:r w:rsidR="002F4332">
              <w:rPr>
                <w:noProof/>
                <w:lang w:eastAsia="nl-NL"/>
              </w:rPr>
              <w:t xml:space="preserve">ag niet zomaar: </w:t>
            </w:r>
          </w:p>
          <w:p w14:paraId="15EC512B" w14:textId="5ED59429" w:rsidR="0004725B" w:rsidRDefault="002F4332" w:rsidP="00933198">
            <w:pPr>
              <w:pStyle w:val="groenetekst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Je moet een kap</w:t>
            </w:r>
            <w:r w:rsidR="0004725B">
              <w:rPr>
                <w:noProof/>
                <w:lang w:eastAsia="nl-NL"/>
              </w:rPr>
              <w:t xml:space="preserve">vergunning aanvragen </w:t>
            </w:r>
            <w:r w:rsidR="00BB1DE0">
              <w:rPr>
                <w:noProof/>
                <w:lang w:eastAsia="nl-NL"/>
              </w:rPr>
              <w:t>wanneer</w:t>
            </w:r>
            <w:r w:rsidR="0004725B">
              <w:rPr>
                <w:noProof/>
                <w:lang w:eastAsia="nl-NL"/>
              </w:rPr>
              <w:t xml:space="preserve"> de diameter van de boom groter is dan 20 </w:t>
            </w:r>
            <w:r w:rsidR="00BB1DE0">
              <w:rPr>
                <w:noProof/>
                <w:lang w:eastAsia="nl-NL"/>
              </w:rPr>
              <w:t>cm</w:t>
            </w:r>
            <w:r w:rsidR="0004725B">
              <w:rPr>
                <w:noProof/>
                <w:lang w:eastAsia="nl-NL"/>
              </w:rPr>
              <w:t>, gemeten 1,30 meter van de grond.</w:t>
            </w:r>
          </w:p>
        </w:tc>
        <w:tc>
          <w:tcPr>
            <w:tcW w:w="3956" w:type="dxa"/>
            <w:shd w:val="clear" w:color="C6D9F1" w:fill="F1F3E9"/>
          </w:tcPr>
          <w:p w14:paraId="25F2A26F" w14:textId="77777777" w:rsidR="0004725B" w:rsidRPr="00603B02" w:rsidRDefault="0004725B" w:rsidP="00933198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99A4E03" wp14:editId="5FAFBFB3">
                  <wp:extent cx="2219325" cy="1525786"/>
                  <wp:effectExtent l="19050" t="0" r="9525" b="0"/>
                  <wp:docPr id="1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2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DE0" w:rsidRPr="00C620C9" w14:paraId="565F2D9B" w14:textId="77777777" w:rsidTr="00BB1DE0">
        <w:trPr>
          <w:trHeight w:val="304"/>
        </w:trPr>
        <w:tc>
          <w:tcPr>
            <w:tcW w:w="251" w:type="dxa"/>
            <w:shd w:val="clear" w:color="C6D9F1" w:fill="F1F3E9"/>
          </w:tcPr>
          <w:p w14:paraId="4C978B0C" w14:textId="77777777" w:rsidR="00BB1DE0" w:rsidRDefault="00BB1DE0" w:rsidP="00933198">
            <w:pPr>
              <w:pStyle w:val="groenetekst"/>
            </w:pPr>
          </w:p>
        </w:tc>
        <w:tc>
          <w:tcPr>
            <w:tcW w:w="8075" w:type="dxa"/>
            <w:gridSpan w:val="2"/>
            <w:shd w:val="clear" w:color="C6D9F1" w:fill="F1F3E9"/>
          </w:tcPr>
          <w:p w14:paraId="576EF2A3" w14:textId="028C6399" w:rsidR="00BB1DE0" w:rsidRPr="00BB1DE0" w:rsidRDefault="00BB1DE0" w:rsidP="00BB1DE0">
            <w:pPr>
              <w:pStyle w:val="groenetekst"/>
              <w:rPr>
                <w:noProof/>
                <w:sz w:val="24"/>
                <w:szCs w:val="24"/>
              </w:rPr>
            </w:pPr>
            <w:r>
              <w:rPr>
                <w:noProof/>
                <w:lang w:eastAsia="nl-NL"/>
              </w:rPr>
              <w:t>Hoe kun je de diameter te weten komen?</w:t>
            </w:r>
          </w:p>
        </w:tc>
      </w:tr>
    </w:tbl>
    <w:p w14:paraId="1CC2E3AB" w14:textId="77777777" w:rsidR="00360471" w:rsidRPr="00AE4D89" w:rsidRDefault="00360471" w:rsidP="008430E4"/>
    <w:p w14:paraId="7BA4EA4A" w14:textId="77777777" w:rsidR="006651A6" w:rsidRDefault="006651A6" w:rsidP="00156943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6943" w:rsidRPr="00C620C9" w14:paraId="71AF3F8F" w14:textId="77777777" w:rsidTr="00156943">
        <w:tc>
          <w:tcPr>
            <w:tcW w:w="534" w:type="dxa"/>
          </w:tcPr>
          <w:p w14:paraId="00BD0A8E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71" w:type="dxa"/>
          </w:tcPr>
          <w:p w14:paraId="6F4A8BD3" w14:textId="77777777" w:rsidR="00156943" w:rsidRDefault="00156943" w:rsidP="00156943">
            <w:pPr>
              <w:pStyle w:val="Praktijk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&gt;&gt; Praktijk</w:t>
            </w:r>
          </w:p>
          <w:p w14:paraId="19E31E3C" w14:textId="77777777" w:rsidR="00156943" w:rsidRDefault="006651A6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Paula neemt een stuk touw</w:t>
            </w:r>
            <w:r w:rsidR="002F4332">
              <w:rPr>
                <w:noProof/>
                <w:lang w:eastAsia="nl-NL"/>
              </w:rPr>
              <w:t>,</w:t>
            </w:r>
            <w:r>
              <w:rPr>
                <w:noProof/>
                <w:lang w:eastAsia="nl-NL"/>
              </w:rPr>
              <w:t xml:space="preserve"> </w:t>
            </w:r>
            <w:r w:rsidR="00156943">
              <w:rPr>
                <w:noProof/>
                <w:lang w:eastAsia="nl-NL"/>
              </w:rPr>
              <w:t>een schaar en een meetlint en gaat naar buiten.</w:t>
            </w:r>
          </w:p>
          <w:p w14:paraId="390B9720" w14:textId="77777777" w:rsidR="00156943" w:rsidRDefault="00156943" w:rsidP="0015694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Ze meet bij de eerste boom 1,30 m vanaf de grond. Op die hoogte legt ze het meetlint om de boom heen: 57 cm.</w:t>
            </w:r>
          </w:p>
          <w:p w14:paraId="0D4A2D0F" w14:textId="26F65A4D" w:rsidR="00156943" w:rsidRPr="00C620C9" w:rsidRDefault="00156943" w:rsidP="006B728A">
            <w:r>
              <w:rPr>
                <w:noProof/>
                <w:lang w:eastAsia="nl-NL"/>
              </w:rPr>
              <w:t>Dan knipt ze een stuk touw af van 57 cm, legt dat stukje touw op de grond in een cirkel en meet de diameter.</w:t>
            </w:r>
          </w:p>
        </w:tc>
      </w:tr>
      <w:tr w:rsidR="00156943" w:rsidRPr="00C620C9" w14:paraId="12150DB9" w14:textId="77777777" w:rsidTr="00156943">
        <w:tc>
          <w:tcPr>
            <w:tcW w:w="534" w:type="dxa"/>
          </w:tcPr>
          <w:p w14:paraId="6B264A1B" w14:textId="77777777" w:rsidR="00156943" w:rsidRPr="00C620C9" w:rsidRDefault="00156943" w:rsidP="00156943"/>
        </w:tc>
        <w:tc>
          <w:tcPr>
            <w:tcW w:w="8771" w:type="dxa"/>
          </w:tcPr>
          <w:p w14:paraId="36F5E312" w14:textId="77777777" w:rsidR="00156943" w:rsidRDefault="00156943" w:rsidP="00712461">
            <w:pPr>
              <w:pStyle w:val="ListParagraph"/>
              <w:numPr>
                <w:ilvl w:val="0"/>
                <w:numId w:val="5"/>
              </w:numPr>
            </w:pPr>
            <w:r>
              <w:t>Hoeveel centimeter is de diameter?</w:t>
            </w:r>
            <w:r w:rsidR="00712461">
              <w:t xml:space="preserve"> ………………………………………………………………</w:t>
            </w:r>
            <w:r w:rsidR="00712461">
              <w:br/>
            </w:r>
          </w:p>
        </w:tc>
      </w:tr>
      <w:tr w:rsidR="00156943" w:rsidRPr="00C620C9" w14:paraId="3750507A" w14:textId="77777777" w:rsidTr="00156943">
        <w:tc>
          <w:tcPr>
            <w:tcW w:w="534" w:type="dxa"/>
          </w:tcPr>
          <w:p w14:paraId="4CBC2010" w14:textId="77777777" w:rsidR="00156943" w:rsidRPr="00C620C9" w:rsidRDefault="00156943" w:rsidP="00156943"/>
        </w:tc>
        <w:tc>
          <w:tcPr>
            <w:tcW w:w="8771" w:type="dxa"/>
          </w:tcPr>
          <w:p w14:paraId="6826E5F2" w14:textId="77777777" w:rsidR="00156943" w:rsidRDefault="00156943" w:rsidP="007F4431">
            <w:pPr>
              <w:pStyle w:val="ListParagraph"/>
              <w:numPr>
                <w:ilvl w:val="0"/>
                <w:numId w:val="5"/>
              </w:numPr>
            </w:pPr>
            <w:r>
              <w:rPr>
                <w:noProof/>
                <w:lang w:eastAsia="nl-NL"/>
              </w:rPr>
              <w:t>Als je het stuk touw in drie gelijke stukken knipt</w:t>
            </w:r>
            <w:r w:rsidR="002F4332">
              <w:rPr>
                <w:noProof/>
                <w:lang w:eastAsia="nl-NL"/>
              </w:rPr>
              <w:t>,</w:t>
            </w:r>
            <w:r>
              <w:rPr>
                <w:noProof/>
                <w:lang w:eastAsia="nl-NL"/>
              </w:rPr>
              <w:t xml:space="preserve"> dan is één zo’n stuk even lang als de diameter. Controleer dit.</w:t>
            </w:r>
          </w:p>
        </w:tc>
      </w:tr>
    </w:tbl>
    <w:p w14:paraId="1F2C30D0" w14:textId="77777777" w:rsidR="0004725B" w:rsidRDefault="0004725B" w:rsidP="008430E4"/>
    <w:p w14:paraId="7D5962E4" w14:textId="77777777" w:rsidR="0004725B" w:rsidRDefault="0004725B" w:rsidP="008430E4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261"/>
        <w:gridCol w:w="4591"/>
        <w:gridCol w:w="4356"/>
      </w:tblGrid>
      <w:tr w:rsidR="0004725B" w:rsidRPr="00C620C9" w14:paraId="72CADCAB" w14:textId="77777777" w:rsidTr="00933198">
        <w:trPr>
          <w:trHeight w:val="699"/>
        </w:trPr>
        <w:tc>
          <w:tcPr>
            <w:tcW w:w="261" w:type="dxa"/>
            <w:shd w:val="clear" w:color="C6D9F1" w:fill="F1F3E9"/>
          </w:tcPr>
          <w:p w14:paraId="6933C208" w14:textId="77777777" w:rsidR="0004725B" w:rsidRDefault="0004725B" w:rsidP="00933198">
            <w:pPr>
              <w:pStyle w:val="groenetekst"/>
            </w:pPr>
          </w:p>
        </w:tc>
        <w:tc>
          <w:tcPr>
            <w:tcW w:w="4591" w:type="dxa"/>
            <w:shd w:val="clear" w:color="C6D9F1" w:fill="F1F3E9"/>
          </w:tcPr>
          <w:p w14:paraId="01A79AD5" w14:textId="77777777" w:rsidR="0004725B" w:rsidRDefault="0004725B" w:rsidP="00933198">
            <w:pPr>
              <w:pStyle w:val="groenetekst"/>
            </w:pPr>
            <w:r>
              <w:t>Het stuk touw dat om de boom past</w:t>
            </w:r>
            <w:r w:rsidR="002F4332">
              <w:t>,</w:t>
            </w:r>
            <w:r>
              <w:t xml:space="preserve"> is de </w:t>
            </w:r>
            <w:r>
              <w:rPr>
                <w:b/>
              </w:rPr>
              <w:t>omtrek</w:t>
            </w:r>
            <w:r>
              <w:t xml:space="preserve"> van de boom. </w:t>
            </w:r>
          </w:p>
          <w:p w14:paraId="15EB7C67" w14:textId="77777777" w:rsidR="0004725B" w:rsidRDefault="0004725B" w:rsidP="00933198">
            <w:pPr>
              <w:pStyle w:val="groenetekst"/>
            </w:pPr>
            <w:r>
              <w:t>De diameter past ongeveer drie keer in de omtrek, of: als je de omtrek door 3 deelt</w:t>
            </w:r>
            <w:r w:rsidR="002F4332">
              <w:t>,</w:t>
            </w:r>
            <w:r>
              <w:t xml:space="preserve"> krijg je (ongeveer) de diameter.</w:t>
            </w:r>
          </w:p>
          <w:p w14:paraId="0610368B" w14:textId="77777777" w:rsidR="0004725B" w:rsidRDefault="0004725B" w:rsidP="00933198">
            <w:pPr>
              <w:pStyle w:val="groenetekst"/>
            </w:pPr>
            <w:r>
              <w:t>Nauwkeuriger is: delen door 3,14.</w:t>
            </w:r>
          </w:p>
        </w:tc>
        <w:tc>
          <w:tcPr>
            <w:tcW w:w="4356" w:type="dxa"/>
            <w:shd w:val="clear" w:color="C6D9F1" w:fill="F1F3E9"/>
          </w:tcPr>
          <w:p w14:paraId="3709172D" w14:textId="77777777" w:rsidR="0004725B" w:rsidRPr="00603B02" w:rsidRDefault="0004725B" w:rsidP="00933198">
            <w:pPr>
              <w:pStyle w:val="groenetekst"/>
              <w:jc w:val="center"/>
              <w:rPr>
                <w:noProof/>
                <w:sz w:val="24"/>
                <w:szCs w:val="24"/>
                <w:lang w:eastAsia="nl-NL"/>
              </w:rPr>
            </w:pPr>
            <w:r w:rsidRPr="007F4431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45A2478" wp14:editId="413605C2">
                  <wp:extent cx="2238375" cy="1223403"/>
                  <wp:effectExtent l="19050" t="0" r="9525" b="0"/>
                  <wp:docPr id="1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23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08102" w14:textId="1C7DDB6C" w:rsidR="006E5FA0" w:rsidRDefault="008430E4" w:rsidP="006651A6">
      <w:pPr>
        <w:pStyle w:val="rekenverwijzing"/>
        <w:rPr>
          <w:rFonts w:eastAsia="SimSun"/>
          <w:color w:val="333333"/>
          <w:lang w:eastAsia="zh-CN"/>
        </w:rPr>
      </w:pPr>
      <w:r>
        <w:t>Zie:</w:t>
      </w:r>
      <w:r w:rsidR="006E5FA0">
        <w:t xml:space="preserve"> </w:t>
      </w:r>
      <w:r w:rsidR="00772ADD">
        <w:t>Lengtematen en schaal</w:t>
      </w:r>
      <w:r w:rsidR="00C2588E">
        <w:t xml:space="preserve"> </w:t>
      </w:r>
      <w:r w:rsidR="002F4332">
        <w:t xml:space="preserve">in de </w:t>
      </w:r>
      <w:r w:rsidR="00772ADD">
        <w:t xml:space="preserve">Extra </w:t>
      </w:r>
      <w:bookmarkStart w:id="0" w:name="_GoBack"/>
      <w:bookmarkEnd w:id="0"/>
      <w:r w:rsidR="002F4332">
        <w:t>R</w:t>
      </w:r>
      <w:r>
        <w:t>ek</w:t>
      </w:r>
      <w:r w:rsidR="0004725B">
        <w:t>e</w:t>
      </w:r>
      <w:r>
        <w:t>nmodule</w:t>
      </w:r>
    </w:p>
    <w:p w14:paraId="53F3028E" w14:textId="77777777" w:rsidR="006B728A" w:rsidRDefault="006B728A" w:rsidP="007F4431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156943" w:rsidRPr="00C620C9" w14:paraId="15E98C45" w14:textId="77777777" w:rsidTr="00156943">
        <w:tc>
          <w:tcPr>
            <w:tcW w:w="534" w:type="dxa"/>
          </w:tcPr>
          <w:p w14:paraId="77B96279" w14:textId="77777777" w:rsidR="00156943" w:rsidRPr="00C620C9" w:rsidRDefault="00156943" w:rsidP="00156943">
            <w:pPr>
              <w:pStyle w:val="Opgave"/>
            </w:pPr>
          </w:p>
        </w:tc>
        <w:tc>
          <w:tcPr>
            <w:tcW w:w="8771" w:type="dxa"/>
          </w:tcPr>
          <w:p w14:paraId="1E03A4A2" w14:textId="77777777" w:rsidR="00156943" w:rsidRDefault="00156943" w:rsidP="00156943">
            <w:r>
              <w:t>De omtrek van de bomen zijn respectievelijk 57, 61 en 66 cm.</w:t>
            </w:r>
          </w:p>
          <w:p w14:paraId="0CCFAB41" w14:textId="77777777" w:rsidR="00156943" w:rsidRPr="00C620C9" w:rsidRDefault="00156943" w:rsidP="00156943">
            <w:r>
              <w:t>Bereken voor welke bomen een kapvergunning nodig is.</w:t>
            </w:r>
          </w:p>
        </w:tc>
      </w:tr>
      <w:tr w:rsidR="00156943" w:rsidRPr="00C620C9" w14:paraId="71835F4E" w14:textId="77777777" w:rsidTr="00156943">
        <w:tc>
          <w:tcPr>
            <w:tcW w:w="534" w:type="dxa"/>
          </w:tcPr>
          <w:p w14:paraId="3BB6FAA0" w14:textId="77777777" w:rsidR="00156943" w:rsidRPr="00C620C9" w:rsidRDefault="00156943" w:rsidP="00156943"/>
        </w:tc>
        <w:tc>
          <w:tcPr>
            <w:tcW w:w="8771" w:type="dxa"/>
          </w:tcPr>
          <w:p w14:paraId="75B99181" w14:textId="77777777" w:rsidR="00156943" w:rsidRDefault="00156943" w:rsidP="00156943"/>
          <w:p w14:paraId="6B1009B5" w14:textId="77777777" w:rsidR="00156943" w:rsidRPr="00C620C9" w:rsidRDefault="00156943" w:rsidP="00156943">
            <w:r w:rsidRPr="00C620C9">
              <w:t>……………………………………………………………………………………………………………………………</w:t>
            </w:r>
          </w:p>
          <w:p w14:paraId="61514ABB" w14:textId="77777777" w:rsidR="00156943" w:rsidRDefault="00156943" w:rsidP="00156943"/>
          <w:p w14:paraId="2DCECC61" w14:textId="42A1CFD9" w:rsidR="00156943" w:rsidRDefault="00156943" w:rsidP="00BB1DE0">
            <w:r w:rsidRPr="00C620C9">
              <w:t>……………………………………………………………………………………………………………………………</w:t>
            </w:r>
          </w:p>
        </w:tc>
      </w:tr>
    </w:tbl>
    <w:p w14:paraId="57EC2AC5" w14:textId="6F7419A5" w:rsidR="00156943" w:rsidRPr="000422F8" w:rsidRDefault="00BB1DE0" w:rsidP="00156943">
      <w:pPr>
        <w:pStyle w:val="Heading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</w:t>
      </w:r>
      <w:r w:rsidR="00156943">
        <w:rPr>
          <w:rFonts w:eastAsia="SimSun"/>
          <w:lang w:eastAsia="zh-CN"/>
        </w:rPr>
        <w:t>Bronnen</w:t>
      </w:r>
    </w:p>
    <w:p w14:paraId="1A31B617" w14:textId="77777777" w:rsidR="00156943" w:rsidRDefault="00156943" w:rsidP="00156943">
      <w:pPr>
        <w:rPr>
          <w:lang w:eastAsia="zh-CN"/>
        </w:rPr>
      </w:pPr>
    </w:p>
    <w:p w14:paraId="002340C3" w14:textId="77777777" w:rsidR="00156943" w:rsidRDefault="00712461" w:rsidP="00156943">
      <w:pPr>
        <w:rPr>
          <w:lang w:eastAsia="zh-CN"/>
        </w:rPr>
      </w:pPr>
      <w:r>
        <w:rPr>
          <w:lang w:eastAsia="zh-CN"/>
        </w:rPr>
        <w:t>Video Plantafstand:</w:t>
      </w:r>
    </w:p>
    <w:p w14:paraId="6378395A" w14:textId="77777777" w:rsidR="00712461" w:rsidRDefault="00712461" w:rsidP="00712461">
      <w:pPr>
        <w:rPr>
          <w:lang w:eastAsia="zh-CN"/>
        </w:rPr>
      </w:pPr>
      <w:r>
        <w:rPr>
          <w:lang w:eastAsia="zh-CN"/>
        </w:rPr>
        <w:t xml:space="preserve">ECC </w:t>
      </w:r>
    </w:p>
    <w:p w14:paraId="163D1A99" w14:textId="77777777" w:rsidR="00712461" w:rsidRDefault="00712461" w:rsidP="00712461">
      <w:r w:rsidRPr="00A01EFE">
        <w:t>OC-41103-3-12.wmv</w:t>
      </w:r>
    </w:p>
    <w:p w14:paraId="41322CD5" w14:textId="77777777" w:rsidR="00712461" w:rsidRPr="00233D28" w:rsidRDefault="00712461" w:rsidP="00156943">
      <w:pPr>
        <w:rPr>
          <w:lang w:eastAsia="zh-CN"/>
        </w:rPr>
      </w:pPr>
    </w:p>
    <w:p w14:paraId="3CEECBA2" w14:textId="77777777" w:rsidR="00156943" w:rsidRPr="00233D28" w:rsidRDefault="00156943" w:rsidP="00156943">
      <w:pPr>
        <w:rPr>
          <w:lang w:eastAsia="zh-CN"/>
        </w:rPr>
      </w:pPr>
    </w:p>
    <w:p w14:paraId="3006E10A" w14:textId="77777777" w:rsidR="003C6113" w:rsidRPr="00156943" w:rsidRDefault="003C6113" w:rsidP="00156943"/>
    <w:sectPr w:rsidR="003C6113" w:rsidRPr="00156943" w:rsidSect="00E85CBA">
      <w:headerReference w:type="default" r:id="rId20"/>
      <w:footerReference w:type="default" r:id="rId21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2D0191" w14:textId="77777777" w:rsidR="0029330A" w:rsidRDefault="0029330A">
      <w:r>
        <w:separator/>
      </w:r>
    </w:p>
  </w:endnote>
  <w:endnote w:type="continuationSeparator" w:id="0">
    <w:p w14:paraId="515FD8CD" w14:textId="77777777" w:rsidR="0029330A" w:rsidRDefault="00293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B7541" w14:textId="77777777" w:rsidR="0029330A" w:rsidRDefault="0029330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72ADD">
      <w:rPr>
        <w:noProof/>
      </w:rPr>
      <w:t>10</w:t>
    </w:r>
    <w:r>
      <w:rPr>
        <w:noProof/>
      </w:rPr>
      <w:fldChar w:fldCharType="end"/>
    </w:r>
  </w:p>
  <w:p w14:paraId="6EEDF562" w14:textId="77777777" w:rsidR="0029330A" w:rsidRDefault="002933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21C58" w14:textId="77777777" w:rsidR="0029330A" w:rsidRDefault="0029330A">
      <w:r>
        <w:separator/>
      </w:r>
    </w:p>
  </w:footnote>
  <w:footnote w:type="continuationSeparator" w:id="0">
    <w:p w14:paraId="1EC0930C" w14:textId="77777777" w:rsidR="0029330A" w:rsidRDefault="00293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F4C49" w14:textId="193122E1" w:rsidR="0029330A" w:rsidRDefault="00330178">
    <w:pPr>
      <w:pStyle w:val="Header"/>
    </w:pPr>
    <w:r>
      <w:rPr>
        <w:noProof/>
        <w:lang w:val="en-US"/>
      </w:rPr>
      <w:drawing>
        <wp:inline distT="0" distB="0" distL="0" distR="0" wp14:anchorId="0D13CC56" wp14:editId="21E15DA8">
          <wp:extent cx="5817870" cy="6159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tuincent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330A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0E2C0A59" wp14:editId="4A95AF1B">
          <wp:simplePos x="0" y="0"/>
          <wp:positionH relativeFrom="margin">
            <wp:posOffset>5372100</wp:posOffset>
          </wp:positionH>
          <wp:positionV relativeFrom="margin">
            <wp:posOffset>-800100</wp:posOffset>
          </wp:positionV>
          <wp:extent cx="1032510" cy="102870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incentru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251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1747"/>
    <w:multiLevelType w:val="hybridMultilevel"/>
    <w:tmpl w:val="4FDAEA26"/>
    <w:lvl w:ilvl="0" w:tplc="F1DAFAE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10CAB"/>
    <w:multiLevelType w:val="hybridMultilevel"/>
    <w:tmpl w:val="207C8B5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4F028D5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876255"/>
    <w:multiLevelType w:val="hybridMultilevel"/>
    <w:tmpl w:val="D3B0C59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9050ED"/>
    <w:multiLevelType w:val="hybridMultilevel"/>
    <w:tmpl w:val="AD06396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D552F78"/>
    <w:multiLevelType w:val="hybridMultilevel"/>
    <w:tmpl w:val="AD06396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BD3EE2"/>
    <w:multiLevelType w:val="multilevel"/>
    <w:tmpl w:val="3FD8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620F44"/>
    <w:multiLevelType w:val="hybridMultilevel"/>
    <w:tmpl w:val="9478244E"/>
    <w:lvl w:ilvl="0" w:tplc="10D89A1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97374A"/>
    <w:multiLevelType w:val="hybridMultilevel"/>
    <w:tmpl w:val="D476411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7C0077"/>
    <w:multiLevelType w:val="hybridMultilevel"/>
    <w:tmpl w:val="03FE61C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975995"/>
    <w:multiLevelType w:val="hybridMultilevel"/>
    <w:tmpl w:val="BB80B57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0261B9"/>
    <w:multiLevelType w:val="hybridMultilevel"/>
    <w:tmpl w:val="949A5A86"/>
    <w:lvl w:ilvl="0" w:tplc="DA5453A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A96A54"/>
    <w:multiLevelType w:val="hybridMultilevel"/>
    <w:tmpl w:val="7B18D81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E04497E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102780"/>
    <w:multiLevelType w:val="multilevel"/>
    <w:tmpl w:val="2DDE1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414599B"/>
    <w:multiLevelType w:val="hybridMultilevel"/>
    <w:tmpl w:val="1C64A232"/>
    <w:lvl w:ilvl="0" w:tplc="C7BE5CB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76769B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593328A"/>
    <w:multiLevelType w:val="hybridMultilevel"/>
    <w:tmpl w:val="1EF4F9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7C867BB"/>
    <w:multiLevelType w:val="hybridMultilevel"/>
    <w:tmpl w:val="0332EBC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85E545B"/>
    <w:multiLevelType w:val="hybridMultilevel"/>
    <w:tmpl w:val="F66670D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15D6FED"/>
    <w:multiLevelType w:val="hybridMultilevel"/>
    <w:tmpl w:val="300C9E3C"/>
    <w:lvl w:ilvl="0" w:tplc="A282BC5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8B5B01"/>
    <w:multiLevelType w:val="hybridMultilevel"/>
    <w:tmpl w:val="8FEE489E"/>
    <w:lvl w:ilvl="0" w:tplc="A99E7D5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205EB6"/>
    <w:multiLevelType w:val="hybridMultilevel"/>
    <w:tmpl w:val="665EC3EC"/>
    <w:lvl w:ilvl="0" w:tplc="10D89A1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4344744"/>
    <w:multiLevelType w:val="hybridMultilevel"/>
    <w:tmpl w:val="B3BEF02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5E06363"/>
    <w:multiLevelType w:val="hybridMultilevel"/>
    <w:tmpl w:val="3ACCFAE6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6D583D"/>
    <w:multiLevelType w:val="hybridMultilevel"/>
    <w:tmpl w:val="8EBAF192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79C65F3"/>
    <w:multiLevelType w:val="hybridMultilevel"/>
    <w:tmpl w:val="A4F6FE9A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7A37200"/>
    <w:multiLevelType w:val="hybridMultilevel"/>
    <w:tmpl w:val="6428AB66"/>
    <w:lvl w:ilvl="0" w:tplc="1820DCCE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9910DA8"/>
    <w:multiLevelType w:val="hybridMultilevel"/>
    <w:tmpl w:val="EBEA3600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9BF639E"/>
    <w:multiLevelType w:val="hybridMultilevel"/>
    <w:tmpl w:val="83F6F28E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F610F9"/>
    <w:multiLevelType w:val="hybridMultilevel"/>
    <w:tmpl w:val="B804F850"/>
    <w:lvl w:ilvl="0" w:tplc="3FFC2E2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9166C0"/>
    <w:multiLevelType w:val="hybridMultilevel"/>
    <w:tmpl w:val="C51C54D4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7052779"/>
    <w:multiLevelType w:val="hybridMultilevel"/>
    <w:tmpl w:val="307C5A14"/>
    <w:lvl w:ilvl="0" w:tplc="1B389B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392935"/>
    <w:multiLevelType w:val="hybridMultilevel"/>
    <w:tmpl w:val="410CF940"/>
    <w:lvl w:ilvl="0" w:tplc="10D89A1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926568"/>
    <w:multiLevelType w:val="hybridMultilevel"/>
    <w:tmpl w:val="29BA2388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39D47CC"/>
    <w:multiLevelType w:val="hybridMultilevel"/>
    <w:tmpl w:val="400A450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2451858"/>
    <w:multiLevelType w:val="hybridMultilevel"/>
    <w:tmpl w:val="46DE412C"/>
    <w:lvl w:ilvl="0" w:tplc="04130019">
      <w:start w:val="1"/>
      <w:numFmt w:val="lowerLetter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ADE5C1C"/>
    <w:multiLevelType w:val="hybridMultilevel"/>
    <w:tmpl w:val="D54EBB20"/>
    <w:lvl w:ilvl="0" w:tplc="030E8A60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30"/>
  </w:num>
  <w:num w:numId="4">
    <w:abstractNumId w:val="15"/>
  </w:num>
  <w:num w:numId="5">
    <w:abstractNumId w:val="36"/>
  </w:num>
  <w:num w:numId="6">
    <w:abstractNumId w:val="27"/>
    <w:lvlOverride w:ilvl="0">
      <w:startOverride w:val="1"/>
    </w:lvlOverride>
  </w:num>
  <w:num w:numId="7">
    <w:abstractNumId w:val="27"/>
    <w:lvlOverride w:ilvl="0">
      <w:startOverride w:val="1"/>
    </w:lvlOverride>
  </w:num>
  <w:num w:numId="8">
    <w:abstractNumId w:val="27"/>
    <w:lvlOverride w:ilvl="0">
      <w:startOverride w:val="1"/>
    </w:lvlOverride>
  </w:num>
  <w:num w:numId="9">
    <w:abstractNumId w:val="27"/>
    <w:lvlOverride w:ilvl="0">
      <w:startOverride w:val="1"/>
    </w:lvlOverride>
  </w:num>
  <w:num w:numId="10">
    <w:abstractNumId w:val="27"/>
    <w:lvlOverride w:ilvl="0">
      <w:startOverride w:val="1"/>
    </w:lvlOverride>
  </w:num>
  <w:num w:numId="11">
    <w:abstractNumId w:val="20"/>
  </w:num>
  <w:num w:numId="12">
    <w:abstractNumId w:val="11"/>
  </w:num>
  <w:num w:numId="13">
    <w:abstractNumId w:val="32"/>
  </w:num>
  <w:num w:numId="14">
    <w:abstractNumId w:val="16"/>
  </w:num>
  <w:num w:numId="15">
    <w:abstractNumId w:val="0"/>
  </w:num>
  <w:num w:numId="16">
    <w:abstractNumId w:val="37"/>
  </w:num>
  <w:num w:numId="17">
    <w:abstractNumId w:val="12"/>
  </w:num>
  <w:num w:numId="18">
    <w:abstractNumId w:val="23"/>
  </w:num>
  <w:num w:numId="19">
    <w:abstractNumId w:val="2"/>
  </w:num>
  <w:num w:numId="20">
    <w:abstractNumId w:val="29"/>
  </w:num>
  <w:num w:numId="21">
    <w:abstractNumId w:val="27"/>
    <w:lvlOverride w:ilvl="0">
      <w:startOverride w:val="1"/>
    </w:lvlOverride>
  </w:num>
  <w:num w:numId="22">
    <w:abstractNumId w:val="25"/>
  </w:num>
  <w:num w:numId="23">
    <w:abstractNumId w:val="28"/>
  </w:num>
  <w:num w:numId="24">
    <w:abstractNumId w:val="8"/>
  </w:num>
  <w:num w:numId="25">
    <w:abstractNumId w:val="27"/>
  </w:num>
  <w:num w:numId="26">
    <w:abstractNumId w:val="21"/>
  </w:num>
  <w:num w:numId="27">
    <w:abstractNumId w:val="6"/>
  </w:num>
  <w:num w:numId="28">
    <w:abstractNumId w:val="14"/>
  </w:num>
  <w:num w:numId="29">
    <w:abstractNumId w:val="27"/>
    <w:lvlOverride w:ilvl="0">
      <w:startOverride w:val="1"/>
    </w:lvlOverride>
  </w:num>
  <w:num w:numId="30">
    <w:abstractNumId w:val="31"/>
  </w:num>
  <w:num w:numId="31">
    <w:abstractNumId w:val="9"/>
  </w:num>
  <w:num w:numId="32">
    <w:abstractNumId w:val="19"/>
  </w:num>
  <w:num w:numId="33">
    <w:abstractNumId w:val="24"/>
  </w:num>
  <w:num w:numId="34">
    <w:abstractNumId w:val="34"/>
  </w:num>
  <w:num w:numId="35">
    <w:abstractNumId w:val="13"/>
  </w:num>
  <w:num w:numId="36">
    <w:abstractNumId w:val="18"/>
  </w:num>
  <w:num w:numId="37">
    <w:abstractNumId w:val="17"/>
  </w:num>
  <w:num w:numId="38">
    <w:abstractNumId w:val="10"/>
  </w:num>
  <w:num w:numId="39">
    <w:abstractNumId w:val="26"/>
  </w:num>
  <w:num w:numId="40">
    <w:abstractNumId w:val="5"/>
  </w:num>
  <w:num w:numId="41">
    <w:abstractNumId w:val="4"/>
  </w:num>
  <w:num w:numId="42">
    <w:abstractNumId w:val="7"/>
  </w:num>
  <w:num w:numId="43">
    <w:abstractNumId w:val="22"/>
  </w:num>
  <w:num w:numId="44">
    <w:abstractNumId w:val="33"/>
  </w:num>
  <w:num w:numId="45">
    <w:abstractNumId w:val="35"/>
  </w:num>
  <w:num w:numId="46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00778"/>
    <w:rsid w:val="00013D2B"/>
    <w:rsid w:val="00017EAE"/>
    <w:rsid w:val="0003044D"/>
    <w:rsid w:val="000358B9"/>
    <w:rsid w:val="0004046B"/>
    <w:rsid w:val="00040E62"/>
    <w:rsid w:val="000419D8"/>
    <w:rsid w:val="000422B1"/>
    <w:rsid w:val="000422F8"/>
    <w:rsid w:val="00045187"/>
    <w:rsid w:val="0004725B"/>
    <w:rsid w:val="0004795D"/>
    <w:rsid w:val="00070A93"/>
    <w:rsid w:val="00090BA8"/>
    <w:rsid w:val="000B0340"/>
    <w:rsid w:val="000D146B"/>
    <w:rsid w:val="000E4CF4"/>
    <w:rsid w:val="000F17BF"/>
    <w:rsid w:val="000F5616"/>
    <w:rsid w:val="00106662"/>
    <w:rsid w:val="00114FA2"/>
    <w:rsid w:val="00120DEB"/>
    <w:rsid w:val="00121EC2"/>
    <w:rsid w:val="00134A69"/>
    <w:rsid w:val="0014060B"/>
    <w:rsid w:val="00153C79"/>
    <w:rsid w:val="00156943"/>
    <w:rsid w:val="001642A8"/>
    <w:rsid w:val="001810F7"/>
    <w:rsid w:val="00191EFB"/>
    <w:rsid w:val="001A3B96"/>
    <w:rsid w:val="001C1B1E"/>
    <w:rsid w:val="001D10AB"/>
    <w:rsid w:val="001D6545"/>
    <w:rsid w:val="001D726C"/>
    <w:rsid w:val="002003E0"/>
    <w:rsid w:val="0022714B"/>
    <w:rsid w:val="00227D32"/>
    <w:rsid w:val="00233D28"/>
    <w:rsid w:val="00290390"/>
    <w:rsid w:val="002913AD"/>
    <w:rsid w:val="0029330A"/>
    <w:rsid w:val="002B247B"/>
    <w:rsid w:val="002B6D71"/>
    <w:rsid w:val="002C2C4A"/>
    <w:rsid w:val="002D5A2C"/>
    <w:rsid w:val="002F03CA"/>
    <w:rsid w:val="002F4332"/>
    <w:rsid w:val="002F44EC"/>
    <w:rsid w:val="002F64CB"/>
    <w:rsid w:val="002F7A5F"/>
    <w:rsid w:val="002F7E77"/>
    <w:rsid w:val="00313568"/>
    <w:rsid w:val="0031713A"/>
    <w:rsid w:val="00330178"/>
    <w:rsid w:val="003400CC"/>
    <w:rsid w:val="00350659"/>
    <w:rsid w:val="0035204B"/>
    <w:rsid w:val="00360471"/>
    <w:rsid w:val="00360D1B"/>
    <w:rsid w:val="0038465D"/>
    <w:rsid w:val="00386DC8"/>
    <w:rsid w:val="0039017C"/>
    <w:rsid w:val="00393827"/>
    <w:rsid w:val="003A2964"/>
    <w:rsid w:val="003B13D5"/>
    <w:rsid w:val="003C189D"/>
    <w:rsid w:val="003C6113"/>
    <w:rsid w:val="003D2AC4"/>
    <w:rsid w:val="003E1973"/>
    <w:rsid w:val="003F3E57"/>
    <w:rsid w:val="00406EA7"/>
    <w:rsid w:val="00427C8B"/>
    <w:rsid w:val="00433DCF"/>
    <w:rsid w:val="004406FD"/>
    <w:rsid w:val="00451733"/>
    <w:rsid w:val="0045311F"/>
    <w:rsid w:val="00470652"/>
    <w:rsid w:val="004802EF"/>
    <w:rsid w:val="00481285"/>
    <w:rsid w:val="00481487"/>
    <w:rsid w:val="00481715"/>
    <w:rsid w:val="00482879"/>
    <w:rsid w:val="00482DA5"/>
    <w:rsid w:val="00491B41"/>
    <w:rsid w:val="004A0109"/>
    <w:rsid w:val="004A13E6"/>
    <w:rsid w:val="004A3DF6"/>
    <w:rsid w:val="004B3676"/>
    <w:rsid w:val="004B7A8E"/>
    <w:rsid w:val="004C1C96"/>
    <w:rsid w:val="004D2224"/>
    <w:rsid w:val="004D7DC6"/>
    <w:rsid w:val="004E0C55"/>
    <w:rsid w:val="005019B3"/>
    <w:rsid w:val="00505C7D"/>
    <w:rsid w:val="0052428E"/>
    <w:rsid w:val="00536CEB"/>
    <w:rsid w:val="00541B5E"/>
    <w:rsid w:val="005439C3"/>
    <w:rsid w:val="00555ECC"/>
    <w:rsid w:val="00560D1A"/>
    <w:rsid w:val="00575F11"/>
    <w:rsid w:val="00582908"/>
    <w:rsid w:val="00584387"/>
    <w:rsid w:val="005845CF"/>
    <w:rsid w:val="005A15C5"/>
    <w:rsid w:val="005A191E"/>
    <w:rsid w:val="005A3FC4"/>
    <w:rsid w:val="005A5E96"/>
    <w:rsid w:val="005B6850"/>
    <w:rsid w:val="005C0C5E"/>
    <w:rsid w:val="005D358D"/>
    <w:rsid w:val="005E71AF"/>
    <w:rsid w:val="005E7567"/>
    <w:rsid w:val="00626329"/>
    <w:rsid w:val="00626653"/>
    <w:rsid w:val="00626735"/>
    <w:rsid w:val="00632288"/>
    <w:rsid w:val="00645085"/>
    <w:rsid w:val="006451D4"/>
    <w:rsid w:val="006471AB"/>
    <w:rsid w:val="00651029"/>
    <w:rsid w:val="00665044"/>
    <w:rsid w:val="0066509C"/>
    <w:rsid w:val="006651A6"/>
    <w:rsid w:val="006658B2"/>
    <w:rsid w:val="00666492"/>
    <w:rsid w:val="006A6C99"/>
    <w:rsid w:val="006B728A"/>
    <w:rsid w:val="006C306B"/>
    <w:rsid w:val="006C4101"/>
    <w:rsid w:val="006C6BEE"/>
    <w:rsid w:val="006D122F"/>
    <w:rsid w:val="006E5FA0"/>
    <w:rsid w:val="006F4D6E"/>
    <w:rsid w:val="00706DC4"/>
    <w:rsid w:val="00707F12"/>
    <w:rsid w:val="00712461"/>
    <w:rsid w:val="0073295C"/>
    <w:rsid w:val="00741483"/>
    <w:rsid w:val="007429F4"/>
    <w:rsid w:val="00745926"/>
    <w:rsid w:val="0075237A"/>
    <w:rsid w:val="00760739"/>
    <w:rsid w:val="00763E30"/>
    <w:rsid w:val="00772ADD"/>
    <w:rsid w:val="00783BBD"/>
    <w:rsid w:val="007851E3"/>
    <w:rsid w:val="007A1035"/>
    <w:rsid w:val="007B17BF"/>
    <w:rsid w:val="007D47B6"/>
    <w:rsid w:val="007D4C01"/>
    <w:rsid w:val="007F4431"/>
    <w:rsid w:val="007F61AD"/>
    <w:rsid w:val="00806579"/>
    <w:rsid w:val="00831E97"/>
    <w:rsid w:val="0083529C"/>
    <w:rsid w:val="008430E4"/>
    <w:rsid w:val="00847426"/>
    <w:rsid w:val="00847F39"/>
    <w:rsid w:val="00850719"/>
    <w:rsid w:val="00867F95"/>
    <w:rsid w:val="008737C0"/>
    <w:rsid w:val="008777F4"/>
    <w:rsid w:val="008865BF"/>
    <w:rsid w:val="00886797"/>
    <w:rsid w:val="00893BBE"/>
    <w:rsid w:val="008A69A2"/>
    <w:rsid w:val="008B734A"/>
    <w:rsid w:val="008C4C79"/>
    <w:rsid w:val="008C673E"/>
    <w:rsid w:val="008D6B8B"/>
    <w:rsid w:val="008F4CD2"/>
    <w:rsid w:val="008F5C73"/>
    <w:rsid w:val="008F7508"/>
    <w:rsid w:val="0090670D"/>
    <w:rsid w:val="0090702E"/>
    <w:rsid w:val="00907CB4"/>
    <w:rsid w:val="00913AE9"/>
    <w:rsid w:val="00916370"/>
    <w:rsid w:val="00917FD9"/>
    <w:rsid w:val="00923A28"/>
    <w:rsid w:val="00924A19"/>
    <w:rsid w:val="00931FD5"/>
    <w:rsid w:val="00933198"/>
    <w:rsid w:val="00933BB0"/>
    <w:rsid w:val="009350D4"/>
    <w:rsid w:val="00943DA4"/>
    <w:rsid w:val="00952982"/>
    <w:rsid w:val="0096626B"/>
    <w:rsid w:val="0097768C"/>
    <w:rsid w:val="009A0967"/>
    <w:rsid w:val="009A2176"/>
    <w:rsid w:val="009C1ABC"/>
    <w:rsid w:val="009C24C2"/>
    <w:rsid w:val="009C5AB3"/>
    <w:rsid w:val="009D2AB8"/>
    <w:rsid w:val="009F258B"/>
    <w:rsid w:val="00A01EFE"/>
    <w:rsid w:val="00A0482C"/>
    <w:rsid w:val="00A05EDD"/>
    <w:rsid w:val="00A17084"/>
    <w:rsid w:val="00A17270"/>
    <w:rsid w:val="00A369C2"/>
    <w:rsid w:val="00A45690"/>
    <w:rsid w:val="00A5434A"/>
    <w:rsid w:val="00A57961"/>
    <w:rsid w:val="00A61165"/>
    <w:rsid w:val="00A709DE"/>
    <w:rsid w:val="00A8047B"/>
    <w:rsid w:val="00A83F92"/>
    <w:rsid w:val="00AA1721"/>
    <w:rsid w:val="00AA6F7D"/>
    <w:rsid w:val="00AC0802"/>
    <w:rsid w:val="00AD43DB"/>
    <w:rsid w:val="00AE2A21"/>
    <w:rsid w:val="00AE3963"/>
    <w:rsid w:val="00AE4D89"/>
    <w:rsid w:val="00AE4E57"/>
    <w:rsid w:val="00AE6EE9"/>
    <w:rsid w:val="00AF266F"/>
    <w:rsid w:val="00AF61BA"/>
    <w:rsid w:val="00AF72C6"/>
    <w:rsid w:val="00B26F6E"/>
    <w:rsid w:val="00B30CBA"/>
    <w:rsid w:val="00B53181"/>
    <w:rsid w:val="00B5514A"/>
    <w:rsid w:val="00B60DCA"/>
    <w:rsid w:val="00B63C41"/>
    <w:rsid w:val="00B63FDE"/>
    <w:rsid w:val="00B7315E"/>
    <w:rsid w:val="00B77F0C"/>
    <w:rsid w:val="00B82ED2"/>
    <w:rsid w:val="00BA6953"/>
    <w:rsid w:val="00BB0884"/>
    <w:rsid w:val="00BB1DE0"/>
    <w:rsid w:val="00BB496D"/>
    <w:rsid w:val="00BC0C53"/>
    <w:rsid w:val="00BC56F0"/>
    <w:rsid w:val="00BD41FD"/>
    <w:rsid w:val="00BE2683"/>
    <w:rsid w:val="00BE690B"/>
    <w:rsid w:val="00BF7AA7"/>
    <w:rsid w:val="00C114FD"/>
    <w:rsid w:val="00C20CA8"/>
    <w:rsid w:val="00C254AF"/>
    <w:rsid w:val="00C2588E"/>
    <w:rsid w:val="00C31A2C"/>
    <w:rsid w:val="00C428E3"/>
    <w:rsid w:val="00C503B4"/>
    <w:rsid w:val="00C5499E"/>
    <w:rsid w:val="00C60407"/>
    <w:rsid w:val="00C61951"/>
    <w:rsid w:val="00C620C9"/>
    <w:rsid w:val="00C737C0"/>
    <w:rsid w:val="00C80D6E"/>
    <w:rsid w:val="00C81D77"/>
    <w:rsid w:val="00CA28C6"/>
    <w:rsid w:val="00CA5113"/>
    <w:rsid w:val="00CB7F9B"/>
    <w:rsid w:val="00CC15C9"/>
    <w:rsid w:val="00CC49DD"/>
    <w:rsid w:val="00CE7433"/>
    <w:rsid w:val="00CF4283"/>
    <w:rsid w:val="00D002AD"/>
    <w:rsid w:val="00D00976"/>
    <w:rsid w:val="00D04E13"/>
    <w:rsid w:val="00D137E0"/>
    <w:rsid w:val="00D1745B"/>
    <w:rsid w:val="00D21117"/>
    <w:rsid w:val="00D324C2"/>
    <w:rsid w:val="00D367B8"/>
    <w:rsid w:val="00D74C79"/>
    <w:rsid w:val="00DA0A1C"/>
    <w:rsid w:val="00DA2729"/>
    <w:rsid w:val="00DC524B"/>
    <w:rsid w:val="00DD1A8A"/>
    <w:rsid w:val="00DF5698"/>
    <w:rsid w:val="00DF5977"/>
    <w:rsid w:val="00DF7079"/>
    <w:rsid w:val="00E00BD8"/>
    <w:rsid w:val="00E015B1"/>
    <w:rsid w:val="00E10DD1"/>
    <w:rsid w:val="00E11B7A"/>
    <w:rsid w:val="00E1319E"/>
    <w:rsid w:val="00E16BD0"/>
    <w:rsid w:val="00E4034E"/>
    <w:rsid w:val="00E45A0A"/>
    <w:rsid w:val="00E55B33"/>
    <w:rsid w:val="00E56BD8"/>
    <w:rsid w:val="00E630EA"/>
    <w:rsid w:val="00E645C6"/>
    <w:rsid w:val="00E70E2B"/>
    <w:rsid w:val="00E8489A"/>
    <w:rsid w:val="00E85CBA"/>
    <w:rsid w:val="00E90121"/>
    <w:rsid w:val="00E968A6"/>
    <w:rsid w:val="00EA0CE9"/>
    <w:rsid w:val="00EA6762"/>
    <w:rsid w:val="00EC00BE"/>
    <w:rsid w:val="00EC29C7"/>
    <w:rsid w:val="00ED6565"/>
    <w:rsid w:val="00ED693C"/>
    <w:rsid w:val="00EF4834"/>
    <w:rsid w:val="00F227C9"/>
    <w:rsid w:val="00F262CC"/>
    <w:rsid w:val="00F3529C"/>
    <w:rsid w:val="00F416A3"/>
    <w:rsid w:val="00F44A41"/>
    <w:rsid w:val="00F46A7F"/>
    <w:rsid w:val="00F475A6"/>
    <w:rsid w:val="00F52118"/>
    <w:rsid w:val="00F566B5"/>
    <w:rsid w:val="00F62126"/>
    <w:rsid w:val="00F64E21"/>
    <w:rsid w:val="00F65C21"/>
    <w:rsid w:val="00F76134"/>
    <w:rsid w:val="00F81317"/>
    <w:rsid w:val="00F87BB6"/>
    <w:rsid w:val="00F90A02"/>
    <w:rsid w:val="00FA67BF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3900C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1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AC0802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  <w:style w:type="table" w:styleId="MediumGrid1-Accent6">
    <w:name w:val="Medium Grid 1 Accent 6"/>
    <w:basedOn w:val="TableNormal"/>
    <w:uiPriority w:val="31"/>
    <w:qFormat/>
    <w:rsid w:val="00706DC4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7D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66B5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F566B5"/>
    <w:pPr>
      <w:keepNext/>
      <w:keepLines/>
      <w:spacing w:before="200"/>
      <w:outlineLvl w:val="1"/>
    </w:pPr>
    <w:rPr>
      <w:rFonts w:asciiTheme="minorHAnsi" w:eastAsia="Times New Roman" w:hAnsiTheme="minorHAnsi"/>
      <w:b/>
      <w:bCs/>
      <w:smallCaps/>
      <w:color w:val="4F81BD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F566B5"/>
    <w:rPr>
      <w:rFonts w:asciiTheme="minorHAnsi" w:eastAsia="Times New Roman" w:hAnsiTheme="minorHAnsi"/>
      <w:b/>
      <w:bCs/>
      <w:smallCaps/>
      <w:color w:val="4F81BD" w:themeColor="accent1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F566B5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F566B5"/>
    <w:pPr>
      <w:numPr>
        <w:numId w:val="1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F566B5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F566B5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F566B5"/>
    <w:rPr>
      <w:color w:val="008000"/>
    </w:rPr>
  </w:style>
  <w:style w:type="paragraph" w:customStyle="1" w:styleId="streepje">
    <w:name w:val="streepje"/>
    <w:basedOn w:val="Normal"/>
    <w:qFormat/>
    <w:rsid w:val="00F566B5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AC0802"/>
    <w:rPr>
      <w:b/>
      <w:color w:val="008000"/>
      <w:sz w:val="18"/>
    </w:rPr>
  </w:style>
  <w:style w:type="character" w:styleId="PlaceholderText">
    <w:name w:val="Placeholder Text"/>
    <w:basedOn w:val="DefaultParagraphFont"/>
    <w:uiPriority w:val="67"/>
    <w:rsid w:val="00156943"/>
    <w:rPr>
      <w:color w:val="808080"/>
    </w:rPr>
  </w:style>
  <w:style w:type="table" w:styleId="MediumGrid1-Accent6">
    <w:name w:val="Medium Grid 1 Accent 6"/>
    <w:basedOn w:val="TableNormal"/>
    <w:uiPriority w:val="31"/>
    <w:qFormat/>
    <w:rsid w:val="00706DC4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711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9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4644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10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76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59217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423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958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0469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8511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788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340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44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62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72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5EA90-723C-47DD-BEC7-CFDBCB1F4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12DAE849.dotm</Template>
  <TotalTime>0</TotalTime>
  <Pages>10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Company>NVvW / Freudenthal Instituut</Company>
  <LinksUpToDate>false</LinksUpToDate>
  <CharactersWithSpaces>7037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creator>V. Jonker</dc:creator>
  <cp:keywords>rekenen vmbo</cp:keywords>
  <cp:lastModifiedBy>Wijers, M.M.</cp:lastModifiedBy>
  <cp:revision>3</cp:revision>
  <cp:lastPrinted>2011-09-08T12:47:00Z</cp:lastPrinted>
  <dcterms:created xsi:type="dcterms:W3CDTF">2012-11-28T10:18:00Z</dcterms:created>
  <dcterms:modified xsi:type="dcterms:W3CDTF">2012-12-06T08:39:00Z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