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261"/>
      </w:tblGrid>
      <w:tr w:rsidR="00DE31A7" w:rsidRPr="00C620C9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:rsidR="00DE31A7" w:rsidRPr="00C620C9" w:rsidRDefault="002503C5" w:rsidP="001569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43575" cy="8115300"/>
                  <wp:effectExtent l="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811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1A7" w:rsidRPr="00C620C9" w:rsidRDefault="00DE31A7" w:rsidP="00156943">
      <w:pPr>
        <w:spacing w:after="200" w:line="276" w:lineRule="auto"/>
      </w:pPr>
    </w:p>
    <w:p w:rsidR="00DE31A7" w:rsidRDefault="00DE31A7" w:rsidP="00156943">
      <w:r>
        <w:br w:type="column"/>
      </w:r>
    </w:p>
    <w:p w:rsidR="00DE31A7" w:rsidRDefault="00DE31A7" w:rsidP="00156943"/>
    <w:p w:rsidR="00DE31A7" w:rsidRDefault="00DE31A7" w:rsidP="00156943"/>
    <w:p w:rsidR="00DE31A7" w:rsidRDefault="00DE31A7" w:rsidP="00156943"/>
    <w:p w:rsidR="00DE31A7" w:rsidRDefault="00DE31A7" w:rsidP="00156943"/>
    <w:p w:rsidR="00833C3C" w:rsidRDefault="00833C3C" w:rsidP="00833C3C">
      <w:r>
        <w:t>Colofon</w:t>
      </w:r>
    </w:p>
    <w:p w:rsidR="00833C3C" w:rsidRDefault="00833C3C" w:rsidP="00833C3C">
      <w:proofErr w:type="spellStart"/>
      <w:r>
        <w:t>RekenGroen</w:t>
      </w:r>
      <w:proofErr w:type="spellEnd"/>
      <w:r>
        <w:t>. Rekenen voor vmbo-groen en mbo-groen</w:t>
      </w:r>
    </w:p>
    <w:p w:rsidR="00833C3C" w:rsidRDefault="00833C3C" w:rsidP="00833C3C">
      <w:r>
        <w:t>Module Tuincentrum - Verkoop</w:t>
      </w:r>
    </w:p>
    <w:p w:rsidR="00833C3C" w:rsidRDefault="00833C3C" w:rsidP="00833C3C">
      <w:proofErr w:type="spellStart"/>
      <w:r>
        <w:t>Leerlingtekst</w:t>
      </w:r>
      <w:proofErr w:type="spellEnd"/>
    </w:p>
    <w:p w:rsidR="00833C3C" w:rsidRDefault="00833C3C" w:rsidP="00833C3C">
      <w:r>
        <w:t>Versie 1.0. November 2012</w:t>
      </w:r>
    </w:p>
    <w:p w:rsidR="00833C3C" w:rsidRDefault="00833C3C" w:rsidP="00833C3C">
      <w:r>
        <w:t>Auteurs: Mieke Abels, Monica Wijers, Elise van Vliet, Vincent Jonker</w:t>
      </w:r>
    </w:p>
    <w:p w:rsidR="00DE31A7" w:rsidRDefault="00833C3C" w:rsidP="00833C3C">
      <w:r w:rsidRPr="00833C3C">
        <w:t>www.rekengroen.nl</w:t>
      </w:r>
    </w:p>
    <w:p w:rsidR="00833C3C" w:rsidRDefault="00833C3C" w:rsidP="00833C3C"/>
    <w:tbl>
      <w:tblPr>
        <w:tblW w:w="0" w:type="auto"/>
        <w:tblLook w:val="00A0" w:firstRow="1" w:lastRow="0" w:firstColumn="1" w:lastColumn="0" w:noHBand="0" w:noVBand="0"/>
      </w:tblPr>
      <w:tblGrid>
        <w:gridCol w:w="5876"/>
      </w:tblGrid>
      <w:tr w:rsidR="00DE31A7" w:rsidTr="007A5D77">
        <w:trPr>
          <w:trHeight w:val="300"/>
        </w:trPr>
        <w:tc>
          <w:tcPr>
            <w:tcW w:w="5876" w:type="dxa"/>
          </w:tcPr>
          <w:p w:rsidR="00DE31A7" w:rsidRDefault="00DE31A7" w:rsidP="00B212E1">
            <w:r>
              <w:t xml:space="preserve"> </w:t>
            </w:r>
            <w:r w:rsidR="002503C5">
              <w:rPr>
                <w:noProof/>
                <w:lang w:val="en-US"/>
              </w:rPr>
              <w:drawing>
                <wp:inline distT="0" distB="0" distL="0" distR="0">
                  <wp:extent cx="1009650" cy="190500"/>
                  <wp:effectExtent l="0" t="0" r="0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1A7" w:rsidRPr="00C620C9" w:rsidRDefault="00DE31A7" w:rsidP="00156943">
      <w:pPr>
        <w:sectPr w:rsidR="00DE31A7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:rsidR="00DE31A7" w:rsidRDefault="00DE31A7" w:rsidP="00156943">
      <w:pPr>
        <w:pStyle w:val="Heading1"/>
      </w:pPr>
      <w:r>
        <w:lastRenderedPageBreak/>
        <w:t xml:space="preserve">    2_verkoop</w:t>
      </w:r>
    </w:p>
    <w:p w:rsidR="00DE31A7" w:rsidRPr="003A4BCC" w:rsidRDefault="00DE31A7" w:rsidP="00156943">
      <w:pPr>
        <w:rPr>
          <w:sz w:val="18"/>
          <w:szCs w:val="18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276"/>
        <w:gridCol w:w="5332"/>
        <w:gridCol w:w="3519"/>
      </w:tblGrid>
      <w:tr w:rsidR="00DE31A7" w:rsidTr="00B130A0">
        <w:trPr>
          <w:trHeight w:val="2486"/>
        </w:trPr>
        <w:tc>
          <w:tcPr>
            <w:tcW w:w="276" w:type="dxa"/>
            <w:shd w:val="clear" w:color="auto" w:fill="F1F3E9"/>
          </w:tcPr>
          <w:p w:rsidR="00DE31A7" w:rsidRPr="00632288" w:rsidRDefault="00DE31A7" w:rsidP="005B69EF">
            <w:pPr>
              <w:pStyle w:val="groenetekst"/>
            </w:pPr>
          </w:p>
        </w:tc>
        <w:tc>
          <w:tcPr>
            <w:tcW w:w="5332" w:type="dxa"/>
            <w:shd w:val="clear" w:color="auto" w:fill="F1F3E9"/>
          </w:tcPr>
          <w:p w:rsidR="00DE31A7" w:rsidRDefault="00DE31A7" w:rsidP="00625999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br/>
              <w:t xml:space="preserve">In het tuincentrum worden ook bloemen en bloemstukjes verkocht. </w:t>
            </w:r>
          </w:p>
          <w:p w:rsidR="00DE31A7" w:rsidRDefault="00DE31A7" w:rsidP="00625999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Paula mag de volgende dag 10 bloemstukjes maken. </w:t>
            </w: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Ze moet de materiaalkosten opschrijven en berekenen wat de prijs is per bloemstukje.</w:t>
            </w:r>
          </w:p>
        </w:tc>
        <w:tc>
          <w:tcPr>
            <w:tcW w:w="3519" w:type="dxa"/>
            <w:shd w:val="clear" w:color="auto" w:fill="F1F3E9"/>
          </w:tcPr>
          <w:p w:rsidR="00DE31A7" w:rsidRPr="00632288" w:rsidRDefault="002503C5" w:rsidP="005B69EF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-708660</wp:posOffset>
                  </wp:positionV>
                  <wp:extent cx="1599565" cy="1447800"/>
                  <wp:effectExtent l="0" t="0" r="635" b="0"/>
                  <wp:wrapSquare wrapText="bothSides"/>
                  <wp:docPr id="3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31A7" w:rsidRPr="003A4BCC" w:rsidRDefault="00DE31A7" w:rsidP="003A4BCC"/>
    <w:p w:rsidR="00DE31A7" w:rsidRDefault="00DE31A7" w:rsidP="00625999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C620C9" w:rsidTr="00156943">
        <w:tc>
          <w:tcPr>
            <w:tcW w:w="534" w:type="dxa"/>
          </w:tcPr>
          <w:p w:rsidR="00DE31A7" w:rsidRPr="007A5D77" w:rsidRDefault="00DE31A7" w:rsidP="004E0C55">
            <w:pPr>
              <w:pStyle w:val="Opgave"/>
              <w:numPr>
                <w:ilvl w:val="0"/>
                <w:numId w:val="7"/>
              </w:numPr>
            </w:pPr>
          </w:p>
        </w:tc>
        <w:tc>
          <w:tcPr>
            <w:tcW w:w="8771" w:type="dxa"/>
          </w:tcPr>
          <w:p w:rsidR="00DE31A7" w:rsidRDefault="00DE31A7" w:rsidP="00156943">
            <w:r>
              <w:t xml:space="preserve">Hieronder zie je de kosten van de verschillende materialen. </w:t>
            </w:r>
          </w:p>
          <w:p w:rsidR="00DE31A7" w:rsidRDefault="00DE31A7" w:rsidP="00156943">
            <w:r>
              <w:t>Bereken de kostprijs van één bloemstukje.</w:t>
            </w:r>
          </w:p>
          <w:p w:rsidR="00DE31A7" w:rsidRDefault="00DE31A7" w:rsidP="00156943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46"/>
              <w:gridCol w:w="2847"/>
              <w:gridCol w:w="2847"/>
            </w:tblGrid>
            <w:tr w:rsidR="00DE31A7" w:rsidTr="007A5D77"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156943"/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  <w:r>
                    <w:t>Prijs per stuk</w:t>
                  </w:r>
                </w:p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  <w:r>
                    <w:t>totaal</w:t>
                  </w:r>
                </w:p>
              </w:tc>
            </w:tr>
            <w:tr w:rsidR="00DE31A7" w:rsidTr="007A5D77"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156943"/>
                <w:p w:rsidR="00DE31A7" w:rsidRDefault="00DE31A7" w:rsidP="00156943">
                  <w:r>
                    <w:t>schotel</w:t>
                  </w:r>
                </w:p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€ 1,50</w:t>
                  </w:r>
                </w:p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156943">
                  <w:r>
                    <w:t>hulpmaterialen</w:t>
                  </w:r>
                </w:p>
                <w:p w:rsidR="00DE31A7" w:rsidRDefault="00DE31A7" w:rsidP="00156943">
                  <w:r>
                    <w:t>steekschuim</w:t>
                  </w:r>
                </w:p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€ 0,25</w:t>
                  </w:r>
                </w:p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</w:tr>
            <w:tr w:rsidR="00DE31A7" w:rsidTr="007A5D77"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156943"/>
                <w:p w:rsidR="00DE31A7" w:rsidRDefault="00DE31A7" w:rsidP="00156943">
                  <w:r>
                    <w:t>bloemen en groen</w:t>
                  </w:r>
                </w:p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156943"/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€ 22,50</w:t>
                  </w:r>
                </w:p>
              </w:tc>
            </w:tr>
            <w:tr w:rsidR="00DE31A7" w:rsidTr="007A5D77">
              <w:tc>
                <w:tcPr>
                  <w:tcW w:w="56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156943"/>
                <w:p w:rsidR="00DE31A7" w:rsidRDefault="00DE31A7" w:rsidP="00156943"/>
              </w:tc>
              <w:tc>
                <w:tcPr>
                  <w:tcW w:w="28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</w:tc>
            </w:tr>
          </w:tbl>
          <w:p w:rsidR="00DE31A7" w:rsidRDefault="00DE31A7" w:rsidP="00156943"/>
          <w:p w:rsidR="00DE31A7" w:rsidRPr="00C620C9" w:rsidRDefault="00DE31A7" w:rsidP="00156943">
            <w:r>
              <w:t>De kostprijs van één bloemstukje is € ……………………………</w:t>
            </w:r>
          </w:p>
        </w:tc>
      </w:tr>
    </w:tbl>
    <w:p w:rsidR="00DE31A7" w:rsidRPr="003A4BCC" w:rsidRDefault="00DE31A7" w:rsidP="003A4BCC"/>
    <w:p w:rsidR="00DE31A7" w:rsidRDefault="00DE31A7" w:rsidP="00156943"/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5758"/>
        <w:gridCol w:w="3174"/>
      </w:tblGrid>
      <w:tr w:rsidR="00DE31A7" w:rsidRPr="00603B02" w:rsidTr="00156943">
        <w:trPr>
          <w:trHeight w:val="699"/>
        </w:trPr>
        <w:tc>
          <w:tcPr>
            <w:tcW w:w="5758" w:type="dxa"/>
            <w:shd w:val="clear" w:color="C6D9F1" w:fill="F1F3E9"/>
          </w:tcPr>
          <w:p w:rsidR="00DE31A7" w:rsidRDefault="00DE31A7" w:rsidP="00156943">
            <w:pPr>
              <w:pStyle w:val="groenetekst"/>
            </w:pPr>
            <w:r>
              <w:t>De verkoopprijs is natuurlijk hoger dan de kostprijs.</w:t>
            </w:r>
          </w:p>
          <w:p w:rsidR="00DE31A7" w:rsidRDefault="00DE31A7" w:rsidP="00156943">
            <w:pPr>
              <w:pStyle w:val="groenetekst"/>
            </w:pPr>
            <w:r>
              <w:t>De kostprijs wordt verhoogd met een percentage. Dit percentage heet opslag of winstopslag.</w:t>
            </w:r>
          </w:p>
        </w:tc>
        <w:tc>
          <w:tcPr>
            <w:tcW w:w="3174" w:type="dxa"/>
            <w:shd w:val="clear" w:color="C6D9F1" w:fill="F1F3E9"/>
          </w:tcPr>
          <w:p w:rsidR="00DE31A7" w:rsidRPr="00603B02" w:rsidRDefault="00DE31A7" w:rsidP="00156943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 w:rsidRPr="00603B02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</w:tc>
      </w:tr>
    </w:tbl>
    <w:p w:rsidR="00DE31A7" w:rsidRPr="003A4BCC" w:rsidRDefault="00DE31A7" w:rsidP="003A4BCC"/>
    <w:p w:rsidR="00DE31A7" w:rsidRDefault="00DE31A7">
      <w:r>
        <w:br w:type="page"/>
      </w:r>
    </w:p>
    <w:p w:rsidR="00DE31A7" w:rsidRDefault="00DE31A7" w:rsidP="00156943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C620C9" w:rsidTr="00156943">
        <w:tc>
          <w:tcPr>
            <w:tcW w:w="534" w:type="dxa"/>
          </w:tcPr>
          <w:p w:rsidR="00DE31A7" w:rsidRPr="007A5D77" w:rsidRDefault="00DE31A7" w:rsidP="00156943">
            <w:pPr>
              <w:pStyle w:val="Opgave"/>
            </w:pPr>
          </w:p>
        </w:tc>
        <w:tc>
          <w:tcPr>
            <w:tcW w:w="8771" w:type="dxa"/>
          </w:tcPr>
          <w:p w:rsidR="00DE31A7" w:rsidRPr="00C620C9" w:rsidRDefault="00DE31A7" w:rsidP="00156943">
            <w:pPr>
              <w:pStyle w:val="ListParagraph"/>
              <w:numPr>
                <w:ilvl w:val="0"/>
                <w:numId w:val="2"/>
              </w:numPr>
            </w:pPr>
            <w:r>
              <w:t>Stel dat de opslag 50% is. Wat is dan de verkoopprijs van één bloemstukje?</w:t>
            </w:r>
            <w:r>
              <w:br/>
            </w:r>
            <w:r>
              <w:br/>
              <w:t>antwoord: ………………………………………………</w:t>
            </w:r>
          </w:p>
        </w:tc>
      </w:tr>
      <w:tr w:rsidR="00DE31A7" w:rsidRPr="00C620C9" w:rsidTr="00156943">
        <w:tc>
          <w:tcPr>
            <w:tcW w:w="534" w:type="dxa"/>
          </w:tcPr>
          <w:p w:rsidR="00DE31A7" w:rsidRPr="00C620C9" w:rsidRDefault="00DE31A7" w:rsidP="00156943"/>
        </w:tc>
        <w:tc>
          <w:tcPr>
            <w:tcW w:w="8771" w:type="dxa"/>
          </w:tcPr>
          <w:p w:rsidR="00DE31A7" w:rsidRDefault="00DE31A7" w:rsidP="005B69EF"/>
        </w:tc>
      </w:tr>
      <w:tr w:rsidR="00DE31A7" w:rsidRPr="00C620C9" w:rsidTr="00156943">
        <w:tc>
          <w:tcPr>
            <w:tcW w:w="534" w:type="dxa"/>
          </w:tcPr>
          <w:p w:rsidR="00DE31A7" w:rsidRPr="00C620C9" w:rsidRDefault="00DE31A7" w:rsidP="00156943"/>
        </w:tc>
        <w:tc>
          <w:tcPr>
            <w:tcW w:w="8771" w:type="dxa"/>
          </w:tcPr>
          <w:p w:rsidR="00DE31A7" w:rsidRDefault="00DE31A7" w:rsidP="003A4BCC">
            <w:pPr>
              <w:pStyle w:val="ListParagraph"/>
              <w:numPr>
                <w:ilvl w:val="0"/>
                <w:numId w:val="2"/>
              </w:numPr>
            </w:pPr>
            <w:r>
              <w:t xml:space="preserve">Stel dat de opslag 100% is. Wat is dan de verkoopprijs van één bloemstukje? </w:t>
            </w:r>
            <w:r>
              <w:br/>
            </w:r>
            <w:r>
              <w:br/>
              <w:t>antwoord: ………………………………………………</w:t>
            </w:r>
          </w:p>
          <w:p w:rsidR="00DE31A7" w:rsidRDefault="00DE31A7" w:rsidP="00156943">
            <w:pPr>
              <w:pStyle w:val="ListParagraph"/>
              <w:ind w:left="360"/>
            </w:pPr>
          </w:p>
        </w:tc>
      </w:tr>
      <w:tr w:rsidR="00DE31A7" w:rsidRPr="00C620C9" w:rsidTr="00156943">
        <w:tc>
          <w:tcPr>
            <w:tcW w:w="534" w:type="dxa"/>
          </w:tcPr>
          <w:p w:rsidR="00DE31A7" w:rsidRPr="00C620C9" w:rsidRDefault="00DE31A7" w:rsidP="00156943"/>
        </w:tc>
        <w:tc>
          <w:tcPr>
            <w:tcW w:w="8771" w:type="dxa"/>
          </w:tcPr>
          <w:p w:rsidR="00DE31A7" w:rsidRDefault="00DE31A7" w:rsidP="00625999">
            <w:pPr>
              <w:pStyle w:val="ListParagraph"/>
              <w:numPr>
                <w:ilvl w:val="0"/>
                <w:numId w:val="2"/>
              </w:numPr>
            </w:pPr>
            <w:r>
              <w:t>Voor planten en bloemen is de winstopslag 150%.</w:t>
            </w:r>
            <w:r>
              <w:br/>
              <w:t>Bereken de verkoopprijs van één bloemstukje.</w:t>
            </w:r>
            <w:r>
              <w:br/>
            </w:r>
            <w:r>
              <w:br/>
              <w:t>antwoord: ………………………………………………</w:t>
            </w:r>
          </w:p>
        </w:tc>
      </w:tr>
    </w:tbl>
    <w:p w:rsidR="00DE31A7" w:rsidRDefault="00DE31A7" w:rsidP="005B69EF"/>
    <w:p w:rsidR="00DE31A7" w:rsidRDefault="00DE31A7" w:rsidP="00156943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C620C9" w:rsidTr="00156943">
        <w:tc>
          <w:tcPr>
            <w:tcW w:w="534" w:type="dxa"/>
          </w:tcPr>
          <w:p w:rsidR="00DE31A7" w:rsidRPr="007A5D77" w:rsidRDefault="00DE31A7" w:rsidP="00156943">
            <w:pPr>
              <w:pStyle w:val="Opgave"/>
            </w:pPr>
          </w:p>
        </w:tc>
        <w:tc>
          <w:tcPr>
            <w:tcW w:w="8771" w:type="dxa"/>
          </w:tcPr>
          <w:p w:rsidR="00DE31A7" w:rsidRDefault="00DE31A7" w:rsidP="00156943">
            <w:r>
              <w:t xml:space="preserve">Bij het berekenen van de kostprijs is geen rekening gehouden met het </w:t>
            </w:r>
            <w:proofErr w:type="spellStart"/>
            <w:r>
              <w:t>arbeids-loon</w:t>
            </w:r>
            <w:proofErr w:type="spellEnd"/>
            <w:r>
              <w:t>. Paula begon om 13:50 uur met de bloemstukjes en zij was om 15:40 uur klaar.</w:t>
            </w:r>
          </w:p>
          <w:p w:rsidR="00DE31A7" w:rsidRDefault="00DE31A7" w:rsidP="00156943">
            <w:r>
              <w:t>Ga uit van een arbeidsloon van 30 cent per minuut.</w:t>
            </w:r>
          </w:p>
          <w:p w:rsidR="00DE31A7" w:rsidRPr="00C620C9" w:rsidRDefault="00DE31A7" w:rsidP="005845CF">
            <w:r>
              <w:t>Bereken het arbeidsloon.</w:t>
            </w:r>
          </w:p>
        </w:tc>
      </w:tr>
      <w:tr w:rsidR="00DE31A7" w:rsidRPr="00C620C9" w:rsidTr="00156943">
        <w:tc>
          <w:tcPr>
            <w:tcW w:w="534" w:type="dxa"/>
          </w:tcPr>
          <w:p w:rsidR="00DE31A7" w:rsidRPr="00C620C9" w:rsidRDefault="00DE31A7" w:rsidP="00156943"/>
        </w:tc>
        <w:tc>
          <w:tcPr>
            <w:tcW w:w="8771" w:type="dxa"/>
          </w:tcPr>
          <w:p w:rsidR="00DE31A7" w:rsidRDefault="00DE31A7" w:rsidP="00156943"/>
          <w:p w:rsidR="00DE31A7" w:rsidRDefault="00DE31A7" w:rsidP="00156943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156943"/>
          <w:p w:rsidR="00DE31A7" w:rsidRDefault="00DE31A7" w:rsidP="00156943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156943"/>
          <w:p w:rsidR="00DE31A7" w:rsidRDefault="00DE31A7" w:rsidP="005845C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845CF"/>
        </w:tc>
      </w:tr>
    </w:tbl>
    <w:p w:rsidR="00DE31A7" w:rsidRDefault="00DE31A7" w:rsidP="005B69EF">
      <w:pPr>
        <w:pStyle w:val="rekenverwijzing"/>
      </w:pPr>
      <w:r>
        <w:t xml:space="preserve">Zie: Tijd in de </w:t>
      </w:r>
      <w:r w:rsidR="00A05C0F">
        <w:t xml:space="preserve">Extra </w:t>
      </w:r>
      <w:r>
        <w:t>Rekenmodule</w:t>
      </w:r>
    </w:p>
    <w:p w:rsidR="00DE31A7" w:rsidRDefault="00DE31A7" w:rsidP="00156943">
      <w:r>
        <w:br w:type="page"/>
      </w:r>
    </w:p>
    <w:p w:rsidR="00DE31A7" w:rsidRDefault="00DE31A7" w:rsidP="00156943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C620C9" w:rsidTr="00156943">
        <w:tc>
          <w:tcPr>
            <w:tcW w:w="534" w:type="dxa"/>
          </w:tcPr>
          <w:p w:rsidR="00DE31A7" w:rsidRPr="007A5D77" w:rsidRDefault="00DE31A7" w:rsidP="00156943">
            <w:pPr>
              <w:pStyle w:val="Opgave"/>
            </w:pPr>
          </w:p>
        </w:tc>
        <w:tc>
          <w:tcPr>
            <w:tcW w:w="8771" w:type="dxa"/>
          </w:tcPr>
          <w:p w:rsidR="00DE31A7" w:rsidRDefault="00DE31A7" w:rsidP="00156943">
            <w:pPr>
              <w:pStyle w:val="Praktijk"/>
            </w:pPr>
            <w:r>
              <w:t>&gt;&gt;Praktijk</w:t>
            </w:r>
          </w:p>
          <w:p w:rsidR="00DE31A7" w:rsidRPr="003A4BCC" w:rsidRDefault="00DE31A7" w:rsidP="00156943">
            <w:pPr>
              <w:rPr>
                <w:sz w:val="18"/>
              </w:rPr>
            </w:pPr>
          </w:p>
          <w:p w:rsidR="00DE31A7" w:rsidRDefault="00DE31A7" w:rsidP="00156943">
            <w:r>
              <w:t>In deze opdracht ga je een boeket samenstellen.</w:t>
            </w:r>
          </w:p>
          <w:p w:rsidR="00DE31A7" w:rsidRDefault="00DE31A7" w:rsidP="00156943">
            <w:r>
              <w:t>Vul de lijst op de volgende bladzijde in. Vraag aan je docent een prijslijst.</w:t>
            </w:r>
          </w:p>
          <w:p w:rsidR="00DE31A7" w:rsidRDefault="00DE31A7" w:rsidP="00156943">
            <w:r>
              <w:t>Bereken de verkoopprijs van je boeket.</w:t>
            </w:r>
          </w:p>
          <w:p w:rsidR="00DE31A7" w:rsidRPr="00C620C9" w:rsidRDefault="00DE31A7" w:rsidP="00156943"/>
        </w:tc>
      </w:tr>
      <w:tr w:rsidR="00DE31A7" w:rsidRPr="00C620C9" w:rsidTr="00156943">
        <w:tc>
          <w:tcPr>
            <w:tcW w:w="534" w:type="dxa"/>
          </w:tcPr>
          <w:p w:rsidR="00DE31A7" w:rsidRPr="00C620C9" w:rsidRDefault="00DE31A7" w:rsidP="00156943">
            <w:r>
              <w:br w:type="page"/>
            </w:r>
          </w:p>
        </w:tc>
        <w:tc>
          <w:tcPr>
            <w:tcW w:w="8771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369"/>
              <w:gridCol w:w="2835"/>
              <w:gridCol w:w="2336"/>
            </w:tblGrid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  <w:r>
                    <w:t>Prijs per stuk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  <w:r>
                    <w:t>totaal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  <w:p w:rsidR="00DE31A7" w:rsidRDefault="00DE31A7" w:rsidP="005B69EF">
                  <w:r>
                    <w:t>Arbeid………… minuten</w:t>
                  </w:r>
                </w:p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€ 0,30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5B69EF">
                  <w:r>
                    <w:t>Materialen</w:t>
                  </w:r>
                </w:p>
                <w:p w:rsidR="00DE31A7" w:rsidRDefault="00DE31A7" w:rsidP="005B69EF">
                  <w:r>
                    <w:t>(bloemen en groen)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TOTAAL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F1DD"/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right"/>
                  </w:pPr>
                  <w:r>
                    <w:t>Winstopslag 150%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right"/>
                  </w:pPr>
                  <w:r>
                    <w:t>+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right"/>
                  </w:pPr>
                  <w:r>
                    <w:t>Verkoopprijs (excl. BTW)</w:t>
                  </w:r>
                </w:p>
              </w:tc>
              <w:tc>
                <w:tcPr>
                  <w:tcW w:w="23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right"/>
                  </w:pP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right"/>
                  </w:pPr>
                  <w:r>
                    <w:t>BTW 6%</w:t>
                  </w:r>
                </w:p>
              </w:tc>
              <w:tc>
                <w:tcPr>
                  <w:tcW w:w="23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right"/>
                  </w:pPr>
                  <w:r>
                    <w:t>+</w:t>
                  </w:r>
                </w:p>
              </w:tc>
              <w:tc>
                <w:tcPr>
                  <w:tcW w:w="2336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7A5D77">
                  <w:pPr>
                    <w:jc w:val="center"/>
                  </w:pPr>
                </w:p>
              </w:tc>
            </w:tr>
            <w:tr w:rsidR="00DE31A7" w:rsidTr="007A5D77">
              <w:tc>
                <w:tcPr>
                  <w:tcW w:w="33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E31A7" w:rsidRDefault="00DE31A7" w:rsidP="005B69EF"/>
              </w:tc>
              <w:tc>
                <w:tcPr>
                  <w:tcW w:w="283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D6E3BC"/>
                  </w:tcBorders>
                  <w:shd w:val="clear" w:color="auto" w:fill="D6E3BC"/>
                </w:tcPr>
                <w:p w:rsidR="00DE31A7" w:rsidRPr="00C13CE7" w:rsidRDefault="00DE31A7" w:rsidP="007A5D77">
                  <w:pPr>
                    <w:jc w:val="right"/>
                  </w:pPr>
                  <w:r w:rsidRPr="00C13CE7">
                    <w:t>Verkoopprijs (incl. BTW)</w:t>
                  </w:r>
                </w:p>
              </w:tc>
              <w:tc>
                <w:tcPr>
                  <w:tcW w:w="2336" w:type="dxa"/>
                  <w:tcBorders>
                    <w:top w:val="single" w:sz="4" w:space="0" w:color="FFFFFF"/>
                    <w:left w:val="single" w:sz="4" w:space="0" w:color="D6E3BC"/>
                    <w:bottom w:val="single" w:sz="4" w:space="0" w:color="FFFFFF"/>
                    <w:right w:val="single" w:sz="4" w:space="0" w:color="FFFFFF"/>
                  </w:tcBorders>
                  <w:shd w:val="clear" w:color="auto" w:fill="D6E3BC"/>
                </w:tcPr>
                <w:p w:rsidR="00DE31A7" w:rsidRDefault="00DE31A7" w:rsidP="007A5D77">
                  <w:pPr>
                    <w:jc w:val="center"/>
                  </w:pPr>
                  <w:r>
                    <w:t>€ ……….</w:t>
                  </w:r>
                </w:p>
              </w:tc>
            </w:tr>
          </w:tbl>
          <w:p w:rsidR="00DE31A7" w:rsidRDefault="00DE31A7" w:rsidP="00156943"/>
        </w:tc>
      </w:tr>
    </w:tbl>
    <w:p w:rsidR="00DE31A7" w:rsidRDefault="00DE31A7" w:rsidP="003A4BCC">
      <w:pPr>
        <w:pStyle w:val="rekenverwijzing"/>
      </w:pPr>
      <w:r>
        <w:t xml:space="preserve">Zie: </w:t>
      </w:r>
      <w:r w:rsidR="00A05C0F">
        <w:t xml:space="preserve">Verhoudingen en </w:t>
      </w:r>
      <w:r>
        <w:t xml:space="preserve">Procenten in de </w:t>
      </w:r>
      <w:r w:rsidR="00A05C0F">
        <w:t xml:space="preserve">Extra </w:t>
      </w:r>
      <w:r>
        <w:t>Rekenmodule</w:t>
      </w:r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37"/>
        <w:gridCol w:w="7989"/>
      </w:tblGrid>
      <w:tr w:rsidR="00DE31A7" w:rsidRPr="00C620C9" w:rsidTr="005B69EF">
        <w:trPr>
          <w:trHeight w:val="699"/>
        </w:trPr>
        <w:tc>
          <w:tcPr>
            <w:tcW w:w="361" w:type="dxa"/>
            <w:shd w:val="clear" w:color="C6D9F1" w:fill="F1F3E9"/>
          </w:tcPr>
          <w:p w:rsidR="00DE31A7" w:rsidRDefault="00DE31A7" w:rsidP="005B69EF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DE31A7" w:rsidRDefault="002503C5" w:rsidP="005B69EF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496DF4A" wp14:editId="1B00F526">
                  <wp:simplePos x="0" y="0"/>
                  <wp:positionH relativeFrom="column">
                    <wp:align>right</wp:align>
                  </wp:positionH>
                  <wp:positionV relativeFrom="paragraph">
                    <wp:posOffset>-2540</wp:posOffset>
                  </wp:positionV>
                  <wp:extent cx="2607310" cy="4033520"/>
                  <wp:effectExtent l="0" t="0" r="2540" b="5080"/>
                  <wp:wrapSquare wrapText="bothSides"/>
                  <wp:docPr id="34" name="Picture 7" descr="tuinb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uinb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403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A7">
              <w:rPr>
                <w:noProof/>
                <w:lang w:eastAsia="nl-NL"/>
              </w:rPr>
              <w:t xml:space="preserve">Paula gaat meehelpen aan de klantenbalie. Daar moet ze de telefoon opnemen. </w:t>
            </w: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</w:p>
          <w:p w:rsidR="00DE31A7" w:rsidRDefault="00DE31A7" w:rsidP="005B69EF">
            <w:pPr>
              <w:pStyle w:val="groenetekst"/>
            </w:pPr>
            <w:r w:rsidRPr="002B2B17">
              <w:t xml:space="preserve">In de folder van het tuincentrum stond een advertentie met </w:t>
            </w:r>
            <w:r>
              <w:t xml:space="preserve">de </w:t>
            </w:r>
            <w:r w:rsidR="0017493A" w:rsidRPr="002B2B17">
              <w:t>korting bon</w:t>
            </w:r>
            <w:r>
              <w:t xml:space="preserve"> die hiernaast afgebeeld staat</w:t>
            </w:r>
            <w:r w:rsidRPr="002B2B17">
              <w:t xml:space="preserve">. </w:t>
            </w:r>
          </w:p>
          <w:p w:rsidR="00DE31A7" w:rsidRDefault="00DE31A7" w:rsidP="005B69EF">
            <w:pPr>
              <w:pStyle w:val="groenetekst"/>
            </w:pPr>
            <w:r>
              <w:t>Paula</w:t>
            </w:r>
            <w:r w:rsidRPr="002B2B17">
              <w:t xml:space="preserve"> krijgt veel telefoontjes met vragen over de tuinbeurs. </w:t>
            </w:r>
          </w:p>
          <w:p w:rsidR="00DE31A7" w:rsidRPr="002B2B17" w:rsidRDefault="00DE31A7" w:rsidP="005B69EF">
            <w:pPr>
              <w:pStyle w:val="groenetekst"/>
            </w:pPr>
            <w:r>
              <w:t>Ze</w:t>
            </w:r>
            <w:r w:rsidRPr="002B2B17">
              <w:t xml:space="preserve"> weet dat de entree € 10 is.</w:t>
            </w:r>
            <w:r w:rsidRPr="002B2B17">
              <w:rPr>
                <w:rFonts w:ascii="Tahoma" w:hAnsi="Tahoma" w:cs="Tahoma"/>
                <w:color w:val="333333"/>
                <w:sz w:val="18"/>
                <w:szCs w:val="18"/>
              </w:rPr>
              <w:t xml:space="preserve"> </w:t>
            </w: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</w:p>
          <w:p w:rsidR="00DE31A7" w:rsidRDefault="00DE31A7" w:rsidP="005B69EF">
            <w:pPr>
              <w:pStyle w:val="groenetekst"/>
              <w:rPr>
                <w:noProof/>
                <w:lang w:eastAsia="nl-NL"/>
              </w:rPr>
            </w:pPr>
          </w:p>
          <w:p w:rsidR="00DE31A7" w:rsidRDefault="00DE31A7" w:rsidP="005B69EF">
            <w:pPr>
              <w:pStyle w:val="groenetekst"/>
            </w:pPr>
          </w:p>
        </w:tc>
      </w:tr>
    </w:tbl>
    <w:p w:rsidR="00DE31A7" w:rsidRDefault="00DE31A7" w:rsidP="008530F8"/>
    <w:p w:rsidR="00DE31A7" w:rsidRDefault="00DE31A7" w:rsidP="008530F8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C620C9" w:rsidTr="005B69EF">
        <w:tc>
          <w:tcPr>
            <w:tcW w:w="534" w:type="dxa"/>
          </w:tcPr>
          <w:p w:rsidR="00DE31A7" w:rsidRPr="007A5D77" w:rsidRDefault="00DE31A7" w:rsidP="008530F8">
            <w:pPr>
              <w:pStyle w:val="Opgave"/>
            </w:pPr>
          </w:p>
        </w:tc>
        <w:tc>
          <w:tcPr>
            <w:tcW w:w="8771" w:type="dxa"/>
          </w:tcPr>
          <w:p w:rsidR="00DE31A7" w:rsidRDefault="00DE31A7" w:rsidP="005B69EF">
            <w:r>
              <w:t>Beantwoord onderstaande vragen:</w:t>
            </w:r>
          </w:p>
          <w:p w:rsidR="00DE31A7" w:rsidRDefault="00DE31A7" w:rsidP="005B69EF"/>
          <w:p w:rsidR="00DE31A7" w:rsidRDefault="00DE31A7" w:rsidP="005B69EF">
            <w:pPr>
              <w:pStyle w:val="ListParagraph"/>
              <w:numPr>
                <w:ilvl w:val="1"/>
                <w:numId w:val="25"/>
              </w:numPr>
              <w:ind w:left="360"/>
            </w:pPr>
            <w:r>
              <w:t>‘</w:t>
            </w:r>
            <w:r w:rsidRPr="002B2B17">
              <w:t xml:space="preserve">Hoeveel dagen is de beurs open?’ </w:t>
            </w:r>
            <w:r>
              <w:br/>
            </w:r>
            <w:r>
              <w:br/>
            </w:r>
            <w:r w:rsidRPr="002B2B17">
              <w:t>…………………………..……………………………………….</w:t>
            </w:r>
            <w:r>
              <w:br/>
            </w:r>
          </w:p>
          <w:p w:rsidR="00DE31A7" w:rsidRDefault="00DE31A7" w:rsidP="005B69EF">
            <w:pPr>
              <w:pStyle w:val="ListParagraph"/>
              <w:numPr>
                <w:ilvl w:val="1"/>
                <w:numId w:val="25"/>
              </w:numPr>
              <w:ind w:left="360"/>
            </w:pPr>
            <w:r>
              <w:t xml:space="preserve"> ‘Hoeveel procent korting krijg </w:t>
            </w:r>
            <w:r w:rsidRPr="002B2B17">
              <w:t>ik?’</w:t>
            </w:r>
            <w:r>
              <w:br/>
            </w:r>
            <w:r>
              <w:br/>
            </w:r>
            <w:r w:rsidRPr="002B2B17">
              <w:t>…………………………..……………………………………….</w:t>
            </w:r>
            <w:r>
              <w:br/>
            </w:r>
          </w:p>
          <w:p w:rsidR="00DE31A7" w:rsidRDefault="00DE31A7" w:rsidP="005B69EF">
            <w:pPr>
              <w:pStyle w:val="ListParagraph"/>
              <w:numPr>
                <w:ilvl w:val="1"/>
                <w:numId w:val="25"/>
              </w:numPr>
              <w:ind w:left="360"/>
            </w:pPr>
            <w:r w:rsidRPr="002B2B17">
              <w:t xml:space="preserve">‘Wat moet ik voor het parkeren betalen?’ </w:t>
            </w:r>
            <w:r>
              <w:br/>
            </w:r>
            <w:r>
              <w:br/>
            </w:r>
            <w:r w:rsidRPr="002B2B17">
              <w:t>…………………………..……………………………………….</w:t>
            </w:r>
            <w:r>
              <w:br/>
            </w:r>
          </w:p>
          <w:p w:rsidR="00DE31A7" w:rsidRPr="00C620C9" w:rsidRDefault="00DE31A7" w:rsidP="005B69EF">
            <w:pPr>
              <w:pStyle w:val="ListParagraph"/>
              <w:numPr>
                <w:ilvl w:val="1"/>
                <w:numId w:val="25"/>
              </w:numPr>
              <w:ind w:left="360"/>
            </w:pPr>
            <w:r w:rsidRPr="002B2B17">
              <w:t>‘Ik ga met mijn zus naar de tuinbeurs en wij hebben samen vijf kortings</w:t>
            </w:r>
            <w:r>
              <w:t>-</w:t>
            </w:r>
            <w:r w:rsidRPr="002B2B17">
              <w:t xml:space="preserve">bonnen. Hoeveel moeten we dan nog </w:t>
            </w:r>
            <w:r>
              <w:t>samen voor de entree betalen?’</w:t>
            </w:r>
            <w:r w:rsidRPr="002B2B17">
              <w:br/>
            </w:r>
            <w:r>
              <w:br/>
            </w:r>
            <w:r w:rsidRPr="002B2B17">
              <w:t>………………………………………………………………………………………………………………………</w:t>
            </w:r>
            <w:r>
              <w:br/>
            </w:r>
          </w:p>
        </w:tc>
      </w:tr>
    </w:tbl>
    <w:p w:rsidR="00DE31A7" w:rsidRDefault="00DE31A7" w:rsidP="00CB44C4">
      <w:pPr>
        <w:pStyle w:val="rekenverwijzing"/>
      </w:pPr>
      <w:r>
        <w:t xml:space="preserve">Zie: </w:t>
      </w:r>
      <w:r w:rsidR="00A05C0F">
        <w:t xml:space="preserve">Verhoudingen en </w:t>
      </w:r>
      <w:r>
        <w:t>Procenten in de Rekenmodule</w:t>
      </w:r>
      <w:r>
        <w:rPr>
          <w:lang w:eastAsia="zh-CN"/>
        </w:rP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2"/>
        <w:gridCol w:w="7984"/>
      </w:tblGrid>
      <w:tr w:rsidR="00DE31A7" w:rsidRPr="00C620C9" w:rsidTr="005B69EF">
        <w:trPr>
          <w:trHeight w:val="699"/>
        </w:trPr>
        <w:tc>
          <w:tcPr>
            <w:tcW w:w="361" w:type="dxa"/>
            <w:shd w:val="clear" w:color="C6D9F1" w:fill="F1F3E9"/>
          </w:tcPr>
          <w:p w:rsidR="00DE31A7" w:rsidRDefault="00DE31A7" w:rsidP="005B69EF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DE31A7" w:rsidRDefault="00DE31A7" w:rsidP="005B69EF">
            <w:pPr>
              <w:pStyle w:val="groenetekst"/>
            </w:pPr>
            <w:r>
              <w:t xml:space="preserve">Er komt een oudere dame bij de klantenbalie met de vraag: </w:t>
            </w:r>
          </w:p>
          <w:p w:rsidR="00DE31A7" w:rsidRDefault="00DE31A7" w:rsidP="005B69EF">
            <w:pPr>
              <w:pStyle w:val="groenetekst"/>
            </w:pPr>
            <w:r>
              <w:t xml:space="preserve">Ik heb een cadeaubon en ik wil daar graag plantjes voor hebben. </w:t>
            </w:r>
          </w:p>
          <w:p w:rsidR="00DE31A7" w:rsidRDefault="00DE31A7" w:rsidP="005B69EF">
            <w:pPr>
              <w:pStyle w:val="groenetekst"/>
            </w:pPr>
            <w:r>
              <w:t>Kun je even helpen met uitzoeken?</w:t>
            </w:r>
          </w:p>
        </w:tc>
      </w:tr>
      <w:tr w:rsidR="00DE31A7" w:rsidRPr="00C620C9" w:rsidTr="005B69EF">
        <w:trPr>
          <w:trHeight w:val="699"/>
        </w:trPr>
        <w:tc>
          <w:tcPr>
            <w:tcW w:w="361" w:type="dxa"/>
            <w:shd w:val="clear" w:color="C6D9F1" w:fill="F1F3E9"/>
          </w:tcPr>
          <w:p w:rsidR="00DE31A7" w:rsidRDefault="00DE31A7" w:rsidP="005B69EF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DE31A7" w:rsidRDefault="00DE31A7" w:rsidP="005B69EF">
            <w:pPr>
              <w:pStyle w:val="groenetekst"/>
            </w:pPr>
            <w:r>
              <w:t>Paula loopt met de dame mee naar de plantentafels.</w:t>
            </w:r>
            <w:r w:rsidR="002503C5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259C49C8" wp14:editId="77C73B3F">
                  <wp:simplePos x="0" y="0"/>
                  <wp:positionH relativeFrom="column">
                    <wp:align>right</wp:align>
                  </wp:positionH>
                  <wp:positionV relativeFrom="page">
                    <wp:posOffset>-2540</wp:posOffset>
                  </wp:positionV>
                  <wp:extent cx="1807845" cy="2466975"/>
                  <wp:effectExtent l="0" t="0" r="1905" b="9525"/>
                  <wp:wrapSquare wrapText="bothSides"/>
                  <wp:docPr id="33" name="Picture 74" descr="prij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rij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31A7" w:rsidRDefault="00DE31A7" w:rsidP="005B69EF">
            <w:pPr>
              <w:pStyle w:val="groenetekst"/>
            </w:pPr>
            <w:r>
              <w:t>Er is erg veel keus in soorten en prijzen.</w:t>
            </w:r>
          </w:p>
          <w:p w:rsidR="00DE31A7" w:rsidRDefault="00DE31A7" w:rsidP="005B69EF">
            <w:pPr>
              <w:pStyle w:val="rekenverwijzing"/>
            </w:pPr>
            <w:r>
              <w:t xml:space="preserve">  </w:t>
            </w:r>
          </w:p>
          <w:p w:rsidR="00DE31A7" w:rsidRDefault="00DE31A7" w:rsidP="005B69EF">
            <w:pPr>
              <w:pStyle w:val="rekenverwijzing"/>
            </w:pPr>
            <w:r>
              <w:t xml:space="preserve">           </w:t>
            </w:r>
            <w:r w:rsidR="002503C5">
              <w:rPr>
                <w:noProof/>
                <w:lang w:val="en-US"/>
              </w:rPr>
              <w:drawing>
                <wp:inline distT="0" distB="0" distL="0" distR="0" wp14:anchorId="3138C591" wp14:editId="6A0011E2">
                  <wp:extent cx="1524000" cy="1266825"/>
                  <wp:effectExtent l="0" t="0" r="0" b="9525"/>
                  <wp:docPr id="3" name="Picture 19" descr="cadeaubon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deaubon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1A7" w:rsidRDefault="00DE31A7" w:rsidP="008530F8">
      <w:pPr>
        <w:rPr>
          <w:lang w:eastAsia="zh-CN"/>
        </w:rPr>
      </w:pPr>
    </w:p>
    <w:p w:rsidR="00DE31A7" w:rsidRDefault="00DE31A7" w:rsidP="008530F8">
      <w:pPr>
        <w:pStyle w:val="streepje"/>
        <w:rPr>
          <w:lang w:eastAsia="zh-CN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853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71" w:type="dxa"/>
          </w:tcPr>
          <w:p w:rsidR="00DE31A7" w:rsidRDefault="00DE31A7" w:rsidP="005B69EF">
            <w:r>
              <w:t>‘Hoeveel plantjes van € 2,45 kan ik kopen?’ vraagt de dame. ‘En hoeveel houd ik over?</w:t>
            </w:r>
          </w:p>
          <w:p w:rsidR="00DE31A7" w:rsidRPr="00BA3884" w:rsidRDefault="00DE31A7" w:rsidP="005B69EF">
            <w:r>
              <w:t xml:space="preserve">Paula rekent hardop: ‘€ 2,45 is ongeveer € 2,50. U kunt vier plantjes kopen en u houdt precies 20 cent over.’ </w:t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2738C0" w:rsidRDefault="00DE31A7" w:rsidP="005B69EF"/>
        </w:tc>
        <w:tc>
          <w:tcPr>
            <w:tcW w:w="8771" w:type="dxa"/>
          </w:tcPr>
          <w:p w:rsidR="00DE31A7" w:rsidRDefault="00DE31A7" w:rsidP="005B69EF">
            <w:r>
              <w:br/>
              <w:t>Hoe komt Paula aan die 20 cent?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DE31A7" w:rsidRDefault="00DE31A7" w:rsidP="008530F8">
      <w:pPr>
        <w:rPr>
          <w:lang w:eastAsia="zh-CN"/>
        </w:rPr>
      </w:pPr>
    </w:p>
    <w:p w:rsidR="00DE31A7" w:rsidRDefault="00DE31A7" w:rsidP="008530F8">
      <w:pPr>
        <w:pStyle w:val="streepje"/>
        <w:rPr>
          <w:lang w:eastAsia="zh-CN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960191">
        <w:trPr>
          <w:trHeight w:val="3054"/>
        </w:trPr>
        <w:tc>
          <w:tcPr>
            <w:tcW w:w="534" w:type="dxa"/>
          </w:tcPr>
          <w:p w:rsidR="00DE31A7" w:rsidRPr="007A5D77" w:rsidRDefault="00DE31A7" w:rsidP="00853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71" w:type="dxa"/>
          </w:tcPr>
          <w:p w:rsidR="00DE31A7" w:rsidRDefault="00DE31A7" w:rsidP="005B69EF">
            <w:r>
              <w:t>‘Hoeveel plantjes van € 2,95 kan ik kopen?’ En hoeveel houd ik over?</w:t>
            </w:r>
          </w:p>
          <w:p w:rsidR="00DE31A7" w:rsidRDefault="00DE31A7" w:rsidP="005B69EF">
            <w:r>
              <w:t>Paula rekent weer hardop: ‘€ 2,95 is ongeveer 3 euro en dan doe je 3 x 3 = 9, dus</w:t>
            </w:r>
            <w:r w:rsidR="00A05C0F">
              <w:t>……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Maak Paula’s berekening af.</w:t>
            </w:r>
          </w:p>
          <w:p w:rsidR="00DE31A7" w:rsidRPr="00BA3884" w:rsidRDefault="00DE31A7" w:rsidP="005B69EF"/>
        </w:tc>
      </w:tr>
    </w:tbl>
    <w:p w:rsidR="00DE31A7" w:rsidRDefault="00DE31A7" w:rsidP="008530F8">
      <w:pPr>
        <w:pStyle w:val="rekenverwijzing"/>
        <w:rPr>
          <w:lang w:eastAsia="zh-CN"/>
        </w:rPr>
      </w:pPr>
      <w:r>
        <w:t>Zie:</w:t>
      </w:r>
      <w:r>
        <w:rPr>
          <w:lang w:eastAsia="zh-CN"/>
        </w:rPr>
        <w:t xml:space="preserve"> </w:t>
      </w:r>
      <w:r w:rsidRPr="00C90C7B">
        <w:t>Geld</w:t>
      </w:r>
      <w:r>
        <w:t xml:space="preserve"> in de </w:t>
      </w:r>
      <w:r w:rsidR="00A05C0F">
        <w:t xml:space="preserve">Extra </w:t>
      </w:r>
      <w:r>
        <w:t>Rekenmodule</w:t>
      </w:r>
    </w:p>
    <w:p w:rsidR="00DE31A7" w:rsidRDefault="00DE31A7" w:rsidP="008530F8">
      <w:pPr>
        <w:rPr>
          <w:lang w:eastAsia="zh-CN"/>
        </w:rPr>
      </w:pPr>
    </w:p>
    <w:p w:rsidR="00DE31A7" w:rsidRDefault="00DE31A7" w:rsidP="008530F8">
      <w:pPr>
        <w:rPr>
          <w:lang w:eastAsia="zh-CN"/>
        </w:rPr>
      </w:pPr>
    </w:p>
    <w:p w:rsidR="00DE31A7" w:rsidRDefault="00DE31A7" w:rsidP="008530F8">
      <w:pPr>
        <w:rPr>
          <w:lang w:eastAsia="zh-CN"/>
        </w:rPr>
      </w:pPr>
    </w:p>
    <w:p w:rsidR="00DE31A7" w:rsidRDefault="00DE31A7" w:rsidP="008530F8">
      <w:pPr>
        <w:pStyle w:val="streepje"/>
        <w:rPr>
          <w:lang w:eastAsia="zh-CN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853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71" w:type="dxa"/>
          </w:tcPr>
          <w:p w:rsidR="00DE31A7" w:rsidRDefault="00DE31A7" w:rsidP="005B69EF">
            <w:r>
              <w:t>‘Hoeveel plantjes kan ik kopen van € 1,45?’ En hoeveel houd ik over?</w:t>
            </w:r>
          </w:p>
          <w:p w:rsidR="00DE31A7" w:rsidRPr="00BA3884" w:rsidRDefault="002503C5" w:rsidP="005B69E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3665855</wp:posOffset>
                      </wp:positionH>
                      <wp:positionV relativeFrom="paragraph">
                        <wp:posOffset>76835</wp:posOffset>
                      </wp:positionV>
                      <wp:extent cx="1343025" cy="819150"/>
                      <wp:effectExtent l="19050" t="0" r="47625" b="285750"/>
                      <wp:wrapNone/>
                      <wp:docPr id="3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819150"/>
                              </a:xfrm>
                              <a:prstGeom prst="cloudCallout">
                                <a:avLst>
                                  <a:gd name="adj1" fmla="val -23380"/>
                                  <a:gd name="adj2" fmla="val 77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Default="00DE31A7" w:rsidP="00285452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…….  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voor</w:t>
                                  </w:r>
                                  <w:proofErr w:type="spellEnd"/>
                                </w:p>
                                <w:p w:rsidR="00DE31A7" w:rsidRPr="00E342DB" w:rsidRDefault="00DE31A7" w:rsidP="00285452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€ ……….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10" o:spid="_x0000_s1026" type="#_x0000_t106" style="position:absolute;margin-left:288.65pt;margin-top:6.05pt;width:105.7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" adj="5750,27614">
                      <v:textbox inset="1mm,1mm,1mm,1mm">
                        <w:txbxContent>
                          <w:p w:rsidR="00DE31A7" w:rsidRDefault="00DE31A7" w:rsidP="002854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…….  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voor</w:t>
                            </w:r>
                            <w:proofErr w:type="spellEnd"/>
                          </w:p>
                          <w:p w:rsidR="00DE31A7" w:rsidRPr="00E342DB" w:rsidRDefault="00DE31A7" w:rsidP="002854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€ 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31A7">
              <w:t>Paula zoekt dit als volgt uit:</w:t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2738C0" w:rsidRDefault="002503C5" w:rsidP="005B69E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694055</wp:posOffset>
                      </wp:positionV>
                      <wp:extent cx="1343025" cy="819150"/>
                      <wp:effectExtent l="19050" t="0" r="47625" b="285750"/>
                      <wp:wrapNone/>
                      <wp:docPr id="3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819150"/>
                              </a:xfrm>
                              <a:prstGeom prst="cloudCallout">
                                <a:avLst>
                                  <a:gd name="adj1" fmla="val -23380"/>
                                  <a:gd name="adj2" fmla="val 77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Pr="00E342DB" w:rsidRDefault="00DE31A7" w:rsidP="00285452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Eentje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kost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€ 1,50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7" type="#_x0000_t106" style="position:absolute;margin-left:14.6pt;margin-top:54.65pt;width:105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" adj="5750,27614">
                      <v:textbox inset="1mm,1mm,1mm,1mm">
                        <w:txbxContent>
                          <w:p w:rsidR="00DE31A7" w:rsidRPr="00E342DB" w:rsidRDefault="00DE31A7" w:rsidP="002854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Eentje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kost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€ 1,50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71" w:type="dxa"/>
          </w:tcPr>
          <w:p w:rsidR="00DE31A7" w:rsidRDefault="00DE31A7" w:rsidP="005B69EF"/>
          <w:p w:rsidR="00DE31A7" w:rsidRDefault="002503C5" w:rsidP="005B69E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130810</wp:posOffset>
                      </wp:positionV>
                      <wp:extent cx="1343025" cy="790575"/>
                      <wp:effectExtent l="19050" t="0" r="47625" b="276225"/>
                      <wp:wrapNone/>
                      <wp:docPr id="3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790575"/>
                              </a:xfrm>
                              <a:prstGeom prst="cloudCallout">
                                <a:avLst>
                                  <a:gd name="adj1" fmla="val -23380"/>
                                  <a:gd name="adj2" fmla="val 77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Default="00DE31A7" w:rsidP="00285452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Vier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voor</w:t>
                                  </w:r>
                                  <w:proofErr w:type="spellEnd"/>
                                </w:p>
                                <w:p w:rsidR="00DE31A7" w:rsidRPr="00E342DB" w:rsidRDefault="00DE31A7" w:rsidP="00285452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€ ……….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8" type="#_x0000_t106" style="position:absolute;margin-left:170.9pt;margin-top:10.3pt;width:105.7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" adj="5750,27614">
                      <v:textbox inset="1mm,1mm,1mm,1mm">
                        <w:txbxContent>
                          <w:p w:rsidR="00DE31A7" w:rsidRDefault="00DE31A7" w:rsidP="002854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Vier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voor</w:t>
                            </w:r>
                            <w:proofErr w:type="spellEnd"/>
                          </w:p>
                          <w:p w:rsidR="00DE31A7" w:rsidRPr="00E342DB" w:rsidRDefault="00DE31A7" w:rsidP="002854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€ 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31A7" w:rsidRDefault="00DE31A7" w:rsidP="005B69EF"/>
          <w:p w:rsidR="00DE31A7" w:rsidRDefault="00DE31A7" w:rsidP="005B69EF"/>
          <w:p w:rsidR="00DE31A7" w:rsidRDefault="002503C5" w:rsidP="005B69E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1905</wp:posOffset>
                      </wp:positionV>
                      <wp:extent cx="1276350" cy="733425"/>
                      <wp:effectExtent l="19050" t="0" r="38100" b="257175"/>
                      <wp:wrapNone/>
                      <wp:docPr id="2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733425"/>
                              </a:xfrm>
                              <a:prstGeom prst="cloudCallout">
                                <a:avLst>
                                  <a:gd name="adj1" fmla="val -19972"/>
                                  <a:gd name="adj2" fmla="val 77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Pr="00E342DB" w:rsidRDefault="00DE31A7" w:rsidP="00285452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Twee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voor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€ 3,00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9" type="#_x0000_t106" style="position:absolute;margin-left:77.15pt;margin-top:.15pt;width:100.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" adj="6486,27614">
                      <v:textbox inset="1mm,1mm,1mm,1mm">
                        <w:txbxContent>
                          <w:p w:rsidR="00DE31A7" w:rsidRPr="00E342DB" w:rsidRDefault="00DE31A7" w:rsidP="002854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Twee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voor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€ 3,00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31A7">
              <w:tab/>
            </w:r>
            <w:r w:rsidR="00DE31A7">
              <w:tab/>
            </w:r>
            <w:r w:rsidR="00DE31A7">
              <w:tab/>
            </w:r>
            <w:r w:rsidR="00DE31A7">
              <w:tab/>
            </w:r>
            <w:r w:rsidR="00DE31A7">
              <w:tab/>
            </w:r>
            <w:r w:rsidR="00DE31A7">
              <w:tab/>
            </w:r>
            <w:r w:rsidR="00DE31A7">
              <w:tab/>
            </w:r>
            <w:r w:rsidR="00DE31A7">
              <w:tab/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1A7" w:rsidRDefault="00DE31A7" w:rsidP="005B69EF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2503C5"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3C5"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="002503C5"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3C5"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1A7" w:rsidRDefault="002503C5" w:rsidP="005B69EF"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1A7">
              <w:tab/>
            </w:r>
            <w:r w:rsidR="00DE31A7">
              <w:tab/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1A7">
              <w:tab/>
            </w:r>
            <w:r w:rsidR="00DE31A7">
              <w:tab/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1A7">
              <w:tab/>
            </w:r>
            <w:r w:rsidR="00DE31A7">
              <w:tab/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409575" cy="4572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1A7" w:rsidRDefault="00DE31A7" w:rsidP="005B69EF"/>
          <w:p w:rsidR="00DE31A7" w:rsidRDefault="00DE31A7" w:rsidP="005B69EF"/>
        </w:tc>
      </w:tr>
      <w:tr w:rsidR="00DE31A7" w:rsidRPr="00BA3884" w:rsidTr="005B69EF">
        <w:tc>
          <w:tcPr>
            <w:tcW w:w="534" w:type="dxa"/>
          </w:tcPr>
          <w:p w:rsidR="00DE31A7" w:rsidRDefault="00DE31A7" w:rsidP="005B69EF">
            <w:pPr>
              <w:rPr>
                <w:noProof/>
                <w:lang w:eastAsia="nl-NL"/>
              </w:rPr>
            </w:pPr>
          </w:p>
        </w:tc>
        <w:tc>
          <w:tcPr>
            <w:tcW w:w="8771" w:type="dxa"/>
          </w:tcPr>
          <w:p w:rsidR="00DE31A7" w:rsidRDefault="00DE31A7" w:rsidP="005B69EF">
            <w:pPr>
              <w:pStyle w:val="ListParagraph"/>
              <w:numPr>
                <w:ilvl w:val="0"/>
                <w:numId w:val="42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Vul op de stippen de juiste getallen in.</w:t>
            </w:r>
            <w:r>
              <w:rPr>
                <w:noProof/>
                <w:lang w:eastAsia="nl-NL"/>
              </w:rPr>
              <w:br/>
            </w:r>
          </w:p>
          <w:p w:rsidR="00DE31A7" w:rsidRDefault="00DE31A7" w:rsidP="005B69EF">
            <w:pPr>
              <w:pStyle w:val="ListParagraph"/>
              <w:numPr>
                <w:ilvl w:val="0"/>
                <w:numId w:val="42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Paula zegt: ‘</w:t>
            </w:r>
            <w:r w:rsidRPr="003A4BCC">
              <w:rPr>
                <w:i/>
                <w:noProof/>
                <w:lang w:eastAsia="nl-NL"/>
              </w:rPr>
              <w:t>U kunt er zes kopen en dan houdt u over 1 euro en 30 cent.</w:t>
            </w:r>
            <w:r>
              <w:rPr>
                <w:noProof/>
                <w:lang w:eastAsia="nl-NL"/>
              </w:rPr>
              <w:t>’</w:t>
            </w:r>
            <w:r>
              <w:rPr>
                <w:noProof/>
                <w:lang w:eastAsia="nl-NL"/>
              </w:rPr>
              <w:br/>
              <w:t>Leg uit hoe Paula heeft gerekend.</w:t>
            </w:r>
          </w:p>
          <w:p w:rsidR="00DE31A7" w:rsidRDefault="00DE31A7" w:rsidP="00D80C3A">
            <w:pPr>
              <w:pStyle w:val="ListParagraph"/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br/>
            </w:r>
            <w:r>
              <w:t>……………………………………………………………………………………………………………………</w:t>
            </w:r>
            <w:r>
              <w:br/>
            </w:r>
            <w:r>
              <w:br/>
              <w:t>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</w:t>
            </w:r>
          </w:p>
          <w:p w:rsidR="00DE31A7" w:rsidRDefault="00DE31A7" w:rsidP="005B69EF"/>
          <w:p w:rsidR="00DE31A7" w:rsidRDefault="00DE31A7" w:rsidP="005B69EF">
            <w:pPr>
              <w:rPr>
                <w:noProof/>
                <w:lang w:eastAsia="nl-NL"/>
              </w:rPr>
            </w:pPr>
            <w:r>
              <w:t>Bespreek deze opdracht in de klas.</w:t>
            </w:r>
          </w:p>
        </w:tc>
      </w:tr>
    </w:tbl>
    <w:p w:rsidR="00DE31A7" w:rsidRDefault="00DE31A7" w:rsidP="008530F8">
      <w:pPr>
        <w:rPr>
          <w:lang w:eastAsia="zh-CN"/>
        </w:rPr>
      </w:pPr>
    </w:p>
    <w:p w:rsidR="00DE31A7" w:rsidRDefault="00DE31A7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276"/>
        <w:gridCol w:w="4829"/>
        <w:gridCol w:w="4022"/>
      </w:tblGrid>
      <w:tr w:rsidR="00DE31A7" w:rsidTr="005B69EF">
        <w:trPr>
          <w:trHeight w:val="2486"/>
        </w:trPr>
        <w:tc>
          <w:tcPr>
            <w:tcW w:w="276" w:type="dxa"/>
            <w:shd w:val="clear" w:color="auto" w:fill="F1F3E9"/>
          </w:tcPr>
          <w:p w:rsidR="00DE31A7" w:rsidRPr="00632288" w:rsidRDefault="00DE31A7" w:rsidP="005B69EF">
            <w:pPr>
              <w:pStyle w:val="groenetekst"/>
            </w:pPr>
          </w:p>
        </w:tc>
        <w:tc>
          <w:tcPr>
            <w:tcW w:w="4829" w:type="dxa"/>
            <w:shd w:val="clear" w:color="auto" w:fill="F1F3E9"/>
          </w:tcPr>
          <w:p w:rsidR="00DE31A7" w:rsidRDefault="00DE31A7" w:rsidP="005B69EF">
            <w:pPr>
              <w:pStyle w:val="groenetekst"/>
            </w:pPr>
            <w:r>
              <w:br/>
              <w:t>Om sneller een voorraad planten te verkopen, worden de planten goedkoper aangeboden.</w:t>
            </w:r>
          </w:p>
          <w:p w:rsidR="00DE31A7" w:rsidRDefault="00DE31A7" w:rsidP="005B69EF">
            <w:pPr>
              <w:pStyle w:val="groenetekst"/>
            </w:pPr>
            <w:r>
              <w:t>Dat kan op verschillende manieren.</w:t>
            </w:r>
          </w:p>
          <w:p w:rsidR="00DE31A7" w:rsidRDefault="00DE31A7" w:rsidP="005B69EF">
            <w:pPr>
              <w:pStyle w:val="groenetekst"/>
            </w:pPr>
            <w:r>
              <w:t xml:space="preserve">Hiernaast zie je een voorbeeld. </w:t>
            </w:r>
          </w:p>
          <w:p w:rsidR="00DE31A7" w:rsidRDefault="00DE31A7" w:rsidP="005B69EF">
            <w:pPr>
              <w:pStyle w:val="groenetekst"/>
            </w:pPr>
          </w:p>
          <w:p w:rsidR="00DE31A7" w:rsidRDefault="00DE31A7" w:rsidP="005B69EF">
            <w:pPr>
              <w:pStyle w:val="groenetekst"/>
            </w:pPr>
          </w:p>
          <w:p w:rsidR="00DE31A7" w:rsidRDefault="00DE31A7" w:rsidP="005B69EF">
            <w:pPr>
              <w:pStyle w:val="groenetekst"/>
            </w:pPr>
          </w:p>
          <w:p w:rsidR="00DE31A7" w:rsidRDefault="00DE31A7" w:rsidP="005B69EF">
            <w:pPr>
              <w:pStyle w:val="groenetekst"/>
            </w:pPr>
          </w:p>
        </w:tc>
        <w:tc>
          <w:tcPr>
            <w:tcW w:w="4022" w:type="dxa"/>
            <w:shd w:val="clear" w:color="auto" w:fill="F1F3E9"/>
          </w:tcPr>
          <w:p w:rsidR="00DE31A7" w:rsidRPr="00632288" w:rsidRDefault="002503C5" w:rsidP="00CB44C4">
            <w:pPr>
              <w:pStyle w:val="groenetekst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116840</wp:posOffset>
                      </wp:positionV>
                      <wp:extent cx="1378585" cy="1838325"/>
                      <wp:effectExtent l="0" t="0" r="12065" b="28575"/>
                      <wp:wrapNone/>
                      <wp:docPr id="2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183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Pr="00852038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852038"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  <w:t>ACTIE</w:t>
                                  </w: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  <w:t>ALLE PLANTEN OP DEZE TAFEL NU</w:t>
                                  </w: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  <w:t>10 VOOR € 12,50</w:t>
                                  </w: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  <w:t>p.st. € 1,50</w:t>
                                  </w: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Pr="00852038" w:rsidRDefault="00DE31A7" w:rsidP="001315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30" type="#_x0000_t202" style="position:absolute;left:0;text-align:left;margin-left:75.2pt;margin-top:9.2pt;width:108.55pt;height:14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">
                      <v:textbox>
                        <w:txbxContent>
                          <w:p w:rsidR="00DE31A7" w:rsidRPr="00852038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852038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  <w:t>ACTIE</w:t>
                            </w: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ALLE PLANTEN OP DEZE TAFEL NU</w:t>
                            </w:r>
                          </w:p>
                          <w:p w:rsidR="00DE31A7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10 VOOR € 12,50</w:t>
                            </w:r>
                          </w:p>
                          <w:p w:rsidR="00DE31A7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p.st. € 1,50</w:t>
                            </w: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Pr="00852038" w:rsidRDefault="00DE31A7" w:rsidP="001315CA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E31A7" w:rsidRDefault="00DE31A7" w:rsidP="001315CA"/>
    <w:p w:rsidR="00DE31A7" w:rsidRDefault="00DE31A7">
      <w:r>
        <w:br w:type="page"/>
      </w:r>
    </w:p>
    <w:p w:rsidR="00DE31A7" w:rsidRPr="0064453C" w:rsidRDefault="00DE31A7" w:rsidP="001315C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1315CA">
            <w:pPr>
              <w:pStyle w:val="Opgave"/>
            </w:pPr>
          </w:p>
        </w:tc>
        <w:tc>
          <w:tcPr>
            <w:tcW w:w="8771" w:type="dxa"/>
          </w:tcPr>
          <w:p w:rsidR="00DE31A7" w:rsidRDefault="00DE31A7" w:rsidP="005B69EF">
            <w:r>
              <w:t>Hoeveel voordeel heb je als klant bij deze actie wanneer je 10 planten koopt?</w:t>
            </w:r>
          </w:p>
          <w:p w:rsidR="00DE31A7" w:rsidRPr="00BA3884" w:rsidRDefault="00DE31A7" w:rsidP="005B69EF">
            <w:r>
              <w:t>Laat je berekeningen zien:</w:t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CB44C4"/>
        </w:tc>
      </w:tr>
    </w:tbl>
    <w:p w:rsidR="00DE31A7" w:rsidRPr="00BA3884" w:rsidRDefault="00DE31A7" w:rsidP="001315CA"/>
    <w:p w:rsidR="00DE31A7" w:rsidRPr="0064453C" w:rsidRDefault="00DE31A7" w:rsidP="001315C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1315C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71" w:type="dxa"/>
          </w:tcPr>
          <w:p w:rsidR="00DE31A7" w:rsidRDefault="00DE31A7" w:rsidP="005B69EF">
            <w:r>
              <w:t>Artikelen goedkoper aanbieden kan ook op andere manieren dan je in de vorige opdracht gezien hebt. Verzin zelf drie verschillende andere manieren. Schrijf deze op de borden hieronder.</w:t>
            </w:r>
          </w:p>
          <w:p w:rsidR="00DE31A7" w:rsidRPr="00BA3884" w:rsidRDefault="00DE31A7" w:rsidP="005B69EF"/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2503C5" w:rsidP="005B69E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635</wp:posOffset>
                      </wp:positionV>
                      <wp:extent cx="1378585" cy="1838325"/>
                      <wp:effectExtent l="0" t="0" r="12065" b="28575"/>
                      <wp:wrapNone/>
                      <wp:docPr id="2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183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Pr="00852038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852038"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  <w:t>ACTIE</w:t>
                                  </w: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Pr="00852038" w:rsidRDefault="00DE31A7" w:rsidP="001315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margin-left:147.25pt;margin-top:.05pt;width:108.55pt;height:14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">
                      <v:textbox>
                        <w:txbxContent>
                          <w:p w:rsidR="00DE31A7" w:rsidRPr="00852038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852038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  <w:t>ACTIE</w:t>
                            </w: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Pr="00852038" w:rsidRDefault="00DE31A7" w:rsidP="001315C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</wp:posOffset>
                      </wp:positionV>
                      <wp:extent cx="1378585" cy="1838325"/>
                      <wp:effectExtent l="0" t="0" r="12065" b="2857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183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Pr="00852038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852038"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  <w:t>ACTIE</w:t>
                                  </w: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Pr="00852038" w:rsidRDefault="00DE31A7" w:rsidP="001315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2" type="#_x0000_t202" style="position:absolute;margin-left:-.5pt;margin-top:.05pt;width:108.55pt;height:14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">
                      <v:textbox>
                        <w:txbxContent>
                          <w:p w:rsidR="00DE31A7" w:rsidRPr="00852038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852038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  <w:t>ACTIE</w:t>
                            </w: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Pr="00852038" w:rsidRDefault="00DE31A7" w:rsidP="001315C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635</wp:posOffset>
                      </wp:positionV>
                      <wp:extent cx="1378585" cy="1838325"/>
                      <wp:effectExtent l="0" t="0" r="12065" b="28575"/>
                      <wp:wrapNone/>
                      <wp:docPr id="2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585" cy="183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1A7" w:rsidRPr="00852038" w:rsidRDefault="00DE31A7" w:rsidP="001315CA">
                                  <w:pPr>
                                    <w:pStyle w:val="groenetekst"/>
                                    <w:jc w:val="center"/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</w:pPr>
                                  <w:r w:rsidRPr="00852038">
                                    <w:rPr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eastAsia="nl-NL"/>
                                    </w:rPr>
                                    <w:t>ACTIE</w:t>
                                  </w: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lang w:eastAsia="nl-NL"/>
                                    </w:rPr>
                                  </w:pPr>
                                </w:p>
                                <w:p w:rsidR="00DE31A7" w:rsidRDefault="00DE31A7" w:rsidP="001315CA">
                                  <w:pPr>
                                    <w:pStyle w:val="groenetekst"/>
                                    <w:rPr>
                                      <w:noProof/>
                                      <w:sz w:val="24"/>
                                      <w:szCs w:val="24"/>
                                      <w:lang w:eastAsia="nl-NL"/>
                                    </w:rPr>
                                  </w:pPr>
                                </w:p>
                                <w:p w:rsidR="00DE31A7" w:rsidRPr="00852038" w:rsidRDefault="00DE31A7" w:rsidP="001315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3" type="#_x0000_t202" style="position:absolute;margin-left:290.5pt;margin-top:.05pt;width:108.55pt;height:14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">
                      <v:textbox>
                        <w:txbxContent>
                          <w:p w:rsidR="00DE31A7" w:rsidRPr="00852038" w:rsidRDefault="00DE31A7" w:rsidP="001315CA">
                            <w:pPr>
                              <w:pStyle w:val="groenetekst"/>
                              <w:jc w:val="center"/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</w:pPr>
                            <w:r w:rsidRPr="00852038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eastAsia="nl-NL"/>
                              </w:rPr>
                              <w:t>ACTIE</w:t>
                            </w: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31A7" w:rsidRDefault="00DE31A7" w:rsidP="001315CA">
                            <w:pPr>
                              <w:pStyle w:val="groenetekst"/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</w:pPr>
                          </w:p>
                          <w:p w:rsidR="00DE31A7" w:rsidRPr="00852038" w:rsidRDefault="00DE31A7" w:rsidP="001315CA"/>
                        </w:txbxContent>
                      </v:textbox>
                    </v:shape>
                  </w:pict>
                </mc:Fallback>
              </mc:AlternateContent>
            </w:r>
          </w:p>
          <w:p w:rsidR="00DE31A7" w:rsidRDefault="00DE31A7" w:rsidP="005B69EF">
            <w:pPr>
              <w:pStyle w:val="groenetekst"/>
              <w:rPr>
                <w:noProof/>
                <w:sz w:val="24"/>
                <w:szCs w:val="24"/>
                <w:lang w:eastAsia="nl-NL"/>
              </w:rPr>
            </w:pPr>
          </w:p>
          <w:p w:rsidR="00DE31A7" w:rsidRDefault="00DE31A7" w:rsidP="005B69EF"/>
          <w:p w:rsidR="00DE31A7" w:rsidRDefault="00DE31A7" w:rsidP="005B69EF"/>
        </w:tc>
      </w:tr>
    </w:tbl>
    <w:p w:rsidR="00DE31A7" w:rsidRPr="00BA3884" w:rsidRDefault="00DE31A7" w:rsidP="001315CA"/>
    <w:p w:rsidR="00DE31A7" w:rsidRDefault="00DE31A7" w:rsidP="001315CA"/>
    <w:p w:rsidR="00DE31A7" w:rsidRDefault="00DE31A7" w:rsidP="001315CA"/>
    <w:p w:rsidR="00DE31A7" w:rsidRDefault="00DE31A7" w:rsidP="001315CA"/>
    <w:p w:rsidR="00DE31A7" w:rsidRDefault="00DE31A7" w:rsidP="001315CA"/>
    <w:p w:rsidR="00DE31A7" w:rsidRDefault="00DE31A7">
      <w:r>
        <w:br w:type="page"/>
      </w:r>
    </w:p>
    <w:p w:rsidR="00DE31A7" w:rsidRPr="0064453C" w:rsidRDefault="00DE31A7" w:rsidP="001315C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1315CA">
            <w:pPr>
              <w:pStyle w:val="Opgave"/>
            </w:pPr>
          </w:p>
        </w:tc>
        <w:tc>
          <w:tcPr>
            <w:tcW w:w="8771" w:type="dxa"/>
          </w:tcPr>
          <w:p w:rsidR="00DE31A7" w:rsidRDefault="002503C5" w:rsidP="005B69EF">
            <w:r>
              <w:rPr>
                <w:noProof/>
                <w:lang w:val="en-U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2272665" cy="2093595"/>
                  <wp:effectExtent l="0" t="0" r="0" b="1905"/>
                  <wp:wrapSquare wrapText="bothSides"/>
                  <wp:docPr id="24" name="Picture 28" descr="IMG_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0" r="15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209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A7">
              <w:t>Een klant wil 3 planten kopen.</w:t>
            </w:r>
          </w:p>
          <w:p w:rsidR="00DE31A7" w:rsidRDefault="00DE31A7" w:rsidP="005B69EF">
            <w:r>
              <w:t>Hoe kun je haar uitleggen dat 5 voor € 20 een veel betere aanbieding is?</w:t>
            </w:r>
          </w:p>
          <w:p w:rsidR="00DE31A7" w:rsidRDefault="00DE31A7" w:rsidP="005B69EF">
            <w:r>
              <w:t>Schrijf jouw idee hieronder op:</w:t>
            </w:r>
          </w:p>
          <w:p w:rsidR="00DE31A7" w:rsidRDefault="00DE31A7" w:rsidP="005B69EF"/>
          <w:p w:rsidR="00DE31A7" w:rsidRDefault="00DE31A7" w:rsidP="00CB44C4">
            <w:r>
              <w:t>…………………………………………………………………</w:t>
            </w:r>
          </w:p>
          <w:p w:rsidR="00DE31A7" w:rsidRDefault="00DE31A7" w:rsidP="00CB44C4"/>
          <w:p w:rsidR="00DE31A7" w:rsidRDefault="00DE31A7" w:rsidP="00CB44C4">
            <w:r>
              <w:t>…………………………………………………………………</w:t>
            </w:r>
          </w:p>
          <w:p w:rsidR="00DE31A7" w:rsidRDefault="00DE31A7" w:rsidP="00CB44C4"/>
          <w:p w:rsidR="00DE31A7" w:rsidRDefault="00DE31A7" w:rsidP="00CB44C4">
            <w:r>
              <w:t>…………………………………………………………………</w:t>
            </w:r>
          </w:p>
          <w:p w:rsidR="00DE31A7" w:rsidRDefault="00DE31A7" w:rsidP="00CB44C4"/>
          <w:p w:rsidR="00DE31A7" w:rsidRDefault="00DE31A7" w:rsidP="00CB44C4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CB44C4"/>
          <w:p w:rsidR="00DE31A7" w:rsidRDefault="00DE31A7" w:rsidP="00CB44C4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CB44C4"/>
          <w:p w:rsidR="00DE31A7" w:rsidRPr="00BA3884" w:rsidRDefault="00DE31A7" w:rsidP="00CB44C4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DE31A7" w:rsidRDefault="00DE31A7" w:rsidP="00CB44C4"/>
    <w:p w:rsidR="00DE31A7" w:rsidRPr="0064453C" w:rsidRDefault="00DE31A7" w:rsidP="001315C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1315CA">
            <w:pPr>
              <w:pStyle w:val="Opgave"/>
            </w:pPr>
          </w:p>
        </w:tc>
        <w:tc>
          <w:tcPr>
            <w:tcW w:w="8771" w:type="dxa"/>
          </w:tcPr>
          <w:p w:rsidR="00DE31A7" w:rsidRDefault="002503C5" w:rsidP="005B69EF"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3827780</wp:posOffset>
                  </wp:positionH>
                  <wp:positionV relativeFrom="paragraph">
                    <wp:posOffset>15875</wp:posOffset>
                  </wp:positionV>
                  <wp:extent cx="1581150" cy="1171575"/>
                  <wp:effectExtent l="0" t="0" r="0" b="9525"/>
                  <wp:wrapSquare wrapText="bothSides"/>
                  <wp:docPr id="23" name="Picture 35" descr="IMG_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34" t="51843" r="31096" b="1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A7">
              <w:rPr>
                <w:noProof/>
                <w:lang w:eastAsia="nl-NL"/>
              </w:rPr>
              <w:t>Een aanbieding wordt ook vaak met een kortings-</w:t>
            </w:r>
            <w:r w:rsidR="00DE31A7">
              <w:t>percentage aangegeven.</w:t>
            </w:r>
          </w:p>
          <w:p w:rsidR="00DE31A7" w:rsidRDefault="00DE31A7" w:rsidP="005B69EF">
            <w:r>
              <w:t xml:space="preserve">Welke manier vind jij handiger? Met een </w:t>
            </w:r>
            <w:proofErr w:type="spellStart"/>
            <w:r>
              <w:t>kortingsper-centage</w:t>
            </w:r>
            <w:proofErr w:type="spellEnd"/>
            <w:r>
              <w:t xml:space="preserve"> of de manier van opdracht 11?</w:t>
            </w:r>
          </w:p>
          <w:p w:rsidR="00DE31A7" w:rsidRDefault="00DE31A7" w:rsidP="005B69EF">
            <w:r>
              <w:t>Licht je antwoord toe:</w:t>
            </w:r>
          </w:p>
          <w:p w:rsidR="00DE31A7" w:rsidRPr="00BA3884" w:rsidRDefault="00DE31A7" w:rsidP="005B69EF"/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>
            <w:pPr>
              <w:pStyle w:val="groenetekst"/>
            </w:pPr>
          </w:p>
        </w:tc>
      </w:tr>
    </w:tbl>
    <w:p w:rsidR="00DE31A7" w:rsidRPr="00BA3884" w:rsidRDefault="00DE31A7" w:rsidP="001315CA"/>
    <w:p w:rsidR="00DE31A7" w:rsidRDefault="00DE31A7">
      <w:r>
        <w:br w:type="page"/>
      </w:r>
    </w:p>
    <w:p w:rsidR="00DE31A7" w:rsidRPr="0064453C" w:rsidRDefault="00DE31A7" w:rsidP="002337B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5B69EF">
            <w:pPr>
              <w:pStyle w:val="Opgave"/>
            </w:pPr>
          </w:p>
        </w:tc>
        <w:tc>
          <w:tcPr>
            <w:tcW w:w="8771" w:type="dxa"/>
          </w:tcPr>
          <w:p w:rsidR="00DE31A7" w:rsidRPr="00BA3884" w:rsidRDefault="00DE31A7" w:rsidP="005B69EF">
            <w:r>
              <w:t>Bereken voor de vogelhuisjes hieronder wat je als klant betaalt.</w:t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/>
          <w:p w:rsidR="00DE31A7" w:rsidRDefault="002503C5" w:rsidP="00CB44C4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1256030</wp:posOffset>
                      </wp:positionV>
                      <wp:extent cx="209550" cy="276225"/>
                      <wp:effectExtent l="0" t="0" r="1270" b="1270"/>
                      <wp:wrapNone/>
                      <wp:docPr id="2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8432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31A7" w:rsidRPr="007A5D77" w:rsidRDefault="00DE31A7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7A5D77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  <w:lang w:val="en-US"/>
                                    </w:rPr>
                                    <w:t>C: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4" type="#_x0000_t202" style="position:absolute;left:0;text-align:left;margin-left:95.9pt;margin-top:98.9pt;width:16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" fillcolor="#484329" stroked="f">
                      <v:textbox inset="0,0,0,0">
                        <w:txbxContent>
                          <w:p w:rsidR="00DE31A7" w:rsidRPr="007A5D77" w:rsidRDefault="00DE31A7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A5D77">
                              <w:rPr>
                                <w:b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  <w:t>C: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3175</wp:posOffset>
                  </wp:positionV>
                  <wp:extent cx="1590675" cy="1171575"/>
                  <wp:effectExtent l="0" t="0" r="9525" b="9525"/>
                  <wp:wrapNone/>
                  <wp:docPr id="21" name="Picture 17" descr="IMG_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73" t="51843" r="31096" b="1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3810000" cy="3181350"/>
                  <wp:effectExtent l="0" t="0" r="0" b="0"/>
                  <wp:docPr id="17" name="Picture 1" descr="vogelhuisj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gelhuisj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DE31A7" w:rsidRPr="00960191" w:rsidRDefault="00DE31A7" w:rsidP="00CB44C4">
      <w:pPr>
        <w:rPr>
          <w:sz w:val="18"/>
        </w:rPr>
      </w:pPr>
    </w:p>
    <w:p w:rsidR="00DE31A7" w:rsidRPr="0064453C" w:rsidRDefault="00DE31A7" w:rsidP="001315C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1315CA">
            <w:pPr>
              <w:pStyle w:val="Opgave"/>
            </w:pPr>
          </w:p>
        </w:tc>
        <w:tc>
          <w:tcPr>
            <w:tcW w:w="8771" w:type="dxa"/>
          </w:tcPr>
          <w:p w:rsidR="00DE31A7" w:rsidRDefault="002503C5" w:rsidP="005B69EF"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2827655</wp:posOffset>
                  </wp:positionH>
                  <wp:positionV relativeFrom="paragraph">
                    <wp:posOffset>40005</wp:posOffset>
                  </wp:positionV>
                  <wp:extent cx="2609850" cy="1990725"/>
                  <wp:effectExtent l="0" t="0" r="0" b="9525"/>
                  <wp:wrapSquare wrapText="bothSides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1A7" w:rsidRPr="00B212E1">
              <w:rPr>
                <w:noProof/>
              </w:rPr>
              <w:t>Een klant koopt</w:t>
            </w:r>
            <w:r w:rsidR="00DE31A7">
              <w:t xml:space="preserve"> van elk soort drie planten.</w:t>
            </w:r>
            <w:r w:rsidR="00DE31A7">
              <w:br/>
              <w:t>Wat is voordeliger:</w:t>
            </w:r>
          </w:p>
          <w:p w:rsidR="00DE31A7" w:rsidRDefault="00DE31A7" w:rsidP="005B69EF">
            <w:r>
              <w:t>de aanbieding die je hiernaast ziet of 10% korting.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</w:t>
            </w:r>
          </w:p>
          <w:p w:rsidR="00DE31A7" w:rsidRDefault="00DE31A7" w:rsidP="005B69EF"/>
          <w:p w:rsidR="00DE31A7" w:rsidRDefault="00DE31A7" w:rsidP="005B69EF">
            <w:r>
              <w:t>…………………………………………………………………………………………………………………………….</w:t>
            </w:r>
          </w:p>
          <w:p w:rsidR="00DE31A7" w:rsidRPr="00BA3884" w:rsidRDefault="00DE31A7" w:rsidP="005B69EF"/>
        </w:tc>
      </w:tr>
    </w:tbl>
    <w:p w:rsidR="00DE31A7" w:rsidRDefault="00DE31A7" w:rsidP="001315CA">
      <w:pPr>
        <w:pStyle w:val="rekenverwijzing"/>
      </w:pPr>
      <w:r>
        <w:t xml:space="preserve">Zie: </w:t>
      </w:r>
      <w:r w:rsidR="00A05C0F">
        <w:t xml:space="preserve">Verhoudingen en </w:t>
      </w:r>
      <w:r>
        <w:t xml:space="preserve">Procenten in de </w:t>
      </w:r>
      <w:r w:rsidR="00A05C0F">
        <w:t xml:space="preserve">Extra </w:t>
      </w:r>
      <w:bookmarkStart w:id="0" w:name="_GoBack"/>
      <w:bookmarkEnd w:id="0"/>
      <w:r>
        <w:t>Rekenmodule</w:t>
      </w:r>
    </w:p>
    <w:tbl>
      <w:tblPr>
        <w:tblW w:w="9127" w:type="dxa"/>
        <w:tblInd w:w="170" w:type="dxa"/>
        <w:tblBorders>
          <w:left w:val="single" w:sz="48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276"/>
        <w:gridCol w:w="4829"/>
        <w:gridCol w:w="4022"/>
      </w:tblGrid>
      <w:tr w:rsidR="00DE31A7" w:rsidTr="00CB44C4">
        <w:trPr>
          <w:trHeight w:val="2494"/>
        </w:trPr>
        <w:tc>
          <w:tcPr>
            <w:tcW w:w="276" w:type="dxa"/>
            <w:shd w:val="clear" w:color="auto" w:fill="F1F3E9"/>
          </w:tcPr>
          <w:p w:rsidR="00DE31A7" w:rsidRPr="00632288" w:rsidRDefault="00DE31A7" w:rsidP="002337BA"/>
        </w:tc>
        <w:tc>
          <w:tcPr>
            <w:tcW w:w="4829" w:type="dxa"/>
            <w:shd w:val="clear" w:color="auto" w:fill="F1F3E9"/>
          </w:tcPr>
          <w:p w:rsidR="00DE31A7" w:rsidRDefault="00DE31A7" w:rsidP="005B69EF">
            <w:pPr>
              <w:pStyle w:val="groenetekst"/>
            </w:pPr>
            <w:r>
              <w:t>Als je planten aanbiedt voor de helft van de prijs, maak je dan nog wel winst?</w:t>
            </w:r>
          </w:p>
          <w:p w:rsidR="00DE31A7" w:rsidRDefault="00DE31A7" w:rsidP="005B69EF">
            <w:pPr>
              <w:pStyle w:val="groenetekst"/>
            </w:pPr>
          </w:p>
          <w:p w:rsidR="00DE31A7" w:rsidRDefault="00DE31A7" w:rsidP="005B69EF">
            <w:pPr>
              <w:pStyle w:val="groenetekst"/>
            </w:pPr>
            <w:r>
              <w:t xml:space="preserve">Dit ga je eerst aan de hand van een voorbeeld uitzoeken. </w:t>
            </w:r>
          </w:p>
          <w:p w:rsidR="00DE31A7" w:rsidRDefault="00DE31A7" w:rsidP="0017493A">
            <w:pPr>
              <w:pStyle w:val="groenetekst"/>
            </w:pPr>
            <w:r>
              <w:t>(Je hoeft geen rekening te houden met de 6% BTW.)</w:t>
            </w:r>
          </w:p>
        </w:tc>
        <w:tc>
          <w:tcPr>
            <w:tcW w:w="4022" w:type="dxa"/>
            <w:shd w:val="clear" w:color="auto" w:fill="F1F3E9"/>
          </w:tcPr>
          <w:p w:rsidR="00DE31A7" w:rsidRPr="00632288" w:rsidRDefault="002503C5" w:rsidP="005B69EF">
            <w:pPr>
              <w:pStyle w:val="groenetekst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38325" cy="1371600"/>
                  <wp:effectExtent l="0" t="0" r="9525" b="0"/>
                  <wp:docPr id="18" name="Picture 41" descr="halveprij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alveprij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t="5499" r="19667" b="2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1A7" w:rsidRDefault="00DE31A7" w:rsidP="00CB44C4"/>
    <w:p w:rsidR="00DE31A7" w:rsidRPr="0064453C" w:rsidRDefault="00DE31A7" w:rsidP="00CB44C4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1315CA">
            <w:pPr>
              <w:pStyle w:val="Opgave"/>
            </w:pPr>
          </w:p>
        </w:tc>
        <w:tc>
          <w:tcPr>
            <w:tcW w:w="8771" w:type="dxa"/>
          </w:tcPr>
          <w:p w:rsidR="00DE31A7" w:rsidRDefault="00DE31A7" w:rsidP="005B69EF">
            <w:r>
              <w:t>De kostprijs van een plant is € 3,00.</w:t>
            </w:r>
          </w:p>
          <w:p w:rsidR="00DE31A7" w:rsidRPr="00BA3884" w:rsidRDefault="00DE31A7" w:rsidP="005B69EF">
            <w:r>
              <w:t>De winstopslag is 150%.</w:t>
            </w:r>
            <w:r>
              <w:br/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>
            <w:pPr>
              <w:pStyle w:val="ListParagraph"/>
              <w:numPr>
                <w:ilvl w:val="0"/>
                <w:numId w:val="24"/>
              </w:numPr>
            </w:pPr>
            <w:r>
              <w:t>Bereken de winstopslag.</w:t>
            </w:r>
          </w:p>
          <w:p w:rsidR="00DE31A7" w:rsidRDefault="00DE31A7" w:rsidP="00CB44C4">
            <w:pPr>
              <w:pStyle w:val="ListParagraph"/>
              <w:ind w:left="360"/>
            </w:pP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>
            <w:pPr>
              <w:pStyle w:val="ListParagraph"/>
              <w:numPr>
                <w:ilvl w:val="0"/>
                <w:numId w:val="24"/>
              </w:numPr>
            </w:pPr>
            <w:r>
              <w:t>Bereken de verkoopprijs.</w:t>
            </w:r>
          </w:p>
          <w:p w:rsidR="00DE31A7" w:rsidRDefault="00DE31A7" w:rsidP="00CB44C4">
            <w:pPr>
              <w:pStyle w:val="ListParagraph"/>
              <w:ind w:left="360"/>
            </w:pP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>
            <w:pPr>
              <w:pStyle w:val="ListParagraph"/>
              <w:numPr>
                <w:ilvl w:val="0"/>
                <w:numId w:val="24"/>
              </w:numPr>
            </w:pPr>
            <w:r>
              <w:t>De plant gaat in de uitverkoop: 50% korting.</w:t>
            </w:r>
          </w:p>
          <w:p w:rsidR="00DE31A7" w:rsidRDefault="00DE31A7" w:rsidP="00CB44C4">
            <w:pPr>
              <w:pStyle w:val="ListParagraph"/>
              <w:ind w:left="360"/>
            </w:pPr>
            <w:r>
              <w:t>Maak je nog winst? Zo ja, hoeveel?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</w:tc>
      </w:tr>
    </w:tbl>
    <w:p w:rsidR="00DE31A7" w:rsidRPr="0064453C" w:rsidRDefault="00DE31A7" w:rsidP="008530F8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E31A7" w:rsidRPr="00BA3884" w:rsidTr="005B69EF">
        <w:tc>
          <w:tcPr>
            <w:tcW w:w="534" w:type="dxa"/>
          </w:tcPr>
          <w:p w:rsidR="00DE31A7" w:rsidRPr="007A5D77" w:rsidRDefault="00DE31A7" w:rsidP="005B69EF">
            <w:pPr>
              <w:pStyle w:val="Opgave"/>
            </w:pPr>
          </w:p>
        </w:tc>
        <w:tc>
          <w:tcPr>
            <w:tcW w:w="8771" w:type="dxa"/>
          </w:tcPr>
          <w:p w:rsidR="00DE31A7" w:rsidRDefault="00DE31A7" w:rsidP="005B69EF">
            <w:r>
              <w:t>De kostprijs van een plant is € 4,00.</w:t>
            </w:r>
          </w:p>
          <w:p w:rsidR="00DE31A7" w:rsidRDefault="00DE31A7" w:rsidP="005B69EF">
            <w:r>
              <w:t>De winstopslag is 150%.</w:t>
            </w:r>
          </w:p>
          <w:p w:rsidR="00DE31A7" w:rsidRPr="00BA3884" w:rsidRDefault="00DE31A7" w:rsidP="005B69EF"/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>
            <w:pPr>
              <w:pStyle w:val="ListParagraph"/>
              <w:numPr>
                <w:ilvl w:val="0"/>
                <w:numId w:val="43"/>
              </w:numPr>
            </w:pPr>
            <w:r>
              <w:t>Bereken de winstopslag.</w:t>
            </w:r>
          </w:p>
          <w:p w:rsidR="00DE31A7" w:rsidRDefault="00DE31A7" w:rsidP="00CB44C4">
            <w:pPr>
              <w:pStyle w:val="ListParagraph"/>
              <w:ind w:left="360"/>
            </w:pP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>
            <w:pPr>
              <w:pStyle w:val="ListParagraph"/>
              <w:numPr>
                <w:ilvl w:val="0"/>
                <w:numId w:val="43"/>
              </w:numPr>
            </w:pPr>
            <w:r>
              <w:t>Bereken de verkoopprijs.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DE31A7" w:rsidRPr="00BA3884" w:rsidTr="005B69EF">
        <w:tc>
          <w:tcPr>
            <w:tcW w:w="534" w:type="dxa"/>
          </w:tcPr>
          <w:p w:rsidR="00DE31A7" w:rsidRPr="00A856B3" w:rsidRDefault="00DE31A7" w:rsidP="005B69EF"/>
        </w:tc>
        <w:tc>
          <w:tcPr>
            <w:tcW w:w="8771" w:type="dxa"/>
          </w:tcPr>
          <w:p w:rsidR="00DE31A7" w:rsidRDefault="00DE31A7" w:rsidP="005B69EF">
            <w:pPr>
              <w:pStyle w:val="ListParagraph"/>
              <w:numPr>
                <w:ilvl w:val="0"/>
                <w:numId w:val="43"/>
              </w:numPr>
            </w:pPr>
            <w:r>
              <w:t>De plant gaat in de uitverkoop voor de kostprijs.</w:t>
            </w:r>
            <w:r>
              <w:br/>
              <w:t>Hoeveel procent korting heeft de klant dan gekregen?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</w:tc>
      </w:tr>
    </w:tbl>
    <w:p w:rsidR="00DE31A7" w:rsidRPr="000422F8" w:rsidRDefault="00DE31A7" w:rsidP="00156943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Bronnen</w:t>
      </w:r>
    </w:p>
    <w:p w:rsidR="00DE31A7" w:rsidRDefault="00DE31A7" w:rsidP="00156943">
      <w:pPr>
        <w:rPr>
          <w:lang w:eastAsia="zh-CN"/>
        </w:rPr>
      </w:pPr>
    </w:p>
    <w:p w:rsidR="00DE31A7" w:rsidRPr="00233D28" w:rsidRDefault="00DE31A7" w:rsidP="00156943">
      <w:pPr>
        <w:rPr>
          <w:lang w:eastAsia="zh-CN"/>
        </w:rPr>
      </w:pPr>
    </w:p>
    <w:p w:rsidR="00DE31A7" w:rsidRPr="00233D28" w:rsidRDefault="00DE31A7" w:rsidP="00156943">
      <w:pPr>
        <w:rPr>
          <w:lang w:eastAsia="zh-CN"/>
        </w:rPr>
      </w:pPr>
    </w:p>
    <w:p w:rsidR="00DE31A7" w:rsidRPr="00156943" w:rsidRDefault="00DE31A7" w:rsidP="00156943"/>
    <w:sectPr w:rsidR="00DE31A7" w:rsidRPr="00156943" w:rsidSect="00E85CBA">
      <w:headerReference w:type="default" r:id="rId20"/>
      <w:footerReference w:type="default" r:id="rId2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CC3" w:rsidRDefault="00BF1CC3">
      <w:r>
        <w:separator/>
      </w:r>
    </w:p>
  </w:endnote>
  <w:endnote w:type="continuationSeparator" w:id="0">
    <w:p w:rsidR="00BF1CC3" w:rsidRDefault="00BF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1A7" w:rsidRDefault="00BF1CC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05C0F">
      <w:rPr>
        <w:noProof/>
      </w:rPr>
      <w:t>13</w:t>
    </w:r>
    <w:r>
      <w:rPr>
        <w:noProof/>
      </w:rPr>
      <w:fldChar w:fldCharType="end"/>
    </w:r>
  </w:p>
  <w:p w:rsidR="00DE31A7" w:rsidRDefault="00DE31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CC3" w:rsidRDefault="00BF1CC3">
      <w:r>
        <w:separator/>
      </w:r>
    </w:p>
  </w:footnote>
  <w:footnote w:type="continuationSeparator" w:id="0">
    <w:p w:rsidR="00BF1CC3" w:rsidRDefault="00BF1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1A7" w:rsidRDefault="00833C3C">
    <w:pPr>
      <w:pStyle w:val="Header"/>
    </w:pPr>
    <w:r>
      <w:rPr>
        <w:noProof/>
      </w:rPr>
      <w:drawing>
        <wp:inline distT="0" distB="0" distL="0" distR="0" wp14:anchorId="64F572FD" wp14:editId="37492F53">
          <wp:extent cx="5817870" cy="61595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3C5">
      <w:rPr>
        <w:noProof/>
      </w:rPr>
      <w:drawing>
        <wp:anchor distT="0" distB="0" distL="114300" distR="114300" simplePos="0" relativeHeight="251660288" behindDoc="0" locked="0" layoutInCell="1" allowOverlap="1" wp14:anchorId="3316E854" wp14:editId="10DBB49D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F028D5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B876255"/>
    <w:multiLevelType w:val="hybridMultilevel"/>
    <w:tmpl w:val="A7FE5AA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B9050ED"/>
    <w:multiLevelType w:val="hybridMultilevel"/>
    <w:tmpl w:val="AD06396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D552F78"/>
    <w:multiLevelType w:val="hybridMultilevel"/>
    <w:tmpl w:val="AD06396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942BF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3AE64292"/>
    <w:multiLevelType w:val="hybridMultilevel"/>
    <w:tmpl w:val="E23CAC3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47A37200"/>
    <w:multiLevelType w:val="hybridMultilevel"/>
    <w:tmpl w:val="41C0BDAE"/>
    <w:lvl w:ilvl="0" w:tplc="1820DCCE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</w:rPr>
    </w:lvl>
    <w:lvl w:ilvl="1" w:tplc="2EE42CA8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49BF639E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4AD45F1A"/>
    <w:multiLevelType w:val="hybridMultilevel"/>
    <w:tmpl w:val="410001E0"/>
    <w:lvl w:ilvl="0" w:tplc="E0502194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2"/>
  </w:num>
  <w:num w:numId="3">
    <w:abstractNumId w:val="30"/>
  </w:num>
  <w:num w:numId="4">
    <w:abstractNumId w:val="13"/>
  </w:num>
  <w:num w:numId="5">
    <w:abstractNumId w:val="34"/>
  </w:num>
  <w:num w:numId="6">
    <w:abstractNumId w:val="26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6"/>
    <w:lvlOverride w:ilvl="0">
      <w:startOverride w:val="1"/>
    </w:lvlOverride>
  </w:num>
  <w:num w:numId="10">
    <w:abstractNumId w:val="26"/>
    <w:lvlOverride w:ilvl="0">
      <w:startOverride w:val="1"/>
    </w:lvlOverride>
  </w:num>
  <w:num w:numId="11">
    <w:abstractNumId w:val="18"/>
  </w:num>
  <w:num w:numId="12">
    <w:abstractNumId w:val="9"/>
  </w:num>
  <w:num w:numId="13">
    <w:abstractNumId w:val="32"/>
  </w:num>
  <w:num w:numId="14">
    <w:abstractNumId w:val="14"/>
  </w:num>
  <w:num w:numId="15">
    <w:abstractNumId w:val="0"/>
  </w:num>
  <w:num w:numId="16">
    <w:abstractNumId w:val="35"/>
  </w:num>
  <w:num w:numId="17">
    <w:abstractNumId w:val="10"/>
  </w:num>
  <w:num w:numId="18">
    <w:abstractNumId w:val="22"/>
  </w:num>
  <w:num w:numId="19">
    <w:abstractNumId w:val="1"/>
  </w:num>
  <w:num w:numId="20">
    <w:abstractNumId w:val="28"/>
  </w:num>
  <w:num w:numId="21">
    <w:abstractNumId w:val="26"/>
    <w:lvlOverride w:ilvl="0">
      <w:startOverride w:val="1"/>
    </w:lvlOverride>
  </w:num>
  <w:num w:numId="22">
    <w:abstractNumId w:val="24"/>
  </w:num>
  <w:num w:numId="23">
    <w:abstractNumId w:val="27"/>
  </w:num>
  <w:num w:numId="24">
    <w:abstractNumId w:val="6"/>
  </w:num>
  <w:num w:numId="25">
    <w:abstractNumId w:val="26"/>
  </w:num>
  <w:num w:numId="26">
    <w:abstractNumId w:val="19"/>
  </w:num>
  <w:num w:numId="27">
    <w:abstractNumId w:val="5"/>
  </w:num>
  <w:num w:numId="28">
    <w:abstractNumId w:val="12"/>
  </w:num>
  <w:num w:numId="29">
    <w:abstractNumId w:val="26"/>
    <w:lvlOverride w:ilvl="0">
      <w:startOverride w:val="1"/>
    </w:lvlOverride>
  </w:num>
  <w:num w:numId="30">
    <w:abstractNumId w:val="31"/>
  </w:num>
  <w:num w:numId="31">
    <w:abstractNumId w:val="7"/>
  </w:num>
  <w:num w:numId="32">
    <w:abstractNumId w:val="17"/>
  </w:num>
  <w:num w:numId="33">
    <w:abstractNumId w:val="23"/>
  </w:num>
  <w:num w:numId="34">
    <w:abstractNumId w:val="33"/>
  </w:num>
  <w:num w:numId="35">
    <w:abstractNumId w:val="11"/>
  </w:num>
  <w:num w:numId="36">
    <w:abstractNumId w:val="16"/>
  </w:num>
  <w:num w:numId="37">
    <w:abstractNumId w:val="15"/>
  </w:num>
  <w:num w:numId="38">
    <w:abstractNumId w:val="8"/>
  </w:num>
  <w:num w:numId="39">
    <w:abstractNumId w:val="25"/>
  </w:num>
  <w:num w:numId="40">
    <w:abstractNumId w:val="4"/>
  </w:num>
  <w:num w:numId="41">
    <w:abstractNumId w:val="3"/>
  </w:num>
  <w:num w:numId="42">
    <w:abstractNumId w:val="29"/>
  </w:num>
  <w:num w:numId="43">
    <w:abstractNumId w:val="20"/>
  </w:num>
  <w:num w:numId="44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3044D"/>
    <w:rsid w:val="000358B9"/>
    <w:rsid w:val="0003725B"/>
    <w:rsid w:val="0004046B"/>
    <w:rsid w:val="00040E62"/>
    <w:rsid w:val="000419D8"/>
    <w:rsid w:val="000422B1"/>
    <w:rsid w:val="000422F8"/>
    <w:rsid w:val="00045187"/>
    <w:rsid w:val="0004795D"/>
    <w:rsid w:val="00070A93"/>
    <w:rsid w:val="00086157"/>
    <w:rsid w:val="00090BA8"/>
    <w:rsid w:val="000B0340"/>
    <w:rsid w:val="000E4CF4"/>
    <w:rsid w:val="000F17BF"/>
    <w:rsid w:val="000F5616"/>
    <w:rsid w:val="00106662"/>
    <w:rsid w:val="00114FA2"/>
    <w:rsid w:val="00121EC2"/>
    <w:rsid w:val="001315CA"/>
    <w:rsid w:val="00134A69"/>
    <w:rsid w:val="0014060B"/>
    <w:rsid w:val="00153C79"/>
    <w:rsid w:val="00156943"/>
    <w:rsid w:val="001642A8"/>
    <w:rsid w:val="0017493A"/>
    <w:rsid w:val="001810F7"/>
    <w:rsid w:val="00191EFB"/>
    <w:rsid w:val="001A3B96"/>
    <w:rsid w:val="001C1B1E"/>
    <w:rsid w:val="001D10AB"/>
    <w:rsid w:val="001D6545"/>
    <w:rsid w:val="002003E0"/>
    <w:rsid w:val="0022714B"/>
    <w:rsid w:val="002337BA"/>
    <w:rsid w:val="00233D28"/>
    <w:rsid w:val="002503C5"/>
    <w:rsid w:val="002738C0"/>
    <w:rsid w:val="00285452"/>
    <w:rsid w:val="00290390"/>
    <w:rsid w:val="002913AD"/>
    <w:rsid w:val="002B247B"/>
    <w:rsid w:val="002B2B17"/>
    <w:rsid w:val="002B6D71"/>
    <w:rsid w:val="002C2C4A"/>
    <w:rsid w:val="002D5A2C"/>
    <w:rsid w:val="002F64CB"/>
    <w:rsid w:val="002F7A5F"/>
    <w:rsid w:val="002F7E77"/>
    <w:rsid w:val="00313568"/>
    <w:rsid w:val="0031713A"/>
    <w:rsid w:val="003400CC"/>
    <w:rsid w:val="0035204B"/>
    <w:rsid w:val="00360D1B"/>
    <w:rsid w:val="0038465D"/>
    <w:rsid w:val="00386DC8"/>
    <w:rsid w:val="0039017C"/>
    <w:rsid w:val="003A2964"/>
    <w:rsid w:val="003A4BCC"/>
    <w:rsid w:val="003B13D5"/>
    <w:rsid w:val="003C189D"/>
    <w:rsid w:val="003C6113"/>
    <w:rsid w:val="003D2AC4"/>
    <w:rsid w:val="003E1973"/>
    <w:rsid w:val="003F3E57"/>
    <w:rsid w:val="00406EA7"/>
    <w:rsid w:val="00427C8B"/>
    <w:rsid w:val="00433DCF"/>
    <w:rsid w:val="00451733"/>
    <w:rsid w:val="0045311F"/>
    <w:rsid w:val="004802EF"/>
    <w:rsid w:val="00481285"/>
    <w:rsid w:val="00481487"/>
    <w:rsid w:val="0048153D"/>
    <w:rsid w:val="00481715"/>
    <w:rsid w:val="00482879"/>
    <w:rsid w:val="00491B41"/>
    <w:rsid w:val="004A0109"/>
    <w:rsid w:val="004A13E6"/>
    <w:rsid w:val="004B3676"/>
    <w:rsid w:val="004B7A8E"/>
    <w:rsid w:val="004C1C96"/>
    <w:rsid w:val="004D2224"/>
    <w:rsid w:val="004D7DC6"/>
    <w:rsid w:val="004E0C55"/>
    <w:rsid w:val="004E2B14"/>
    <w:rsid w:val="005019B3"/>
    <w:rsid w:val="00505C7D"/>
    <w:rsid w:val="0052428E"/>
    <w:rsid w:val="00536CEB"/>
    <w:rsid w:val="00537DEA"/>
    <w:rsid w:val="00541B5E"/>
    <w:rsid w:val="005439C3"/>
    <w:rsid w:val="005478C1"/>
    <w:rsid w:val="00555ECC"/>
    <w:rsid w:val="00560D1A"/>
    <w:rsid w:val="00575F11"/>
    <w:rsid w:val="00582908"/>
    <w:rsid w:val="00584387"/>
    <w:rsid w:val="005845CF"/>
    <w:rsid w:val="005A15C5"/>
    <w:rsid w:val="005A191E"/>
    <w:rsid w:val="005A3FC4"/>
    <w:rsid w:val="005A5E96"/>
    <w:rsid w:val="005B6850"/>
    <w:rsid w:val="005B69EF"/>
    <w:rsid w:val="005C0C5E"/>
    <w:rsid w:val="005D358D"/>
    <w:rsid w:val="005E71AF"/>
    <w:rsid w:val="00603B02"/>
    <w:rsid w:val="00625999"/>
    <w:rsid w:val="00626329"/>
    <w:rsid w:val="00626653"/>
    <w:rsid w:val="00626735"/>
    <w:rsid w:val="00632288"/>
    <w:rsid w:val="006350CC"/>
    <w:rsid w:val="0064453C"/>
    <w:rsid w:val="00645085"/>
    <w:rsid w:val="006451D4"/>
    <w:rsid w:val="006471AB"/>
    <w:rsid w:val="00651029"/>
    <w:rsid w:val="00660811"/>
    <w:rsid w:val="00665044"/>
    <w:rsid w:val="0066509C"/>
    <w:rsid w:val="006658B2"/>
    <w:rsid w:val="006A6C99"/>
    <w:rsid w:val="006C306B"/>
    <w:rsid w:val="006C4101"/>
    <w:rsid w:val="006C6BEE"/>
    <w:rsid w:val="006D122F"/>
    <w:rsid w:val="006E5670"/>
    <w:rsid w:val="006F4D6E"/>
    <w:rsid w:val="00707F12"/>
    <w:rsid w:val="0073295C"/>
    <w:rsid w:val="00741483"/>
    <w:rsid w:val="00745926"/>
    <w:rsid w:val="0075237A"/>
    <w:rsid w:val="00757F68"/>
    <w:rsid w:val="00760739"/>
    <w:rsid w:val="00780ECE"/>
    <w:rsid w:val="007851E3"/>
    <w:rsid w:val="00795543"/>
    <w:rsid w:val="007A1035"/>
    <w:rsid w:val="007A5D77"/>
    <w:rsid w:val="007B17BF"/>
    <w:rsid w:val="007B789C"/>
    <w:rsid w:val="007C0002"/>
    <w:rsid w:val="007D47B6"/>
    <w:rsid w:val="007D4C01"/>
    <w:rsid w:val="007F61AD"/>
    <w:rsid w:val="0080474A"/>
    <w:rsid w:val="00806579"/>
    <w:rsid w:val="00831E97"/>
    <w:rsid w:val="00833C3C"/>
    <w:rsid w:val="0083529C"/>
    <w:rsid w:val="00847426"/>
    <w:rsid w:val="00847F39"/>
    <w:rsid w:val="00850719"/>
    <w:rsid w:val="00852038"/>
    <w:rsid w:val="008530F8"/>
    <w:rsid w:val="00867F95"/>
    <w:rsid w:val="008737C0"/>
    <w:rsid w:val="008777F4"/>
    <w:rsid w:val="008865BF"/>
    <w:rsid w:val="00886797"/>
    <w:rsid w:val="00893BBE"/>
    <w:rsid w:val="00894353"/>
    <w:rsid w:val="008A69A2"/>
    <w:rsid w:val="008B734A"/>
    <w:rsid w:val="008C673E"/>
    <w:rsid w:val="008D6B8B"/>
    <w:rsid w:val="008F4CD2"/>
    <w:rsid w:val="008F7508"/>
    <w:rsid w:val="0090670D"/>
    <w:rsid w:val="0090702E"/>
    <w:rsid w:val="00907CB4"/>
    <w:rsid w:val="00913AE9"/>
    <w:rsid w:val="00916370"/>
    <w:rsid w:val="00917FD9"/>
    <w:rsid w:val="00923A28"/>
    <w:rsid w:val="00924A19"/>
    <w:rsid w:val="00931FD5"/>
    <w:rsid w:val="00933BB0"/>
    <w:rsid w:val="009350D4"/>
    <w:rsid w:val="00943DA4"/>
    <w:rsid w:val="00952982"/>
    <w:rsid w:val="00960191"/>
    <w:rsid w:val="0096626B"/>
    <w:rsid w:val="00970AB7"/>
    <w:rsid w:val="0097768C"/>
    <w:rsid w:val="009A2176"/>
    <w:rsid w:val="009C1ABC"/>
    <w:rsid w:val="009C5AB3"/>
    <w:rsid w:val="009F258B"/>
    <w:rsid w:val="00A0482C"/>
    <w:rsid w:val="00A05C0F"/>
    <w:rsid w:val="00A05EDD"/>
    <w:rsid w:val="00A17084"/>
    <w:rsid w:val="00A450FE"/>
    <w:rsid w:val="00A45690"/>
    <w:rsid w:val="00A5434A"/>
    <w:rsid w:val="00A57961"/>
    <w:rsid w:val="00A61165"/>
    <w:rsid w:val="00A63054"/>
    <w:rsid w:val="00A709DE"/>
    <w:rsid w:val="00A818BA"/>
    <w:rsid w:val="00A83F92"/>
    <w:rsid w:val="00A856B3"/>
    <w:rsid w:val="00AA1721"/>
    <w:rsid w:val="00AA6F7D"/>
    <w:rsid w:val="00AE2A21"/>
    <w:rsid w:val="00AE3963"/>
    <w:rsid w:val="00AE4E57"/>
    <w:rsid w:val="00AE6EE9"/>
    <w:rsid w:val="00AF266F"/>
    <w:rsid w:val="00AF61BA"/>
    <w:rsid w:val="00AF72C6"/>
    <w:rsid w:val="00B130A0"/>
    <w:rsid w:val="00B212E1"/>
    <w:rsid w:val="00B26F6E"/>
    <w:rsid w:val="00B30CBA"/>
    <w:rsid w:val="00B53181"/>
    <w:rsid w:val="00B5514A"/>
    <w:rsid w:val="00B63C41"/>
    <w:rsid w:val="00B63FDE"/>
    <w:rsid w:val="00B77F0C"/>
    <w:rsid w:val="00B82ED2"/>
    <w:rsid w:val="00BA3884"/>
    <w:rsid w:val="00BA6953"/>
    <w:rsid w:val="00BB0884"/>
    <w:rsid w:val="00BB496D"/>
    <w:rsid w:val="00BC0C53"/>
    <w:rsid w:val="00BC56F0"/>
    <w:rsid w:val="00BE2683"/>
    <w:rsid w:val="00BE608A"/>
    <w:rsid w:val="00BE690B"/>
    <w:rsid w:val="00BF1CC3"/>
    <w:rsid w:val="00BF7AA7"/>
    <w:rsid w:val="00C114FD"/>
    <w:rsid w:val="00C13CE7"/>
    <w:rsid w:val="00C20CA8"/>
    <w:rsid w:val="00C254AF"/>
    <w:rsid w:val="00C428E3"/>
    <w:rsid w:val="00C46EAE"/>
    <w:rsid w:val="00C503B4"/>
    <w:rsid w:val="00C5499E"/>
    <w:rsid w:val="00C60407"/>
    <w:rsid w:val="00C61951"/>
    <w:rsid w:val="00C620C9"/>
    <w:rsid w:val="00C737C0"/>
    <w:rsid w:val="00C80D6E"/>
    <w:rsid w:val="00C81D77"/>
    <w:rsid w:val="00C90C7B"/>
    <w:rsid w:val="00CA5113"/>
    <w:rsid w:val="00CB44C4"/>
    <w:rsid w:val="00CC15C9"/>
    <w:rsid w:val="00CC49DD"/>
    <w:rsid w:val="00CC4DCF"/>
    <w:rsid w:val="00CF4283"/>
    <w:rsid w:val="00D00976"/>
    <w:rsid w:val="00D115F4"/>
    <w:rsid w:val="00D12081"/>
    <w:rsid w:val="00D137E0"/>
    <w:rsid w:val="00D1745B"/>
    <w:rsid w:val="00D21117"/>
    <w:rsid w:val="00D35E90"/>
    <w:rsid w:val="00D367B8"/>
    <w:rsid w:val="00D74C79"/>
    <w:rsid w:val="00D80C3A"/>
    <w:rsid w:val="00DA0A1C"/>
    <w:rsid w:val="00DC524B"/>
    <w:rsid w:val="00DD1A8A"/>
    <w:rsid w:val="00DE31A7"/>
    <w:rsid w:val="00DF5698"/>
    <w:rsid w:val="00DF5977"/>
    <w:rsid w:val="00DF6CC4"/>
    <w:rsid w:val="00DF7079"/>
    <w:rsid w:val="00E00BD8"/>
    <w:rsid w:val="00E015B1"/>
    <w:rsid w:val="00E10DD1"/>
    <w:rsid w:val="00E11B7A"/>
    <w:rsid w:val="00E1319E"/>
    <w:rsid w:val="00E16BD0"/>
    <w:rsid w:val="00E27C3B"/>
    <w:rsid w:val="00E342DB"/>
    <w:rsid w:val="00E4034E"/>
    <w:rsid w:val="00E55B33"/>
    <w:rsid w:val="00E630EA"/>
    <w:rsid w:val="00E645C6"/>
    <w:rsid w:val="00E70E2B"/>
    <w:rsid w:val="00E8489A"/>
    <w:rsid w:val="00E85CBA"/>
    <w:rsid w:val="00E90121"/>
    <w:rsid w:val="00E968A6"/>
    <w:rsid w:val="00EA0CE9"/>
    <w:rsid w:val="00EC00BE"/>
    <w:rsid w:val="00EC29C7"/>
    <w:rsid w:val="00ED6565"/>
    <w:rsid w:val="00ED693C"/>
    <w:rsid w:val="00ED708E"/>
    <w:rsid w:val="00EF4834"/>
    <w:rsid w:val="00F227C9"/>
    <w:rsid w:val="00F416A3"/>
    <w:rsid w:val="00F46A7F"/>
    <w:rsid w:val="00F475A6"/>
    <w:rsid w:val="00F52118"/>
    <w:rsid w:val="00F566B5"/>
    <w:rsid w:val="00F62126"/>
    <w:rsid w:val="00F64E21"/>
    <w:rsid w:val="00F65C21"/>
    <w:rsid w:val="00F6633B"/>
    <w:rsid w:val="00F76134"/>
    <w:rsid w:val="00F81317"/>
    <w:rsid w:val="00F87BB6"/>
    <w:rsid w:val="00F90A02"/>
    <w:rsid w:val="00FA67BF"/>
    <w:rsid w:val="00FB0217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locked="1" w:semiHidden="0" w:uiPriority="0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locked="1" w:semiHidden="0" w:uiPriority="0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locked="1" w:semiHidden="0" w:uiPriority="0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05C7D"/>
    <w:rPr>
      <w:sz w:val="26"/>
      <w:lang w:val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566B5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566B5"/>
    <w:rPr>
      <w:rFonts w:ascii="Cambria" w:hAnsi="Cambria"/>
      <w:caps/>
      <w:color w:val="FFFFFF"/>
      <w:position w:val="-60"/>
      <w:sz w:val="40"/>
      <w:shd w:val="clear" w:color="auto" w:fill="D03B23"/>
      <w:lang w:val="nl-NL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566B5"/>
    <w:rPr>
      <w:rFonts w:ascii="Cambria" w:hAnsi="Cambria"/>
      <w:b/>
      <w:smallCaps/>
      <w:color w:val="4F81BD"/>
      <w:sz w:val="32"/>
      <w:lang w:val="nl-N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F32E0"/>
    <w:rPr>
      <w:rFonts w:ascii="Arial" w:hAnsi="Arial"/>
      <w:b/>
      <w:sz w:val="26"/>
      <w:lang w:val="nl-NL" w:eastAsia="nl-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06D5"/>
    <w:rPr>
      <w:rFonts w:asciiTheme="minorHAnsi" w:eastAsiaTheme="minorEastAsia" w:hAnsiTheme="minorHAnsi" w:cstheme="minorBidi"/>
      <w:b/>
      <w:bCs/>
      <w:sz w:val="28"/>
      <w:szCs w:val="28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06D5"/>
    <w:rPr>
      <w:rFonts w:asciiTheme="minorHAnsi" w:eastAsiaTheme="minorEastAsia" w:hAnsiTheme="minorHAnsi" w:cstheme="minorBidi"/>
      <w:b/>
      <w:bCs/>
      <w:lang w:val="nl-NL"/>
    </w:rPr>
  </w:style>
  <w:style w:type="paragraph" w:customStyle="1" w:styleId="Lijstalinea">
    <w:name w:val="Lijstalinea"/>
    <w:basedOn w:val="Normal"/>
    <w:uiPriority w:val="99"/>
    <w:rsid w:val="00FF32E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F32E0"/>
    <w:rPr>
      <w:rFonts w:ascii="Cambria" w:hAnsi="Cambria"/>
      <w:color w:val="17365D"/>
      <w:spacing w:val="5"/>
      <w:kern w:val="28"/>
      <w:sz w:val="52"/>
      <w:lang w:val="en-US" w:eastAsia="en-US"/>
    </w:rPr>
  </w:style>
  <w:style w:type="paragraph" w:styleId="Header">
    <w:name w:val="header"/>
    <w:basedOn w:val="Normal"/>
    <w:link w:val="HeaderChar"/>
    <w:uiPriority w:val="99"/>
    <w:rsid w:val="00FF32E0"/>
    <w:pPr>
      <w:tabs>
        <w:tab w:val="center" w:pos="4680"/>
        <w:tab w:val="right" w:pos="9360"/>
      </w:tabs>
    </w:pPr>
    <w:rPr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F32E0"/>
    <w:rPr>
      <w:sz w:val="22"/>
    </w:rPr>
  </w:style>
  <w:style w:type="paragraph" w:styleId="Footer">
    <w:name w:val="footer"/>
    <w:basedOn w:val="Normal"/>
    <w:link w:val="FooterChar"/>
    <w:uiPriority w:val="99"/>
    <w:rsid w:val="00FF32E0"/>
    <w:pPr>
      <w:tabs>
        <w:tab w:val="center" w:pos="4680"/>
        <w:tab w:val="right" w:pos="9360"/>
      </w:tabs>
    </w:pPr>
    <w:rPr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F32E0"/>
    <w:rPr>
      <w:sz w:val="22"/>
    </w:rPr>
  </w:style>
  <w:style w:type="character" w:styleId="Hyperlink">
    <w:name w:val="Hyperlink"/>
    <w:basedOn w:val="DefaultParagraphFont"/>
    <w:uiPriority w:val="99"/>
    <w:rsid w:val="00FF32E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F32E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uiPriority w:val="99"/>
    <w:rsid w:val="00FF32E0"/>
    <w:rPr>
      <w:b/>
      <w:color w:val="5B93D7"/>
      <w:sz w:val="32"/>
    </w:rPr>
  </w:style>
  <w:style w:type="paragraph" w:customStyle="1" w:styleId="Opgave">
    <w:name w:val="Opgave"/>
    <w:basedOn w:val="Normal"/>
    <w:uiPriority w:val="99"/>
    <w:rsid w:val="00F566B5"/>
    <w:pPr>
      <w:numPr>
        <w:numId w:val="25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uiPriority w:val="99"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basedOn w:val="DefaultParagraphFont"/>
    <w:uiPriority w:val="99"/>
    <w:semiHidden/>
    <w:rsid w:val="00EC29C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C29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6D5"/>
    <w:rPr>
      <w:sz w:val="20"/>
      <w:szCs w:val="20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2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06D5"/>
    <w:rPr>
      <w:b/>
      <w:bCs/>
      <w:sz w:val="20"/>
      <w:szCs w:val="20"/>
      <w:lang w:val="nl-NL"/>
    </w:rPr>
  </w:style>
  <w:style w:type="paragraph" w:styleId="BalloonText">
    <w:name w:val="Balloon Text"/>
    <w:basedOn w:val="Normal"/>
    <w:link w:val="BalloonTextChar"/>
    <w:uiPriority w:val="99"/>
    <w:semiHidden/>
    <w:rsid w:val="00EC2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6D5"/>
    <w:rPr>
      <w:rFonts w:ascii="Times New Roman" w:hAnsi="Times New Roman"/>
      <w:sz w:val="0"/>
      <w:szCs w:val="0"/>
      <w:lang w:val="nl-NL"/>
    </w:rPr>
  </w:style>
  <w:style w:type="character" w:customStyle="1" w:styleId="apple-converted-space">
    <w:name w:val="apple-converted-space"/>
    <w:basedOn w:val="DefaultParagraphFont"/>
    <w:uiPriority w:val="99"/>
    <w:rsid w:val="00ED6565"/>
    <w:rPr>
      <w:rFonts w:cs="Times New Roman"/>
    </w:rPr>
  </w:style>
  <w:style w:type="character" w:customStyle="1" w:styleId="apple-style-span">
    <w:name w:val="apple-style-span"/>
    <w:basedOn w:val="DefaultParagraphFont"/>
    <w:uiPriority w:val="99"/>
    <w:rsid w:val="00F64E21"/>
    <w:rPr>
      <w:rFonts w:cs="Times New Roman"/>
    </w:rPr>
  </w:style>
  <w:style w:type="paragraph" w:customStyle="1" w:styleId="Praktijk">
    <w:name w:val="Praktijk"/>
    <w:basedOn w:val="Normal"/>
    <w:uiPriority w:val="99"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uiPriority w:val="99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uiPriority w:val="99"/>
    <w:rsid w:val="00F64E21"/>
    <w:rPr>
      <w:rFonts w:cs="Times New Roman"/>
    </w:rPr>
  </w:style>
  <w:style w:type="character" w:customStyle="1" w:styleId="price-label">
    <w:name w:val="price-label"/>
    <w:basedOn w:val="DefaultParagraphFont"/>
    <w:uiPriority w:val="99"/>
    <w:rsid w:val="00F64E21"/>
    <w:rPr>
      <w:rFonts w:cs="Times New Roman"/>
    </w:rPr>
  </w:style>
  <w:style w:type="character" w:styleId="Strong">
    <w:name w:val="Strong"/>
    <w:basedOn w:val="DefaultParagraphFont"/>
    <w:uiPriority w:val="99"/>
    <w:qFormat/>
    <w:rsid w:val="00F64E21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632288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uiPriority w:val="99"/>
    <w:rsid w:val="00560D1A"/>
    <w:rPr>
      <w:rFonts w:cs="Times New Roman"/>
    </w:rPr>
  </w:style>
  <w:style w:type="paragraph" w:customStyle="1" w:styleId="groenetekst">
    <w:name w:val="groene_tekst"/>
    <w:basedOn w:val="Normal"/>
    <w:uiPriority w:val="99"/>
    <w:rsid w:val="00F566B5"/>
    <w:rPr>
      <w:color w:val="008000"/>
    </w:rPr>
  </w:style>
  <w:style w:type="paragraph" w:customStyle="1" w:styleId="streepje">
    <w:name w:val="streepje"/>
    <w:basedOn w:val="Normal"/>
    <w:uiPriority w:val="99"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uiPriority w:val="99"/>
    <w:rsid w:val="005B69EF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99"/>
    <w:rsid w:val="00156943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locked="1" w:semiHidden="0" w:uiPriority="0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locked="1" w:semiHidden="0" w:uiPriority="0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locked="1" w:semiHidden="0" w:uiPriority="0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05C7D"/>
    <w:rPr>
      <w:sz w:val="26"/>
      <w:lang w:val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566B5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566B5"/>
    <w:rPr>
      <w:rFonts w:ascii="Cambria" w:hAnsi="Cambria"/>
      <w:caps/>
      <w:color w:val="FFFFFF"/>
      <w:position w:val="-60"/>
      <w:sz w:val="40"/>
      <w:shd w:val="clear" w:color="auto" w:fill="D03B23"/>
      <w:lang w:val="nl-NL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566B5"/>
    <w:rPr>
      <w:rFonts w:ascii="Cambria" w:hAnsi="Cambria"/>
      <w:b/>
      <w:smallCaps/>
      <w:color w:val="4F81BD"/>
      <w:sz w:val="32"/>
      <w:lang w:val="nl-N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F32E0"/>
    <w:rPr>
      <w:rFonts w:ascii="Arial" w:hAnsi="Arial"/>
      <w:b/>
      <w:sz w:val="26"/>
      <w:lang w:val="nl-NL" w:eastAsia="nl-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06D5"/>
    <w:rPr>
      <w:rFonts w:asciiTheme="minorHAnsi" w:eastAsiaTheme="minorEastAsia" w:hAnsiTheme="minorHAnsi" w:cstheme="minorBidi"/>
      <w:b/>
      <w:bCs/>
      <w:sz w:val="28"/>
      <w:szCs w:val="28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06D5"/>
    <w:rPr>
      <w:rFonts w:asciiTheme="minorHAnsi" w:eastAsiaTheme="minorEastAsia" w:hAnsiTheme="minorHAnsi" w:cstheme="minorBidi"/>
      <w:b/>
      <w:bCs/>
      <w:lang w:val="nl-NL"/>
    </w:rPr>
  </w:style>
  <w:style w:type="paragraph" w:customStyle="1" w:styleId="Lijstalinea">
    <w:name w:val="Lijstalinea"/>
    <w:basedOn w:val="Normal"/>
    <w:uiPriority w:val="99"/>
    <w:rsid w:val="00FF32E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F32E0"/>
    <w:rPr>
      <w:rFonts w:ascii="Cambria" w:hAnsi="Cambria"/>
      <w:color w:val="17365D"/>
      <w:spacing w:val="5"/>
      <w:kern w:val="28"/>
      <w:sz w:val="52"/>
      <w:lang w:val="en-US" w:eastAsia="en-US"/>
    </w:rPr>
  </w:style>
  <w:style w:type="paragraph" w:styleId="Header">
    <w:name w:val="header"/>
    <w:basedOn w:val="Normal"/>
    <w:link w:val="HeaderChar"/>
    <w:uiPriority w:val="99"/>
    <w:rsid w:val="00FF32E0"/>
    <w:pPr>
      <w:tabs>
        <w:tab w:val="center" w:pos="4680"/>
        <w:tab w:val="right" w:pos="9360"/>
      </w:tabs>
    </w:pPr>
    <w:rPr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F32E0"/>
    <w:rPr>
      <w:sz w:val="22"/>
    </w:rPr>
  </w:style>
  <w:style w:type="paragraph" w:styleId="Footer">
    <w:name w:val="footer"/>
    <w:basedOn w:val="Normal"/>
    <w:link w:val="FooterChar"/>
    <w:uiPriority w:val="99"/>
    <w:rsid w:val="00FF32E0"/>
    <w:pPr>
      <w:tabs>
        <w:tab w:val="center" w:pos="4680"/>
        <w:tab w:val="right" w:pos="9360"/>
      </w:tabs>
    </w:pPr>
    <w:rPr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F32E0"/>
    <w:rPr>
      <w:sz w:val="22"/>
    </w:rPr>
  </w:style>
  <w:style w:type="character" w:styleId="Hyperlink">
    <w:name w:val="Hyperlink"/>
    <w:basedOn w:val="DefaultParagraphFont"/>
    <w:uiPriority w:val="99"/>
    <w:rsid w:val="00FF32E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F32E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uiPriority w:val="99"/>
    <w:rsid w:val="00FF32E0"/>
    <w:rPr>
      <w:b/>
      <w:color w:val="5B93D7"/>
      <w:sz w:val="32"/>
    </w:rPr>
  </w:style>
  <w:style w:type="paragraph" w:customStyle="1" w:styleId="Opgave">
    <w:name w:val="Opgave"/>
    <w:basedOn w:val="Normal"/>
    <w:uiPriority w:val="99"/>
    <w:rsid w:val="00F566B5"/>
    <w:pPr>
      <w:numPr>
        <w:numId w:val="25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uiPriority w:val="99"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basedOn w:val="DefaultParagraphFont"/>
    <w:uiPriority w:val="99"/>
    <w:semiHidden/>
    <w:rsid w:val="00EC29C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C29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6D5"/>
    <w:rPr>
      <w:sz w:val="20"/>
      <w:szCs w:val="20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2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06D5"/>
    <w:rPr>
      <w:b/>
      <w:bCs/>
      <w:sz w:val="20"/>
      <w:szCs w:val="20"/>
      <w:lang w:val="nl-NL"/>
    </w:rPr>
  </w:style>
  <w:style w:type="paragraph" w:styleId="BalloonText">
    <w:name w:val="Balloon Text"/>
    <w:basedOn w:val="Normal"/>
    <w:link w:val="BalloonTextChar"/>
    <w:uiPriority w:val="99"/>
    <w:semiHidden/>
    <w:rsid w:val="00EC2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6D5"/>
    <w:rPr>
      <w:rFonts w:ascii="Times New Roman" w:hAnsi="Times New Roman"/>
      <w:sz w:val="0"/>
      <w:szCs w:val="0"/>
      <w:lang w:val="nl-NL"/>
    </w:rPr>
  </w:style>
  <w:style w:type="character" w:customStyle="1" w:styleId="apple-converted-space">
    <w:name w:val="apple-converted-space"/>
    <w:basedOn w:val="DefaultParagraphFont"/>
    <w:uiPriority w:val="99"/>
    <w:rsid w:val="00ED6565"/>
    <w:rPr>
      <w:rFonts w:cs="Times New Roman"/>
    </w:rPr>
  </w:style>
  <w:style w:type="character" w:customStyle="1" w:styleId="apple-style-span">
    <w:name w:val="apple-style-span"/>
    <w:basedOn w:val="DefaultParagraphFont"/>
    <w:uiPriority w:val="99"/>
    <w:rsid w:val="00F64E21"/>
    <w:rPr>
      <w:rFonts w:cs="Times New Roman"/>
    </w:rPr>
  </w:style>
  <w:style w:type="paragraph" w:customStyle="1" w:styleId="Praktijk">
    <w:name w:val="Praktijk"/>
    <w:basedOn w:val="Normal"/>
    <w:uiPriority w:val="99"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uiPriority w:val="99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uiPriority w:val="99"/>
    <w:rsid w:val="00F64E21"/>
    <w:rPr>
      <w:rFonts w:cs="Times New Roman"/>
    </w:rPr>
  </w:style>
  <w:style w:type="character" w:customStyle="1" w:styleId="price-label">
    <w:name w:val="price-label"/>
    <w:basedOn w:val="DefaultParagraphFont"/>
    <w:uiPriority w:val="99"/>
    <w:rsid w:val="00F64E21"/>
    <w:rPr>
      <w:rFonts w:cs="Times New Roman"/>
    </w:rPr>
  </w:style>
  <w:style w:type="character" w:styleId="Strong">
    <w:name w:val="Strong"/>
    <w:basedOn w:val="DefaultParagraphFont"/>
    <w:uiPriority w:val="99"/>
    <w:qFormat/>
    <w:rsid w:val="00F64E21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632288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uiPriority w:val="99"/>
    <w:rsid w:val="00560D1A"/>
    <w:rPr>
      <w:rFonts w:cs="Times New Roman"/>
    </w:rPr>
  </w:style>
  <w:style w:type="paragraph" w:customStyle="1" w:styleId="groenetekst">
    <w:name w:val="groene_tekst"/>
    <w:basedOn w:val="Normal"/>
    <w:uiPriority w:val="99"/>
    <w:rsid w:val="00F566B5"/>
    <w:rPr>
      <w:color w:val="008000"/>
    </w:rPr>
  </w:style>
  <w:style w:type="paragraph" w:customStyle="1" w:styleId="streepje">
    <w:name w:val="streepje"/>
    <w:basedOn w:val="Normal"/>
    <w:uiPriority w:val="99"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uiPriority w:val="99"/>
    <w:rsid w:val="005B69EF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99"/>
    <w:rsid w:val="00156943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8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09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0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09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0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1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2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3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09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09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12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08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12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13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E5194138.dotm</Template>
  <TotalTime>0</TotalTime>
  <Pages>13</Pages>
  <Words>948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3</cp:revision>
  <cp:lastPrinted>2011-09-13T08:11:00Z</cp:lastPrinted>
  <dcterms:created xsi:type="dcterms:W3CDTF">2012-11-28T10:02:00Z</dcterms:created>
  <dcterms:modified xsi:type="dcterms:W3CDTF">2012-12-06T08:35:00Z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