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A0" w:firstRow="1" w:lastRow="0" w:firstColumn="1" w:lastColumn="0" w:noHBand="0" w:noVBand="0"/>
      </w:tblPr>
      <w:tblGrid>
        <w:gridCol w:w="9287"/>
      </w:tblGrid>
      <w:tr w:rsidR="005845DE" w:rsidRPr="00C620C9" w14:paraId="5E031D0B" w14:textId="77777777" w:rsidTr="00EF3C46">
        <w:trPr>
          <w:trHeight w:val="6133"/>
          <w:jc w:val="center"/>
        </w:trPr>
        <w:tc>
          <w:tcPr>
            <w:tcW w:w="8940" w:type="dxa"/>
          </w:tcPr>
          <w:p w14:paraId="5C6306A7" w14:textId="77777777" w:rsidR="005845DE" w:rsidRPr="00C620C9" w:rsidRDefault="00B622CB" w:rsidP="00C41FCC">
            <w:pPr>
              <w:jc w:val="center"/>
            </w:pPr>
            <w:r>
              <w:rPr>
                <w:noProof/>
                <w:lang w:val="en-US"/>
              </w:rPr>
              <w:drawing>
                <wp:inline distT="0" distB="0" distL="0" distR="0" wp14:anchorId="491ED9E1" wp14:editId="3F995904">
                  <wp:extent cx="5760085" cy="81514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groen_sb_8_voorkant.pdf"/>
                          <pic:cNvPicPr/>
                        </pic:nvPicPr>
                        <pic:blipFill>
                          <a:blip r:embed="rId9">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tc>
      </w:tr>
    </w:tbl>
    <w:p w14:paraId="387E09CF" w14:textId="77777777" w:rsidR="005845DE" w:rsidRPr="00C620C9" w:rsidRDefault="005845DE" w:rsidP="00FC2774"/>
    <w:p w14:paraId="564B29BB" w14:textId="77777777" w:rsidR="005845DE" w:rsidRPr="00C620C9" w:rsidRDefault="005845DE" w:rsidP="00FC2774">
      <w:pPr>
        <w:spacing w:after="200" w:line="276" w:lineRule="auto"/>
      </w:pPr>
    </w:p>
    <w:p w14:paraId="1C8CDB7A" w14:textId="27375D9F" w:rsidR="005845DE" w:rsidRDefault="00E6496A" w:rsidP="00FC2774">
      <w:r>
        <w:br w:type="column"/>
      </w:r>
    </w:p>
    <w:p w14:paraId="120F5423" w14:textId="77777777" w:rsidR="00E6496A" w:rsidRDefault="00E6496A" w:rsidP="00FC2774"/>
    <w:p w14:paraId="46E81815" w14:textId="77777777" w:rsidR="00E6496A" w:rsidRDefault="00E6496A" w:rsidP="00FC2774"/>
    <w:p w14:paraId="7DD983E5" w14:textId="77777777" w:rsidR="008518BE" w:rsidRDefault="008518BE" w:rsidP="008518BE"/>
    <w:p w14:paraId="1CA5E16E" w14:textId="77777777" w:rsidR="008518BE" w:rsidRDefault="008518BE" w:rsidP="008518BE">
      <w:r>
        <w:t>Colofon</w:t>
      </w:r>
    </w:p>
    <w:p w14:paraId="22C5E88B" w14:textId="77777777" w:rsidR="008518BE" w:rsidRDefault="008518BE" w:rsidP="008518BE">
      <w:proofErr w:type="spellStart"/>
      <w:r>
        <w:t>RekenGroen</w:t>
      </w:r>
      <w:proofErr w:type="spellEnd"/>
      <w:r>
        <w:t>. Rekenen voor vmbo-groen en mbo-groen</w:t>
      </w:r>
    </w:p>
    <w:p w14:paraId="1D76DD16" w14:textId="72AF23DC" w:rsidR="008518BE" w:rsidRDefault="008518BE" w:rsidP="008518BE">
      <w:r>
        <w:t>Module Stadsboerderij – Paarden</w:t>
      </w:r>
    </w:p>
    <w:p w14:paraId="740C5E7E" w14:textId="77777777" w:rsidR="008518BE" w:rsidRDefault="008518BE" w:rsidP="008518BE">
      <w:proofErr w:type="spellStart"/>
      <w:r>
        <w:t>Leerlingtekst</w:t>
      </w:r>
      <w:proofErr w:type="spellEnd"/>
    </w:p>
    <w:p w14:paraId="19920F3F" w14:textId="5504B616" w:rsidR="008518BE" w:rsidRDefault="008518BE" w:rsidP="008518BE">
      <w:r>
        <w:t xml:space="preserve">Versie 1.0. </w:t>
      </w:r>
      <w:r w:rsidR="00C12DF0">
        <w:t>November</w:t>
      </w:r>
      <w:r>
        <w:t xml:space="preserve"> 2012</w:t>
      </w:r>
    </w:p>
    <w:p w14:paraId="135FA6F3" w14:textId="77777777" w:rsidR="008518BE" w:rsidRDefault="008518BE" w:rsidP="008518BE">
      <w:r>
        <w:t>Auteurs: Monica Wijers, Mieke Abels, Elise van Vliet, Vincent Jonker</w:t>
      </w:r>
    </w:p>
    <w:p w14:paraId="5794818E" w14:textId="77777777" w:rsidR="008518BE" w:rsidRDefault="008518BE" w:rsidP="008518BE">
      <w:r>
        <w:t>www.rekengroen.nl</w:t>
      </w:r>
    </w:p>
    <w:p w14:paraId="773B1726" w14:textId="77777777" w:rsidR="008518BE" w:rsidRDefault="008518BE" w:rsidP="008518BE"/>
    <w:tbl>
      <w:tblPr>
        <w:tblW w:w="0" w:type="auto"/>
        <w:tblLook w:val="04A0" w:firstRow="1" w:lastRow="0" w:firstColumn="1" w:lastColumn="0" w:noHBand="0" w:noVBand="1"/>
      </w:tblPr>
      <w:tblGrid>
        <w:gridCol w:w="5876"/>
      </w:tblGrid>
      <w:tr w:rsidR="008518BE" w14:paraId="1C144961" w14:textId="77777777" w:rsidTr="006A4DF7">
        <w:trPr>
          <w:trHeight w:val="300"/>
        </w:trPr>
        <w:tc>
          <w:tcPr>
            <w:tcW w:w="5876" w:type="dxa"/>
            <w:shd w:val="clear" w:color="auto" w:fill="auto"/>
          </w:tcPr>
          <w:p w14:paraId="30F40298" w14:textId="77777777" w:rsidR="008518BE" w:rsidRDefault="008518BE" w:rsidP="006A4DF7">
            <w:r>
              <w:t xml:space="preserve"> </w:t>
            </w:r>
            <w:r>
              <w:rPr>
                <w:noProof/>
                <w:lang w:val="en-US"/>
              </w:rPr>
              <w:drawing>
                <wp:inline distT="0" distB="0" distL="0" distR="0" wp14:anchorId="514FBEA4" wp14:editId="7B518074">
                  <wp:extent cx="1016000" cy="190500"/>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00" cy="190500"/>
                          </a:xfrm>
                          <a:prstGeom prst="rect">
                            <a:avLst/>
                          </a:prstGeom>
                          <a:noFill/>
                          <a:ln>
                            <a:noFill/>
                          </a:ln>
                        </pic:spPr>
                      </pic:pic>
                    </a:graphicData>
                  </a:graphic>
                </wp:inline>
              </w:drawing>
            </w:r>
          </w:p>
        </w:tc>
      </w:tr>
    </w:tbl>
    <w:p w14:paraId="50F0BF69" w14:textId="77777777" w:rsidR="00E6496A" w:rsidRPr="00C620C9" w:rsidRDefault="00E6496A" w:rsidP="00FC2774">
      <w:pPr>
        <w:sectPr w:rsidR="00E6496A" w:rsidRPr="00C620C9" w:rsidSect="00EF3C46">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1559" w:left="1418" w:header="709" w:footer="709" w:gutter="0"/>
          <w:cols w:space="708"/>
          <w:docGrid w:linePitch="360"/>
        </w:sectPr>
      </w:pPr>
    </w:p>
    <w:p w14:paraId="62CCAA6A" w14:textId="77777777" w:rsidR="00C56974" w:rsidRPr="00CB5B9C" w:rsidRDefault="00C31E46" w:rsidP="00C31E46">
      <w:pPr>
        <w:pStyle w:val="Heading1"/>
        <w:shd w:val="clear" w:color="auto" w:fill="D03B23"/>
        <w:rPr>
          <w:b w:val="0"/>
        </w:rPr>
      </w:pPr>
      <w:r w:rsidRPr="00CB5B9C">
        <w:rPr>
          <w:b w:val="0"/>
        </w:rPr>
        <w:lastRenderedPageBreak/>
        <w:t xml:space="preserve">     </w:t>
      </w:r>
      <w:r w:rsidR="00CB5B9C" w:rsidRPr="00CB5B9C">
        <w:rPr>
          <w:b w:val="0"/>
        </w:rPr>
        <w:t>8</w:t>
      </w:r>
      <w:r w:rsidRPr="00CB5B9C">
        <w:rPr>
          <w:b w:val="0"/>
        </w:rPr>
        <w:t>_Paarden</w:t>
      </w:r>
    </w:p>
    <w:p w14:paraId="60B28F34" w14:textId="77777777" w:rsidR="005845DE" w:rsidRDefault="005845DE" w:rsidP="00FC2774">
      <w:pPr>
        <w:rPr>
          <w:lang w:val="en-US"/>
        </w:rPr>
      </w:pPr>
    </w:p>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5845DE" w:rsidRPr="00C620C9" w14:paraId="05E08E76" w14:textId="77777777" w:rsidTr="00EF3C46">
        <w:trPr>
          <w:trHeight w:val="1011"/>
          <w:jc w:val="center"/>
        </w:trPr>
        <w:tc>
          <w:tcPr>
            <w:tcW w:w="8218" w:type="dxa"/>
            <w:shd w:val="clear" w:color="C6D9F1" w:fill="F1F3E9"/>
          </w:tcPr>
          <w:p w14:paraId="3D2CB0E8" w14:textId="2CE8850B" w:rsidR="005845DE" w:rsidRDefault="005845DE" w:rsidP="00EF6E1B">
            <w:pPr>
              <w:pStyle w:val="groenetekst"/>
            </w:pPr>
            <w:r>
              <w:t>Sandra loopt stage op de Stadsboerderij. Zij gaat graag met alle dieren om, maar paarden vindt ze het leukst om te verzorgen. Tijdens het overleg vanmorgen hoorde ze dat er een klein paard en een shetlander komen. Sandra krijgt de opdracht om het vervoer te</w:t>
            </w:r>
            <w:r w:rsidR="00986244">
              <w:t xml:space="preserve"> regelen.</w:t>
            </w:r>
          </w:p>
          <w:p w14:paraId="768B8726" w14:textId="77777777" w:rsidR="00986244" w:rsidRDefault="005845DE" w:rsidP="00EF6E1B">
            <w:pPr>
              <w:pStyle w:val="groenetekst"/>
            </w:pPr>
            <w:r>
              <w:t xml:space="preserve">Ze </w:t>
            </w:r>
            <w:r w:rsidR="0020756D">
              <w:t>maakt</w:t>
            </w:r>
            <w:r>
              <w:t xml:space="preserve"> een lijst met de dingen die ze allemaal moet doen</w:t>
            </w:r>
            <w:r w:rsidR="0020756D">
              <w:t>:</w:t>
            </w:r>
          </w:p>
          <w:p w14:paraId="61CCB8F6" w14:textId="77777777" w:rsidR="005845DE" w:rsidRPr="00C620C9" w:rsidRDefault="0020756D" w:rsidP="008347F4">
            <w:pPr>
              <w:jc w:val="center"/>
            </w:pPr>
            <w:r>
              <w:br/>
            </w:r>
            <w:r w:rsidR="006A4DF7">
              <w:pict w14:anchorId="7AA47CDD">
                <v:shapetype id="_x0000_t202" coordsize="21600,21600" o:spt="202" path="m,l,21600r21600,l21600,xe">
                  <v:stroke joinstyle="miter"/>
                  <v:path gradientshapeok="t" o:connecttype="rect"/>
                </v:shapetype>
                <v:shape id="_x0000_s1106" type="#_x0000_t202" style="width:377.25pt;height:214.65pt;mso-left-percent:-10001;mso-top-percent:-10001;mso-position-horizontal:absolute;mso-position-horizontal-relative:char;mso-position-vertical:absolute;mso-position-vertical-relative:line;mso-left-percent:-10001;mso-top-percent:-10001">
                  <v:textbox style="mso-next-textbox:#_x0000_s1106">
                    <w:txbxContent>
                      <w:p w14:paraId="5AB1A7BC" w14:textId="77777777" w:rsidR="00A55DDA" w:rsidRPr="006A4DF7" w:rsidRDefault="00A55DDA" w:rsidP="006A4DF7">
                        <w:pPr>
                          <w:pStyle w:val="ListParagraph"/>
                          <w:numPr>
                            <w:ilvl w:val="1"/>
                            <w:numId w:val="12"/>
                          </w:numPr>
                          <w:rPr>
                            <w:rFonts w:asciiTheme="minorHAnsi" w:hAnsiTheme="minorHAnsi" w:cstheme="minorHAnsi"/>
                            <w:i/>
                          </w:rPr>
                        </w:pPr>
                        <w:r w:rsidRPr="006A4DF7">
                          <w:rPr>
                            <w:rFonts w:asciiTheme="minorHAnsi" w:hAnsiTheme="minorHAnsi" w:cstheme="minorHAnsi"/>
                            <w:i/>
                          </w:rPr>
                          <w:t>De trailer ophalen.</w:t>
                        </w:r>
                        <w:r w:rsidRPr="006A4DF7">
                          <w:rPr>
                            <w:rFonts w:asciiTheme="minorHAnsi" w:hAnsiTheme="minorHAnsi" w:cstheme="minorHAnsi"/>
                            <w:i/>
                          </w:rPr>
                          <w:tab/>
                        </w:r>
                      </w:p>
                      <w:p w14:paraId="23E95E3C" w14:textId="77777777" w:rsidR="00A55DDA" w:rsidRPr="006A4DF7" w:rsidRDefault="00A55DDA" w:rsidP="006A4DF7">
                        <w:pPr>
                          <w:pStyle w:val="ListParagraph"/>
                          <w:ind w:left="1440"/>
                          <w:rPr>
                            <w:rFonts w:asciiTheme="minorHAnsi" w:hAnsiTheme="minorHAnsi" w:cstheme="minorHAnsi"/>
                            <w:i/>
                          </w:rPr>
                        </w:pPr>
                      </w:p>
                      <w:p w14:paraId="4C810E29" w14:textId="6C7CD061" w:rsidR="00A55DDA" w:rsidRPr="006A4DF7" w:rsidRDefault="00A55DDA" w:rsidP="006A4DF7">
                        <w:pPr>
                          <w:pStyle w:val="ListParagraph"/>
                          <w:numPr>
                            <w:ilvl w:val="1"/>
                            <w:numId w:val="12"/>
                          </w:numPr>
                          <w:rPr>
                            <w:rFonts w:asciiTheme="minorHAnsi" w:hAnsiTheme="minorHAnsi" w:cstheme="minorHAnsi"/>
                            <w:i/>
                          </w:rPr>
                        </w:pPr>
                        <w:r w:rsidRPr="006A4DF7">
                          <w:rPr>
                            <w:rFonts w:asciiTheme="minorHAnsi" w:hAnsiTheme="minorHAnsi" w:cstheme="minorHAnsi"/>
                            <w:i/>
                          </w:rPr>
                          <w:t>Afspraak maken wanneer de paarden opgehaald worden.</w:t>
                        </w:r>
                      </w:p>
                      <w:p w14:paraId="0E0919D5" w14:textId="77777777" w:rsidR="00A55DDA" w:rsidRPr="006A4DF7" w:rsidRDefault="00A55DDA" w:rsidP="00986244">
                        <w:pPr>
                          <w:rPr>
                            <w:rFonts w:asciiTheme="minorHAnsi" w:hAnsiTheme="minorHAnsi" w:cstheme="minorHAnsi"/>
                            <w:i/>
                          </w:rPr>
                        </w:pPr>
                      </w:p>
                      <w:p w14:paraId="0E30B92E" w14:textId="44250DE0" w:rsidR="00A55DDA" w:rsidRPr="006A4DF7" w:rsidRDefault="00A55DDA" w:rsidP="006A4DF7">
                        <w:pPr>
                          <w:pStyle w:val="ListParagraph"/>
                          <w:numPr>
                            <w:ilvl w:val="1"/>
                            <w:numId w:val="12"/>
                          </w:numPr>
                          <w:rPr>
                            <w:rFonts w:asciiTheme="minorHAnsi" w:hAnsiTheme="minorHAnsi" w:cstheme="minorHAnsi"/>
                            <w:i/>
                          </w:rPr>
                        </w:pPr>
                        <w:r w:rsidRPr="006A4DF7">
                          <w:rPr>
                            <w:rFonts w:asciiTheme="minorHAnsi" w:hAnsiTheme="minorHAnsi" w:cstheme="minorHAnsi"/>
                            <w:i/>
                          </w:rPr>
                          <w:t xml:space="preserve">Het adres (telefoonnummer) van de paarden. </w:t>
                        </w:r>
                      </w:p>
                      <w:p w14:paraId="7E3CC10B" w14:textId="77777777" w:rsidR="00A55DDA" w:rsidRPr="006A4DF7" w:rsidRDefault="00A55DDA" w:rsidP="00986244">
                        <w:pPr>
                          <w:rPr>
                            <w:rFonts w:asciiTheme="minorHAnsi" w:hAnsiTheme="minorHAnsi" w:cstheme="minorHAnsi"/>
                            <w:i/>
                          </w:rPr>
                        </w:pPr>
                      </w:p>
                      <w:p w14:paraId="02899C72" w14:textId="77777777" w:rsidR="00A55DDA" w:rsidRPr="006A4DF7" w:rsidRDefault="00A55DDA" w:rsidP="006A4DF7">
                        <w:pPr>
                          <w:pStyle w:val="ListParagraph"/>
                          <w:numPr>
                            <w:ilvl w:val="1"/>
                            <w:numId w:val="12"/>
                          </w:numPr>
                          <w:rPr>
                            <w:rFonts w:asciiTheme="minorHAnsi" w:hAnsiTheme="minorHAnsi" w:cstheme="minorHAnsi"/>
                            <w:i/>
                          </w:rPr>
                        </w:pPr>
                        <w:r w:rsidRPr="006A4DF7">
                          <w:rPr>
                            <w:rFonts w:asciiTheme="minorHAnsi" w:hAnsiTheme="minorHAnsi" w:cstheme="minorHAnsi"/>
                            <w:i/>
                          </w:rPr>
                          <w:t>Op de kaart de route bekijken.</w:t>
                        </w:r>
                      </w:p>
                      <w:p w14:paraId="5A7DC549" w14:textId="77777777" w:rsidR="00A55DDA" w:rsidRPr="006A4DF7" w:rsidRDefault="00A55DDA" w:rsidP="006A4DF7">
                        <w:pPr>
                          <w:pStyle w:val="ListParagraph"/>
                          <w:rPr>
                            <w:rFonts w:asciiTheme="minorHAnsi" w:hAnsiTheme="minorHAnsi" w:cstheme="minorHAnsi"/>
                            <w:i/>
                          </w:rPr>
                        </w:pPr>
                      </w:p>
                      <w:p w14:paraId="73AA4C35" w14:textId="77777777" w:rsidR="00A55DDA" w:rsidRDefault="00A55DDA" w:rsidP="006A4DF7">
                        <w:pPr>
                          <w:pStyle w:val="ListParagraph"/>
                          <w:numPr>
                            <w:ilvl w:val="1"/>
                            <w:numId w:val="12"/>
                          </w:numPr>
                          <w:rPr>
                            <w:rFonts w:ascii="Bradley Hand ITC" w:hAnsi="Bradley Hand ITC"/>
                          </w:rPr>
                        </w:pPr>
                        <w:r w:rsidRPr="006A4DF7">
                          <w:rPr>
                            <w:rFonts w:asciiTheme="minorHAnsi" w:hAnsiTheme="minorHAnsi" w:cstheme="minorHAnsi"/>
                            <w:i/>
                          </w:rPr>
                          <w:t>Een auto regelen</w:t>
                        </w:r>
                        <w:r w:rsidRPr="006A4DF7">
                          <w:rPr>
                            <w:rFonts w:ascii="Bradley Hand ITC" w:hAnsi="Bradley Hand ITC"/>
                          </w:rPr>
                          <w:t>.</w:t>
                        </w:r>
                      </w:p>
                      <w:p w14:paraId="4BBEF9C5" w14:textId="77777777" w:rsidR="00A55DDA" w:rsidRPr="006A4DF7" w:rsidRDefault="00A55DDA" w:rsidP="006A4DF7">
                        <w:pPr>
                          <w:pStyle w:val="ListParagraph"/>
                          <w:rPr>
                            <w:rFonts w:ascii="Bradley Hand ITC" w:hAnsi="Bradley Hand ITC"/>
                          </w:rPr>
                        </w:pPr>
                      </w:p>
                      <w:p w14:paraId="154F1547" w14:textId="673A89A2" w:rsidR="00A55DDA" w:rsidRPr="006A4DF7" w:rsidRDefault="00A55DDA" w:rsidP="006A4DF7">
                        <w:pPr>
                          <w:pStyle w:val="ListParagraph"/>
                          <w:numPr>
                            <w:ilvl w:val="1"/>
                            <w:numId w:val="12"/>
                          </w:numPr>
                          <w:rPr>
                            <w:rFonts w:ascii="Bradley Hand ITC" w:hAnsi="Bradley Hand ITC"/>
                          </w:rPr>
                        </w:pPr>
                        <w:r w:rsidRPr="006A4DF7">
                          <w:rPr>
                            <w:rFonts w:asciiTheme="minorHAnsi" w:hAnsiTheme="minorHAnsi" w:cstheme="minorHAnsi"/>
                            <w:i/>
                          </w:rPr>
                          <w:t>Opbellen naar de trailerverhuur</w:t>
                        </w:r>
                        <w:r w:rsidRPr="006A4DF7">
                          <w:rPr>
                            <w:rFonts w:ascii="Bradley Hand ITC" w:hAnsi="Bradley Hand ITC"/>
                          </w:rPr>
                          <w:t>.</w:t>
                        </w:r>
                        <w:r>
                          <w:br/>
                        </w:r>
                      </w:p>
                    </w:txbxContent>
                  </v:textbox>
                  <w10:wrap type="none"/>
                  <w10:anchorlock/>
                </v:shape>
              </w:pict>
            </w:r>
            <w:r>
              <w:br/>
            </w:r>
          </w:p>
        </w:tc>
      </w:tr>
    </w:tbl>
    <w:p w14:paraId="12C5F739" w14:textId="77777777" w:rsidR="005845DE" w:rsidRDefault="005845DE" w:rsidP="00FC2774"/>
    <w:p w14:paraId="4FA9FB94" w14:textId="77777777" w:rsidR="005845DE" w:rsidRPr="00C620C9" w:rsidRDefault="005845DE" w:rsidP="00C31E46">
      <w:pPr>
        <w:pStyle w:val="streepje"/>
      </w:pPr>
    </w:p>
    <w:tbl>
      <w:tblPr>
        <w:tblW w:w="8505" w:type="dxa"/>
        <w:tblInd w:w="108" w:type="dxa"/>
        <w:tblLayout w:type="fixed"/>
        <w:tblLook w:val="00A0" w:firstRow="1" w:lastRow="0" w:firstColumn="1" w:lastColumn="0" w:noHBand="0" w:noVBand="0"/>
      </w:tblPr>
      <w:tblGrid>
        <w:gridCol w:w="426"/>
        <w:gridCol w:w="8079"/>
      </w:tblGrid>
      <w:tr w:rsidR="005845DE" w:rsidRPr="00C620C9" w14:paraId="06D592E1" w14:textId="77777777" w:rsidTr="00EF3C46">
        <w:tc>
          <w:tcPr>
            <w:tcW w:w="426" w:type="dxa"/>
          </w:tcPr>
          <w:p w14:paraId="47254D9C" w14:textId="77777777" w:rsidR="005845DE" w:rsidRPr="00C620C9" w:rsidRDefault="005845DE" w:rsidP="00647404">
            <w:pPr>
              <w:pStyle w:val="Opgave"/>
            </w:pPr>
          </w:p>
        </w:tc>
        <w:tc>
          <w:tcPr>
            <w:tcW w:w="8079" w:type="dxa"/>
          </w:tcPr>
          <w:p w14:paraId="7D1F2246" w14:textId="77777777" w:rsidR="00986244" w:rsidRDefault="00986244" w:rsidP="00986244">
            <w:pPr>
              <w:rPr>
                <w:noProof/>
              </w:rPr>
            </w:pPr>
            <w:r>
              <w:t>Wat moet Sandra het eerst doen?</w:t>
            </w:r>
            <w:r w:rsidR="008347F4">
              <w:rPr>
                <w:noProof/>
              </w:rPr>
              <w:t xml:space="preserve"> Zet op het lijstje daar een 1 voor.</w:t>
            </w:r>
          </w:p>
          <w:p w14:paraId="2E72D802" w14:textId="77777777" w:rsidR="005845DE" w:rsidRPr="00C620C9" w:rsidRDefault="005845DE" w:rsidP="00986244"/>
        </w:tc>
      </w:tr>
    </w:tbl>
    <w:p w14:paraId="4A708686" w14:textId="77777777" w:rsidR="006C596D" w:rsidRDefault="006C596D" w:rsidP="00C206E1"/>
    <w:p w14:paraId="59E592C7" w14:textId="77777777" w:rsidR="0020756D" w:rsidRDefault="0020756D" w:rsidP="00C31E46">
      <w:pPr>
        <w:pStyle w:val="streepje"/>
      </w:pPr>
    </w:p>
    <w:tbl>
      <w:tblPr>
        <w:tblW w:w="8505" w:type="dxa"/>
        <w:tblInd w:w="108" w:type="dxa"/>
        <w:tblLayout w:type="fixed"/>
        <w:tblLook w:val="00A0" w:firstRow="1" w:lastRow="0" w:firstColumn="1" w:lastColumn="0" w:noHBand="0" w:noVBand="0"/>
      </w:tblPr>
      <w:tblGrid>
        <w:gridCol w:w="426"/>
        <w:gridCol w:w="8079"/>
      </w:tblGrid>
      <w:tr w:rsidR="0020756D" w:rsidRPr="00C620C9" w14:paraId="54353C4F" w14:textId="77777777" w:rsidTr="00EF3C46">
        <w:tc>
          <w:tcPr>
            <w:tcW w:w="426" w:type="dxa"/>
          </w:tcPr>
          <w:p w14:paraId="573CBCCD" w14:textId="77777777" w:rsidR="0020756D" w:rsidRPr="00C620C9" w:rsidRDefault="0020756D" w:rsidP="00986244">
            <w:pPr>
              <w:pStyle w:val="Opgave"/>
            </w:pPr>
          </w:p>
        </w:tc>
        <w:tc>
          <w:tcPr>
            <w:tcW w:w="8079" w:type="dxa"/>
          </w:tcPr>
          <w:p w14:paraId="5023DC83" w14:textId="2BA1A40F" w:rsidR="0020756D" w:rsidRDefault="006A4DF7" w:rsidP="00986244">
            <w:r>
              <w:t>Nummer de dingen</w:t>
            </w:r>
            <w:r w:rsidR="008347F4">
              <w:t xml:space="preserve"> op het lijstje</w:t>
            </w:r>
            <w:r>
              <w:t>,</w:t>
            </w:r>
            <w:r w:rsidR="008347F4">
              <w:t xml:space="preserve"> zodat je k</w:t>
            </w:r>
            <w:r w:rsidR="00D41AD5">
              <w:t>unt</w:t>
            </w:r>
            <w:r w:rsidR="008347F4">
              <w:t xml:space="preserve"> zien wat Sandra het eerst moet doen, wat daarna, en wat daarna, enz.</w:t>
            </w:r>
          </w:p>
          <w:p w14:paraId="0ACF77D7" w14:textId="77777777" w:rsidR="0020756D" w:rsidRPr="00C620C9" w:rsidRDefault="0020756D" w:rsidP="00986244"/>
        </w:tc>
      </w:tr>
    </w:tbl>
    <w:p w14:paraId="19578E4D" w14:textId="77777777" w:rsidR="0020756D" w:rsidRDefault="0020756D" w:rsidP="00C206E1"/>
    <w:p w14:paraId="4EFACD27" w14:textId="77777777" w:rsidR="0020756D" w:rsidRDefault="0020756D" w:rsidP="00C206E1"/>
    <w:p w14:paraId="069D3F51" w14:textId="77777777" w:rsidR="0020756D" w:rsidRDefault="0020756D" w:rsidP="00C206E1"/>
    <w:p w14:paraId="5992BA5A" w14:textId="77777777" w:rsidR="005845DE" w:rsidRPr="00C56974" w:rsidRDefault="008347F4" w:rsidP="00C56974">
      <w:pPr>
        <w:pStyle w:val="Heading2"/>
        <w:rPr>
          <w:b w:val="0"/>
          <w:bCs w:val="0"/>
          <w:i/>
          <w:iCs/>
        </w:rPr>
      </w:pPr>
      <w:r>
        <w:rPr>
          <w:rFonts w:cs="Calibri"/>
        </w:rPr>
        <w:br w:type="page"/>
      </w:r>
      <w:r w:rsidR="005845DE" w:rsidRPr="005F70B0">
        <w:rPr>
          <w:rFonts w:cs="Calibri"/>
        </w:rPr>
        <w:lastRenderedPageBreak/>
        <w:t>De</w:t>
      </w:r>
      <w:r w:rsidR="005845DE">
        <w:t xml:space="preserve"> </w:t>
      </w:r>
      <w:r w:rsidR="005845DE">
        <w:rPr>
          <w:rFonts w:cs="Calibri"/>
        </w:rPr>
        <w:t>route</w:t>
      </w:r>
    </w:p>
    <w:p w14:paraId="6D03E3D0" w14:textId="77777777" w:rsidR="00CB5B9C" w:rsidRDefault="00CB5B9C" w:rsidP="00CB5B9C">
      <w:pPr>
        <w:rPr>
          <w:lang w:val="en-US"/>
        </w:rPr>
      </w:pPr>
    </w:p>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CB5B9C" w:rsidRPr="00C620C9" w14:paraId="58763667" w14:textId="77777777" w:rsidTr="006A4DF7">
        <w:trPr>
          <w:trHeight w:val="844"/>
          <w:jc w:val="center"/>
        </w:trPr>
        <w:tc>
          <w:tcPr>
            <w:tcW w:w="8218" w:type="dxa"/>
            <w:shd w:val="clear" w:color="C6D9F1" w:fill="F1F3E9"/>
          </w:tcPr>
          <w:p w14:paraId="49478997" w14:textId="542383C3" w:rsidR="00CB5B9C" w:rsidRPr="00C620C9" w:rsidRDefault="00BE2896" w:rsidP="006A4DF7">
            <w:r>
              <w:rPr>
                <w:noProof/>
                <w:lang w:val="en-US"/>
              </w:rPr>
              <w:drawing>
                <wp:anchor distT="0" distB="0" distL="114300" distR="114300" simplePos="0" relativeHeight="251666944" behindDoc="0" locked="0" layoutInCell="1" allowOverlap="1" wp14:anchorId="135727CB" wp14:editId="119E53D1">
                  <wp:simplePos x="0" y="0"/>
                  <wp:positionH relativeFrom="column">
                    <wp:posOffset>3369945</wp:posOffset>
                  </wp:positionH>
                  <wp:positionV relativeFrom="paragraph">
                    <wp:posOffset>0</wp:posOffset>
                  </wp:positionV>
                  <wp:extent cx="1657350" cy="390525"/>
                  <wp:effectExtent l="19050" t="0" r="0" b="0"/>
                  <wp:wrapSquare wrapText="bothSides"/>
                  <wp:docPr id="107" name="Picture 107" descr="Ga naar de startpagina van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a naar de startpagina van Google Maps"/>
                          <pic:cNvPicPr>
                            <a:picLocks noChangeAspect="1" noChangeArrowheads="1"/>
                          </pic:cNvPicPr>
                        </pic:nvPicPr>
                        <pic:blipFill>
                          <a:blip r:embed="rId17"/>
                          <a:srcRect/>
                          <a:stretch>
                            <a:fillRect/>
                          </a:stretch>
                        </pic:blipFill>
                        <pic:spPr bwMode="auto">
                          <a:xfrm>
                            <a:off x="0" y="0"/>
                            <a:ext cx="1657350" cy="390525"/>
                          </a:xfrm>
                          <a:prstGeom prst="rect">
                            <a:avLst/>
                          </a:prstGeom>
                          <a:noFill/>
                        </pic:spPr>
                      </pic:pic>
                    </a:graphicData>
                  </a:graphic>
                </wp:anchor>
              </w:drawing>
            </w:r>
            <w:r w:rsidR="00CB5B9C">
              <w:t xml:space="preserve">De Stadsboerderij ligt in Utrecht. De paarden worden opgehaald in </w:t>
            </w:r>
            <w:proofErr w:type="spellStart"/>
            <w:r w:rsidR="00CB5B9C">
              <w:t>Bovensmilde</w:t>
            </w:r>
            <w:proofErr w:type="spellEnd"/>
            <w:r w:rsidR="00CB5B9C">
              <w:t xml:space="preserve">. </w:t>
            </w:r>
          </w:p>
        </w:tc>
      </w:tr>
    </w:tbl>
    <w:p w14:paraId="4A11F15F" w14:textId="77777777" w:rsidR="00CB5B9C" w:rsidRDefault="00CB5B9C" w:rsidP="00CB5B9C"/>
    <w:p w14:paraId="2D65AF31" w14:textId="77777777" w:rsidR="005845DE" w:rsidRPr="00C620C9" w:rsidRDefault="005845DE" w:rsidP="00C31E46">
      <w:pPr>
        <w:pStyle w:val="streepje"/>
      </w:pPr>
    </w:p>
    <w:tbl>
      <w:tblPr>
        <w:tblW w:w="8493" w:type="dxa"/>
        <w:tblLayout w:type="fixed"/>
        <w:tblLook w:val="00A0" w:firstRow="1" w:lastRow="0" w:firstColumn="1" w:lastColumn="0" w:noHBand="0" w:noVBand="0"/>
      </w:tblPr>
      <w:tblGrid>
        <w:gridCol w:w="534"/>
        <w:gridCol w:w="7959"/>
      </w:tblGrid>
      <w:tr w:rsidR="005845DE" w:rsidRPr="00C620C9" w14:paraId="050F3C66" w14:textId="77777777" w:rsidTr="00C777E1">
        <w:tc>
          <w:tcPr>
            <w:tcW w:w="534" w:type="dxa"/>
          </w:tcPr>
          <w:p w14:paraId="30FEB0EF" w14:textId="77777777" w:rsidR="005845DE" w:rsidRPr="00C620C9" w:rsidRDefault="005845DE" w:rsidP="00647404">
            <w:pPr>
              <w:pStyle w:val="Opgave"/>
            </w:pPr>
          </w:p>
        </w:tc>
        <w:tc>
          <w:tcPr>
            <w:tcW w:w="7959" w:type="dxa"/>
          </w:tcPr>
          <w:p w14:paraId="35D69B43" w14:textId="77777777" w:rsidR="005845DE" w:rsidRPr="00C620C9" w:rsidRDefault="005845DE" w:rsidP="00933E23">
            <w:pPr>
              <w:numPr>
                <w:ilvl w:val="0"/>
                <w:numId w:val="10"/>
              </w:numPr>
            </w:pPr>
            <w:r>
              <w:t xml:space="preserve">Ga naar </w:t>
            </w:r>
            <w:hyperlink r:id="rId18" w:history="1">
              <w:r w:rsidRPr="00CF09F6">
                <w:rPr>
                  <w:rStyle w:val="Hyperlink"/>
                  <w:rFonts w:cs="Calibri"/>
                </w:rPr>
                <w:t>www.maps.google.nl</w:t>
              </w:r>
            </w:hyperlink>
          </w:p>
        </w:tc>
      </w:tr>
      <w:tr w:rsidR="00853172" w:rsidRPr="00C620C9" w14:paraId="3C09B470" w14:textId="77777777" w:rsidTr="00C777E1">
        <w:tc>
          <w:tcPr>
            <w:tcW w:w="534" w:type="dxa"/>
          </w:tcPr>
          <w:p w14:paraId="348CCD7A" w14:textId="77777777" w:rsidR="00853172" w:rsidRPr="00C620C9" w:rsidRDefault="00853172" w:rsidP="00853172"/>
        </w:tc>
        <w:tc>
          <w:tcPr>
            <w:tcW w:w="7959" w:type="dxa"/>
          </w:tcPr>
          <w:p w14:paraId="18B3928C" w14:textId="77777777" w:rsidR="00853172" w:rsidRDefault="00853172" w:rsidP="00853172">
            <w:pPr>
              <w:numPr>
                <w:ilvl w:val="0"/>
                <w:numId w:val="10"/>
              </w:numPr>
            </w:pPr>
            <w:r>
              <w:t>Klik op Routebeschrijving.</w:t>
            </w:r>
          </w:p>
        </w:tc>
      </w:tr>
      <w:tr w:rsidR="00853172" w:rsidRPr="00C620C9" w14:paraId="65C2BABC" w14:textId="77777777" w:rsidTr="00C777E1">
        <w:tc>
          <w:tcPr>
            <w:tcW w:w="534" w:type="dxa"/>
          </w:tcPr>
          <w:p w14:paraId="5B5C13A3" w14:textId="77777777" w:rsidR="00853172" w:rsidRPr="00C620C9" w:rsidRDefault="00853172" w:rsidP="00853172"/>
        </w:tc>
        <w:tc>
          <w:tcPr>
            <w:tcW w:w="7959" w:type="dxa"/>
          </w:tcPr>
          <w:p w14:paraId="766A4414" w14:textId="77777777" w:rsidR="00853172" w:rsidRDefault="00853172" w:rsidP="00853172">
            <w:pPr>
              <w:numPr>
                <w:ilvl w:val="0"/>
                <w:numId w:val="10"/>
              </w:numPr>
            </w:pPr>
            <w:r>
              <w:t xml:space="preserve">Vul in </w:t>
            </w:r>
            <w:proofErr w:type="spellStart"/>
            <w:r w:rsidRPr="00AB3048">
              <w:rPr>
                <w:b/>
              </w:rPr>
              <w:t>Bovensmilde</w:t>
            </w:r>
            <w:proofErr w:type="spellEnd"/>
            <w:r>
              <w:t xml:space="preserve"> en </w:t>
            </w:r>
            <w:r w:rsidRPr="00AB3048">
              <w:rPr>
                <w:b/>
              </w:rPr>
              <w:t>3572 Utrecht</w:t>
            </w:r>
            <w:r>
              <w:t>.</w:t>
            </w:r>
          </w:p>
        </w:tc>
      </w:tr>
      <w:tr w:rsidR="00853172" w:rsidRPr="00C620C9" w14:paraId="3B02E0C3" w14:textId="77777777" w:rsidTr="00C777E1">
        <w:tc>
          <w:tcPr>
            <w:tcW w:w="534" w:type="dxa"/>
          </w:tcPr>
          <w:p w14:paraId="7A82A7B8" w14:textId="77777777" w:rsidR="00853172" w:rsidRPr="00C620C9" w:rsidRDefault="00853172" w:rsidP="00853172"/>
        </w:tc>
        <w:tc>
          <w:tcPr>
            <w:tcW w:w="7959" w:type="dxa"/>
          </w:tcPr>
          <w:p w14:paraId="01692D7E" w14:textId="77777777" w:rsidR="00853172" w:rsidRDefault="00853172" w:rsidP="00853172">
            <w:pPr>
              <w:numPr>
                <w:ilvl w:val="0"/>
                <w:numId w:val="10"/>
              </w:numPr>
            </w:pPr>
            <w:r>
              <w:t>Schrijf hieronder op hoeveel kilometer de afstand is en hoe lang een personenauto over de afstand doet.</w:t>
            </w:r>
          </w:p>
        </w:tc>
      </w:tr>
      <w:tr w:rsidR="005845DE" w:rsidRPr="00C620C9" w14:paraId="22982B8B" w14:textId="77777777" w:rsidTr="00C777E1">
        <w:tc>
          <w:tcPr>
            <w:tcW w:w="534" w:type="dxa"/>
          </w:tcPr>
          <w:p w14:paraId="78757633" w14:textId="77777777" w:rsidR="005845DE" w:rsidRPr="00C620C9" w:rsidRDefault="005845DE" w:rsidP="00647404"/>
        </w:tc>
        <w:tc>
          <w:tcPr>
            <w:tcW w:w="7959" w:type="dxa"/>
          </w:tcPr>
          <w:p w14:paraId="4D447445" w14:textId="77777777" w:rsidR="00D41AD5" w:rsidRDefault="00D41AD5" w:rsidP="00647404">
            <w:pPr>
              <w:rPr>
                <w:noProof/>
              </w:rPr>
            </w:pPr>
          </w:p>
          <w:p w14:paraId="562D4AB7" w14:textId="77777777" w:rsidR="006C596D" w:rsidRDefault="00D41AD5" w:rsidP="00D41AD5">
            <w:pPr>
              <w:ind w:left="360"/>
              <w:rPr>
                <w:noProof/>
              </w:rPr>
            </w:pPr>
            <w:r>
              <w:rPr>
                <w:noProof/>
              </w:rPr>
              <w:t>De afstand is …………………………………………………………………………</w:t>
            </w:r>
            <w:r w:rsidR="005845DE">
              <w:rPr>
                <w:noProof/>
              </w:rPr>
              <w:t>……………</w:t>
            </w:r>
            <w:r>
              <w:rPr>
                <w:noProof/>
              </w:rPr>
              <w:br/>
            </w:r>
            <w:r>
              <w:rPr>
                <w:noProof/>
              </w:rPr>
              <w:br/>
              <w:t>De tijd is …………………………</w:t>
            </w:r>
            <w:r w:rsidR="005845DE">
              <w:rPr>
                <w:noProof/>
              </w:rPr>
              <w:t>…………………………………</w:t>
            </w:r>
            <w:r>
              <w:rPr>
                <w:noProof/>
              </w:rPr>
              <w:t>.</w:t>
            </w:r>
            <w:r w:rsidR="005845DE">
              <w:rPr>
                <w:noProof/>
              </w:rPr>
              <w:t>………………………………</w:t>
            </w:r>
          </w:p>
        </w:tc>
      </w:tr>
    </w:tbl>
    <w:p w14:paraId="42CB3DE6" w14:textId="77777777" w:rsidR="006C596D" w:rsidRDefault="006C596D" w:rsidP="008E2C2B"/>
    <w:p w14:paraId="0A12888F" w14:textId="77777777" w:rsidR="006C596D" w:rsidRDefault="006C596D" w:rsidP="00C31E46">
      <w:pPr>
        <w:pStyle w:val="streepje"/>
      </w:pPr>
    </w:p>
    <w:tbl>
      <w:tblPr>
        <w:tblW w:w="8493" w:type="dxa"/>
        <w:tblLayout w:type="fixed"/>
        <w:tblLook w:val="00A0" w:firstRow="1" w:lastRow="0" w:firstColumn="1" w:lastColumn="0" w:noHBand="0" w:noVBand="0"/>
      </w:tblPr>
      <w:tblGrid>
        <w:gridCol w:w="534"/>
        <w:gridCol w:w="7959"/>
      </w:tblGrid>
      <w:tr w:rsidR="005845DE" w:rsidRPr="00C620C9" w14:paraId="2487DEE6" w14:textId="77777777" w:rsidTr="00C777E1">
        <w:tc>
          <w:tcPr>
            <w:tcW w:w="534" w:type="dxa"/>
          </w:tcPr>
          <w:p w14:paraId="040D8DED" w14:textId="77777777" w:rsidR="005845DE" w:rsidRPr="00C620C9" w:rsidRDefault="005845DE" w:rsidP="000200B2">
            <w:pPr>
              <w:pStyle w:val="Opgave"/>
            </w:pPr>
          </w:p>
        </w:tc>
        <w:tc>
          <w:tcPr>
            <w:tcW w:w="7959" w:type="dxa"/>
          </w:tcPr>
          <w:p w14:paraId="170A6483" w14:textId="644EF216" w:rsidR="005845DE" w:rsidRDefault="005845DE" w:rsidP="000200B2">
            <w:r>
              <w:t xml:space="preserve">Je kunt met de antwoorden van opdracht </w:t>
            </w:r>
            <w:r w:rsidR="00CB5B9C">
              <w:t>3</w:t>
            </w:r>
            <w:r>
              <w:t xml:space="preserve"> uitrekenen </w:t>
            </w:r>
            <w:r w:rsidR="006A4DF7">
              <w:t>wat</w:t>
            </w:r>
            <w:r>
              <w:t xml:space="preserve"> de gemiddelde snelheid in kilometer per uur is. </w:t>
            </w:r>
          </w:p>
          <w:p w14:paraId="04BEBDE6" w14:textId="77777777" w:rsidR="005845DE" w:rsidRPr="00C620C9" w:rsidRDefault="005845DE" w:rsidP="00AB3048">
            <w:r>
              <w:t xml:space="preserve">Is deze gemiddelde snelheid meer of minder dan 100 km/uur? Je mag schatten, maar laat wel zien hoe je dat gedaan hebt. </w:t>
            </w:r>
          </w:p>
        </w:tc>
      </w:tr>
      <w:tr w:rsidR="005845DE" w:rsidRPr="00C620C9" w14:paraId="7DC40623" w14:textId="77777777" w:rsidTr="00C777E1">
        <w:tc>
          <w:tcPr>
            <w:tcW w:w="534" w:type="dxa"/>
          </w:tcPr>
          <w:p w14:paraId="0B7ED5D4" w14:textId="77777777" w:rsidR="005845DE" w:rsidRPr="00C620C9" w:rsidRDefault="005845DE" w:rsidP="000200B2"/>
        </w:tc>
        <w:tc>
          <w:tcPr>
            <w:tcW w:w="7959" w:type="dxa"/>
          </w:tcPr>
          <w:p w14:paraId="1BDDE94E" w14:textId="77777777" w:rsidR="005845DE" w:rsidRDefault="005845DE" w:rsidP="000200B2"/>
          <w:p w14:paraId="2B4C0D29" w14:textId="77777777" w:rsidR="005845DE" w:rsidRDefault="005845DE" w:rsidP="000200B2">
            <w:pPr>
              <w:rPr>
                <w:noProof/>
              </w:rPr>
            </w:pPr>
            <w:r>
              <w:rPr>
                <w:noProof/>
              </w:rPr>
              <w:t>…………………………………………………………………………………………………………………</w:t>
            </w:r>
          </w:p>
          <w:p w14:paraId="1FA19DBC" w14:textId="77777777" w:rsidR="005845DE" w:rsidRDefault="005845DE" w:rsidP="000200B2">
            <w:pPr>
              <w:rPr>
                <w:noProof/>
              </w:rPr>
            </w:pPr>
          </w:p>
          <w:p w14:paraId="162D05D9" w14:textId="77777777" w:rsidR="005845DE" w:rsidRDefault="005845DE" w:rsidP="00853172">
            <w:pPr>
              <w:rPr>
                <w:noProof/>
              </w:rPr>
            </w:pPr>
            <w:r>
              <w:rPr>
                <w:noProof/>
              </w:rPr>
              <w:t>…………………………………………………………………………………………………………………</w:t>
            </w:r>
          </w:p>
          <w:p w14:paraId="5846136C" w14:textId="77777777" w:rsidR="00347380" w:rsidRDefault="00347380" w:rsidP="00853172">
            <w:pPr>
              <w:rPr>
                <w:noProof/>
              </w:rPr>
            </w:pPr>
          </w:p>
          <w:p w14:paraId="1363FBEA" w14:textId="77777777" w:rsidR="00347380" w:rsidRDefault="00347380" w:rsidP="00347380">
            <w:r>
              <w:rPr>
                <w:noProof/>
              </w:rPr>
              <w:t>Bespreek je antwoord in de klas.</w:t>
            </w:r>
          </w:p>
        </w:tc>
      </w:tr>
    </w:tbl>
    <w:p w14:paraId="642C6D84" w14:textId="77777777" w:rsidR="005845DE" w:rsidRDefault="005845DE" w:rsidP="005E33D6"/>
    <w:p w14:paraId="17724416" w14:textId="77777777" w:rsidR="005845DE" w:rsidRPr="00C620C9" w:rsidRDefault="005845DE" w:rsidP="00C31E46">
      <w:pPr>
        <w:pStyle w:val="streepje"/>
      </w:pPr>
    </w:p>
    <w:tbl>
      <w:tblPr>
        <w:tblW w:w="8493" w:type="dxa"/>
        <w:tblLayout w:type="fixed"/>
        <w:tblLook w:val="00A0" w:firstRow="1" w:lastRow="0" w:firstColumn="1" w:lastColumn="0" w:noHBand="0" w:noVBand="0"/>
      </w:tblPr>
      <w:tblGrid>
        <w:gridCol w:w="534"/>
        <w:gridCol w:w="7959"/>
      </w:tblGrid>
      <w:tr w:rsidR="005845DE" w:rsidRPr="00C620C9" w14:paraId="1B9ED2B6" w14:textId="77777777" w:rsidTr="00C777E1">
        <w:tc>
          <w:tcPr>
            <w:tcW w:w="534" w:type="dxa"/>
          </w:tcPr>
          <w:p w14:paraId="15AABF62" w14:textId="77777777" w:rsidR="005845DE" w:rsidRPr="00C620C9" w:rsidRDefault="005845DE" w:rsidP="00F42F41">
            <w:pPr>
              <w:pStyle w:val="Opgave"/>
            </w:pPr>
          </w:p>
        </w:tc>
        <w:tc>
          <w:tcPr>
            <w:tcW w:w="7959" w:type="dxa"/>
          </w:tcPr>
          <w:p w14:paraId="527CDFB4" w14:textId="3584F129" w:rsidR="005845DE" w:rsidRPr="00C620C9" w:rsidRDefault="005845DE" w:rsidP="006A4DF7">
            <w:r>
              <w:t>Met een aanhanger mag je op de snelweg nie</w:t>
            </w:r>
            <w:r w:rsidR="00D41AD5">
              <w:t xml:space="preserve">t harder rijden dan 90 km/uur. </w:t>
            </w:r>
            <w:r w:rsidR="006A4DF7">
              <w:t>Als</w:t>
            </w:r>
            <w:r>
              <w:t xml:space="preserve"> </w:t>
            </w:r>
            <w:r w:rsidR="006A4DF7">
              <w:t xml:space="preserve">de gemiddelde snelheid </w:t>
            </w:r>
            <w:r>
              <w:t xml:space="preserve">60 km/uur </w:t>
            </w:r>
            <w:r w:rsidR="006A4DF7">
              <w:t>is, w</w:t>
            </w:r>
            <w:r>
              <w:t>at is dan de reistij</w:t>
            </w:r>
            <w:r w:rsidR="00D41AD5">
              <w:t xml:space="preserve">d van </w:t>
            </w:r>
            <w:proofErr w:type="spellStart"/>
            <w:r w:rsidR="00D41AD5">
              <w:t>Bovensmilde</w:t>
            </w:r>
            <w:proofErr w:type="spellEnd"/>
            <w:r w:rsidR="00D41AD5">
              <w:t xml:space="preserve"> naar Utrecht?</w:t>
            </w:r>
            <w:r>
              <w:t xml:space="preserve"> Je kunt een verhoudingstabel gebruiken voor je berekening.</w:t>
            </w:r>
          </w:p>
        </w:tc>
      </w:tr>
      <w:tr w:rsidR="005845DE" w:rsidRPr="00C620C9" w14:paraId="2862E390" w14:textId="77777777" w:rsidTr="00C777E1">
        <w:tc>
          <w:tcPr>
            <w:tcW w:w="534" w:type="dxa"/>
          </w:tcPr>
          <w:p w14:paraId="37064D2F" w14:textId="77777777" w:rsidR="005845DE" w:rsidRPr="00C620C9" w:rsidRDefault="005845DE" w:rsidP="00F42F41"/>
        </w:tc>
        <w:tc>
          <w:tcPr>
            <w:tcW w:w="7959" w:type="dxa"/>
          </w:tcPr>
          <w:p w14:paraId="07CBDF57" w14:textId="77777777" w:rsidR="005845DE" w:rsidRDefault="005845DE" w:rsidP="00F42F41">
            <w:pPr>
              <w:rPr>
                <w:noProof/>
              </w:rPr>
            </w:pPr>
          </w:p>
          <w:p w14:paraId="3343C939" w14:textId="77777777" w:rsidR="005845DE" w:rsidRDefault="005845DE" w:rsidP="00F42F41">
            <w:pPr>
              <w:rPr>
                <w:noProof/>
              </w:rPr>
            </w:pP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2"/>
              <w:gridCol w:w="1701"/>
              <w:gridCol w:w="1985"/>
              <w:gridCol w:w="1640"/>
            </w:tblGrid>
            <w:tr w:rsidR="005845DE" w14:paraId="78261707" w14:textId="77777777" w:rsidTr="00D41AD5">
              <w:trPr>
                <w:jc w:val="center"/>
              </w:trPr>
              <w:tc>
                <w:tcPr>
                  <w:tcW w:w="2402" w:type="dxa"/>
                  <w:tcBorders>
                    <w:top w:val="nil"/>
                    <w:left w:val="nil"/>
                    <w:bottom w:val="single" w:sz="4" w:space="0" w:color="000000"/>
                    <w:right w:val="single" w:sz="4" w:space="0" w:color="000000"/>
                  </w:tcBorders>
                </w:tcPr>
                <w:p w14:paraId="4A8B6786" w14:textId="77777777" w:rsidR="005845DE" w:rsidRDefault="005845DE" w:rsidP="00F42F41">
                  <w:pPr>
                    <w:rPr>
                      <w:noProof/>
                    </w:rPr>
                  </w:pPr>
                  <w:r>
                    <w:rPr>
                      <w:noProof/>
                    </w:rPr>
                    <w:t>Afstand (in km)</w:t>
                  </w:r>
                </w:p>
              </w:tc>
              <w:tc>
                <w:tcPr>
                  <w:tcW w:w="1701" w:type="dxa"/>
                  <w:tcBorders>
                    <w:top w:val="nil"/>
                    <w:left w:val="single" w:sz="4" w:space="0" w:color="000000"/>
                    <w:bottom w:val="single" w:sz="4" w:space="0" w:color="000000"/>
                    <w:right w:val="single" w:sz="4" w:space="0" w:color="000000"/>
                  </w:tcBorders>
                </w:tcPr>
                <w:p w14:paraId="610F5505" w14:textId="77777777" w:rsidR="005845DE" w:rsidRDefault="005845DE" w:rsidP="00F42F41">
                  <w:pPr>
                    <w:jc w:val="center"/>
                    <w:rPr>
                      <w:noProof/>
                    </w:rPr>
                  </w:pPr>
                </w:p>
              </w:tc>
              <w:tc>
                <w:tcPr>
                  <w:tcW w:w="1985" w:type="dxa"/>
                  <w:tcBorders>
                    <w:top w:val="nil"/>
                    <w:left w:val="single" w:sz="4" w:space="0" w:color="000000"/>
                    <w:bottom w:val="single" w:sz="4" w:space="0" w:color="000000"/>
                    <w:right w:val="single" w:sz="4" w:space="0" w:color="000000"/>
                  </w:tcBorders>
                </w:tcPr>
                <w:p w14:paraId="243D9CC0" w14:textId="77777777" w:rsidR="005845DE" w:rsidRDefault="005845DE" w:rsidP="00F42F41">
                  <w:pPr>
                    <w:jc w:val="center"/>
                    <w:rPr>
                      <w:noProof/>
                    </w:rPr>
                  </w:pPr>
                </w:p>
              </w:tc>
              <w:tc>
                <w:tcPr>
                  <w:tcW w:w="1640" w:type="dxa"/>
                  <w:tcBorders>
                    <w:top w:val="nil"/>
                    <w:left w:val="single" w:sz="4" w:space="0" w:color="000000"/>
                    <w:bottom w:val="single" w:sz="4" w:space="0" w:color="000000"/>
                    <w:right w:val="nil"/>
                  </w:tcBorders>
                </w:tcPr>
                <w:p w14:paraId="6AB335DC" w14:textId="77777777" w:rsidR="005845DE" w:rsidRDefault="005845DE" w:rsidP="00F42F41">
                  <w:pPr>
                    <w:jc w:val="center"/>
                    <w:rPr>
                      <w:noProof/>
                    </w:rPr>
                  </w:pPr>
                </w:p>
              </w:tc>
            </w:tr>
            <w:tr w:rsidR="005845DE" w14:paraId="73FDBD66" w14:textId="77777777" w:rsidTr="00D41AD5">
              <w:trPr>
                <w:jc w:val="center"/>
              </w:trPr>
              <w:tc>
                <w:tcPr>
                  <w:tcW w:w="2402" w:type="dxa"/>
                  <w:tcBorders>
                    <w:top w:val="single" w:sz="4" w:space="0" w:color="000000"/>
                    <w:left w:val="nil"/>
                    <w:bottom w:val="nil"/>
                    <w:right w:val="single" w:sz="4" w:space="0" w:color="000000"/>
                  </w:tcBorders>
                </w:tcPr>
                <w:p w14:paraId="684E6D23" w14:textId="77777777" w:rsidR="005845DE" w:rsidRDefault="005845DE" w:rsidP="00F42F41">
                  <w:pPr>
                    <w:rPr>
                      <w:noProof/>
                    </w:rPr>
                  </w:pPr>
                  <w:r>
                    <w:rPr>
                      <w:noProof/>
                    </w:rPr>
                    <w:t>Tijd (in minuten)</w:t>
                  </w:r>
                </w:p>
              </w:tc>
              <w:tc>
                <w:tcPr>
                  <w:tcW w:w="1701" w:type="dxa"/>
                  <w:tcBorders>
                    <w:top w:val="single" w:sz="4" w:space="0" w:color="000000"/>
                    <w:left w:val="single" w:sz="4" w:space="0" w:color="000000"/>
                    <w:bottom w:val="nil"/>
                    <w:right w:val="single" w:sz="4" w:space="0" w:color="000000"/>
                  </w:tcBorders>
                </w:tcPr>
                <w:p w14:paraId="23BDD2D3" w14:textId="77777777" w:rsidR="005845DE" w:rsidRDefault="005845DE" w:rsidP="00F42F41">
                  <w:pPr>
                    <w:jc w:val="center"/>
                    <w:rPr>
                      <w:noProof/>
                    </w:rPr>
                  </w:pPr>
                </w:p>
              </w:tc>
              <w:tc>
                <w:tcPr>
                  <w:tcW w:w="1985" w:type="dxa"/>
                  <w:tcBorders>
                    <w:top w:val="single" w:sz="4" w:space="0" w:color="000000"/>
                    <w:left w:val="single" w:sz="4" w:space="0" w:color="000000"/>
                    <w:bottom w:val="nil"/>
                    <w:right w:val="single" w:sz="4" w:space="0" w:color="000000"/>
                  </w:tcBorders>
                </w:tcPr>
                <w:p w14:paraId="444DACD6" w14:textId="77777777" w:rsidR="005845DE" w:rsidRDefault="005845DE" w:rsidP="00F42F41">
                  <w:pPr>
                    <w:jc w:val="center"/>
                    <w:rPr>
                      <w:noProof/>
                    </w:rPr>
                  </w:pPr>
                </w:p>
              </w:tc>
              <w:tc>
                <w:tcPr>
                  <w:tcW w:w="1640" w:type="dxa"/>
                  <w:tcBorders>
                    <w:top w:val="single" w:sz="4" w:space="0" w:color="000000"/>
                    <w:left w:val="single" w:sz="4" w:space="0" w:color="000000"/>
                    <w:bottom w:val="nil"/>
                    <w:right w:val="nil"/>
                  </w:tcBorders>
                </w:tcPr>
                <w:p w14:paraId="72EC72D1" w14:textId="77777777" w:rsidR="005845DE" w:rsidRDefault="005845DE" w:rsidP="00F42F41">
                  <w:pPr>
                    <w:jc w:val="center"/>
                    <w:rPr>
                      <w:noProof/>
                    </w:rPr>
                  </w:pPr>
                </w:p>
              </w:tc>
            </w:tr>
          </w:tbl>
          <w:p w14:paraId="6857ED76" w14:textId="77777777" w:rsidR="005845DE" w:rsidRDefault="005845DE" w:rsidP="00F42F41">
            <w:pPr>
              <w:rPr>
                <w:noProof/>
              </w:rPr>
            </w:pPr>
          </w:p>
          <w:p w14:paraId="103DA801" w14:textId="77777777" w:rsidR="005845DE" w:rsidRDefault="005845DE" w:rsidP="008347F4">
            <w:r>
              <w:rPr>
                <w:noProof/>
              </w:rPr>
              <w:t>De reistijd is ………………………………………………………………………………….…………</w:t>
            </w:r>
          </w:p>
        </w:tc>
      </w:tr>
    </w:tbl>
    <w:p w14:paraId="1C5F9FB2" w14:textId="77777777" w:rsidR="006A4DF7" w:rsidRDefault="006A4DF7" w:rsidP="006A4DF7"/>
    <w:p w14:paraId="26F01D2B" w14:textId="77777777" w:rsidR="00D41AD5" w:rsidRPr="00C620C9" w:rsidRDefault="00D41AD5" w:rsidP="00C31E46">
      <w:pPr>
        <w:pStyle w:val="streepje"/>
      </w:pPr>
    </w:p>
    <w:tbl>
      <w:tblPr>
        <w:tblW w:w="8493" w:type="dxa"/>
        <w:tblLayout w:type="fixed"/>
        <w:tblLook w:val="00A0" w:firstRow="1" w:lastRow="0" w:firstColumn="1" w:lastColumn="0" w:noHBand="0" w:noVBand="0"/>
      </w:tblPr>
      <w:tblGrid>
        <w:gridCol w:w="534"/>
        <w:gridCol w:w="7959"/>
      </w:tblGrid>
      <w:tr w:rsidR="005845DE" w:rsidRPr="00C620C9" w14:paraId="2C8A09CC" w14:textId="77777777" w:rsidTr="00C777E1">
        <w:tc>
          <w:tcPr>
            <w:tcW w:w="534" w:type="dxa"/>
          </w:tcPr>
          <w:p w14:paraId="649BD176" w14:textId="77777777" w:rsidR="005845DE" w:rsidRPr="00C620C9" w:rsidRDefault="005845DE" w:rsidP="00285266">
            <w:pPr>
              <w:pStyle w:val="Opgave"/>
            </w:pPr>
          </w:p>
        </w:tc>
        <w:tc>
          <w:tcPr>
            <w:tcW w:w="7959" w:type="dxa"/>
          </w:tcPr>
          <w:p w14:paraId="7712EFE5" w14:textId="7BE50AEA" w:rsidR="005845DE" w:rsidRPr="00C620C9" w:rsidRDefault="006A4DF7" w:rsidP="00E413F9">
            <w:r>
              <w:t>Als de</w:t>
            </w:r>
            <w:r w:rsidR="005845DE">
              <w:t xml:space="preserve"> gemiddelde snelheid 70 km/uur </w:t>
            </w:r>
            <w:r>
              <w:t>is, w</w:t>
            </w:r>
            <w:r w:rsidR="005845DE">
              <w:t>at is dan de reistijd</w:t>
            </w:r>
            <w:r w:rsidR="00D41AD5">
              <w:t xml:space="preserve"> van </w:t>
            </w:r>
            <w:proofErr w:type="spellStart"/>
            <w:r w:rsidR="00D41AD5">
              <w:t>Bovensmilde</w:t>
            </w:r>
            <w:proofErr w:type="spellEnd"/>
            <w:r w:rsidR="00D41AD5">
              <w:t xml:space="preserve"> naar Utrecht? </w:t>
            </w:r>
            <w:r w:rsidR="005845DE">
              <w:t>Je kunt een verhoudingstabel gebruiken voor je berekening.</w:t>
            </w:r>
          </w:p>
        </w:tc>
      </w:tr>
      <w:tr w:rsidR="005845DE" w:rsidRPr="00C620C9" w14:paraId="7E449AFD" w14:textId="77777777" w:rsidTr="00C777E1">
        <w:tc>
          <w:tcPr>
            <w:tcW w:w="534" w:type="dxa"/>
          </w:tcPr>
          <w:p w14:paraId="46A69646" w14:textId="77777777" w:rsidR="005845DE" w:rsidRPr="00C620C9" w:rsidRDefault="005845DE" w:rsidP="00285266"/>
        </w:tc>
        <w:tc>
          <w:tcPr>
            <w:tcW w:w="7959" w:type="dxa"/>
          </w:tcPr>
          <w:p w14:paraId="7FDFD9FC" w14:textId="77777777" w:rsidR="005845DE" w:rsidRDefault="005845DE" w:rsidP="00285266">
            <w:pPr>
              <w:rPr>
                <w:noProof/>
              </w:rPr>
            </w:pPr>
          </w:p>
          <w:p w14:paraId="49BAA197" w14:textId="77777777" w:rsidR="005845DE" w:rsidRDefault="005845DE" w:rsidP="00285266">
            <w:pPr>
              <w:rPr>
                <w:noProof/>
              </w:rPr>
            </w:pP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2"/>
              <w:gridCol w:w="1701"/>
              <w:gridCol w:w="1985"/>
              <w:gridCol w:w="1640"/>
            </w:tblGrid>
            <w:tr w:rsidR="005845DE" w14:paraId="1F8C0D16" w14:textId="77777777" w:rsidTr="00D41AD5">
              <w:trPr>
                <w:jc w:val="center"/>
              </w:trPr>
              <w:tc>
                <w:tcPr>
                  <w:tcW w:w="2402" w:type="dxa"/>
                  <w:tcBorders>
                    <w:top w:val="nil"/>
                    <w:left w:val="nil"/>
                    <w:bottom w:val="single" w:sz="4" w:space="0" w:color="000000"/>
                    <w:right w:val="single" w:sz="4" w:space="0" w:color="000000"/>
                  </w:tcBorders>
                </w:tcPr>
                <w:p w14:paraId="17D6003D" w14:textId="77777777" w:rsidR="005845DE" w:rsidRDefault="005845DE" w:rsidP="00285266">
                  <w:pPr>
                    <w:rPr>
                      <w:noProof/>
                    </w:rPr>
                  </w:pPr>
                  <w:r>
                    <w:rPr>
                      <w:noProof/>
                    </w:rPr>
                    <w:t>Afstand (in km)</w:t>
                  </w:r>
                </w:p>
              </w:tc>
              <w:tc>
                <w:tcPr>
                  <w:tcW w:w="1701" w:type="dxa"/>
                  <w:tcBorders>
                    <w:top w:val="nil"/>
                    <w:left w:val="single" w:sz="4" w:space="0" w:color="000000"/>
                    <w:bottom w:val="single" w:sz="4" w:space="0" w:color="000000"/>
                    <w:right w:val="single" w:sz="4" w:space="0" w:color="000000"/>
                  </w:tcBorders>
                </w:tcPr>
                <w:p w14:paraId="07D3EA99" w14:textId="77777777" w:rsidR="005845DE" w:rsidRDefault="005845DE" w:rsidP="00285266">
                  <w:pPr>
                    <w:jc w:val="center"/>
                    <w:rPr>
                      <w:noProof/>
                    </w:rPr>
                  </w:pPr>
                </w:p>
              </w:tc>
              <w:tc>
                <w:tcPr>
                  <w:tcW w:w="1985" w:type="dxa"/>
                  <w:tcBorders>
                    <w:top w:val="nil"/>
                    <w:left w:val="single" w:sz="4" w:space="0" w:color="000000"/>
                    <w:bottom w:val="single" w:sz="4" w:space="0" w:color="000000"/>
                    <w:right w:val="single" w:sz="4" w:space="0" w:color="000000"/>
                  </w:tcBorders>
                </w:tcPr>
                <w:p w14:paraId="67DB992A" w14:textId="77777777" w:rsidR="005845DE" w:rsidRDefault="005845DE" w:rsidP="00285266">
                  <w:pPr>
                    <w:jc w:val="center"/>
                    <w:rPr>
                      <w:noProof/>
                    </w:rPr>
                  </w:pPr>
                </w:p>
              </w:tc>
              <w:tc>
                <w:tcPr>
                  <w:tcW w:w="1640" w:type="dxa"/>
                  <w:tcBorders>
                    <w:top w:val="nil"/>
                    <w:left w:val="single" w:sz="4" w:space="0" w:color="000000"/>
                    <w:bottom w:val="single" w:sz="4" w:space="0" w:color="000000"/>
                    <w:right w:val="nil"/>
                  </w:tcBorders>
                </w:tcPr>
                <w:p w14:paraId="6E8FD931" w14:textId="77777777" w:rsidR="005845DE" w:rsidRDefault="005845DE" w:rsidP="00285266">
                  <w:pPr>
                    <w:jc w:val="center"/>
                    <w:rPr>
                      <w:noProof/>
                    </w:rPr>
                  </w:pPr>
                </w:p>
              </w:tc>
            </w:tr>
            <w:tr w:rsidR="005845DE" w14:paraId="6751DC27" w14:textId="77777777" w:rsidTr="00D41AD5">
              <w:trPr>
                <w:jc w:val="center"/>
              </w:trPr>
              <w:tc>
                <w:tcPr>
                  <w:tcW w:w="2402" w:type="dxa"/>
                  <w:tcBorders>
                    <w:top w:val="single" w:sz="4" w:space="0" w:color="000000"/>
                    <w:left w:val="nil"/>
                    <w:bottom w:val="nil"/>
                    <w:right w:val="single" w:sz="4" w:space="0" w:color="000000"/>
                  </w:tcBorders>
                </w:tcPr>
                <w:p w14:paraId="5ADEC834" w14:textId="77777777" w:rsidR="005845DE" w:rsidRDefault="005845DE" w:rsidP="00285266">
                  <w:pPr>
                    <w:rPr>
                      <w:noProof/>
                    </w:rPr>
                  </w:pPr>
                  <w:r>
                    <w:rPr>
                      <w:noProof/>
                    </w:rPr>
                    <w:t>Tijd (in minuten)</w:t>
                  </w:r>
                </w:p>
              </w:tc>
              <w:tc>
                <w:tcPr>
                  <w:tcW w:w="1701" w:type="dxa"/>
                  <w:tcBorders>
                    <w:top w:val="single" w:sz="4" w:space="0" w:color="000000"/>
                    <w:left w:val="single" w:sz="4" w:space="0" w:color="000000"/>
                    <w:bottom w:val="nil"/>
                    <w:right w:val="single" w:sz="4" w:space="0" w:color="000000"/>
                  </w:tcBorders>
                </w:tcPr>
                <w:p w14:paraId="2FB34A1C" w14:textId="77777777" w:rsidR="005845DE" w:rsidRDefault="005845DE" w:rsidP="00285266">
                  <w:pPr>
                    <w:jc w:val="center"/>
                    <w:rPr>
                      <w:noProof/>
                    </w:rPr>
                  </w:pPr>
                </w:p>
              </w:tc>
              <w:tc>
                <w:tcPr>
                  <w:tcW w:w="1985" w:type="dxa"/>
                  <w:tcBorders>
                    <w:top w:val="single" w:sz="4" w:space="0" w:color="000000"/>
                    <w:left w:val="single" w:sz="4" w:space="0" w:color="000000"/>
                    <w:bottom w:val="nil"/>
                    <w:right w:val="single" w:sz="4" w:space="0" w:color="000000"/>
                  </w:tcBorders>
                </w:tcPr>
                <w:p w14:paraId="0C2ED823" w14:textId="77777777" w:rsidR="005845DE" w:rsidRDefault="005845DE" w:rsidP="00285266">
                  <w:pPr>
                    <w:jc w:val="center"/>
                    <w:rPr>
                      <w:noProof/>
                    </w:rPr>
                  </w:pPr>
                </w:p>
              </w:tc>
              <w:tc>
                <w:tcPr>
                  <w:tcW w:w="1640" w:type="dxa"/>
                  <w:tcBorders>
                    <w:top w:val="single" w:sz="4" w:space="0" w:color="000000"/>
                    <w:left w:val="single" w:sz="4" w:space="0" w:color="000000"/>
                    <w:bottom w:val="nil"/>
                    <w:right w:val="nil"/>
                  </w:tcBorders>
                </w:tcPr>
                <w:p w14:paraId="7C266086" w14:textId="77777777" w:rsidR="005845DE" w:rsidRDefault="005845DE" w:rsidP="00285266">
                  <w:pPr>
                    <w:jc w:val="center"/>
                    <w:rPr>
                      <w:noProof/>
                    </w:rPr>
                  </w:pPr>
                </w:p>
              </w:tc>
            </w:tr>
          </w:tbl>
          <w:p w14:paraId="4A77BE87" w14:textId="77777777" w:rsidR="005845DE" w:rsidRDefault="005845DE" w:rsidP="00285266">
            <w:pPr>
              <w:rPr>
                <w:noProof/>
              </w:rPr>
            </w:pPr>
          </w:p>
          <w:p w14:paraId="6ED50C45" w14:textId="77777777" w:rsidR="00347380" w:rsidRDefault="005845DE" w:rsidP="00285266">
            <w:pPr>
              <w:rPr>
                <w:noProof/>
              </w:rPr>
            </w:pPr>
            <w:r>
              <w:rPr>
                <w:noProof/>
              </w:rPr>
              <w:t>De reistijd is …….…. uur en …….…. minuten.</w:t>
            </w:r>
          </w:p>
        </w:tc>
      </w:tr>
    </w:tbl>
    <w:p w14:paraId="28FAD9B7" w14:textId="79316C7E" w:rsidR="00347380" w:rsidRDefault="00D41AD5" w:rsidP="00D41AD5">
      <w:pPr>
        <w:pStyle w:val="rekenverwijzing"/>
      </w:pPr>
      <w:r>
        <w:br/>
      </w:r>
      <w:r w:rsidR="00A55DDA">
        <w:t>Zie: Tijd in de Extra Rekenmodule</w:t>
      </w:r>
    </w:p>
    <w:p w14:paraId="3A7F1A6C" w14:textId="77777777" w:rsidR="00D41AD5" w:rsidRPr="00D41AD5" w:rsidRDefault="00D41AD5" w:rsidP="00D41AD5">
      <w:pPr>
        <w:rPr>
          <w:sz w:val="20"/>
        </w:rPr>
      </w:pPr>
    </w:p>
    <w:p w14:paraId="39256C03" w14:textId="77777777" w:rsidR="00D41AD5" w:rsidRDefault="00D41AD5" w:rsidP="00D41AD5"/>
    <w:p w14:paraId="6BAD9391" w14:textId="77777777" w:rsidR="005845DE" w:rsidRDefault="005845DE" w:rsidP="00EF6E1B">
      <w:pPr>
        <w:pStyle w:val="Heading2"/>
      </w:pPr>
      <w:r w:rsidRPr="006745D0">
        <w:t>De paardentrailer</w:t>
      </w:r>
    </w:p>
    <w:p w14:paraId="7D0311C4" w14:textId="77777777" w:rsidR="00CB5B9C" w:rsidRPr="006745D0" w:rsidRDefault="00CB5B9C"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31C217AA" w14:textId="77777777" w:rsidTr="00C777E1">
        <w:tc>
          <w:tcPr>
            <w:tcW w:w="534" w:type="dxa"/>
          </w:tcPr>
          <w:p w14:paraId="79CD8236" w14:textId="77777777" w:rsidR="005845DE" w:rsidRPr="00C620C9" w:rsidRDefault="005845DE" w:rsidP="006745D0">
            <w:pPr>
              <w:pStyle w:val="Opgave"/>
            </w:pPr>
          </w:p>
        </w:tc>
        <w:tc>
          <w:tcPr>
            <w:tcW w:w="7959" w:type="dxa"/>
          </w:tcPr>
          <w:p w14:paraId="5C09551D" w14:textId="7D603FBF" w:rsidR="005845DE" w:rsidRDefault="005845DE" w:rsidP="006745D0">
            <w:r>
              <w:t>Paardentrailers zijn te huur per hele of halve dag (4 uur).</w:t>
            </w:r>
          </w:p>
          <w:p w14:paraId="6D133158" w14:textId="3BD5F212" w:rsidR="005845DE" w:rsidRDefault="00A55DDA" w:rsidP="006745D0">
            <w:r>
              <w:t>Huurt</w:t>
            </w:r>
            <w:r w:rsidR="005845DE">
              <w:t xml:space="preserve"> Sandra een trailer voor een </w:t>
            </w:r>
            <w:r>
              <w:t xml:space="preserve">hele </w:t>
            </w:r>
            <w:r w:rsidR="005845DE">
              <w:t>dag of kan een halve dag ook?</w:t>
            </w:r>
          </w:p>
          <w:p w14:paraId="1458E7D2" w14:textId="77777777" w:rsidR="00853172" w:rsidRPr="00C620C9" w:rsidRDefault="00853172" w:rsidP="006745D0">
            <w:r>
              <w:t>Leg uit waarom.</w:t>
            </w:r>
          </w:p>
        </w:tc>
      </w:tr>
      <w:tr w:rsidR="005845DE" w:rsidRPr="00C620C9" w14:paraId="065FD372" w14:textId="77777777" w:rsidTr="00C777E1">
        <w:tc>
          <w:tcPr>
            <w:tcW w:w="534" w:type="dxa"/>
          </w:tcPr>
          <w:p w14:paraId="7E12AD52" w14:textId="77777777" w:rsidR="005845DE" w:rsidRPr="00C620C9" w:rsidRDefault="005845DE" w:rsidP="006745D0"/>
        </w:tc>
        <w:tc>
          <w:tcPr>
            <w:tcW w:w="7959" w:type="dxa"/>
          </w:tcPr>
          <w:p w14:paraId="2D901774" w14:textId="77777777" w:rsidR="005845DE" w:rsidRDefault="005845DE" w:rsidP="006745D0">
            <w:pPr>
              <w:rPr>
                <w:noProof/>
              </w:rPr>
            </w:pPr>
          </w:p>
          <w:p w14:paraId="0BE08FF1" w14:textId="77777777" w:rsidR="005845DE" w:rsidRDefault="005845DE" w:rsidP="006745D0">
            <w:pPr>
              <w:rPr>
                <w:noProof/>
              </w:rPr>
            </w:pPr>
            <w:r>
              <w:rPr>
                <w:noProof/>
              </w:rPr>
              <w:t>…………………………………………………………………………………………………………………</w:t>
            </w:r>
          </w:p>
          <w:p w14:paraId="40FEB903" w14:textId="77777777" w:rsidR="00393CC2" w:rsidRDefault="00393CC2" w:rsidP="006745D0">
            <w:pPr>
              <w:rPr>
                <w:noProof/>
              </w:rPr>
            </w:pPr>
          </w:p>
          <w:p w14:paraId="070C853B" w14:textId="77777777" w:rsidR="00393CC2" w:rsidRDefault="00393CC2" w:rsidP="006745D0">
            <w:r>
              <w:rPr>
                <w:noProof/>
              </w:rPr>
              <w:t>…………………………………………………………………………………………………………………</w:t>
            </w:r>
          </w:p>
        </w:tc>
      </w:tr>
    </w:tbl>
    <w:p w14:paraId="253F79EF" w14:textId="77777777" w:rsidR="005845DE" w:rsidRPr="00D41AD5" w:rsidRDefault="005845DE" w:rsidP="006745D0">
      <w:pPr>
        <w:rPr>
          <w:sz w:val="20"/>
        </w:rPr>
      </w:pPr>
    </w:p>
    <w:p w14:paraId="0F357E2C" w14:textId="77777777" w:rsidR="00CB5B9C" w:rsidRDefault="00CB5B9C" w:rsidP="00CB5B9C">
      <w:pPr>
        <w:rPr>
          <w:lang w:val="en-US"/>
        </w:rPr>
      </w:pPr>
    </w:p>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575"/>
      </w:tblGrid>
      <w:tr w:rsidR="00CB5B9C" w:rsidRPr="00C620C9" w14:paraId="4F066200" w14:textId="77777777" w:rsidTr="00CB5B9C">
        <w:trPr>
          <w:trHeight w:val="1011"/>
          <w:jc w:val="center"/>
        </w:trPr>
        <w:tc>
          <w:tcPr>
            <w:tcW w:w="8218" w:type="dxa"/>
            <w:shd w:val="clear" w:color="C6D9F1" w:fill="F1F3E9"/>
          </w:tcPr>
          <w:p w14:paraId="1236283E" w14:textId="171D1437" w:rsidR="00CB5B9C" w:rsidRDefault="00CB5B9C" w:rsidP="00A55DDA">
            <w:r>
              <w:t xml:space="preserve">Sandra </w:t>
            </w:r>
            <w:r w:rsidR="00A55DDA">
              <w:t xml:space="preserve">zoekt op internet </w:t>
            </w:r>
            <w:r>
              <w:t xml:space="preserve">waar ze een geschikte </w:t>
            </w:r>
            <w:r w:rsidR="00D41AD5">
              <w:t>twee</w:t>
            </w:r>
            <w:r>
              <w:t>-</w:t>
            </w:r>
            <w:proofErr w:type="spellStart"/>
            <w:r>
              <w:t>paards</w:t>
            </w:r>
            <w:proofErr w:type="spellEnd"/>
            <w:r>
              <w:t xml:space="preserve"> trailer kan huren. Ze vindt de volgende advertenties:</w:t>
            </w:r>
          </w:p>
          <w:p w14:paraId="42B28639" w14:textId="77777777" w:rsidR="00CB5B9C" w:rsidRDefault="00CB5B9C" w:rsidP="00CB5B9C"/>
          <w:tbl>
            <w:tblPr>
              <w:tblW w:w="8359" w:type="dxa"/>
              <w:tblLook w:val="00A0" w:firstRow="1" w:lastRow="0" w:firstColumn="1" w:lastColumn="0" w:noHBand="0" w:noVBand="0"/>
            </w:tblPr>
            <w:tblGrid>
              <w:gridCol w:w="2689"/>
              <w:gridCol w:w="236"/>
              <w:gridCol w:w="2599"/>
              <w:gridCol w:w="283"/>
              <w:gridCol w:w="2552"/>
            </w:tblGrid>
            <w:tr w:rsidR="00CB5B9C" w14:paraId="4B605EB5" w14:textId="77777777" w:rsidTr="00DB0786">
              <w:tc>
                <w:tcPr>
                  <w:tcW w:w="2689" w:type="dxa"/>
                </w:tcPr>
                <w:p w14:paraId="55D41F48" w14:textId="77777777" w:rsidR="00CB5B9C" w:rsidRDefault="00CB5B9C" w:rsidP="00DB0786">
                  <w:pPr>
                    <w:pStyle w:val="groenetekst"/>
                    <w:jc w:val="center"/>
                  </w:pPr>
                  <w:r>
                    <w:t>A</w:t>
                  </w:r>
                </w:p>
              </w:tc>
              <w:tc>
                <w:tcPr>
                  <w:tcW w:w="236" w:type="dxa"/>
                </w:tcPr>
                <w:p w14:paraId="45C1008C" w14:textId="77777777" w:rsidR="00CB5B9C" w:rsidRDefault="00CB5B9C" w:rsidP="00DB0786">
                  <w:pPr>
                    <w:pStyle w:val="groenetekst"/>
                    <w:jc w:val="center"/>
                  </w:pPr>
                </w:p>
              </w:tc>
              <w:tc>
                <w:tcPr>
                  <w:tcW w:w="2599" w:type="dxa"/>
                </w:tcPr>
                <w:p w14:paraId="183ECA36" w14:textId="77777777" w:rsidR="00CB5B9C" w:rsidRDefault="00CB5B9C" w:rsidP="00DB0786">
                  <w:pPr>
                    <w:pStyle w:val="groenetekst"/>
                    <w:jc w:val="center"/>
                  </w:pPr>
                  <w:r>
                    <w:t>B</w:t>
                  </w:r>
                </w:p>
              </w:tc>
              <w:tc>
                <w:tcPr>
                  <w:tcW w:w="283" w:type="dxa"/>
                </w:tcPr>
                <w:p w14:paraId="3BE03ACE" w14:textId="77777777" w:rsidR="00CB5B9C" w:rsidRDefault="00CB5B9C" w:rsidP="00DB0786">
                  <w:pPr>
                    <w:pStyle w:val="groenetekst"/>
                    <w:jc w:val="center"/>
                  </w:pPr>
                </w:p>
              </w:tc>
              <w:tc>
                <w:tcPr>
                  <w:tcW w:w="2552" w:type="dxa"/>
                </w:tcPr>
                <w:p w14:paraId="243CCBBA" w14:textId="77777777" w:rsidR="00CB5B9C" w:rsidRDefault="00CB5B9C" w:rsidP="00DB0786">
                  <w:pPr>
                    <w:pStyle w:val="groenetekst"/>
                    <w:jc w:val="center"/>
                  </w:pPr>
                  <w:r>
                    <w:t>C</w:t>
                  </w:r>
                </w:p>
              </w:tc>
            </w:tr>
            <w:tr w:rsidR="00CB5B9C" w14:paraId="3BD3A585" w14:textId="77777777" w:rsidTr="00DB0786">
              <w:tc>
                <w:tcPr>
                  <w:tcW w:w="2689" w:type="dxa"/>
                </w:tcPr>
                <w:p w14:paraId="4B1E322D" w14:textId="77777777" w:rsidR="00CB5B9C" w:rsidRDefault="00BE2896" w:rsidP="00DB0786">
                  <w:pPr>
                    <w:pStyle w:val="groenetekst"/>
                    <w:jc w:val="center"/>
                  </w:pPr>
                  <w:r>
                    <w:rPr>
                      <w:noProof/>
                      <w:lang w:val="en-US"/>
                    </w:rPr>
                    <w:drawing>
                      <wp:inline distT="0" distB="0" distL="0" distR="0" wp14:anchorId="02022DD4" wp14:editId="28A4DAA2">
                        <wp:extent cx="1209675" cy="800100"/>
                        <wp:effectExtent l="19050" t="0" r="9525" b="0"/>
                        <wp:docPr id="3" name="Picture 3" descr="Atec_Starline_Diamond_2-paards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ec_Starline_Diamond_2-paards_NIEUW"/>
                                <pic:cNvPicPr>
                                  <a:picLocks noChangeAspect="1" noChangeArrowheads="1"/>
                                </pic:cNvPicPr>
                              </pic:nvPicPr>
                              <pic:blipFill>
                                <a:blip r:embed="rId19"/>
                                <a:srcRect/>
                                <a:stretch>
                                  <a:fillRect/>
                                </a:stretch>
                              </pic:blipFill>
                              <pic:spPr bwMode="auto">
                                <a:xfrm>
                                  <a:off x="0" y="0"/>
                                  <a:ext cx="1209675" cy="800100"/>
                                </a:xfrm>
                                <a:prstGeom prst="rect">
                                  <a:avLst/>
                                </a:prstGeom>
                                <a:noFill/>
                                <a:ln w="9525">
                                  <a:noFill/>
                                  <a:miter lim="800000"/>
                                  <a:headEnd/>
                                  <a:tailEnd/>
                                </a:ln>
                              </pic:spPr>
                            </pic:pic>
                          </a:graphicData>
                        </a:graphic>
                      </wp:inline>
                    </w:drawing>
                  </w:r>
                </w:p>
              </w:tc>
              <w:tc>
                <w:tcPr>
                  <w:tcW w:w="236" w:type="dxa"/>
                </w:tcPr>
                <w:p w14:paraId="6077BBD1" w14:textId="77777777" w:rsidR="00CB5B9C" w:rsidRDefault="00CB5B9C" w:rsidP="00DB0786">
                  <w:pPr>
                    <w:pStyle w:val="groenetekst"/>
                    <w:jc w:val="center"/>
                  </w:pPr>
                </w:p>
              </w:tc>
              <w:tc>
                <w:tcPr>
                  <w:tcW w:w="2599" w:type="dxa"/>
                </w:tcPr>
                <w:p w14:paraId="6C6D281A" w14:textId="77777777" w:rsidR="00CB5B9C" w:rsidRDefault="00BE2896" w:rsidP="00DB0786">
                  <w:pPr>
                    <w:pStyle w:val="groenetekst"/>
                    <w:jc w:val="center"/>
                  </w:pPr>
                  <w:r>
                    <w:rPr>
                      <w:noProof/>
                      <w:lang w:val="en-US"/>
                    </w:rPr>
                    <w:drawing>
                      <wp:inline distT="0" distB="0" distL="0" distR="0" wp14:anchorId="576450AB" wp14:editId="3E779C78">
                        <wp:extent cx="1095375" cy="847725"/>
                        <wp:effectExtent l="19050" t="0" r="9525" b="0"/>
                        <wp:docPr id="4" name="Picture 4" descr="atecregency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ecregency_200"/>
                                <pic:cNvPicPr>
                                  <a:picLocks noChangeAspect="1" noChangeArrowheads="1"/>
                                </pic:cNvPicPr>
                              </pic:nvPicPr>
                              <pic:blipFill>
                                <a:blip r:embed="rId20"/>
                                <a:srcRect/>
                                <a:stretch>
                                  <a:fillRect/>
                                </a:stretch>
                              </pic:blipFill>
                              <pic:spPr bwMode="auto">
                                <a:xfrm>
                                  <a:off x="0" y="0"/>
                                  <a:ext cx="1095375" cy="847725"/>
                                </a:xfrm>
                                <a:prstGeom prst="rect">
                                  <a:avLst/>
                                </a:prstGeom>
                                <a:noFill/>
                                <a:ln w="9525">
                                  <a:noFill/>
                                  <a:miter lim="800000"/>
                                  <a:headEnd/>
                                  <a:tailEnd/>
                                </a:ln>
                              </pic:spPr>
                            </pic:pic>
                          </a:graphicData>
                        </a:graphic>
                      </wp:inline>
                    </w:drawing>
                  </w:r>
                </w:p>
              </w:tc>
              <w:tc>
                <w:tcPr>
                  <w:tcW w:w="283" w:type="dxa"/>
                </w:tcPr>
                <w:p w14:paraId="32A84BDB" w14:textId="77777777" w:rsidR="00CB5B9C" w:rsidRDefault="00CB5B9C" w:rsidP="00DB0786">
                  <w:pPr>
                    <w:pStyle w:val="groenetekst"/>
                    <w:jc w:val="center"/>
                  </w:pPr>
                </w:p>
              </w:tc>
              <w:tc>
                <w:tcPr>
                  <w:tcW w:w="2552" w:type="dxa"/>
                </w:tcPr>
                <w:p w14:paraId="7D72E54D" w14:textId="77777777" w:rsidR="00CB5B9C" w:rsidRDefault="00BE2896" w:rsidP="00DB0786">
                  <w:pPr>
                    <w:pStyle w:val="groenetekst"/>
                    <w:jc w:val="center"/>
                  </w:pPr>
                  <w:r>
                    <w:rPr>
                      <w:noProof/>
                      <w:lang w:val="en-US"/>
                    </w:rPr>
                    <w:drawing>
                      <wp:inline distT="0" distB="0" distL="0" distR="0" wp14:anchorId="0DBA7419" wp14:editId="4504A804">
                        <wp:extent cx="971550" cy="752475"/>
                        <wp:effectExtent l="19050" t="0" r="0" b="0"/>
                        <wp:docPr id="5" name="Picture 5" descr="Uno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o AP"/>
                                <pic:cNvPicPr>
                                  <a:picLocks noChangeAspect="1" noChangeArrowheads="1"/>
                                </pic:cNvPicPr>
                              </pic:nvPicPr>
                              <pic:blipFill>
                                <a:blip r:embed="rId21"/>
                                <a:srcRect/>
                                <a:stretch>
                                  <a:fillRect/>
                                </a:stretch>
                              </pic:blipFill>
                              <pic:spPr bwMode="auto">
                                <a:xfrm>
                                  <a:off x="0" y="0"/>
                                  <a:ext cx="971550" cy="752475"/>
                                </a:xfrm>
                                <a:prstGeom prst="rect">
                                  <a:avLst/>
                                </a:prstGeom>
                                <a:noFill/>
                                <a:ln w="9525">
                                  <a:noFill/>
                                  <a:miter lim="800000"/>
                                  <a:headEnd/>
                                  <a:tailEnd/>
                                </a:ln>
                              </pic:spPr>
                            </pic:pic>
                          </a:graphicData>
                        </a:graphic>
                      </wp:inline>
                    </w:drawing>
                  </w:r>
                </w:p>
              </w:tc>
            </w:tr>
            <w:tr w:rsidR="00CB5B9C" w14:paraId="445578D1" w14:textId="77777777" w:rsidTr="00DB0786">
              <w:tc>
                <w:tcPr>
                  <w:tcW w:w="2689" w:type="dxa"/>
                </w:tcPr>
                <w:p w14:paraId="4181C48B" w14:textId="77777777" w:rsidR="00CB5B9C" w:rsidRPr="00BC2C65" w:rsidRDefault="00CB5B9C" w:rsidP="00DB0786">
                  <w:pPr>
                    <w:pStyle w:val="groenetekst"/>
                    <w:jc w:val="center"/>
                    <w:rPr>
                      <w:sz w:val="24"/>
                      <w:szCs w:val="24"/>
                    </w:rPr>
                  </w:pPr>
                  <w:r w:rsidRPr="00BC2C65">
                    <w:rPr>
                      <w:sz w:val="24"/>
                      <w:szCs w:val="24"/>
                    </w:rPr>
                    <w:t>€</w:t>
                  </w:r>
                  <w:r w:rsidR="00D41AD5">
                    <w:rPr>
                      <w:sz w:val="24"/>
                      <w:szCs w:val="24"/>
                    </w:rPr>
                    <w:t xml:space="preserve"> </w:t>
                  </w:r>
                  <w:r w:rsidRPr="00BC2C65">
                    <w:rPr>
                      <w:sz w:val="24"/>
                      <w:szCs w:val="24"/>
                    </w:rPr>
                    <w:t>55 per dag, incl. BTW</w:t>
                  </w:r>
                </w:p>
              </w:tc>
              <w:tc>
                <w:tcPr>
                  <w:tcW w:w="236" w:type="dxa"/>
                </w:tcPr>
                <w:p w14:paraId="2A5DF18C" w14:textId="77777777" w:rsidR="00CB5B9C" w:rsidRPr="00BC2C65" w:rsidRDefault="00CB5B9C" w:rsidP="00DB0786">
                  <w:pPr>
                    <w:pStyle w:val="groenetekst"/>
                    <w:jc w:val="center"/>
                    <w:rPr>
                      <w:sz w:val="24"/>
                      <w:szCs w:val="24"/>
                    </w:rPr>
                  </w:pPr>
                </w:p>
              </w:tc>
              <w:tc>
                <w:tcPr>
                  <w:tcW w:w="2599" w:type="dxa"/>
                </w:tcPr>
                <w:p w14:paraId="710854A9" w14:textId="77777777" w:rsidR="00CB5B9C" w:rsidRPr="00BC2C65" w:rsidRDefault="00DB0786" w:rsidP="00DB0786">
                  <w:pPr>
                    <w:pStyle w:val="groenetekst"/>
                    <w:jc w:val="center"/>
                    <w:rPr>
                      <w:sz w:val="24"/>
                      <w:szCs w:val="24"/>
                    </w:rPr>
                  </w:pPr>
                  <w:r>
                    <w:rPr>
                      <w:sz w:val="24"/>
                      <w:szCs w:val="24"/>
                    </w:rPr>
                    <w:t>€</w:t>
                  </w:r>
                  <w:r w:rsidR="00D41AD5">
                    <w:rPr>
                      <w:sz w:val="24"/>
                      <w:szCs w:val="24"/>
                    </w:rPr>
                    <w:t xml:space="preserve"> </w:t>
                  </w:r>
                  <w:r>
                    <w:rPr>
                      <w:sz w:val="24"/>
                      <w:szCs w:val="24"/>
                    </w:rPr>
                    <w:t>47</w:t>
                  </w:r>
                  <w:r w:rsidR="00CB5B9C" w:rsidRPr="00BC2C65">
                    <w:rPr>
                      <w:sz w:val="24"/>
                      <w:szCs w:val="24"/>
                    </w:rPr>
                    <w:t xml:space="preserve"> per dag, ex. BTW</w:t>
                  </w:r>
                </w:p>
              </w:tc>
              <w:tc>
                <w:tcPr>
                  <w:tcW w:w="283" w:type="dxa"/>
                </w:tcPr>
                <w:p w14:paraId="67A4B833" w14:textId="77777777" w:rsidR="00CB5B9C" w:rsidRPr="00BC2C65" w:rsidRDefault="00CB5B9C" w:rsidP="00DB0786">
                  <w:pPr>
                    <w:pStyle w:val="groenetekst"/>
                    <w:jc w:val="center"/>
                    <w:rPr>
                      <w:sz w:val="24"/>
                      <w:szCs w:val="24"/>
                    </w:rPr>
                  </w:pPr>
                </w:p>
              </w:tc>
              <w:tc>
                <w:tcPr>
                  <w:tcW w:w="2552" w:type="dxa"/>
                </w:tcPr>
                <w:p w14:paraId="353B7071" w14:textId="77777777" w:rsidR="00CB5B9C" w:rsidRPr="00BC2C65" w:rsidRDefault="00CB5B9C" w:rsidP="00DB0786">
                  <w:pPr>
                    <w:pStyle w:val="groenetekst"/>
                    <w:jc w:val="center"/>
                    <w:rPr>
                      <w:sz w:val="24"/>
                      <w:szCs w:val="24"/>
                    </w:rPr>
                  </w:pPr>
                  <w:r w:rsidRPr="00BC2C65">
                    <w:rPr>
                      <w:sz w:val="24"/>
                      <w:szCs w:val="24"/>
                    </w:rPr>
                    <w:t>€</w:t>
                  </w:r>
                  <w:r w:rsidR="00D41AD5">
                    <w:rPr>
                      <w:sz w:val="24"/>
                      <w:szCs w:val="24"/>
                    </w:rPr>
                    <w:t xml:space="preserve"> </w:t>
                  </w:r>
                  <w:r w:rsidRPr="00BC2C65">
                    <w:rPr>
                      <w:sz w:val="24"/>
                      <w:szCs w:val="24"/>
                    </w:rPr>
                    <w:t>50 per dag, ex. BTW</w:t>
                  </w:r>
                </w:p>
              </w:tc>
            </w:tr>
          </w:tbl>
          <w:p w14:paraId="1E08B4A2" w14:textId="77777777" w:rsidR="00CB5B9C" w:rsidRPr="00C620C9" w:rsidRDefault="00CB5B9C" w:rsidP="00CB5B9C"/>
        </w:tc>
      </w:tr>
    </w:tbl>
    <w:p w14:paraId="42EA67DA" w14:textId="77777777" w:rsidR="00CB5B9C" w:rsidRPr="00D41AD5" w:rsidRDefault="00CB5B9C" w:rsidP="00CB5B9C">
      <w:pPr>
        <w:rPr>
          <w:sz w:val="20"/>
        </w:rPr>
      </w:pPr>
    </w:p>
    <w:p w14:paraId="359EE578" w14:textId="77777777" w:rsidR="00CB5B9C" w:rsidRPr="006745D0" w:rsidRDefault="00CB5B9C"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6C119634" w14:textId="77777777" w:rsidTr="00C777E1">
        <w:tc>
          <w:tcPr>
            <w:tcW w:w="534" w:type="dxa"/>
          </w:tcPr>
          <w:p w14:paraId="2BD60D2E" w14:textId="77777777" w:rsidR="005845DE" w:rsidRPr="00C620C9" w:rsidRDefault="005845DE" w:rsidP="005948B4">
            <w:pPr>
              <w:pStyle w:val="Opgave"/>
            </w:pPr>
          </w:p>
        </w:tc>
        <w:tc>
          <w:tcPr>
            <w:tcW w:w="7959" w:type="dxa"/>
          </w:tcPr>
          <w:p w14:paraId="4DC4565B" w14:textId="77777777" w:rsidR="00CB5B9C" w:rsidRDefault="008347F4" w:rsidP="00DB0786">
            <w:r>
              <w:t>Bij trailer B en C staat ex. BTW. Wat betekent dat?</w:t>
            </w:r>
          </w:p>
          <w:p w14:paraId="0031C731" w14:textId="77777777" w:rsidR="00CB5B9C" w:rsidRDefault="00CB5B9C" w:rsidP="00CB5B9C">
            <w:pPr>
              <w:ind w:left="360"/>
            </w:pPr>
          </w:p>
          <w:p w14:paraId="10B34605" w14:textId="77777777" w:rsidR="00CB5B9C" w:rsidRDefault="00FB1E21" w:rsidP="00CB5B9C">
            <w:r>
              <w:t>…………………………</w:t>
            </w:r>
            <w:r w:rsidR="00CB5B9C">
              <w:t>………………………………………………………………………………………</w:t>
            </w:r>
          </w:p>
          <w:p w14:paraId="4891EF88" w14:textId="77777777" w:rsidR="00CB5B9C" w:rsidRDefault="00CB5B9C" w:rsidP="00CB5B9C"/>
          <w:p w14:paraId="219F01B7" w14:textId="77777777" w:rsidR="005845DE" w:rsidRPr="00C620C9" w:rsidRDefault="00CB5B9C" w:rsidP="00DB0786">
            <w:r>
              <w:t>…………………………………………………………………………………………………………………</w:t>
            </w:r>
          </w:p>
        </w:tc>
      </w:tr>
    </w:tbl>
    <w:p w14:paraId="79BC4917" w14:textId="77777777" w:rsidR="00DB0786" w:rsidRDefault="00DB0786" w:rsidP="00A55DDA"/>
    <w:p w14:paraId="474CEF77" w14:textId="77777777" w:rsidR="00D41AD5" w:rsidRPr="006745D0" w:rsidRDefault="00D41AD5" w:rsidP="00DB0786">
      <w:pPr>
        <w:pStyle w:val="streepje"/>
      </w:pPr>
    </w:p>
    <w:tbl>
      <w:tblPr>
        <w:tblW w:w="8493" w:type="dxa"/>
        <w:tblLayout w:type="fixed"/>
        <w:tblLook w:val="00A0" w:firstRow="1" w:lastRow="0" w:firstColumn="1" w:lastColumn="0" w:noHBand="0" w:noVBand="0"/>
      </w:tblPr>
      <w:tblGrid>
        <w:gridCol w:w="534"/>
        <w:gridCol w:w="7959"/>
      </w:tblGrid>
      <w:tr w:rsidR="00DB0786" w:rsidRPr="00C620C9" w14:paraId="269C278A" w14:textId="77777777" w:rsidTr="00DB0786">
        <w:tc>
          <w:tcPr>
            <w:tcW w:w="534" w:type="dxa"/>
          </w:tcPr>
          <w:p w14:paraId="6D8B88A9" w14:textId="77777777" w:rsidR="00DB0786" w:rsidRPr="00C620C9" w:rsidRDefault="00DB0786" w:rsidP="00DB0786">
            <w:pPr>
              <w:pStyle w:val="Opgave"/>
            </w:pPr>
          </w:p>
        </w:tc>
        <w:tc>
          <w:tcPr>
            <w:tcW w:w="7959" w:type="dxa"/>
          </w:tcPr>
          <w:p w14:paraId="1D06B2D5" w14:textId="77777777" w:rsidR="00DB0786" w:rsidRDefault="00DB0786" w:rsidP="00DB0786">
            <w:pPr>
              <w:numPr>
                <w:ilvl w:val="0"/>
                <w:numId w:val="6"/>
              </w:numPr>
            </w:pPr>
            <w:r>
              <w:t xml:space="preserve">Bereken voor trailer B en C wat de dagprijs is inclusief 19% BTW. </w:t>
            </w:r>
          </w:p>
          <w:p w14:paraId="25075D89" w14:textId="26955A8F" w:rsidR="00DB0786" w:rsidRPr="00C620C9" w:rsidRDefault="00DB0786" w:rsidP="00A55DDA">
            <w:pPr>
              <w:ind w:left="360"/>
            </w:pPr>
            <w:r>
              <w:t>Je kunt voor je berekening een verhoudingstabel gebruiken.</w:t>
            </w:r>
          </w:p>
        </w:tc>
      </w:tr>
      <w:tr w:rsidR="00DB0786" w:rsidRPr="00C620C9" w14:paraId="0D983401" w14:textId="77777777" w:rsidTr="00DB0786">
        <w:tc>
          <w:tcPr>
            <w:tcW w:w="534" w:type="dxa"/>
          </w:tcPr>
          <w:p w14:paraId="4FA599A5" w14:textId="77777777" w:rsidR="00DB0786" w:rsidRPr="00C620C9" w:rsidRDefault="00DB0786" w:rsidP="00DB0786"/>
        </w:tc>
        <w:tc>
          <w:tcPr>
            <w:tcW w:w="7959" w:type="dxa"/>
          </w:tcPr>
          <w:p w14:paraId="1F0437D8" w14:textId="77777777" w:rsidR="00DB0786" w:rsidRDefault="00DB0786" w:rsidP="00DB0786">
            <w:pPr>
              <w:rPr>
                <w:noProof/>
              </w:rPr>
            </w:pPr>
          </w:p>
          <w:p w14:paraId="7FDF1854" w14:textId="77777777" w:rsidR="00DB0786" w:rsidRDefault="00DB0786" w:rsidP="00DB0786">
            <w:pPr>
              <w:rPr>
                <w:noProof/>
              </w:rPr>
            </w:pPr>
          </w:p>
          <w:p w14:paraId="2CB55DEE" w14:textId="77777777" w:rsidR="00DB0786" w:rsidRPr="00CB5B9C" w:rsidRDefault="00DB0786" w:rsidP="00DB0786">
            <w:pPr>
              <w:rPr>
                <w:b/>
                <w:noProof/>
              </w:rPr>
            </w:pPr>
            <w:r w:rsidRPr="00CB5B9C">
              <w:rPr>
                <w:b/>
                <w:noProof/>
              </w:rPr>
              <w:t>Trailer B</w:t>
            </w: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8"/>
              <w:gridCol w:w="1418"/>
              <w:gridCol w:w="1418"/>
              <w:gridCol w:w="1418"/>
              <w:gridCol w:w="1418"/>
            </w:tblGrid>
            <w:tr w:rsidR="003450D3" w14:paraId="09561D63" w14:textId="77777777" w:rsidTr="00D41AD5">
              <w:trPr>
                <w:jc w:val="center"/>
              </w:trPr>
              <w:tc>
                <w:tcPr>
                  <w:tcW w:w="1588" w:type="dxa"/>
                  <w:tcBorders>
                    <w:top w:val="nil"/>
                    <w:left w:val="nil"/>
                    <w:bottom w:val="single" w:sz="4" w:space="0" w:color="000000"/>
                    <w:right w:val="single" w:sz="4" w:space="0" w:color="000000"/>
                  </w:tcBorders>
                </w:tcPr>
                <w:p w14:paraId="44E1406A" w14:textId="77777777" w:rsidR="003450D3" w:rsidRDefault="003450D3" w:rsidP="00DB0786">
                  <w:pPr>
                    <w:rPr>
                      <w:noProof/>
                    </w:rPr>
                  </w:pPr>
                  <w:r>
                    <w:rPr>
                      <w:noProof/>
                    </w:rPr>
                    <w:t>Dagprijs (€)</w:t>
                  </w:r>
                </w:p>
              </w:tc>
              <w:tc>
                <w:tcPr>
                  <w:tcW w:w="1418" w:type="dxa"/>
                  <w:tcBorders>
                    <w:top w:val="nil"/>
                    <w:left w:val="single" w:sz="4" w:space="0" w:color="000000"/>
                    <w:bottom w:val="single" w:sz="4" w:space="0" w:color="000000"/>
                    <w:right w:val="single" w:sz="4" w:space="0" w:color="000000"/>
                  </w:tcBorders>
                </w:tcPr>
                <w:p w14:paraId="1070EAE4" w14:textId="77777777" w:rsidR="003450D3" w:rsidRDefault="003450D3" w:rsidP="00DB0786">
                  <w:pPr>
                    <w:jc w:val="center"/>
                    <w:rPr>
                      <w:noProof/>
                    </w:rPr>
                  </w:pPr>
                  <w:r>
                    <w:rPr>
                      <w:noProof/>
                    </w:rPr>
                    <w:t>45</w:t>
                  </w:r>
                </w:p>
              </w:tc>
              <w:tc>
                <w:tcPr>
                  <w:tcW w:w="1418" w:type="dxa"/>
                  <w:tcBorders>
                    <w:top w:val="nil"/>
                    <w:left w:val="single" w:sz="4" w:space="0" w:color="000000"/>
                    <w:bottom w:val="single" w:sz="4" w:space="0" w:color="000000"/>
                    <w:right w:val="single" w:sz="4" w:space="0" w:color="000000"/>
                  </w:tcBorders>
                </w:tcPr>
                <w:p w14:paraId="56EFF223" w14:textId="77777777" w:rsidR="003450D3" w:rsidRDefault="003450D3" w:rsidP="00DB0786">
                  <w:pPr>
                    <w:jc w:val="center"/>
                    <w:rPr>
                      <w:noProof/>
                    </w:rPr>
                  </w:pPr>
                </w:p>
              </w:tc>
              <w:tc>
                <w:tcPr>
                  <w:tcW w:w="1418" w:type="dxa"/>
                  <w:tcBorders>
                    <w:top w:val="nil"/>
                    <w:left w:val="single" w:sz="4" w:space="0" w:color="000000"/>
                    <w:bottom w:val="single" w:sz="4" w:space="0" w:color="000000"/>
                    <w:right w:val="nil"/>
                  </w:tcBorders>
                </w:tcPr>
                <w:p w14:paraId="4E29033A" w14:textId="77777777" w:rsidR="003450D3" w:rsidRDefault="003450D3" w:rsidP="00DB0786">
                  <w:pPr>
                    <w:jc w:val="center"/>
                    <w:rPr>
                      <w:noProof/>
                    </w:rPr>
                  </w:pPr>
                </w:p>
              </w:tc>
              <w:tc>
                <w:tcPr>
                  <w:tcW w:w="1418" w:type="dxa"/>
                  <w:tcBorders>
                    <w:top w:val="nil"/>
                    <w:left w:val="single" w:sz="4" w:space="0" w:color="000000"/>
                    <w:bottom w:val="single" w:sz="4" w:space="0" w:color="000000"/>
                    <w:right w:val="nil"/>
                  </w:tcBorders>
                </w:tcPr>
                <w:p w14:paraId="166DB219" w14:textId="77777777" w:rsidR="003450D3" w:rsidRDefault="003450D3" w:rsidP="00DB0786">
                  <w:pPr>
                    <w:jc w:val="center"/>
                    <w:rPr>
                      <w:noProof/>
                    </w:rPr>
                  </w:pPr>
                </w:p>
              </w:tc>
            </w:tr>
            <w:tr w:rsidR="003450D3" w14:paraId="209F43FD" w14:textId="77777777" w:rsidTr="00D41AD5">
              <w:trPr>
                <w:jc w:val="center"/>
              </w:trPr>
              <w:tc>
                <w:tcPr>
                  <w:tcW w:w="1588" w:type="dxa"/>
                  <w:tcBorders>
                    <w:top w:val="single" w:sz="4" w:space="0" w:color="000000"/>
                    <w:left w:val="nil"/>
                    <w:bottom w:val="nil"/>
                    <w:right w:val="single" w:sz="4" w:space="0" w:color="000000"/>
                  </w:tcBorders>
                </w:tcPr>
                <w:p w14:paraId="47B20A33" w14:textId="77777777" w:rsidR="003450D3" w:rsidRDefault="003450D3" w:rsidP="00DB0786">
                  <w:pPr>
                    <w:rPr>
                      <w:noProof/>
                    </w:rPr>
                  </w:pPr>
                  <w:r>
                    <w:rPr>
                      <w:noProof/>
                    </w:rPr>
                    <w:t>procent</w:t>
                  </w:r>
                </w:p>
              </w:tc>
              <w:tc>
                <w:tcPr>
                  <w:tcW w:w="1418" w:type="dxa"/>
                  <w:tcBorders>
                    <w:top w:val="single" w:sz="4" w:space="0" w:color="000000"/>
                    <w:left w:val="single" w:sz="4" w:space="0" w:color="000000"/>
                    <w:bottom w:val="nil"/>
                    <w:right w:val="single" w:sz="4" w:space="0" w:color="000000"/>
                  </w:tcBorders>
                </w:tcPr>
                <w:p w14:paraId="143E18F4" w14:textId="77777777" w:rsidR="003450D3" w:rsidRDefault="003450D3" w:rsidP="00DB0786">
                  <w:pPr>
                    <w:jc w:val="center"/>
                    <w:rPr>
                      <w:noProof/>
                    </w:rPr>
                  </w:pPr>
                  <w:r>
                    <w:rPr>
                      <w:noProof/>
                    </w:rPr>
                    <w:t>100%</w:t>
                  </w:r>
                </w:p>
              </w:tc>
              <w:tc>
                <w:tcPr>
                  <w:tcW w:w="1418" w:type="dxa"/>
                  <w:tcBorders>
                    <w:top w:val="single" w:sz="4" w:space="0" w:color="000000"/>
                    <w:left w:val="single" w:sz="4" w:space="0" w:color="000000"/>
                    <w:bottom w:val="nil"/>
                    <w:right w:val="single" w:sz="4" w:space="0" w:color="000000"/>
                  </w:tcBorders>
                </w:tcPr>
                <w:p w14:paraId="2D4FF4A0" w14:textId="77777777" w:rsidR="003450D3" w:rsidRDefault="003450D3" w:rsidP="00DB0786">
                  <w:pPr>
                    <w:jc w:val="center"/>
                    <w:rPr>
                      <w:noProof/>
                    </w:rPr>
                  </w:pPr>
                </w:p>
              </w:tc>
              <w:tc>
                <w:tcPr>
                  <w:tcW w:w="1418" w:type="dxa"/>
                  <w:tcBorders>
                    <w:top w:val="single" w:sz="4" w:space="0" w:color="000000"/>
                    <w:left w:val="single" w:sz="4" w:space="0" w:color="000000"/>
                    <w:bottom w:val="nil"/>
                    <w:right w:val="nil"/>
                  </w:tcBorders>
                </w:tcPr>
                <w:p w14:paraId="6F686980" w14:textId="77777777" w:rsidR="003450D3" w:rsidRDefault="003450D3" w:rsidP="00DB0786">
                  <w:pPr>
                    <w:jc w:val="center"/>
                    <w:rPr>
                      <w:noProof/>
                    </w:rPr>
                  </w:pPr>
                </w:p>
              </w:tc>
              <w:tc>
                <w:tcPr>
                  <w:tcW w:w="1418" w:type="dxa"/>
                  <w:tcBorders>
                    <w:top w:val="single" w:sz="4" w:space="0" w:color="000000"/>
                    <w:left w:val="single" w:sz="4" w:space="0" w:color="000000"/>
                    <w:bottom w:val="nil"/>
                    <w:right w:val="nil"/>
                  </w:tcBorders>
                </w:tcPr>
                <w:p w14:paraId="13A4495E" w14:textId="77777777" w:rsidR="003450D3" w:rsidRDefault="003450D3" w:rsidP="00DB0786">
                  <w:pPr>
                    <w:jc w:val="center"/>
                    <w:rPr>
                      <w:noProof/>
                    </w:rPr>
                  </w:pPr>
                </w:p>
              </w:tc>
            </w:tr>
          </w:tbl>
          <w:p w14:paraId="18FFF42A" w14:textId="77777777" w:rsidR="00DB0786" w:rsidRDefault="00DB0786" w:rsidP="00DB0786">
            <w:pPr>
              <w:rPr>
                <w:noProof/>
              </w:rPr>
            </w:pPr>
          </w:p>
          <w:p w14:paraId="2E46AC07" w14:textId="77777777" w:rsidR="003450D3" w:rsidRDefault="003450D3" w:rsidP="00DB0786">
            <w:pPr>
              <w:rPr>
                <w:noProof/>
              </w:rPr>
            </w:pPr>
          </w:p>
          <w:p w14:paraId="684247EE" w14:textId="77777777" w:rsidR="003450D3" w:rsidRDefault="003450D3" w:rsidP="00DB0786">
            <w:pPr>
              <w:rPr>
                <w:noProof/>
              </w:rPr>
            </w:pPr>
          </w:p>
          <w:p w14:paraId="51CE68ED" w14:textId="77777777" w:rsidR="003450D3" w:rsidRDefault="003450D3" w:rsidP="00DB0786">
            <w:pPr>
              <w:rPr>
                <w:noProof/>
              </w:rPr>
            </w:pPr>
          </w:p>
          <w:p w14:paraId="769C2269" w14:textId="77777777" w:rsidR="00DB0786" w:rsidRPr="00CB5B9C" w:rsidRDefault="00DB0786" w:rsidP="00DB0786">
            <w:pPr>
              <w:rPr>
                <w:b/>
                <w:noProof/>
              </w:rPr>
            </w:pPr>
            <w:r w:rsidRPr="00CB5B9C">
              <w:rPr>
                <w:b/>
                <w:noProof/>
              </w:rPr>
              <w:t>Trailer C</w:t>
            </w: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8"/>
              <w:gridCol w:w="1418"/>
              <w:gridCol w:w="1418"/>
              <w:gridCol w:w="1418"/>
              <w:gridCol w:w="1418"/>
            </w:tblGrid>
            <w:tr w:rsidR="003450D3" w14:paraId="5FF42093" w14:textId="77777777" w:rsidTr="00D41AD5">
              <w:trPr>
                <w:jc w:val="center"/>
              </w:trPr>
              <w:tc>
                <w:tcPr>
                  <w:tcW w:w="1588" w:type="dxa"/>
                  <w:tcBorders>
                    <w:top w:val="nil"/>
                    <w:left w:val="nil"/>
                    <w:bottom w:val="single" w:sz="4" w:space="0" w:color="000000"/>
                    <w:right w:val="single" w:sz="4" w:space="0" w:color="000000"/>
                  </w:tcBorders>
                </w:tcPr>
                <w:p w14:paraId="5EE11FF0" w14:textId="77777777" w:rsidR="003450D3" w:rsidRDefault="003450D3" w:rsidP="00DB0786">
                  <w:pPr>
                    <w:rPr>
                      <w:noProof/>
                    </w:rPr>
                  </w:pPr>
                  <w:r>
                    <w:rPr>
                      <w:noProof/>
                    </w:rPr>
                    <w:t>Dagprijs (€)</w:t>
                  </w:r>
                </w:p>
              </w:tc>
              <w:tc>
                <w:tcPr>
                  <w:tcW w:w="1418" w:type="dxa"/>
                  <w:tcBorders>
                    <w:top w:val="nil"/>
                    <w:left w:val="single" w:sz="4" w:space="0" w:color="000000"/>
                    <w:bottom w:val="single" w:sz="4" w:space="0" w:color="000000"/>
                    <w:right w:val="single" w:sz="4" w:space="0" w:color="000000"/>
                  </w:tcBorders>
                </w:tcPr>
                <w:p w14:paraId="7D931586" w14:textId="77777777" w:rsidR="003450D3" w:rsidRDefault="003450D3" w:rsidP="00DB0786">
                  <w:pPr>
                    <w:jc w:val="center"/>
                    <w:rPr>
                      <w:noProof/>
                    </w:rPr>
                  </w:pPr>
                  <w:r>
                    <w:rPr>
                      <w:noProof/>
                    </w:rPr>
                    <w:t>50</w:t>
                  </w:r>
                </w:p>
              </w:tc>
              <w:tc>
                <w:tcPr>
                  <w:tcW w:w="1418" w:type="dxa"/>
                  <w:tcBorders>
                    <w:top w:val="nil"/>
                    <w:left w:val="single" w:sz="4" w:space="0" w:color="000000"/>
                    <w:bottom w:val="single" w:sz="4" w:space="0" w:color="000000"/>
                    <w:right w:val="single" w:sz="4" w:space="0" w:color="000000"/>
                  </w:tcBorders>
                </w:tcPr>
                <w:p w14:paraId="0EAD9FA2" w14:textId="77777777" w:rsidR="003450D3" w:rsidRDefault="003450D3" w:rsidP="00DB0786">
                  <w:pPr>
                    <w:jc w:val="center"/>
                    <w:rPr>
                      <w:noProof/>
                    </w:rPr>
                  </w:pPr>
                </w:p>
              </w:tc>
              <w:tc>
                <w:tcPr>
                  <w:tcW w:w="1418" w:type="dxa"/>
                  <w:tcBorders>
                    <w:top w:val="nil"/>
                    <w:left w:val="single" w:sz="4" w:space="0" w:color="000000"/>
                    <w:bottom w:val="single" w:sz="4" w:space="0" w:color="000000"/>
                    <w:right w:val="nil"/>
                  </w:tcBorders>
                </w:tcPr>
                <w:p w14:paraId="35D1B756" w14:textId="77777777" w:rsidR="003450D3" w:rsidRDefault="003450D3" w:rsidP="00DB0786">
                  <w:pPr>
                    <w:jc w:val="center"/>
                    <w:rPr>
                      <w:noProof/>
                    </w:rPr>
                  </w:pPr>
                </w:p>
              </w:tc>
              <w:tc>
                <w:tcPr>
                  <w:tcW w:w="1418" w:type="dxa"/>
                  <w:tcBorders>
                    <w:top w:val="nil"/>
                    <w:left w:val="single" w:sz="4" w:space="0" w:color="000000"/>
                    <w:bottom w:val="single" w:sz="4" w:space="0" w:color="000000"/>
                    <w:right w:val="nil"/>
                  </w:tcBorders>
                </w:tcPr>
                <w:p w14:paraId="49731B89" w14:textId="77777777" w:rsidR="003450D3" w:rsidRDefault="003450D3" w:rsidP="00DB0786">
                  <w:pPr>
                    <w:jc w:val="center"/>
                    <w:rPr>
                      <w:noProof/>
                    </w:rPr>
                  </w:pPr>
                </w:p>
              </w:tc>
            </w:tr>
            <w:tr w:rsidR="003450D3" w14:paraId="1FDDE66E" w14:textId="77777777" w:rsidTr="00D41AD5">
              <w:trPr>
                <w:jc w:val="center"/>
              </w:trPr>
              <w:tc>
                <w:tcPr>
                  <w:tcW w:w="1588" w:type="dxa"/>
                  <w:tcBorders>
                    <w:top w:val="single" w:sz="4" w:space="0" w:color="000000"/>
                    <w:left w:val="nil"/>
                    <w:bottom w:val="nil"/>
                    <w:right w:val="single" w:sz="4" w:space="0" w:color="000000"/>
                  </w:tcBorders>
                </w:tcPr>
                <w:p w14:paraId="33927E05" w14:textId="77777777" w:rsidR="003450D3" w:rsidRDefault="003450D3" w:rsidP="00DB0786">
                  <w:pPr>
                    <w:rPr>
                      <w:noProof/>
                    </w:rPr>
                  </w:pPr>
                  <w:r>
                    <w:rPr>
                      <w:noProof/>
                    </w:rPr>
                    <w:t>procent</w:t>
                  </w:r>
                </w:p>
              </w:tc>
              <w:tc>
                <w:tcPr>
                  <w:tcW w:w="1418" w:type="dxa"/>
                  <w:tcBorders>
                    <w:top w:val="single" w:sz="4" w:space="0" w:color="000000"/>
                    <w:left w:val="single" w:sz="4" w:space="0" w:color="000000"/>
                    <w:bottom w:val="nil"/>
                    <w:right w:val="single" w:sz="4" w:space="0" w:color="000000"/>
                  </w:tcBorders>
                </w:tcPr>
                <w:p w14:paraId="15F95EC2" w14:textId="77777777" w:rsidR="003450D3" w:rsidRDefault="003450D3" w:rsidP="00DB0786">
                  <w:pPr>
                    <w:jc w:val="center"/>
                    <w:rPr>
                      <w:noProof/>
                    </w:rPr>
                  </w:pPr>
                  <w:r>
                    <w:rPr>
                      <w:noProof/>
                    </w:rPr>
                    <w:t>100%</w:t>
                  </w:r>
                </w:p>
              </w:tc>
              <w:tc>
                <w:tcPr>
                  <w:tcW w:w="1418" w:type="dxa"/>
                  <w:tcBorders>
                    <w:top w:val="single" w:sz="4" w:space="0" w:color="000000"/>
                    <w:left w:val="single" w:sz="4" w:space="0" w:color="000000"/>
                    <w:bottom w:val="nil"/>
                    <w:right w:val="single" w:sz="4" w:space="0" w:color="000000"/>
                  </w:tcBorders>
                </w:tcPr>
                <w:p w14:paraId="1AB50342" w14:textId="77777777" w:rsidR="003450D3" w:rsidRDefault="003450D3" w:rsidP="00DB0786">
                  <w:pPr>
                    <w:jc w:val="center"/>
                    <w:rPr>
                      <w:noProof/>
                    </w:rPr>
                  </w:pPr>
                </w:p>
              </w:tc>
              <w:tc>
                <w:tcPr>
                  <w:tcW w:w="1418" w:type="dxa"/>
                  <w:tcBorders>
                    <w:top w:val="single" w:sz="4" w:space="0" w:color="000000"/>
                    <w:left w:val="single" w:sz="4" w:space="0" w:color="000000"/>
                    <w:bottom w:val="nil"/>
                    <w:right w:val="nil"/>
                  </w:tcBorders>
                </w:tcPr>
                <w:p w14:paraId="2D4AB918" w14:textId="77777777" w:rsidR="003450D3" w:rsidRDefault="003450D3" w:rsidP="00DB0786">
                  <w:pPr>
                    <w:jc w:val="center"/>
                    <w:rPr>
                      <w:noProof/>
                    </w:rPr>
                  </w:pPr>
                </w:p>
              </w:tc>
              <w:tc>
                <w:tcPr>
                  <w:tcW w:w="1418" w:type="dxa"/>
                  <w:tcBorders>
                    <w:top w:val="single" w:sz="4" w:space="0" w:color="000000"/>
                    <w:left w:val="single" w:sz="4" w:space="0" w:color="000000"/>
                    <w:bottom w:val="nil"/>
                    <w:right w:val="nil"/>
                  </w:tcBorders>
                </w:tcPr>
                <w:p w14:paraId="26AB9773" w14:textId="77777777" w:rsidR="003450D3" w:rsidRDefault="003450D3" w:rsidP="00DB0786">
                  <w:pPr>
                    <w:jc w:val="center"/>
                    <w:rPr>
                      <w:noProof/>
                    </w:rPr>
                  </w:pPr>
                </w:p>
              </w:tc>
            </w:tr>
          </w:tbl>
          <w:p w14:paraId="1EDDC0A9" w14:textId="77777777" w:rsidR="00DB0786" w:rsidRDefault="00DB0786" w:rsidP="00DB0786">
            <w:pPr>
              <w:rPr>
                <w:noProof/>
              </w:rPr>
            </w:pPr>
          </w:p>
          <w:p w14:paraId="3C34DDCD" w14:textId="77777777" w:rsidR="00DB0786" w:rsidRDefault="00DB0786" w:rsidP="00DB0786"/>
          <w:p w14:paraId="532DC31C" w14:textId="77777777" w:rsidR="003450D3" w:rsidRDefault="003450D3" w:rsidP="00DB0786"/>
          <w:p w14:paraId="1DA2E782" w14:textId="77777777" w:rsidR="003450D3" w:rsidRDefault="003450D3" w:rsidP="00DB0786"/>
        </w:tc>
      </w:tr>
      <w:tr w:rsidR="00DB0786" w:rsidRPr="00C620C9" w14:paraId="72E0012A" w14:textId="77777777" w:rsidTr="00DB0786">
        <w:tc>
          <w:tcPr>
            <w:tcW w:w="534" w:type="dxa"/>
          </w:tcPr>
          <w:p w14:paraId="230FD2AC" w14:textId="77777777" w:rsidR="00DB0786" w:rsidRPr="00C620C9" w:rsidRDefault="00DB0786" w:rsidP="00DB0786"/>
        </w:tc>
        <w:tc>
          <w:tcPr>
            <w:tcW w:w="7959" w:type="dxa"/>
          </w:tcPr>
          <w:p w14:paraId="3111CED3" w14:textId="77777777" w:rsidR="00DB0786" w:rsidRDefault="00DB0786" w:rsidP="00DB0786">
            <w:pPr>
              <w:numPr>
                <w:ilvl w:val="0"/>
                <w:numId w:val="6"/>
              </w:numPr>
            </w:pPr>
            <w:r>
              <w:t>Welke trailer is het goedkoopste: A, B of C?</w:t>
            </w:r>
            <w:r w:rsidR="00D41AD5">
              <w:br/>
            </w:r>
            <w:r w:rsidR="00D41AD5">
              <w:br/>
            </w:r>
            <w:r>
              <w:t>……………………………</w:t>
            </w:r>
            <w:r w:rsidR="00D41AD5">
              <w:t>………………………………………………………………………………</w:t>
            </w:r>
          </w:p>
          <w:p w14:paraId="1338534A" w14:textId="77777777" w:rsidR="00DB0786" w:rsidRDefault="00DB0786" w:rsidP="00DB0786"/>
        </w:tc>
      </w:tr>
    </w:tbl>
    <w:p w14:paraId="1699ACCF" w14:textId="77777777" w:rsidR="00DB0786" w:rsidRDefault="00DB0786" w:rsidP="00393CC2">
      <w:pPr>
        <w:pStyle w:val="groenetekst"/>
      </w:pPr>
    </w:p>
    <w:p w14:paraId="2087411E" w14:textId="1E929695" w:rsidR="005845DE" w:rsidRPr="00A55DDA" w:rsidRDefault="00393CC2" w:rsidP="00A55DDA">
      <w:pPr>
        <w:pStyle w:val="groenetekst"/>
        <w:rPr>
          <w:b/>
          <w:sz w:val="18"/>
          <w:szCs w:val="18"/>
        </w:rPr>
      </w:pPr>
      <w:r w:rsidRPr="00A55DDA">
        <w:rPr>
          <w:b/>
          <w:sz w:val="18"/>
          <w:szCs w:val="18"/>
        </w:rPr>
        <w:t>Zie</w:t>
      </w:r>
      <w:r w:rsidR="00D41AD5" w:rsidRPr="00A55DDA">
        <w:rPr>
          <w:b/>
          <w:sz w:val="18"/>
          <w:szCs w:val="18"/>
        </w:rPr>
        <w:t xml:space="preserve">: </w:t>
      </w:r>
      <w:r w:rsidR="00A55DDA" w:rsidRPr="00A55DDA">
        <w:rPr>
          <w:b/>
          <w:sz w:val="18"/>
          <w:szCs w:val="18"/>
        </w:rPr>
        <w:t>Verhoudingen en</w:t>
      </w:r>
      <w:r w:rsidRPr="00A55DDA">
        <w:rPr>
          <w:b/>
          <w:sz w:val="18"/>
          <w:szCs w:val="18"/>
        </w:rPr>
        <w:t xml:space="preserve"> pro</w:t>
      </w:r>
      <w:r w:rsidR="00D41AD5" w:rsidRPr="00A55DDA">
        <w:rPr>
          <w:b/>
          <w:sz w:val="18"/>
          <w:szCs w:val="18"/>
        </w:rPr>
        <w:t xml:space="preserve">centen in de </w:t>
      </w:r>
      <w:r w:rsidR="00A55DDA" w:rsidRPr="00A55DDA">
        <w:rPr>
          <w:b/>
          <w:sz w:val="18"/>
          <w:szCs w:val="18"/>
        </w:rPr>
        <w:t xml:space="preserve">Extra </w:t>
      </w:r>
      <w:r w:rsidR="00D41AD5" w:rsidRPr="00A55DDA">
        <w:rPr>
          <w:b/>
          <w:sz w:val="18"/>
          <w:szCs w:val="18"/>
        </w:rPr>
        <w:t>R</w:t>
      </w:r>
      <w:r w:rsidRPr="00A55DDA">
        <w:rPr>
          <w:b/>
          <w:sz w:val="18"/>
          <w:szCs w:val="18"/>
        </w:rPr>
        <w:t xml:space="preserve">ekenmodule </w:t>
      </w:r>
    </w:p>
    <w:p w14:paraId="7FD9CD0C" w14:textId="77777777" w:rsidR="005845DE" w:rsidRDefault="005845DE" w:rsidP="005E33D6"/>
    <w:p w14:paraId="619C4B8E" w14:textId="77777777" w:rsidR="00393CC2" w:rsidRDefault="00393CC2" w:rsidP="005E33D6"/>
    <w:p w14:paraId="440B6CB7" w14:textId="77777777" w:rsidR="00393CC2" w:rsidRDefault="00DB0786" w:rsidP="005E33D6">
      <w:r>
        <w:br w:type="page"/>
      </w:r>
    </w:p>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575"/>
      </w:tblGrid>
      <w:tr w:rsidR="00393CC2" w:rsidRPr="00C620C9" w14:paraId="04D034E4" w14:textId="77777777" w:rsidTr="00393CC2">
        <w:trPr>
          <w:trHeight w:val="1011"/>
          <w:jc w:val="center"/>
        </w:trPr>
        <w:tc>
          <w:tcPr>
            <w:tcW w:w="8218" w:type="dxa"/>
            <w:shd w:val="clear" w:color="C6D9F1" w:fill="F1F3E9"/>
          </w:tcPr>
          <w:p w14:paraId="05567210" w14:textId="374226B8" w:rsidR="00393CC2" w:rsidRDefault="00393CC2" w:rsidP="00393CC2">
            <w:pPr>
              <w:pStyle w:val="groenetekst"/>
            </w:pPr>
            <w:r>
              <w:lastRenderedPageBreak/>
              <w:t>Sandra heeft nog meer informatie over de trailers</w:t>
            </w:r>
            <w:r w:rsidR="00A55DDA">
              <w:t xml:space="preserve"> gevonden.</w:t>
            </w:r>
          </w:p>
          <w:p w14:paraId="60629186" w14:textId="77777777" w:rsidR="00393CC2" w:rsidRDefault="00393CC2" w:rsidP="00393CC2"/>
          <w:tbl>
            <w:tblPr>
              <w:tblW w:w="8359" w:type="dxa"/>
              <w:jc w:val="center"/>
              <w:tblLook w:val="00A0" w:firstRow="1" w:lastRow="0" w:firstColumn="1" w:lastColumn="0" w:noHBand="0" w:noVBand="0"/>
            </w:tblPr>
            <w:tblGrid>
              <w:gridCol w:w="2689"/>
              <w:gridCol w:w="236"/>
              <w:gridCol w:w="2599"/>
              <w:gridCol w:w="283"/>
              <w:gridCol w:w="2552"/>
            </w:tblGrid>
            <w:tr w:rsidR="00393CC2" w14:paraId="03836B9B" w14:textId="77777777" w:rsidTr="00DB0786">
              <w:trPr>
                <w:jc w:val="center"/>
              </w:trPr>
              <w:tc>
                <w:tcPr>
                  <w:tcW w:w="2689" w:type="dxa"/>
                </w:tcPr>
                <w:p w14:paraId="4075A6FC" w14:textId="77777777" w:rsidR="00393CC2" w:rsidRDefault="00393CC2" w:rsidP="00DB0786">
                  <w:pPr>
                    <w:pStyle w:val="groenetekst"/>
                    <w:jc w:val="center"/>
                  </w:pPr>
                  <w:r>
                    <w:t>A</w:t>
                  </w:r>
                </w:p>
              </w:tc>
              <w:tc>
                <w:tcPr>
                  <w:tcW w:w="236" w:type="dxa"/>
                </w:tcPr>
                <w:p w14:paraId="7C93DB33" w14:textId="77777777" w:rsidR="00393CC2" w:rsidRDefault="00393CC2" w:rsidP="00DB0786">
                  <w:pPr>
                    <w:pStyle w:val="groenetekst"/>
                    <w:jc w:val="center"/>
                  </w:pPr>
                </w:p>
              </w:tc>
              <w:tc>
                <w:tcPr>
                  <w:tcW w:w="2599" w:type="dxa"/>
                </w:tcPr>
                <w:p w14:paraId="4F4D2292" w14:textId="77777777" w:rsidR="00393CC2" w:rsidRDefault="00393CC2" w:rsidP="00DB0786">
                  <w:pPr>
                    <w:pStyle w:val="groenetekst"/>
                    <w:jc w:val="center"/>
                  </w:pPr>
                  <w:r>
                    <w:t>B</w:t>
                  </w:r>
                </w:p>
              </w:tc>
              <w:tc>
                <w:tcPr>
                  <w:tcW w:w="283" w:type="dxa"/>
                </w:tcPr>
                <w:p w14:paraId="5D341C5F" w14:textId="77777777" w:rsidR="00393CC2" w:rsidRDefault="00393CC2" w:rsidP="00DB0786">
                  <w:pPr>
                    <w:pStyle w:val="groenetekst"/>
                    <w:jc w:val="center"/>
                  </w:pPr>
                </w:p>
              </w:tc>
              <w:tc>
                <w:tcPr>
                  <w:tcW w:w="2552" w:type="dxa"/>
                </w:tcPr>
                <w:p w14:paraId="3331407B" w14:textId="77777777" w:rsidR="00393CC2" w:rsidRDefault="00393CC2" w:rsidP="00DB0786">
                  <w:pPr>
                    <w:pStyle w:val="groenetekst"/>
                    <w:jc w:val="center"/>
                  </w:pPr>
                  <w:r>
                    <w:t>C</w:t>
                  </w:r>
                </w:p>
              </w:tc>
            </w:tr>
            <w:tr w:rsidR="00393CC2" w14:paraId="02EF6196" w14:textId="77777777" w:rsidTr="00DB0786">
              <w:trPr>
                <w:jc w:val="center"/>
              </w:trPr>
              <w:tc>
                <w:tcPr>
                  <w:tcW w:w="2689" w:type="dxa"/>
                </w:tcPr>
                <w:p w14:paraId="63C3C045" w14:textId="77777777" w:rsidR="00393CC2" w:rsidRDefault="00BE2896" w:rsidP="00DB0786">
                  <w:pPr>
                    <w:pStyle w:val="groenetekst"/>
                    <w:jc w:val="center"/>
                  </w:pPr>
                  <w:r>
                    <w:rPr>
                      <w:noProof/>
                      <w:lang w:val="en-US"/>
                    </w:rPr>
                    <w:drawing>
                      <wp:inline distT="0" distB="0" distL="0" distR="0" wp14:anchorId="5EAE7F7D" wp14:editId="675DB6AC">
                        <wp:extent cx="1209675" cy="800100"/>
                        <wp:effectExtent l="19050" t="0" r="9525" b="0"/>
                        <wp:docPr id="6" name="Picture 6" descr="Atec_Starline_Diamond_2-paards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ec_Starline_Diamond_2-paards_NIEUW"/>
                                <pic:cNvPicPr>
                                  <a:picLocks noChangeAspect="1" noChangeArrowheads="1"/>
                                </pic:cNvPicPr>
                              </pic:nvPicPr>
                              <pic:blipFill>
                                <a:blip r:embed="rId19"/>
                                <a:srcRect/>
                                <a:stretch>
                                  <a:fillRect/>
                                </a:stretch>
                              </pic:blipFill>
                              <pic:spPr bwMode="auto">
                                <a:xfrm>
                                  <a:off x="0" y="0"/>
                                  <a:ext cx="1209675" cy="800100"/>
                                </a:xfrm>
                                <a:prstGeom prst="rect">
                                  <a:avLst/>
                                </a:prstGeom>
                                <a:noFill/>
                                <a:ln w="9525">
                                  <a:noFill/>
                                  <a:miter lim="800000"/>
                                  <a:headEnd/>
                                  <a:tailEnd/>
                                </a:ln>
                              </pic:spPr>
                            </pic:pic>
                          </a:graphicData>
                        </a:graphic>
                      </wp:inline>
                    </w:drawing>
                  </w:r>
                </w:p>
              </w:tc>
              <w:tc>
                <w:tcPr>
                  <w:tcW w:w="236" w:type="dxa"/>
                </w:tcPr>
                <w:p w14:paraId="67B40249" w14:textId="77777777" w:rsidR="00393CC2" w:rsidRDefault="00393CC2" w:rsidP="00DB0786">
                  <w:pPr>
                    <w:pStyle w:val="groenetekst"/>
                    <w:jc w:val="center"/>
                  </w:pPr>
                </w:p>
              </w:tc>
              <w:tc>
                <w:tcPr>
                  <w:tcW w:w="2599" w:type="dxa"/>
                </w:tcPr>
                <w:p w14:paraId="7FC8A7F2" w14:textId="77777777" w:rsidR="00393CC2" w:rsidRDefault="00BE2896" w:rsidP="00DB0786">
                  <w:pPr>
                    <w:pStyle w:val="groenetekst"/>
                    <w:jc w:val="center"/>
                  </w:pPr>
                  <w:r>
                    <w:rPr>
                      <w:noProof/>
                      <w:lang w:val="en-US"/>
                    </w:rPr>
                    <w:drawing>
                      <wp:inline distT="0" distB="0" distL="0" distR="0" wp14:anchorId="1135E3A4" wp14:editId="5B6AC76B">
                        <wp:extent cx="1095375" cy="847725"/>
                        <wp:effectExtent l="19050" t="0" r="9525" b="0"/>
                        <wp:docPr id="7" name="Picture 7" descr="atecregency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cregency_200"/>
                                <pic:cNvPicPr>
                                  <a:picLocks noChangeAspect="1" noChangeArrowheads="1"/>
                                </pic:cNvPicPr>
                              </pic:nvPicPr>
                              <pic:blipFill>
                                <a:blip r:embed="rId20"/>
                                <a:srcRect/>
                                <a:stretch>
                                  <a:fillRect/>
                                </a:stretch>
                              </pic:blipFill>
                              <pic:spPr bwMode="auto">
                                <a:xfrm>
                                  <a:off x="0" y="0"/>
                                  <a:ext cx="1095375" cy="847725"/>
                                </a:xfrm>
                                <a:prstGeom prst="rect">
                                  <a:avLst/>
                                </a:prstGeom>
                                <a:noFill/>
                                <a:ln w="9525">
                                  <a:noFill/>
                                  <a:miter lim="800000"/>
                                  <a:headEnd/>
                                  <a:tailEnd/>
                                </a:ln>
                              </pic:spPr>
                            </pic:pic>
                          </a:graphicData>
                        </a:graphic>
                      </wp:inline>
                    </w:drawing>
                  </w:r>
                </w:p>
              </w:tc>
              <w:tc>
                <w:tcPr>
                  <w:tcW w:w="283" w:type="dxa"/>
                </w:tcPr>
                <w:p w14:paraId="4FDFF1AA" w14:textId="77777777" w:rsidR="00393CC2" w:rsidRDefault="00393CC2" w:rsidP="00DB0786">
                  <w:pPr>
                    <w:pStyle w:val="groenetekst"/>
                    <w:jc w:val="center"/>
                  </w:pPr>
                </w:p>
              </w:tc>
              <w:tc>
                <w:tcPr>
                  <w:tcW w:w="2552" w:type="dxa"/>
                </w:tcPr>
                <w:p w14:paraId="5D46DF3F" w14:textId="77777777" w:rsidR="00393CC2" w:rsidRDefault="00BE2896" w:rsidP="00DB0786">
                  <w:pPr>
                    <w:pStyle w:val="groenetekst"/>
                    <w:jc w:val="center"/>
                  </w:pPr>
                  <w:r>
                    <w:rPr>
                      <w:noProof/>
                      <w:lang w:val="en-US"/>
                    </w:rPr>
                    <w:drawing>
                      <wp:inline distT="0" distB="0" distL="0" distR="0" wp14:anchorId="2A714098" wp14:editId="55C7D033">
                        <wp:extent cx="971550" cy="752475"/>
                        <wp:effectExtent l="19050" t="0" r="0" b="0"/>
                        <wp:docPr id="8" name="Picture 8" descr="Uno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o AP"/>
                                <pic:cNvPicPr>
                                  <a:picLocks noChangeAspect="1" noChangeArrowheads="1"/>
                                </pic:cNvPicPr>
                              </pic:nvPicPr>
                              <pic:blipFill>
                                <a:blip r:embed="rId21"/>
                                <a:srcRect/>
                                <a:stretch>
                                  <a:fillRect/>
                                </a:stretch>
                              </pic:blipFill>
                              <pic:spPr bwMode="auto">
                                <a:xfrm>
                                  <a:off x="0" y="0"/>
                                  <a:ext cx="971550" cy="752475"/>
                                </a:xfrm>
                                <a:prstGeom prst="rect">
                                  <a:avLst/>
                                </a:prstGeom>
                                <a:noFill/>
                                <a:ln w="9525">
                                  <a:noFill/>
                                  <a:miter lim="800000"/>
                                  <a:headEnd/>
                                  <a:tailEnd/>
                                </a:ln>
                              </pic:spPr>
                            </pic:pic>
                          </a:graphicData>
                        </a:graphic>
                      </wp:inline>
                    </w:drawing>
                  </w:r>
                </w:p>
              </w:tc>
            </w:tr>
            <w:tr w:rsidR="00393CC2" w14:paraId="3F4D3F40" w14:textId="77777777" w:rsidTr="00DB0786">
              <w:trPr>
                <w:jc w:val="center"/>
              </w:trPr>
              <w:tc>
                <w:tcPr>
                  <w:tcW w:w="2689" w:type="dxa"/>
                </w:tcPr>
                <w:p w14:paraId="347F67F9" w14:textId="77777777" w:rsidR="00393CC2" w:rsidRPr="00BC2C65" w:rsidRDefault="00393CC2" w:rsidP="00DB0786">
                  <w:pPr>
                    <w:pStyle w:val="groenetekst"/>
                    <w:jc w:val="center"/>
                    <w:rPr>
                      <w:sz w:val="24"/>
                      <w:szCs w:val="24"/>
                    </w:rPr>
                  </w:pPr>
                  <w:r w:rsidRPr="00BC2C65">
                    <w:rPr>
                      <w:sz w:val="24"/>
                      <w:szCs w:val="24"/>
                    </w:rPr>
                    <w:t>Leeg</w:t>
                  </w:r>
                  <w:r>
                    <w:rPr>
                      <w:sz w:val="24"/>
                      <w:szCs w:val="24"/>
                    </w:rPr>
                    <w:t xml:space="preserve"> </w:t>
                  </w:r>
                  <w:r w:rsidRPr="00BC2C65">
                    <w:rPr>
                      <w:sz w:val="24"/>
                      <w:szCs w:val="24"/>
                    </w:rPr>
                    <w:t>gewicht 740 kg</w:t>
                  </w:r>
                </w:p>
                <w:p w14:paraId="16C482F2" w14:textId="77777777" w:rsidR="00393CC2" w:rsidRPr="00BC2C65" w:rsidRDefault="00393CC2" w:rsidP="00DB0786">
                  <w:pPr>
                    <w:pStyle w:val="groenetekst"/>
                    <w:jc w:val="center"/>
                    <w:rPr>
                      <w:sz w:val="24"/>
                      <w:szCs w:val="24"/>
                    </w:rPr>
                  </w:pPr>
                  <w:r w:rsidRPr="00BC2C65">
                    <w:rPr>
                      <w:sz w:val="24"/>
                      <w:szCs w:val="24"/>
                    </w:rPr>
                    <w:t>Laadvermogen 1260 kg</w:t>
                  </w:r>
                </w:p>
                <w:p w14:paraId="0BE02CF9" w14:textId="77777777" w:rsidR="00393CC2" w:rsidRPr="00BC2C65" w:rsidRDefault="00393CC2" w:rsidP="00DB0786">
                  <w:pPr>
                    <w:pStyle w:val="groenetekst"/>
                    <w:jc w:val="center"/>
                    <w:rPr>
                      <w:sz w:val="24"/>
                      <w:szCs w:val="24"/>
                    </w:rPr>
                  </w:pPr>
                  <w:r>
                    <w:rPr>
                      <w:sz w:val="24"/>
                      <w:szCs w:val="24"/>
                    </w:rPr>
                    <w:t>Totaalgewicht …………kg</w:t>
                  </w:r>
                </w:p>
              </w:tc>
              <w:tc>
                <w:tcPr>
                  <w:tcW w:w="236" w:type="dxa"/>
                </w:tcPr>
                <w:p w14:paraId="322A02A2" w14:textId="77777777" w:rsidR="00393CC2" w:rsidRPr="00BC2C65" w:rsidRDefault="00393CC2" w:rsidP="00DB0786">
                  <w:pPr>
                    <w:pStyle w:val="groenetekst"/>
                    <w:jc w:val="center"/>
                    <w:rPr>
                      <w:sz w:val="24"/>
                      <w:szCs w:val="24"/>
                    </w:rPr>
                  </w:pPr>
                </w:p>
              </w:tc>
              <w:tc>
                <w:tcPr>
                  <w:tcW w:w="2599" w:type="dxa"/>
                </w:tcPr>
                <w:p w14:paraId="10B3C0D8" w14:textId="77777777" w:rsidR="00393CC2" w:rsidRPr="00BC2C65" w:rsidRDefault="00393CC2" w:rsidP="00DB0786">
                  <w:pPr>
                    <w:pStyle w:val="groenetekst"/>
                    <w:jc w:val="center"/>
                    <w:rPr>
                      <w:sz w:val="24"/>
                      <w:szCs w:val="24"/>
                    </w:rPr>
                  </w:pPr>
                  <w:r w:rsidRPr="00BC2C65">
                    <w:rPr>
                      <w:sz w:val="24"/>
                      <w:szCs w:val="24"/>
                    </w:rPr>
                    <w:t>Leeg</w:t>
                  </w:r>
                  <w:r>
                    <w:rPr>
                      <w:sz w:val="24"/>
                      <w:szCs w:val="24"/>
                    </w:rPr>
                    <w:t xml:space="preserve"> </w:t>
                  </w:r>
                  <w:r w:rsidRPr="00BC2C65">
                    <w:rPr>
                      <w:sz w:val="24"/>
                      <w:szCs w:val="24"/>
                    </w:rPr>
                    <w:t>gewicht 750 kg</w:t>
                  </w:r>
                </w:p>
                <w:p w14:paraId="5AF9D697" w14:textId="77777777" w:rsidR="00393CC2" w:rsidRPr="00BC2C65" w:rsidRDefault="00393CC2" w:rsidP="00DB0786">
                  <w:pPr>
                    <w:pStyle w:val="groenetekst"/>
                    <w:jc w:val="center"/>
                    <w:rPr>
                      <w:sz w:val="24"/>
                      <w:szCs w:val="24"/>
                    </w:rPr>
                  </w:pPr>
                  <w:r w:rsidRPr="00BC2C65">
                    <w:rPr>
                      <w:sz w:val="24"/>
                      <w:szCs w:val="24"/>
                    </w:rPr>
                    <w:t>Laadvermogen 1700 kg</w:t>
                  </w:r>
                </w:p>
                <w:p w14:paraId="3DAA3A91" w14:textId="77777777" w:rsidR="00393CC2" w:rsidRPr="00BC2C65" w:rsidRDefault="00393CC2" w:rsidP="00DB0786">
                  <w:pPr>
                    <w:pStyle w:val="groenetekst"/>
                    <w:jc w:val="center"/>
                    <w:rPr>
                      <w:sz w:val="24"/>
                      <w:szCs w:val="24"/>
                    </w:rPr>
                  </w:pPr>
                  <w:r>
                    <w:rPr>
                      <w:sz w:val="24"/>
                      <w:szCs w:val="24"/>
                    </w:rPr>
                    <w:t>Totaalgewicht …………kg</w:t>
                  </w:r>
                </w:p>
              </w:tc>
              <w:tc>
                <w:tcPr>
                  <w:tcW w:w="283" w:type="dxa"/>
                </w:tcPr>
                <w:p w14:paraId="4695B31A" w14:textId="77777777" w:rsidR="00393CC2" w:rsidRPr="00BC2C65" w:rsidRDefault="00393CC2" w:rsidP="00DB0786">
                  <w:pPr>
                    <w:pStyle w:val="groenetekst"/>
                    <w:jc w:val="center"/>
                    <w:rPr>
                      <w:sz w:val="24"/>
                      <w:szCs w:val="24"/>
                    </w:rPr>
                  </w:pPr>
                </w:p>
              </w:tc>
              <w:tc>
                <w:tcPr>
                  <w:tcW w:w="2552" w:type="dxa"/>
                </w:tcPr>
                <w:p w14:paraId="7804D1E5" w14:textId="77777777" w:rsidR="00393CC2" w:rsidRPr="00BC2C65" w:rsidRDefault="00393CC2" w:rsidP="00DB0786">
                  <w:pPr>
                    <w:pStyle w:val="groenetekst"/>
                    <w:jc w:val="center"/>
                    <w:rPr>
                      <w:sz w:val="24"/>
                      <w:szCs w:val="24"/>
                    </w:rPr>
                  </w:pPr>
                  <w:r w:rsidRPr="00BC2C65">
                    <w:rPr>
                      <w:sz w:val="24"/>
                      <w:szCs w:val="24"/>
                    </w:rPr>
                    <w:t>Leeg</w:t>
                  </w:r>
                  <w:r>
                    <w:rPr>
                      <w:sz w:val="24"/>
                      <w:szCs w:val="24"/>
                    </w:rPr>
                    <w:t xml:space="preserve"> </w:t>
                  </w:r>
                  <w:r w:rsidRPr="00BC2C65">
                    <w:rPr>
                      <w:sz w:val="24"/>
                      <w:szCs w:val="24"/>
                    </w:rPr>
                    <w:t>gewicht 670 kg</w:t>
                  </w:r>
                </w:p>
                <w:p w14:paraId="6BF53C25" w14:textId="77777777" w:rsidR="00393CC2" w:rsidRPr="00BC2C65" w:rsidRDefault="00393CC2" w:rsidP="00DB0786">
                  <w:pPr>
                    <w:pStyle w:val="groenetekst"/>
                    <w:jc w:val="center"/>
                    <w:rPr>
                      <w:sz w:val="24"/>
                      <w:szCs w:val="24"/>
                    </w:rPr>
                  </w:pPr>
                  <w:r w:rsidRPr="00BC2C65">
                    <w:rPr>
                      <w:sz w:val="24"/>
                      <w:szCs w:val="24"/>
                    </w:rPr>
                    <w:t xml:space="preserve">Laadvermogen </w:t>
                  </w:r>
                  <w:r>
                    <w:rPr>
                      <w:sz w:val="24"/>
                      <w:szCs w:val="24"/>
                    </w:rPr>
                    <w:t>……….</w:t>
                  </w:r>
                  <w:r w:rsidRPr="00BC2C65">
                    <w:rPr>
                      <w:sz w:val="24"/>
                      <w:szCs w:val="24"/>
                    </w:rPr>
                    <w:t xml:space="preserve"> kg</w:t>
                  </w:r>
                </w:p>
                <w:p w14:paraId="3A113E52" w14:textId="77777777" w:rsidR="00393CC2" w:rsidRPr="00BC2C65" w:rsidRDefault="00393CC2" w:rsidP="00DB0786">
                  <w:pPr>
                    <w:pStyle w:val="groenetekst"/>
                    <w:jc w:val="center"/>
                    <w:rPr>
                      <w:sz w:val="24"/>
                      <w:szCs w:val="24"/>
                    </w:rPr>
                  </w:pPr>
                  <w:r w:rsidRPr="00BC2C65">
                    <w:rPr>
                      <w:sz w:val="24"/>
                      <w:szCs w:val="24"/>
                    </w:rPr>
                    <w:t>Totaalgewicht 2000 kg</w:t>
                  </w:r>
                </w:p>
                <w:p w14:paraId="42909267" w14:textId="77777777" w:rsidR="00393CC2" w:rsidRPr="00BC2C65" w:rsidRDefault="00393CC2" w:rsidP="00DB0786">
                  <w:pPr>
                    <w:pStyle w:val="groenetekst"/>
                    <w:jc w:val="center"/>
                    <w:rPr>
                      <w:sz w:val="24"/>
                      <w:szCs w:val="24"/>
                    </w:rPr>
                  </w:pPr>
                </w:p>
              </w:tc>
            </w:tr>
          </w:tbl>
          <w:p w14:paraId="11805F2E" w14:textId="77777777" w:rsidR="00393CC2" w:rsidRPr="00C620C9" w:rsidRDefault="00393CC2" w:rsidP="00393CC2"/>
        </w:tc>
      </w:tr>
    </w:tbl>
    <w:p w14:paraId="4289C5C0" w14:textId="77777777" w:rsidR="00FB1E21" w:rsidRDefault="00FB1E21">
      <w:pPr>
        <w:rPr>
          <w:b/>
          <w:bCs/>
        </w:rPr>
      </w:pPr>
    </w:p>
    <w:p w14:paraId="3A74360F" w14:textId="77777777" w:rsidR="00606438" w:rsidRDefault="00606438"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51A0055A" w14:textId="77777777" w:rsidTr="00C777E1">
        <w:tc>
          <w:tcPr>
            <w:tcW w:w="534" w:type="dxa"/>
          </w:tcPr>
          <w:p w14:paraId="174AB917" w14:textId="77777777" w:rsidR="005845DE" w:rsidRPr="00C620C9" w:rsidRDefault="00FB1E21" w:rsidP="001467A7">
            <w:pPr>
              <w:pStyle w:val="Opgave"/>
            </w:pPr>
            <w:r>
              <w:rPr>
                <w:b w:val="0"/>
                <w:color w:val="auto"/>
              </w:rPr>
              <w:br w:type="page"/>
            </w:r>
          </w:p>
        </w:tc>
        <w:tc>
          <w:tcPr>
            <w:tcW w:w="7959" w:type="dxa"/>
          </w:tcPr>
          <w:p w14:paraId="28AB6074" w14:textId="77777777" w:rsidR="005845DE" w:rsidRPr="00D41AD5" w:rsidRDefault="00BE2896" w:rsidP="00BE2896">
            <w:pPr>
              <w:numPr>
                <w:ilvl w:val="0"/>
                <w:numId w:val="11"/>
              </w:numPr>
            </w:pPr>
            <w:r>
              <w:t xml:space="preserve"> </w:t>
            </w:r>
            <w:r w:rsidR="00606438">
              <w:t>Hoeveel kilogram</w:t>
            </w:r>
            <w:r w:rsidR="005845DE">
              <w:t xml:space="preserve"> is het totaalgewicht van trailer A?</w:t>
            </w:r>
            <w:r>
              <w:br/>
            </w:r>
            <w:r>
              <w:br/>
            </w:r>
            <w:r>
              <w:rPr>
                <w:noProof/>
              </w:rPr>
              <w:t>……………………………………………………………………………………………………………</w:t>
            </w:r>
          </w:p>
        </w:tc>
      </w:tr>
      <w:tr w:rsidR="00606438" w:rsidRPr="00C620C9" w14:paraId="74044244" w14:textId="77777777" w:rsidTr="00C777E1">
        <w:tc>
          <w:tcPr>
            <w:tcW w:w="534" w:type="dxa"/>
          </w:tcPr>
          <w:p w14:paraId="02FA24EA" w14:textId="77777777" w:rsidR="00606438" w:rsidRPr="00C620C9" w:rsidRDefault="00606438" w:rsidP="001467A7"/>
        </w:tc>
        <w:tc>
          <w:tcPr>
            <w:tcW w:w="7959" w:type="dxa"/>
          </w:tcPr>
          <w:p w14:paraId="5166E8F8" w14:textId="77777777" w:rsidR="00606438" w:rsidRDefault="00606438" w:rsidP="00BE2896">
            <w:pPr>
              <w:numPr>
                <w:ilvl w:val="0"/>
                <w:numId w:val="11"/>
              </w:numPr>
              <w:rPr>
                <w:noProof/>
              </w:rPr>
            </w:pPr>
            <w:r>
              <w:t>Hoeveel kilogram is het totaalgewicht van trailer B?</w:t>
            </w:r>
            <w:r w:rsidR="00BE2896">
              <w:br/>
            </w:r>
            <w:r w:rsidR="00BE2896">
              <w:br/>
            </w:r>
            <w:r w:rsidR="00BE2896">
              <w:rPr>
                <w:noProof/>
              </w:rPr>
              <w:t>……………………………………………………………………………………………………………</w:t>
            </w:r>
          </w:p>
        </w:tc>
      </w:tr>
      <w:tr w:rsidR="00606438" w:rsidRPr="00C620C9" w14:paraId="548F018B" w14:textId="77777777" w:rsidTr="00C777E1">
        <w:tc>
          <w:tcPr>
            <w:tcW w:w="534" w:type="dxa"/>
          </w:tcPr>
          <w:p w14:paraId="626F292E" w14:textId="77777777" w:rsidR="00606438" w:rsidRPr="00C620C9" w:rsidRDefault="00606438" w:rsidP="00606438"/>
        </w:tc>
        <w:tc>
          <w:tcPr>
            <w:tcW w:w="7959" w:type="dxa"/>
          </w:tcPr>
          <w:p w14:paraId="5D8BBAED" w14:textId="77777777" w:rsidR="00606438" w:rsidRDefault="00606438" w:rsidP="00BE2896">
            <w:pPr>
              <w:numPr>
                <w:ilvl w:val="0"/>
                <w:numId w:val="11"/>
              </w:numPr>
              <w:rPr>
                <w:noProof/>
              </w:rPr>
            </w:pPr>
            <w:r>
              <w:t>Hoeveel kilogram is het laadvermogen van trailer C?</w:t>
            </w:r>
            <w:r w:rsidR="00BE2896">
              <w:br/>
            </w:r>
            <w:r w:rsidR="00BE2896">
              <w:br/>
            </w:r>
            <w:r w:rsidR="00BE2896">
              <w:rPr>
                <w:noProof/>
              </w:rPr>
              <w:t>……………………………………………………………………………………………………………</w:t>
            </w:r>
          </w:p>
        </w:tc>
      </w:tr>
    </w:tbl>
    <w:p w14:paraId="0D3B1D79" w14:textId="77777777" w:rsidR="005845DE" w:rsidRDefault="005845DE" w:rsidP="001467A7"/>
    <w:p w14:paraId="2FE6549E" w14:textId="77777777" w:rsidR="00D60C23" w:rsidRDefault="00D60C23" w:rsidP="00D60C23">
      <w:pPr>
        <w:pStyle w:val="streepje"/>
      </w:pPr>
    </w:p>
    <w:tbl>
      <w:tblPr>
        <w:tblW w:w="8493" w:type="dxa"/>
        <w:tblLayout w:type="fixed"/>
        <w:tblLook w:val="00A0" w:firstRow="1" w:lastRow="0" w:firstColumn="1" w:lastColumn="0" w:noHBand="0" w:noVBand="0"/>
      </w:tblPr>
      <w:tblGrid>
        <w:gridCol w:w="534"/>
        <w:gridCol w:w="7959"/>
      </w:tblGrid>
      <w:tr w:rsidR="004A3C76" w:rsidRPr="00C620C9" w14:paraId="18E3C135" w14:textId="77777777" w:rsidTr="00C777E1">
        <w:tc>
          <w:tcPr>
            <w:tcW w:w="534" w:type="dxa"/>
          </w:tcPr>
          <w:p w14:paraId="32490AF0" w14:textId="77777777" w:rsidR="004A3C76" w:rsidRPr="00C620C9" w:rsidRDefault="004A3C76" w:rsidP="004A3C76">
            <w:pPr>
              <w:pStyle w:val="Opgave"/>
            </w:pPr>
            <w:r>
              <w:rPr>
                <w:b w:val="0"/>
                <w:color w:val="auto"/>
              </w:rPr>
              <w:br w:type="page"/>
            </w:r>
          </w:p>
        </w:tc>
        <w:tc>
          <w:tcPr>
            <w:tcW w:w="7959" w:type="dxa"/>
          </w:tcPr>
          <w:p w14:paraId="3735755A" w14:textId="77777777" w:rsidR="004A3C76" w:rsidRPr="00C620C9" w:rsidRDefault="004A3C76" w:rsidP="004A3C76">
            <w:r>
              <w:t>Om het laadvermogen van een trailer te berekenen kun je een rekenregel maken. Vul hieronder de juiste woorden in.:</w:t>
            </w:r>
          </w:p>
        </w:tc>
      </w:tr>
      <w:tr w:rsidR="004A3C76" w14:paraId="1C8406E0" w14:textId="77777777" w:rsidTr="00C777E1">
        <w:tc>
          <w:tcPr>
            <w:tcW w:w="534" w:type="dxa"/>
          </w:tcPr>
          <w:p w14:paraId="7477DAFA" w14:textId="77777777" w:rsidR="004A3C76" w:rsidRPr="00C620C9" w:rsidRDefault="004A3C76" w:rsidP="004A3C76"/>
        </w:tc>
        <w:tc>
          <w:tcPr>
            <w:tcW w:w="7959" w:type="dxa"/>
          </w:tcPr>
          <w:p w14:paraId="3518A906" w14:textId="77777777" w:rsidR="004A3C76" w:rsidRDefault="004A3C76" w:rsidP="004A3C76">
            <w:pPr>
              <w:rPr>
                <w:noProof/>
              </w:rPr>
            </w:pPr>
          </w:p>
          <w:p w14:paraId="0E191CEE" w14:textId="77777777" w:rsidR="003450D3" w:rsidRDefault="003450D3" w:rsidP="004A3C76">
            <w:pPr>
              <w:rPr>
                <w:noProof/>
              </w:rPr>
            </w:pPr>
          </w:p>
          <w:p w14:paraId="74779074" w14:textId="77777777" w:rsidR="004A3C76" w:rsidRDefault="004A3C76" w:rsidP="004A3C76">
            <w:pPr>
              <w:rPr>
                <w:noProof/>
              </w:rPr>
            </w:pPr>
            <w:r>
              <w:rPr>
                <w:noProof/>
              </w:rPr>
              <w:t>Laadvermogen  = …………………………………… − ……………………………………</w:t>
            </w:r>
          </w:p>
          <w:p w14:paraId="29EDA29C" w14:textId="77777777" w:rsidR="004A3C76" w:rsidRDefault="004A3C76" w:rsidP="004A3C76"/>
        </w:tc>
      </w:tr>
    </w:tbl>
    <w:p w14:paraId="10088ECD" w14:textId="77777777" w:rsidR="004A3C76" w:rsidRDefault="004A3C76" w:rsidP="001467A7"/>
    <w:p w14:paraId="335B16A1" w14:textId="77777777" w:rsidR="005845DE" w:rsidRDefault="004A3C76" w:rsidP="00D60C23">
      <w:pPr>
        <w:pStyle w:val="Heading2"/>
      </w:pPr>
      <w:r>
        <w:br w:type="page"/>
      </w:r>
      <w:r w:rsidR="00BE2896">
        <w:lastRenderedPageBreak/>
        <w:br/>
      </w:r>
      <w:r w:rsidR="005845DE" w:rsidRPr="00C417DF">
        <w:t>De</w:t>
      </w:r>
      <w:r w:rsidR="005845DE">
        <w:t xml:space="preserve"> </w:t>
      </w:r>
      <w:r w:rsidR="005845DE" w:rsidRPr="00C417DF">
        <w:t>auto</w:t>
      </w:r>
    </w:p>
    <w:p w14:paraId="487FF541" w14:textId="77777777" w:rsidR="00757658" w:rsidRDefault="00757658" w:rsidP="00757658"/>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586"/>
      </w:tblGrid>
      <w:tr w:rsidR="00757658" w:rsidRPr="00C620C9" w14:paraId="65AE2C01" w14:textId="77777777" w:rsidTr="00757658">
        <w:trPr>
          <w:trHeight w:val="1011"/>
          <w:jc w:val="center"/>
        </w:trPr>
        <w:tc>
          <w:tcPr>
            <w:tcW w:w="8218" w:type="dxa"/>
            <w:shd w:val="clear" w:color="C6D9F1" w:fill="F1F3E9"/>
          </w:tcPr>
          <w:p w14:paraId="6FF0A57D" w14:textId="75C1A304" w:rsidR="00757658" w:rsidRDefault="00757658" w:rsidP="00757658">
            <w:pPr>
              <w:pStyle w:val="groenetekst"/>
            </w:pPr>
            <w:r>
              <w:t xml:space="preserve">Sandra </w:t>
            </w:r>
            <w:r w:rsidR="00A55DDA">
              <w:t>kan een auto lenen van haar vriend</w:t>
            </w:r>
            <w:r>
              <w:t xml:space="preserve">. Hieronder staat het kentekenbewijs van de auto. Daar staat op hoeveel de auto mag trekken </w:t>
            </w:r>
          </w:p>
          <w:p w14:paraId="7E09954E" w14:textId="77777777" w:rsidR="00757658" w:rsidRDefault="006A4DF7" w:rsidP="00757658">
            <w:r>
              <w:rPr>
                <w:noProof/>
                <w:lang w:eastAsia="nl-NL"/>
              </w:rPr>
              <w:pict w14:anchorId="6D8B0B38">
                <v:shapetype id="_x0000_t32" coordsize="21600,21600" o:spt="32" o:oned="t" path="m,l21600,21600e" filled="f">
                  <v:path arrowok="t" fillok="f" o:connecttype="none"/>
                  <o:lock v:ext="edit" shapetype="t"/>
                </v:shapetype>
                <v:shape id="_x0000_s1105" type="#_x0000_t32" style="position:absolute;margin-left:322.65pt;margin-top:-.3pt;width:23.25pt;height:46.5pt;flip:x;z-index:251663872" o:connectortype="straight" strokecolor="red" strokeweight="4.5pt">
                  <v:stroke endarrow="block"/>
                </v:shape>
              </w:pict>
            </w:r>
          </w:p>
          <w:p w14:paraId="50B1DCED" w14:textId="77777777" w:rsidR="00757658" w:rsidRDefault="00757658" w:rsidP="00757658"/>
          <w:p w14:paraId="52755939" w14:textId="77777777" w:rsidR="00757658" w:rsidRDefault="00757658" w:rsidP="00757658"/>
          <w:p w14:paraId="7AECB379" w14:textId="77777777" w:rsidR="00757658" w:rsidRPr="00C620C9" w:rsidRDefault="00BE2896" w:rsidP="00757658">
            <w:r>
              <w:rPr>
                <w:noProof/>
                <w:lang w:val="en-US"/>
              </w:rPr>
              <w:drawing>
                <wp:inline distT="0" distB="0" distL="0" distR="0" wp14:anchorId="0A3A4341" wp14:editId="7832DB44">
                  <wp:extent cx="5286375" cy="2562225"/>
                  <wp:effectExtent l="19050" t="0" r="9525" b="0"/>
                  <wp:docPr id="9" name="Picture 9" descr="kentekenbewij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ntekenbewijs1"/>
                          <pic:cNvPicPr>
                            <a:picLocks noChangeAspect="1" noChangeArrowheads="1"/>
                          </pic:cNvPicPr>
                        </pic:nvPicPr>
                        <pic:blipFill>
                          <a:blip r:embed="rId22"/>
                          <a:srcRect/>
                          <a:stretch>
                            <a:fillRect/>
                          </a:stretch>
                        </pic:blipFill>
                        <pic:spPr bwMode="auto">
                          <a:xfrm>
                            <a:off x="0" y="0"/>
                            <a:ext cx="5286375" cy="2562225"/>
                          </a:xfrm>
                          <a:prstGeom prst="rect">
                            <a:avLst/>
                          </a:prstGeom>
                          <a:noFill/>
                          <a:ln w="9525">
                            <a:noFill/>
                            <a:miter lim="800000"/>
                            <a:headEnd/>
                            <a:tailEnd/>
                          </a:ln>
                        </pic:spPr>
                      </pic:pic>
                    </a:graphicData>
                  </a:graphic>
                </wp:inline>
              </w:drawing>
            </w:r>
          </w:p>
        </w:tc>
      </w:tr>
    </w:tbl>
    <w:p w14:paraId="65DB16BA" w14:textId="77777777" w:rsidR="005845DE" w:rsidRPr="00757658" w:rsidRDefault="005845DE" w:rsidP="00BE2896"/>
    <w:p w14:paraId="2103BAC9" w14:textId="77777777" w:rsidR="005845DE" w:rsidRDefault="005845DE"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0E7EF1C7" w14:textId="77777777" w:rsidTr="00C777E1">
        <w:tc>
          <w:tcPr>
            <w:tcW w:w="534" w:type="dxa"/>
          </w:tcPr>
          <w:p w14:paraId="27216300" w14:textId="77777777" w:rsidR="005845DE" w:rsidRPr="00C620C9" w:rsidRDefault="005845DE" w:rsidP="00E76334">
            <w:pPr>
              <w:pStyle w:val="Opgave"/>
            </w:pPr>
          </w:p>
        </w:tc>
        <w:tc>
          <w:tcPr>
            <w:tcW w:w="7959" w:type="dxa"/>
          </w:tcPr>
          <w:p w14:paraId="46DFB065" w14:textId="77777777" w:rsidR="005845DE" w:rsidRPr="00C620C9" w:rsidRDefault="00735E4B" w:rsidP="00E76334">
            <w:r>
              <w:t xml:space="preserve">Sandra schat dat de twee paarden samen zeker niet zwaarder zijn dan 900 kg. </w:t>
            </w:r>
            <w:r w:rsidR="005845DE">
              <w:t>Welke van de drie trailers mag deze auto trekken? Leg ook uit waarom.</w:t>
            </w:r>
          </w:p>
        </w:tc>
      </w:tr>
      <w:tr w:rsidR="005845DE" w14:paraId="6B184B62" w14:textId="77777777" w:rsidTr="00C777E1">
        <w:tc>
          <w:tcPr>
            <w:tcW w:w="534" w:type="dxa"/>
          </w:tcPr>
          <w:p w14:paraId="370E2607" w14:textId="77777777" w:rsidR="005845DE" w:rsidRPr="00C620C9" w:rsidRDefault="005845DE" w:rsidP="00E76334"/>
        </w:tc>
        <w:tc>
          <w:tcPr>
            <w:tcW w:w="7959" w:type="dxa"/>
          </w:tcPr>
          <w:p w14:paraId="34D5A001" w14:textId="77777777" w:rsidR="005845DE" w:rsidRDefault="005845DE" w:rsidP="00E76334">
            <w:pPr>
              <w:rPr>
                <w:noProof/>
              </w:rPr>
            </w:pPr>
          </w:p>
          <w:tbl>
            <w:tblPr>
              <w:tblW w:w="5946" w:type="dxa"/>
              <w:jc w:val="center"/>
              <w:tblLayout w:type="fixed"/>
              <w:tblLook w:val="00A0" w:firstRow="1" w:lastRow="0" w:firstColumn="1" w:lastColumn="0" w:noHBand="0" w:noVBand="0"/>
            </w:tblPr>
            <w:tblGrid>
              <w:gridCol w:w="1619"/>
              <w:gridCol w:w="405"/>
              <w:gridCol w:w="1620"/>
              <w:gridCol w:w="406"/>
              <w:gridCol w:w="1896"/>
            </w:tblGrid>
            <w:tr w:rsidR="004A3C76" w14:paraId="2CD68221" w14:textId="77777777" w:rsidTr="00BE2896">
              <w:trPr>
                <w:jc w:val="center"/>
              </w:trPr>
              <w:tc>
                <w:tcPr>
                  <w:tcW w:w="1619" w:type="dxa"/>
                </w:tcPr>
                <w:p w14:paraId="02680874" w14:textId="77777777" w:rsidR="004A3C76" w:rsidRDefault="004A3C76" w:rsidP="003450D3">
                  <w:pPr>
                    <w:jc w:val="center"/>
                  </w:pPr>
                  <w:r>
                    <w:t>A</w:t>
                  </w:r>
                </w:p>
              </w:tc>
              <w:tc>
                <w:tcPr>
                  <w:tcW w:w="405" w:type="dxa"/>
                </w:tcPr>
                <w:p w14:paraId="6C19058E" w14:textId="77777777" w:rsidR="004A3C76" w:rsidRDefault="004A3C76" w:rsidP="003450D3">
                  <w:pPr>
                    <w:jc w:val="center"/>
                  </w:pPr>
                </w:p>
              </w:tc>
              <w:tc>
                <w:tcPr>
                  <w:tcW w:w="1620" w:type="dxa"/>
                </w:tcPr>
                <w:p w14:paraId="16F71A5E" w14:textId="77777777" w:rsidR="004A3C76" w:rsidRDefault="004A3C76" w:rsidP="003450D3">
                  <w:pPr>
                    <w:jc w:val="center"/>
                  </w:pPr>
                  <w:r>
                    <w:t>B</w:t>
                  </w:r>
                </w:p>
              </w:tc>
              <w:tc>
                <w:tcPr>
                  <w:tcW w:w="406" w:type="dxa"/>
                </w:tcPr>
                <w:p w14:paraId="20BB436B" w14:textId="77777777" w:rsidR="004A3C76" w:rsidRDefault="004A3C76" w:rsidP="003450D3">
                  <w:pPr>
                    <w:jc w:val="center"/>
                  </w:pPr>
                </w:p>
              </w:tc>
              <w:tc>
                <w:tcPr>
                  <w:tcW w:w="1896" w:type="dxa"/>
                </w:tcPr>
                <w:p w14:paraId="4B162D59" w14:textId="77777777" w:rsidR="004A3C76" w:rsidRDefault="004A3C76" w:rsidP="003450D3">
                  <w:pPr>
                    <w:jc w:val="center"/>
                  </w:pPr>
                  <w:r>
                    <w:t>C</w:t>
                  </w:r>
                </w:p>
              </w:tc>
            </w:tr>
            <w:tr w:rsidR="004A3C76" w14:paraId="7E779F05" w14:textId="77777777" w:rsidTr="00BE2896">
              <w:trPr>
                <w:jc w:val="center"/>
              </w:trPr>
              <w:tc>
                <w:tcPr>
                  <w:tcW w:w="1619" w:type="dxa"/>
                </w:tcPr>
                <w:p w14:paraId="3C4AFAD0" w14:textId="77777777" w:rsidR="004A3C76" w:rsidRDefault="00BE2896" w:rsidP="003450D3">
                  <w:pPr>
                    <w:jc w:val="center"/>
                  </w:pPr>
                  <w:r>
                    <w:rPr>
                      <w:noProof/>
                      <w:lang w:val="en-US"/>
                    </w:rPr>
                    <w:drawing>
                      <wp:inline distT="0" distB="0" distL="0" distR="0" wp14:anchorId="5212CAEB" wp14:editId="35FF8618">
                        <wp:extent cx="1209675" cy="800100"/>
                        <wp:effectExtent l="19050" t="0" r="9525" b="0"/>
                        <wp:docPr id="10" name="Picture 10" descr="Atec_Starline_Diamond_2-paards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ec_Starline_Diamond_2-paards_NIEUW"/>
                                <pic:cNvPicPr>
                                  <a:picLocks noChangeAspect="1" noChangeArrowheads="1"/>
                                </pic:cNvPicPr>
                              </pic:nvPicPr>
                              <pic:blipFill>
                                <a:blip r:embed="rId19"/>
                                <a:srcRect/>
                                <a:stretch>
                                  <a:fillRect/>
                                </a:stretch>
                              </pic:blipFill>
                              <pic:spPr bwMode="auto">
                                <a:xfrm>
                                  <a:off x="0" y="0"/>
                                  <a:ext cx="1209675" cy="800100"/>
                                </a:xfrm>
                                <a:prstGeom prst="rect">
                                  <a:avLst/>
                                </a:prstGeom>
                                <a:noFill/>
                                <a:ln w="9525">
                                  <a:noFill/>
                                  <a:miter lim="800000"/>
                                  <a:headEnd/>
                                  <a:tailEnd/>
                                </a:ln>
                              </pic:spPr>
                            </pic:pic>
                          </a:graphicData>
                        </a:graphic>
                      </wp:inline>
                    </w:drawing>
                  </w:r>
                </w:p>
              </w:tc>
              <w:tc>
                <w:tcPr>
                  <w:tcW w:w="405" w:type="dxa"/>
                </w:tcPr>
                <w:p w14:paraId="2384DAB3" w14:textId="77777777" w:rsidR="004A3C76" w:rsidRDefault="004A3C76" w:rsidP="003450D3">
                  <w:pPr>
                    <w:jc w:val="center"/>
                  </w:pPr>
                </w:p>
              </w:tc>
              <w:tc>
                <w:tcPr>
                  <w:tcW w:w="1620" w:type="dxa"/>
                </w:tcPr>
                <w:p w14:paraId="3AC6D666" w14:textId="77777777" w:rsidR="004A3C76" w:rsidRDefault="00BE2896" w:rsidP="003450D3">
                  <w:pPr>
                    <w:jc w:val="center"/>
                  </w:pPr>
                  <w:r>
                    <w:rPr>
                      <w:noProof/>
                      <w:lang w:val="en-US"/>
                    </w:rPr>
                    <w:drawing>
                      <wp:inline distT="0" distB="0" distL="0" distR="0" wp14:anchorId="26C80FB3" wp14:editId="640F1CB8">
                        <wp:extent cx="1095375" cy="847725"/>
                        <wp:effectExtent l="19050" t="0" r="9525" b="0"/>
                        <wp:docPr id="11" name="Picture 11" descr="atecregency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ecregency_200"/>
                                <pic:cNvPicPr>
                                  <a:picLocks noChangeAspect="1" noChangeArrowheads="1"/>
                                </pic:cNvPicPr>
                              </pic:nvPicPr>
                              <pic:blipFill>
                                <a:blip r:embed="rId20"/>
                                <a:srcRect/>
                                <a:stretch>
                                  <a:fillRect/>
                                </a:stretch>
                              </pic:blipFill>
                              <pic:spPr bwMode="auto">
                                <a:xfrm>
                                  <a:off x="0" y="0"/>
                                  <a:ext cx="1095375" cy="847725"/>
                                </a:xfrm>
                                <a:prstGeom prst="rect">
                                  <a:avLst/>
                                </a:prstGeom>
                                <a:noFill/>
                                <a:ln w="9525">
                                  <a:noFill/>
                                  <a:miter lim="800000"/>
                                  <a:headEnd/>
                                  <a:tailEnd/>
                                </a:ln>
                              </pic:spPr>
                            </pic:pic>
                          </a:graphicData>
                        </a:graphic>
                      </wp:inline>
                    </w:drawing>
                  </w:r>
                </w:p>
              </w:tc>
              <w:tc>
                <w:tcPr>
                  <w:tcW w:w="406" w:type="dxa"/>
                </w:tcPr>
                <w:p w14:paraId="791BEAEE" w14:textId="77777777" w:rsidR="004A3C76" w:rsidRDefault="004A3C76" w:rsidP="003450D3">
                  <w:pPr>
                    <w:jc w:val="center"/>
                  </w:pPr>
                </w:p>
              </w:tc>
              <w:tc>
                <w:tcPr>
                  <w:tcW w:w="1896" w:type="dxa"/>
                </w:tcPr>
                <w:p w14:paraId="3F10B189" w14:textId="77777777" w:rsidR="004A3C76" w:rsidRDefault="00BE2896" w:rsidP="003450D3">
                  <w:pPr>
                    <w:jc w:val="center"/>
                  </w:pPr>
                  <w:r>
                    <w:rPr>
                      <w:noProof/>
                      <w:lang w:val="en-US"/>
                    </w:rPr>
                    <w:drawing>
                      <wp:inline distT="0" distB="0" distL="0" distR="0" wp14:anchorId="32CD9EC1" wp14:editId="155018C6">
                        <wp:extent cx="971550" cy="752475"/>
                        <wp:effectExtent l="19050" t="0" r="0" b="0"/>
                        <wp:docPr id="12" name="Picture 12" descr="Uno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o AP"/>
                                <pic:cNvPicPr>
                                  <a:picLocks noChangeAspect="1" noChangeArrowheads="1"/>
                                </pic:cNvPicPr>
                              </pic:nvPicPr>
                              <pic:blipFill>
                                <a:blip r:embed="rId21"/>
                                <a:srcRect/>
                                <a:stretch>
                                  <a:fillRect/>
                                </a:stretch>
                              </pic:blipFill>
                              <pic:spPr bwMode="auto">
                                <a:xfrm>
                                  <a:off x="0" y="0"/>
                                  <a:ext cx="971550" cy="752475"/>
                                </a:xfrm>
                                <a:prstGeom prst="rect">
                                  <a:avLst/>
                                </a:prstGeom>
                                <a:noFill/>
                                <a:ln w="9525">
                                  <a:noFill/>
                                  <a:miter lim="800000"/>
                                  <a:headEnd/>
                                  <a:tailEnd/>
                                </a:ln>
                              </pic:spPr>
                            </pic:pic>
                          </a:graphicData>
                        </a:graphic>
                      </wp:inline>
                    </w:drawing>
                  </w:r>
                </w:p>
              </w:tc>
            </w:tr>
            <w:tr w:rsidR="004A3C76" w14:paraId="23786DD0" w14:textId="77777777" w:rsidTr="00BE2896">
              <w:trPr>
                <w:jc w:val="center"/>
              </w:trPr>
              <w:tc>
                <w:tcPr>
                  <w:tcW w:w="1619" w:type="dxa"/>
                </w:tcPr>
                <w:p w14:paraId="4E1C833E" w14:textId="77777777" w:rsidR="004A3C76" w:rsidRPr="00BC2C65" w:rsidRDefault="004A3C76" w:rsidP="003450D3">
                  <w:pPr>
                    <w:jc w:val="center"/>
                    <w:rPr>
                      <w:sz w:val="24"/>
                      <w:szCs w:val="24"/>
                    </w:rPr>
                  </w:pPr>
                  <w:r w:rsidRPr="00BC2C65">
                    <w:rPr>
                      <w:sz w:val="24"/>
                      <w:szCs w:val="24"/>
                    </w:rPr>
                    <w:t>Leeg</w:t>
                  </w:r>
                  <w:r>
                    <w:rPr>
                      <w:sz w:val="24"/>
                      <w:szCs w:val="24"/>
                    </w:rPr>
                    <w:t xml:space="preserve"> </w:t>
                  </w:r>
                  <w:r w:rsidRPr="00BC2C65">
                    <w:rPr>
                      <w:sz w:val="24"/>
                      <w:szCs w:val="24"/>
                    </w:rPr>
                    <w:t>gewicht 740 kg</w:t>
                  </w:r>
                </w:p>
                <w:p w14:paraId="36E3C840" w14:textId="77777777" w:rsidR="004A3C76" w:rsidRPr="00BC2C65" w:rsidRDefault="004A3C76" w:rsidP="003450D3">
                  <w:pPr>
                    <w:jc w:val="center"/>
                    <w:rPr>
                      <w:sz w:val="24"/>
                      <w:szCs w:val="24"/>
                    </w:rPr>
                  </w:pPr>
                </w:p>
              </w:tc>
              <w:tc>
                <w:tcPr>
                  <w:tcW w:w="405" w:type="dxa"/>
                </w:tcPr>
                <w:p w14:paraId="5B861A36" w14:textId="77777777" w:rsidR="004A3C76" w:rsidRPr="00BC2C65" w:rsidRDefault="004A3C76" w:rsidP="003450D3">
                  <w:pPr>
                    <w:jc w:val="center"/>
                    <w:rPr>
                      <w:sz w:val="24"/>
                      <w:szCs w:val="24"/>
                    </w:rPr>
                  </w:pPr>
                </w:p>
              </w:tc>
              <w:tc>
                <w:tcPr>
                  <w:tcW w:w="1620" w:type="dxa"/>
                </w:tcPr>
                <w:p w14:paraId="42A87716" w14:textId="77777777" w:rsidR="004A3C76" w:rsidRPr="00BC2C65" w:rsidRDefault="004A3C76" w:rsidP="003450D3">
                  <w:pPr>
                    <w:jc w:val="center"/>
                    <w:rPr>
                      <w:sz w:val="24"/>
                      <w:szCs w:val="24"/>
                    </w:rPr>
                  </w:pPr>
                  <w:r w:rsidRPr="00BC2C65">
                    <w:rPr>
                      <w:sz w:val="24"/>
                      <w:szCs w:val="24"/>
                    </w:rPr>
                    <w:t>Leeg</w:t>
                  </w:r>
                  <w:r>
                    <w:rPr>
                      <w:sz w:val="24"/>
                      <w:szCs w:val="24"/>
                    </w:rPr>
                    <w:t xml:space="preserve"> </w:t>
                  </w:r>
                  <w:r w:rsidRPr="00BC2C65">
                    <w:rPr>
                      <w:sz w:val="24"/>
                      <w:szCs w:val="24"/>
                    </w:rPr>
                    <w:t>gewicht 750 kg</w:t>
                  </w:r>
                </w:p>
                <w:p w14:paraId="53ED6F4B" w14:textId="77777777" w:rsidR="004A3C76" w:rsidRPr="00BC2C65" w:rsidRDefault="004A3C76" w:rsidP="003450D3">
                  <w:pPr>
                    <w:jc w:val="center"/>
                    <w:rPr>
                      <w:sz w:val="24"/>
                      <w:szCs w:val="24"/>
                    </w:rPr>
                  </w:pPr>
                </w:p>
              </w:tc>
              <w:tc>
                <w:tcPr>
                  <w:tcW w:w="406" w:type="dxa"/>
                </w:tcPr>
                <w:p w14:paraId="56D36417" w14:textId="77777777" w:rsidR="004A3C76" w:rsidRPr="00BC2C65" w:rsidRDefault="004A3C76" w:rsidP="003450D3">
                  <w:pPr>
                    <w:jc w:val="center"/>
                    <w:rPr>
                      <w:sz w:val="24"/>
                      <w:szCs w:val="24"/>
                    </w:rPr>
                  </w:pPr>
                </w:p>
              </w:tc>
              <w:tc>
                <w:tcPr>
                  <w:tcW w:w="1896" w:type="dxa"/>
                </w:tcPr>
                <w:p w14:paraId="06B3AA04" w14:textId="77777777" w:rsidR="004A3C76" w:rsidRPr="00BC2C65" w:rsidRDefault="004A3C76" w:rsidP="003450D3">
                  <w:pPr>
                    <w:jc w:val="center"/>
                    <w:rPr>
                      <w:sz w:val="24"/>
                      <w:szCs w:val="24"/>
                    </w:rPr>
                  </w:pPr>
                  <w:r w:rsidRPr="00BC2C65">
                    <w:rPr>
                      <w:sz w:val="24"/>
                      <w:szCs w:val="24"/>
                    </w:rPr>
                    <w:t>Leeg</w:t>
                  </w:r>
                  <w:r>
                    <w:rPr>
                      <w:sz w:val="24"/>
                      <w:szCs w:val="24"/>
                    </w:rPr>
                    <w:t xml:space="preserve"> </w:t>
                  </w:r>
                  <w:r w:rsidRPr="00BC2C65">
                    <w:rPr>
                      <w:sz w:val="24"/>
                      <w:szCs w:val="24"/>
                    </w:rPr>
                    <w:t>gewicht 670 kg</w:t>
                  </w:r>
                </w:p>
                <w:p w14:paraId="358DFEE5" w14:textId="77777777" w:rsidR="004A3C76" w:rsidRPr="00BC2C65" w:rsidRDefault="004A3C76" w:rsidP="003450D3">
                  <w:pPr>
                    <w:jc w:val="center"/>
                    <w:rPr>
                      <w:sz w:val="24"/>
                      <w:szCs w:val="24"/>
                    </w:rPr>
                  </w:pPr>
                </w:p>
              </w:tc>
            </w:tr>
          </w:tbl>
          <w:p w14:paraId="5E197723" w14:textId="77777777" w:rsidR="004A3C76" w:rsidRDefault="004A3C76" w:rsidP="00E76334">
            <w:pPr>
              <w:rPr>
                <w:noProof/>
              </w:rPr>
            </w:pPr>
          </w:p>
          <w:p w14:paraId="11FC6ADC" w14:textId="77777777" w:rsidR="005845DE" w:rsidRDefault="005845DE" w:rsidP="00E76334">
            <w:pPr>
              <w:rPr>
                <w:noProof/>
              </w:rPr>
            </w:pPr>
            <w:r>
              <w:rPr>
                <w:noProof/>
              </w:rPr>
              <w:t>…………………………………………………………………………………………………………………</w:t>
            </w:r>
          </w:p>
          <w:p w14:paraId="1B9C380A" w14:textId="77777777" w:rsidR="005845DE" w:rsidRDefault="005845DE" w:rsidP="00E76334">
            <w:pPr>
              <w:rPr>
                <w:noProof/>
              </w:rPr>
            </w:pPr>
          </w:p>
          <w:p w14:paraId="531EA15D" w14:textId="77777777" w:rsidR="005845DE" w:rsidRDefault="005845DE" w:rsidP="00E76334">
            <w:pPr>
              <w:rPr>
                <w:noProof/>
              </w:rPr>
            </w:pPr>
            <w:r>
              <w:rPr>
                <w:noProof/>
              </w:rPr>
              <w:t>…………………………………………………………………………………………………………………</w:t>
            </w:r>
          </w:p>
          <w:p w14:paraId="59213C6F" w14:textId="77777777" w:rsidR="005845DE" w:rsidRDefault="005845DE" w:rsidP="00E76334"/>
        </w:tc>
      </w:tr>
    </w:tbl>
    <w:p w14:paraId="1E10DF5F" w14:textId="77777777" w:rsidR="005845DE" w:rsidRDefault="005845DE" w:rsidP="00E76334"/>
    <w:p w14:paraId="0856013A" w14:textId="77777777" w:rsidR="005845DE" w:rsidRDefault="005845DE" w:rsidP="00E76334"/>
    <w:p w14:paraId="6679CD02" w14:textId="77777777" w:rsidR="00331492" w:rsidRDefault="00331492" w:rsidP="00E76334"/>
    <w:p w14:paraId="69BAB5BE" w14:textId="77777777" w:rsidR="00FB4163" w:rsidRDefault="00FB4163"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691CF489" w14:textId="77777777" w:rsidTr="00C777E1">
        <w:tc>
          <w:tcPr>
            <w:tcW w:w="534" w:type="dxa"/>
          </w:tcPr>
          <w:p w14:paraId="3ADB2911" w14:textId="77777777" w:rsidR="005845DE" w:rsidRPr="00C620C9" w:rsidRDefault="005845DE" w:rsidP="00E76334">
            <w:pPr>
              <w:pStyle w:val="Opgave"/>
            </w:pPr>
          </w:p>
        </w:tc>
        <w:tc>
          <w:tcPr>
            <w:tcW w:w="7959" w:type="dxa"/>
          </w:tcPr>
          <w:p w14:paraId="04C3525D" w14:textId="77777777" w:rsidR="00B96FF3" w:rsidRDefault="000155F4" w:rsidP="000155F4">
            <w:r>
              <w:t>Sandra heeft rijbewijs B. Mag ze met</w:t>
            </w:r>
            <w:r w:rsidR="005845DE">
              <w:t xml:space="preserve"> de</w:t>
            </w:r>
            <w:r w:rsidR="00FB4163">
              <w:t>ze</w:t>
            </w:r>
            <w:r w:rsidR="005845DE">
              <w:t xml:space="preserve"> </w:t>
            </w:r>
            <w:r>
              <w:t>auto met trailer rijden</w:t>
            </w:r>
            <w:r w:rsidR="005845DE">
              <w:t>?</w:t>
            </w:r>
            <w:r w:rsidR="00735E4B">
              <w:t xml:space="preserve"> </w:t>
            </w:r>
            <w:r w:rsidR="00B96FF3">
              <w:t>Zoek dit uit met het schema hieronder.</w:t>
            </w:r>
          </w:p>
          <w:p w14:paraId="543B5D73" w14:textId="77777777" w:rsidR="00B96FF3" w:rsidRDefault="00B96FF3" w:rsidP="000155F4"/>
          <w:p w14:paraId="047CF04E" w14:textId="77777777" w:rsidR="00B96FF3" w:rsidRDefault="00B96FF3" w:rsidP="000155F4">
            <w:r>
              <w:t>Op het kentekenbewijs van de auto staat het leeg gewicht van de auto (massa ledig voertuig)</w:t>
            </w:r>
          </w:p>
          <w:p w14:paraId="481B868D" w14:textId="77777777" w:rsidR="00B96FF3" w:rsidRDefault="00B96FF3" w:rsidP="000155F4"/>
          <w:p w14:paraId="63059B20" w14:textId="77777777" w:rsidR="005845DE" w:rsidRPr="00C620C9" w:rsidRDefault="00BE2896" w:rsidP="000155F4">
            <w:r>
              <w:rPr>
                <w:noProof/>
                <w:lang w:val="en-US"/>
              </w:rPr>
              <w:drawing>
                <wp:inline distT="0" distB="0" distL="0" distR="0" wp14:anchorId="3CD3226C" wp14:editId="0ADC4F72">
                  <wp:extent cx="4914900" cy="42957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914900" cy="4295775"/>
                          </a:xfrm>
                          <a:prstGeom prst="rect">
                            <a:avLst/>
                          </a:prstGeom>
                          <a:noFill/>
                          <a:ln w="9525">
                            <a:noFill/>
                            <a:miter lim="800000"/>
                            <a:headEnd/>
                            <a:tailEnd/>
                          </a:ln>
                        </pic:spPr>
                      </pic:pic>
                    </a:graphicData>
                  </a:graphic>
                </wp:inline>
              </w:drawing>
            </w:r>
          </w:p>
        </w:tc>
      </w:tr>
      <w:tr w:rsidR="005845DE" w14:paraId="7E50A116" w14:textId="77777777" w:rsidTr="00C777E1">
        <w:tc>
          <w:tcPr>
            <w:tcW w:w="534" w:type="dxa"/>
          </w:tcPr>
          <w:p w14:paraId="16DE2AC7" w14:textId="77777777" w:rsidR="005845DE" w:rsidRPr="00C620C9" w:rsidRDefault="005845DE" w:rsidP="00E76334"/>
        </w:tc>
        <w:tc>
          <w:tcPr>
            <w:tcW w:w="7959" w:type="dxa"/>
          </w:tcPr>
          <w:p w14:paraId="641BC332" w14:textId="77777777" w:rsidR="005845DE" w:rsidRDefault="005845DE" w:rsidP="00E76334">
            <w:pPr>
              <w:rPr>
                <w:noProof/>
              </w:rPr>
            </w:pPr>
          </w:p>
          <w:p w14:paraId="181C4A21" w14:textId="77777777" w:rsidR="00B96FF3" w:rsidRDefault="00B96FF3" w:rsidP="00E76334">
            <w:pPr>
              <w:rPr>
                <w:noProof/>
              </w:rPr>
            </w:pPr>
            <w:r>
              <w:rPr>
                <w:noProof/>
              </w:rPr>
              <w:t xml:space="preserve">Welk rijbewijs heeft Sandra nodig? </w:t>
            </w:r>
          </w:p>
          <w:p w14:paraId="10549C39" w14:textId="77777777" w:rsidR="005845DE" w:rsidRDefault="00B96FF3" w:rsidP="00E76334">
            <w:pPr>
              <w:rPr>
                <w:noProof/>
              </w:rPr>
            </w:pPr>
            <w:r>
              <w:rPr>
                <w:noProof/>
              </w:rPr>
              <w:br/>
            </w:r>
            <w:r w:rsidR="004A3C76">
              <w:rPr>
                <w:noProof/>
              </w:rPr>
              <w:t>…………………………………………………………………………</w:t>
            </w:r>
            <w:r w:rsidR="00393CC2">
              <w:rPr>
                <w:noProof/>
              </w:rPr>
              <w:t>………………………………………</w:t>
            </w:r>
          </w:p>
          <w:p w14:paraId="18F9EE15" w14:textId="77777777" w:rsidR="00393CC2" w:rsidRDefault="00393CC2" w:rsidP="00E76334">
            <w:pPr>
              <w:rPr>
                <w:noProof/>
              </w:rPr>
            </w:pPr>
          </w:p>
          <w:p w14:paraId="472F5805" w14:textId="77777777" w:rsidR="00393CC2" w:rsidRDefault="00393CC2" w:rsidP="00E76334">
            <w:pPr>
              <w:rPr>
                <w:noProof/>
              </w:rPr>
            </w:pPr>
            <w:r>
              <w:rPr>
                <w:noProof/>
              </w:rPr>
              <w:t>…………………………………………………………………………………………………………………</w:t>
            </w:r>
          </w:p>
        </w:tc>
      </w:tr>
    </w:tbl>
    <w:p w14:paraId="7640D10F" w14:textId="77777777" w:rsidR="005845DE" w:rsidRDefault="005845DE" w:rsidP="008B7D76"/>
    <w:p w14:paraId="2FA12742" w14:textId="77777777" w:rsidR="005845DE" w:rsidRDefault="005845DE" w:rsidP="00393CC2"/>
    <w:p w14:paraId="546BDDBA" w14:textId="77777777" w:rsidR="00393CC2" w:rsidRDefault="00393CC2" w:rsidP="00393CC2"/>
    <w:p w14:paraId="4925FEBD" w14:textId="77777777" w:rsidR="00393CC2" w:rsidRDefault="00393CC2" w:rsidP="00393CC2"/>
    <w:p w14:paraId="51AA6E27" w14:textId="77777777" w:rsidR="00393CC2" w:rsidRDefault="00393CC2" w:rsidP="00393CC2"/>
    <w:p w14:paraId="1250B1AD" w14:textId="77777777" w:rsidR="00393CC2" w:rsidRDefault="00393CC2" w:rsidP="00393CC2"/>
    <w:p w14:paraId="3CBCF5B7" w14:textId="77777777" w:rsidR="00393CC2" w:rsidRDefault="00393CC2" w:rsidP="00393CC2"/>
    <w:p w14:paraId="382B4C57" w14:textId="77777777" w:rsidR="00393CC2" w:rsidRDefault="00393CC2" w:rsidP="00393CC2"/>
    <w:p w14:paraId="701C7DCB" w14:textId="77777777" w:rsidR="00393CC2" w:rsidRPr="00BE2896" w:rsidRDefault="00393CC2" w:rsidP="00BE2896"/>
    <w:p w14:paraId="1012CCEF" w14:textId="77777777" w:rsidR="00BE2896" w:rsidRPr="00C620C9" w:rsidRDefault="00BE2896"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644CB6A6" w14:textId="77777777" w:rsidTr="00C777E1">
        <w:tc>
          <w:tcPr>
            <w:tcW w:w="534" w:type="dxa"/>
          </w:tcPr>
          <w:p w14:paraId="3C4CADCA" w14:textId="77777777" w:rsidR="005845DE" w:rsidRPr="00C620C9" w:rsidRDefault="005845DE" w:rsidP="00132CD3">
            <w:pPr>
              <w:pStyle w:val="Opgave"/>
            </w:pPr>
          </w:p>
        </w:tc>
        <w:tc>
          <w:tcPr>
            <w:tcW w:w="7959" w:type="dxa"/>
          </w:tcPr>
          <w:p w14:paraId="64B3E45D" w14:textId="77777777" w:rsidR="005845DE" w:rsidRPr="00C620C9" w:rsidRDefault="005845DE" w:rsidP="00132CD3">
            <w:r>
              <w:t>Gebruik het schema van de vorige opdracht om uit te zoeken welk rijbewijs vereist is voor elk van de volgende combinaties:</w:t>
            </w:r>
          </w:p>
        </w:tc>
      </w:tr>
      <w:tr w:rsidR="005845DE" w:rsidRPr="00C620C9" w14:paraId="1DF1FD9B" w14:textId="77777777" w:rsidTr="00C777E1">
        <w:tc>
          <w:tcPr>
            <w:tcW w:w="534" w:type="dxa"/>
          </w:tcPr>
          <w:p w14:paraId="6E07E999" w14:textId="77777777" w:rsidR="005845DE" w:rsidRPr="00C620C9" w:rsidRDefault="005845DE" w:rsidP="00132CD3"/>
        </w:tc>
        <w:tc>
          <w:tcPr>
            <w:tcW w:w="7959" w:type="dxa"/>
          </w:tcPr>
          <w:p w14:paraId="409996FB" w14:textId="77777777" w:rsidR="005845DE" w:rsidRDefault="005845DE" w:rsidP="00132CD3"/>
          <w:p w14:paraId="5F41F386" w14:textId="77777777" w:rsidR="005845DE" w:rsidRDefault="00FB4163" w:rsidP="00393CC2">
            <w:pPr>
              <w:numPr>
                <w:ilvl w:val="0"/>
                <w:numId w:val="7"/>
              </w:numPr>
              <w:rPr>
                <w:noProof/>
                <w:sz w:val="20"/>
                <w:szCs w:val="20"/>
                <w:lang w:eastAsia="nl-NL"/>
              </w:rPr>
            </w:pPr>
            <w:r>
              <w:t>Leeg gewicht</w:t>
            </w:r>
            <w:r w:rsidR="005845DE" w:rsidRPr="00644597">
              <w:t xml:space="preserve"> trekkend voertuig: 700 kg.</w:t>
            </w:r>
            <w:r w:rsidR="005845DE" w:rsidRPr="00644597">
              <w:br/>
            </w:r>
            <w:r w:rsidR="00B96FF3">
              <w:t>Totaal gewicht</w:t>
            </w:r>
            <w:r w:rsidR="005845DE" w:rsidRPr="00644597">
              <w:t xml:space="preserve"> </w:t>
            </w:r>
            <w:r w:rsidR="005845DE">
              <w:t>a</w:t>
            </w:r>
            <w:r w:rsidR="005845DE" w:rsidRPr="00644597">
              <w:t>anhangwagen: 730 kg.</w:t>
            </w:r>
            <w:r w:rsidR="005845DE" w:rsidRPr="00E23F5B">
              <w:rPr>
                <w:noProof/>
                <w:sz w:val="20"/>
                <w:szCs w:val="20"/>
                <w:lang w:eastAsia="nl-NL"/>
              </w:rPr>
              <w:t xml:space="preserve"> </w:t>
            </w:r>
          </w:p>
          <w:p w14:paraId="00283B71" w14:textId="77777777" w:rsidR="005845DE" w:rsidRDefault="005845DE" w:rsidP="00132CD3">
            <w:r>
              <w:br/>
            </w:r>
            <w:r w:rsidRPr="00644597">
              <w:t xml:space="preserve">Vereist: Rijbewijs </w:t>
            </w:r>
            <w:r>
              <w:t>.…</w:t>
            </w:r>
          </w:p>
          <w:p w14:paraId="227D16C6" w14:textId="77777777" w:rsidR="005845DE" w:rsidRDefault="005845DE" w:rsidP="00132CD3"/>
          <w:p w14:paraId="33DF70AA" w14:textId="77777777" w:rsidR="005845DE" w:rsidRPr="00393CC2" w:rsidRDefault="00BE2896" w:rsidP="001F436C">
            <w:pPr>
              <w:rPr>
                <w:sz w:val="20"/>
                <w:szCs w:val="20"/>
              </w:rPr>
            </w:pPr>
            <w:r>
              <w:rPr>
                <w:noProof/>
                <w:lang w:val="en-US"/>
              </w:rPr>
              <w:drawing>
                <wp:anchor distT="0" distB="0" distL="114300" distR="114300" simplePos="0" relativeHeight="251657728" behindDoc="0" locked="0" layoutInCell="1" allowOverlap="1" wp14:anchorId="40E08375" wp14:editId="001FFE71">
                  <wp:simplePos x="0" y="0"/>
                  <wp:positionH relativeFrom="margin">
                    <wp:posOffset>3479800</wp:posOffset>
                  </wp:positionH>
                  <wp:positionV relativeFrom="margin">
                    <wp:posOffset>638175</wp:posOffset>
                  </wp:positionV>
                  <wp:extent cx="1438275" cy="552450"/>
                  <wp:effectExtent l="0" t="0" r="0" b="0"/>
                  <wp:wrapSquare wrapText="bothSides"/>
                  <wp:docPr id="27" name="Picture 1" descr="ah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w1"/>
                          <pic:cNvPicPr>
                            <a:picLocks noChangeAspect="1" noChangeArrowheads="1"/>
                          </pic:cNvPicPr>
                        </pic:nvPicPr>
                        <pic:blipFill>
                          <a:blip r:embed="rId24"/>
                          <a:srcRect/>
                          <a:stretch>
                            <a:fillRect/>
                          </a:stretch>
                        </pic:blipFill>
                        <pic:spPr bwMode="auto">
                          <a:xfrm>
                            <a:off x="0" y="0"/>
                            <a:ext cx="1438275" cy="552450"/>
                          </a:xfrm>
                          <a:prstGeom prst="rect">
                            <a:avLst/>
                          </a:prstGeom>
                          <a:noFill/>
                        </pic:spPr>
                      </pic:pic>
                    </a:graphicData>
                  </a:graphic>
                </wp:anchor>
              </w:drawing>
            </w:r>
            <w:r w:rsidR="005845DE">
              <w:t>Uitleg: ………...……...…………………………...……………………………………………………</w:t>
            </w:r>
          </w:p>
        </w:tc>
      </w:tr>
      <w:tr w:rsidR="005845DE" w:rsidRPr="00C620C9" w14:paraId="0F62A5FC" w14:textId="77777777" w:rsidTr="00C777E1">
        <w:tc>
          <w:tcPr>
            <w:tcW w:w="534" w:type="dxa"/>
          </w:tcPr>
          <w:p w14:paraId="679AE099" w14:textId="77777777" w:rsidR="005845DE" w:rsidRPr="00C620C9" w:rsidRDefault="005845DE" w:rsidP="00132CD3"/>
        </w:tc>
        <w:tc>
          <w:tcPr>
            <w:tcW w:w="7959" w:type="dxa"/>
          </w:tcPr>
          <w:p w14:paraId="3BA73DC0" w14:textId="77777777" w:rsidR="005845DE" w:rsidRPr="00644597" w:rsidRDefault="00FB4163" w:rsidP="00393CC2">
            <w:pPr>
              <w:numPr>
                <w:ilvl w:val="0"/>
                <w:numId w:val="7"/>
              </w:numPr>
            </w:pPr>
            <w:r>
              <w:t>Leeg gewicht</w:t>
            </w:r>
            <w:r w:rsidRPr="00644597">
              <w:t xml:space="preserve"> </w:t>
            </w:r>
            <w:r w:rsidR="005845DE" w:rsidRPr="00644597">
              <w:t>trekkend voertuig: 750 kg</w:t>
            </w:r>
            <w:r w:rsidR="005845DE" w:rsidRPr="00644597">
              <w:br/>
            </w:r>
            <w:r w:rsidR="00B96FF3">
              <w:t>Totaal</w:t>
            </w:r>
            <w:r w:rsidR="005845DE" w:rsidRPr="00644597">
              <w:t xml:space="preserve"> </w:t>
            </w:r>
            <w:r>
              <w:t>gewicht</w:t>
            </w:r>
            <w:r w:rsidRPr="00644597">
              <w:t xml:space="preserve"> </w:t>
            </w:r>
            <w:r w:rsidR="005845DE" w:rsidRPr="00644597">
              <w:t>aanhangwagen: 950 kg</w:t>
            </w:r>
          </w:p>
          <w:p w14:paraId="19F8C55F" w14:textId="77777777" w:rsidR="005845DE" w:rsidRDefault="00BE2896" w:rsidP="001F436C">
            <w:r>
              <w:rPr>
                <w:noProof/>
                <w:lang w:val="en-US"/>
              </w:rPr>
              <w:drawing>
                <wp:anchor distT="0" distB="0" distL="114300" distR="114300" simplePos="0" relativeHeight="251658752" behindDoc="0" locked="0" layoutInCell="1" allowOverlap="1" wp14:anchorId="6670EDD8" wp14:editId="15616B89">
                  <wp:simplePos x="0" y="0"/>
                  <wp:positionH relativeFrom="margin">
                    <wp:posOffset>3384550</wp:posOffset>
                  </wp:positionH>
                  <wp:positionV relativeFrom="margin">
                    <wp:posOffset>438150</wp:posOffset>
                  </wp:positionV>
                  <wp:extent cx="1438275" cy="504825"/>
                  <wp:effectExtent l="0" t="0" r="9525" b="0"/>
                  <wp:wrapSquare wrapText="bothSides"/>
                  <wp:docPr id="26" name="Picture 3" descr="ah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w2"/>
                          <pic:cNvPicPr>
                            <a:picLocks noChangeAspect="1" noChangeArrowheads="1"/>
                          </pic:cNvPicPr>
                        </pic:nvPicPr>
                        <pic:blipFill>
                          <a:blip r:embed="rId25"/>
                          <a:srcRect/>
                          <a:stretch>
                            <a:fillRect/>
                          </a:stretch>
                        </pic:blipFill>
                        <pic:spPr bwMode="auto">
                          <a:xfrm>
                            <a:off x="0" y="0"/>
                            <a:ext cx="1438275" cy="504825"/>
                          </a:xfrm>
                          <a:prstGeom prst="rect">
                            <a:avLst/>
                          </a:prstGeom>
                          <a:noFill/>
                        </pic:spPr>
                      </pic:pic>
                    </a:graphicData>
                  </a:graphic>
                </wp:anchor>
              </w:drawing>
            </w:r>
          </w:p>
          <w:p w14:paraId="77B88016" w14:textId="77777777" w:rsidR="005845DE" w:rsidRDefault="005845DE" w:rsidP="001F436C">
            <w:r w:rsidRPr="00644597">
              <w:t xml:space="preserve">Vereist: Rijbewijs </w:t>
            </w:r>
            <w:r>
              <w:t>….</w:t>
            </w:r>
            <w:r w:rsidRPr="00644597">
              <w:br/>
            </w:r>
          </w:p>
          <w:p w14:paraId="7C16BD21" w14:textId="77777777" w:rsidR="005845DE" w:rsidRDefault="005845DE" w:rsidP="00735E4B">
            <w:r>
              <w:t>Uitleg: ………...……...…………………………...……………………………………………………</w:t>
            </w:r>
          </w:p>
        </w:tc>
      </w:tr>
      <w:tr w:rsidR="005845DE" w:rsidRPr="00C620C9" w14:paraId="6959C311" w14:textId="77777777" w:rsidTr="00C777E1">
        <w:tc>
          <w:tcPr>
            <w:tcW w:w="534" w:type="dxa"/>
          </w:tcPr>
          <w:p w14:paraId="568665EC" w14:textId="77777777" w:rsidR="005845DE" w:rsidRPr="00C620C9" w:rsidRDefault="005845DE" w:rsidP="00132CD3"/>
        </w:tc>
        <w:tc>
          <w:tcPr>
            <w:tcW w:w="7959" w:type="dxa"/>
          </w:tcPr>
          <w:p w14:paraId="7D010378" w14:textId="77777777" w:rsidR="005845DE" w:rsidRPr="00644597" w:rsidRDefault="00FB4163" w:rsidP="00393CC2">
            <w:pPr>
              <w:numPr>
                <w:ilvl w:val="0"/>
                <w:numId w:val="7"/>
              </w:numPr>
            </w:pPr>
            <w:r>
              <w:t>Leeg gewicht</w:t>
            </w:r>
            <w:r w:rsidRPr="00644597">
              <w:t xml:space="preserve"> </w:t>
            </w:r>
            <w:r w:rsidR="005845DE" w:rsidRPr="00644597">
              <w:t>trekkend voertuig: 2800 kg</w:t>
            </w:r>
            <w:r w:rsidR="005845DE" w:rsidRPr="00644597">
              <w:br/>
            </w:r>
            <w:r w:rsidR="00B96FF3">
              <w:t>Totaal</w:t>
            </w:r>
            <w:r w:rsidR="005845DE" w:rsidRPr="00644597">
              <w:t xml:space="preserve"> </w:t>
            </w:r>
            <w:r>
              <w:t>gewicht</w:t>
            </w:r>
            <w:r w:rsidRPr="00644597">
              <w:t xml:space="preserve"> </w:t>
            </w:r>
            <w:r w:rsidR="005845DE" w:rsidRPr="00644597">
              <w:t>aanhangwagen: 850 kg.</w:t>
            </w:r>
          </w:p>
          <w:p w14:paraId="2AEF12A6" w14:textId="77777777" w:rsidR="005845DE" w:rsidRDefault="005845DE" w:rsidP="001F436C"/>
          <w:p w14:paraId="30AB2E1E" w14:textId="77777777" w:rsidR="005845DE" w:rsidRDefault="005845DE" w:rsidP="001F436C">
            <w:r w:rsidRPr="00644597">
              <w:t xml:space="preserve">Vereist: Rijbewijs </w:t>
            </w:r>
            <w:r>
              <w:t>….</w:t>
            </w:r>
            <w:r w:rsidRPr="00644597">
              <w:br/>
            </w:r>
          </w:p>
          <w:p w14:paraId="3214F723" w14:textId="77777777" w:rsidR="005845DE" w:rsidRDefault="005845DE" w:rsidP="00132CD3">
            <w:r>
              <w:t xml:space="preserve">Uitleg: </w:t>
            </w:r>
            <w:r w:rsidR="00BE2896">
              <w:rPr>
                <w:noProof/>
                <w:lang w:val="en-US"/>
              </w:rPr>
              <w:drawing>
                <wp:anchor distT="0" distB="0" distL="0" distR="0" simplePos="0" relativeHeight="251654656" behindDoc="0" locked="0" layoutInCell="1" allowOverlap="0" wp14:anchorId="5567367E" wp14:editId="73A263CD">
                  <wp:simplePos x="0" y="0"/>
                  <wp:positionH relativeFrom="column">
                    <wp:posOffset>3412490</wp:posOffset>
                  </wp:positionH>
                  <wp:positionV relativeFrom="line">
                    <wp:posOffset>-539115</wp:posOffset>
                  </wp:positionV>
                  <wp:extent cx="1439545" cy="508635"/>
                  <wp:effectExtent l="19050" t="0" r="8255" b="0"/>
                  <wp:wrapSquare wrapText="bothSides"/>
                  <wp:docPr id="25" name="Picture 2" descr="ah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w3"/>
                          <pic:cNvPicPr>
                            <a:picLocks noChangeAspect="1" noChangeArrowheads="1"/>
                          </pic:cNvPicPr>
                        </pic:nvPicPr>
                        <pic:blipFill>
                          <a:blip r:embed="rId26"/>
                          <a:srcRect/>
                          <a:stretch>
                            <a:fillRect/>
                          </a:stretch>
                        </pic:blipFill>
                        <pic:spPr bwMode="auto">
                          <a:xfrm>
                            <a:off x="0" y="0"/>
                            <a:ext cx="1439545" cy="508635"/>
                          </a:xfrm>
                          <a:prstGeom prst="rect">
                            <a:avLst/>
                          </a:prstGeom>
                          <a:noFill/>
                        </pic:spPr>
                      </pic:pic>
                    </a:graphicData>
                  </a:graphic>
                </wp:anchor>
              </w:drawing>
            </w:r>
            <w:r>
              <w:t>…………………………………………………………………………………………..…………</w:t>
            </w:r>
          </w:p>
        </w:tc>
      </w:tr>
      <w:tr w:rsidR="005845DE" w:rsidRPr="00C620C9" w14:paraId="7D83980C" w14:textId="77777777" w:rsidTr="00C777E1">
        <w:tc>
          <w:tcPr>
            <w:tcW w:w="534" w:type="dxa"/>
          </w:tcPr>
          <w:p w14:paraId="339D5CB6" w14:textId="77777777" w:rsidR="005845DE" w:rsidRPr="00C620C9" w:rsidRDefault="005845DE" w:rsidP="00132CD3"/>
        </w:tc>
        <w:tc>
          <w:tcPr>
            <w:tcW w:w="7959" w:type="dxa"/>
          </w:tcPr>
          <w:p w14:paraId="36FA7D6C" w14:textId="77777777" w:rsidR="005845DE" w:rsidRPr="00644597" w:rsidRDefault="00FB4163" w:rsidP="00393CC2">
            <w:pPr>
              <w:numPr>
                <w:ilvl w:val="0"/>
                <w:numId w:val="7"/>
              </w:numPr>
            </w:pPr>
            <w:r>
              <w:t>Leeg gewicht</w:t>
            </w:r>
            <w:r w:rsidRPr="00644597">
              <w:t xml:space="preserve"> </w:t>
            </w:r>
            <w:r w:rsidR="005845DE" w:rsidRPr="00644597">
              <w:t>trekkend voertuig: 2800 kg</w:t>
            </w:r>
            <w:r w:rsidR="005845DE" w:rsidRPr="00644597">
              <w:br/>
            </w:r>
            <w:r w:rsidR="00B96FF3">
              <w:t>Totaal</w:t>
            </w:r>
            <w:r w:rsidR="005845DE" w:rsidRPr="00644597">
              <w:t xml:space="preserve"> </w:t>
            </w:r>
            <w:r>
              <w:t>gewicht</w:t>
            </w:r>
            <w:r w:rsidRPr="00644597">
              <w:t xml:space="preserve"> </w:t>
            </w:r>
            <w:r w:rsidR="005845DE" w:rsidRPr="00644597">
              <w:t>aanhangwagen: 740 kg.</w:t>
            </w:r>
          </w:p>
          <w:p w14:paraId="42AA60C4" w14:textId="77777777" w:rsidR="005845DE" w:rsidRDefault="00BE2896" w:rsidP="001F436C">
            <w:r>
              <w:rPr>
                <w:noProof/>
                <w:lang w:val="en-US"/>
              </w:rPr>
              <w:drawing>
                <wp:anchor distT="0" distB="0" distL="0" distR="0" simplePos="0" relativeHeight="251655680" behindDoc="0" locked="0" layoutInCell="1" allowOverlap="0" wp14:anchorId="37DB9C1F" wp14:editId="7F01136B">
                  <wp:simplePos x="0" y="0"/>
                  <wp:positionH relativeFrom="column">
                    <wp:posOffset>3477260</wp:posOffset>
                  </wp:positionH>
                  <wp:positionV relativeFrom="line">
                    <wp:posOffset>120650</wp:posOffset>
                  </wp:positionV>
                  <wp:extent cx="1439545" cy="462915"/>
                  <wp:effectExtent l="0" t="0" r="8255" b="0"/>
                  <wp:wrapSquare wrapText="bothSides"/>
                  <wp:docPr id="24" name="Picture 3" descr="ah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w4"/>
                          <pic:cNvPicPr>
                            <a:picLocks noChangeAspect="1" noChangeArrowheads="1"/>
                          </pic:cNvPicPr>
                        </pic:nvPicPr>
                        <pic:blipFill>
                          <a:blip r:embed="rId27"/>
                          <a:srcRect/>
                          <a:stretch>
                            <a:fillRect/>
                          </a:stretch>
                        </pic:blipFill>
                        <pic:spPr bwMode="auto">
                          <a:xfrm>
                            <a:off x="0" y="0"/>
                            <a:ext cx="1439545" cy="462915"/>
                          </a:xfrm>
                          <a:prstGeom prst="rect">
                            <a:avLst/>
                          </a:prstGeom>
                          <a:noFill/>
                        </pic:spPr>
                      </pic:pic>
                    </a:graphicData>
                  </a:graphic>
                </wp:anchor>
              </w:drawing>
            </w:r>
          </w:p>
          <w:p w14:paraId="1D4F1273" w14:textId="77777777" w:rsidR="005845DE" w:rsidRDefault="005845DE" w:rsidP="00132CD3">
            <w:r w:rsidRPr="00644597">
              <w:t xml:space="preserve">Vereist: Rijbewijs </w:t>
            </w:r>
            <w:r>
              <w:t>….</w:t>
            </w:r>
            <w:r w:rsidRPr="00644597">
              <w:br/>
            </w:r>
            <w:r w:rsidRPr="00644597">
              <w:br/>
            </w:r>
            <w:r>
              <w:t>Uitleg: ………………………..……………………………………………………………………………</w:t>
            </w:r>
          </w:p>
        </w:tc>
      </w:tr>
      <w:tr w:rsidR="005845DE" w:rsidRPr="00C620C9" w14:paraId="47C6ACEE" w14:textId="77777777" w:rsidTr="00C777E1">
        <w:tc>
          <w:tcPr>
            <w:tcW w:w="534" w:type="dxa"/>
          </w:tcPr>
          <w:p w14:paraId="3C6CEF22" w14:textId="77777777" w:rsidR="005845DE" w:rsidRPr="00C620C9" w:rsidRDefault="005845DE" w:rsidP="00132CD3"/>
        </w:tc>
        <w:tc>
          <w:tcPr>
            <w:tcW w:w="7959" w:type="dxa"/>
          </w:tcPr>
          <w:p w14:paraId="3A1EBF0C" w14:textId="77777777" w:rsidR="005845DE" w:rsidRPr="00644597" w:rsidRDefault="00FB4163" w:rsidP="00393CC2">
            <w:pPr>
              <w:numPr>
                <w:ilvl w:val="0"/>
                <w:numId w:val="7"/>
              </w:numPr>
            </w:pPr>
            <w:r>
              <w:t>Leeg gewicht</w:t>
            </w:r>
            <w:r w:rsidRPr="00644597">
              <w:t xml:space="preserve"> </w:t>
            </w:r>
            <w:r w:rsidR="005845DE" w:rsidRPr="00644597">
              <w:t>trekkend voertuig: 1600 kg</w:t>
            </w:r>
            <w:r w:rsidR="005845DE" w:rsidRPr="00644597">
              <w:br/>
            </w:r>
            <w:r w:rsidR="00B96FF3">
              <w:t>Totaal</w:t>
            </w:r>
            <w:r w:rsidR="005845DE" w:rsidRPr="00644597">
              <w:t xml:space="preserve"> </w:t>
            </w:r>
            <w:r>
              <w:t>gewicht</w:t>
            </w:r>
            <w:r w:rsidRPr="00644597">
              <w:t xml:space="preserve"> </w:t>
            </w:r>
            <w:r w:rsidR="005845DE" w:rsidRPr="00644597">
              <w:t>aanhangwagen: 2000 kg.</w:t>
            </w:r>
          </w:p>
          <w:p w14:paraId="48940514" w14:textId="77777777" w:rsidR="005845DE" w:rsidRDefault="00BE2896" w:rsidP="001F436C">
            <w:r>
              <w:rPr>
                <w:noProof/>
                <w:lang w:val="en-US"/>
              </w:rPr>
              <w:drawing>
                <wp:anchor distT="0" distB="0" distL="0" distR="0" simplePos="0" relativeHeight="251656704" behindDoc="0" locked="0" layoutInCell="1" allowOverlap="0" wp14:anchorId="6752FEFB" wp14:editId="760CE0FC">
                  <wp:simplePos x="0" y="0"/>
                  <wp:positionH relativeFrom="column">
                    <wp:posOffset>3412490</wp:posOffset>
                  </wp:positionH>
                  <wp:positionV relativeFrom="line">
                    <wp:posOffset>62865</wp:posOffset>
                  </wp:positionV>
                  <wp:extent cx="1439545" cy="498475"/>
                  <wp:effectExtent l="19050" t="0" r="8255" b="0"/>
                  <wp:wrapSquare wrapText="bothSides"/>
                  <wp:docPr id="23" name="Picture 4" descr="ah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hw5"/>
                          <pic:cNvPicPr>
                            <a:picLocks noChangeAspect="1" noChangeArrowheads="1"/>
                          </pic:cNvPicPr>
                        </pic:nvPicPr>
                        <pic:blipFill>
                          <a:blip r:embed="rId28"/>
                          <a:srcRect/>
                          <a:stretch>
                            <a:fillRect/>
                          </a:stretch>
                        </pic:blipFill>
                        <pic:spPr bwMode="auto">
                          <a:xfrm>
                            <a:off x="0" y="0"/>
                            <a:ext cx="1439545" cy="498475"/>
                          </a:xfrm>
                          <a:prstGeom prst="rect">
                            <a:avLst/>
                          </a:prstGeom>
                          <a:noFill/>
                        </pic:spPr>
                      </pic:pic>
                    </a:graphicData>
                  </a:graphic>
                </wp:anchor>
              </w:drawing>
            </w:r>
          </w:p>
          <w:p w14:paraId="7193A24F" w14:textId="77777777" w:rsidR="005845DE" w:rsidRDefault="005845DE" w:rsidP="00132CD3">
            <w:r w:rsidRPr="00644597">
              <w:t xml:space="preserve">Vereist: Rijbewijs </w:t>
            </w:r>
            <w:r>
              <w:t>….</w:t>
            </w:r>
            <w:r w:rsidRPr="00644597">
              <w:br/>
            </w:r>
            <w:r w:rsidRPr="00644597">
              <w:br/>
            </w:r>
            <w:r>
              <w:t>Uitleg: ………………………..……………………………………………………………………………</w:t>
            </w:r>
          </w:p>
        </w:tc>
      </w:tr>
      <w:tr w:rsidR="005845DE" w:rsidRPr="00C620C9" w14:paraId="2E4F338F" w14:textId="77777777" w:rsidTr="00C777E1">
        <w:tc>
          <w:tcPr>
            <w:tcW w:w="534" w:type="dxa"/>
          </w:tcPr>
          <w:p w14:paraId="2BE50698" w14:textId="77777777" w:rsidR="005845DE" w:rsidRPr="00C620C9" w:rsidRDefault="005845DE" w:rsidP="00132CD3"/>
        </w:tc>
        <w:tc>
          <w:tcPr>
            <w:tcW w:w="7959" w:type="dxa"/>
          </w:tcPr>
          <w:p w14:paraId="0C3AD0C9" w14:textId="77777777" w:rsidR="005845DE" w:rsidRPr="00644597" w:rsidRDefault="00FB4163" w:rsidP="00393CC2">
            <w:pPr>
              <w:numPr>
                <w:ilvl w:val="0"/>
                <w:numId w:val="7"/>
              </w:numPr>
            </w:pPr>
            <w:r>
              <w:t>Leeg gewicht</w:t>
            </w:r>
            <w:r w:rsidRPr="00644597">
              <w:t xml:space="preserve"> </w:t>
            </w:r>
            <w:r w:rsidR="005845DE" w:rsidRPr="00644597">
              <w:t>trekkend voertuig: 1450 kg</w:t>
            </w:r>
            <w:r w:rsidR="005845DE" w:rsidRPr="00644597">
              <w:br/>
            </w:r>
            <w:r w:rsidR="00B96FF3">
              <w:t>Totaal</w:t>
            </w:r>
            <w:r w:rsidR="005845DE" w:rsidRPr="00644597">
              <w:t xml:space="preserve"> </w:t>
            </w:r>
            <w:r>
              <w:t>gewicht</w:t>
            </w:r>
            <w:r w:rsidR="005845DE" w:rsidRPr="00644597">
              <w:t xml:space="preserve"> aanhangwagen: 1430 kg.</w:t>
            </w:r>
          </w:p>
          <w:p w14:paraId="47686125" w14:textId="77777777" w:rsidR="005845DE" w:rsidRDefault="005845DE" w:rsidP="001F436C"/>
          <w:p w14:paraId="0A63B624" w14:textId="77777777" w:rsidR="005845DE" w:rsidRDefault="00BE2896" w:rsidP="00132CD3">
            <w:r>
              <w:rPr>
                <w:noProof/>
                <w:lang w:val="en-US"/>
              </w:rPr>
              <w:drawing>
                <wp:anchor distT="0" distB="0" distL="114300" distR="114300" simplePos="0" relativeHeight="251659776" behindDoc="0" locked="0" layoutInCell="1" allowOverlap="1" wp14:anchorId="672022C6" wp14:editId="56E2F040">
                  <wp:simplePos x="0" y="0"/>
                  <wp:positionH relativeFrom="margin">
                    <wp:posOffset>3478530</wp:posOffset>
                  </wp:positionH>
                  <wp:positionV relativeFrom="margin">
                    <wp:posOffset>485775</wp:posOffset>
                  </wp:positionV>
                  <wp:extent cx="1438275" cy="466725"/>
                  <wp:effectExtent l="19050" t="0" r="9525" b="0"/>
                  <wp:wrapSquare wrapText="bothSides"/>
                  <wp:docPr id="2" name="Picture 7" descr="ah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hw6"/>
                          <pic:cNvPicPr>
                            <a:picLocks noChangeAspect="1" noChangeArrowheads="1"/>
                          </pic:cNvPicPr>
                        </pic:nvPicPr>
                        <pic:blipFill>
                          <a:blip r:embed="rId29"/>
                          <a:srcRect/>
                          <a:stretch>
                            <a:fillRect/>
                          </a:stretch>
                        </pic:blipFill>
                        <pic:spPr bwMode="auto">
                          <a:xfrm>
                            <a:off x="0" y="0"/>
                            <a:ext cx="1438275" cy="466725"/>
                          </a:xfrm>
                          <a:prstGeom prst="rect">
                            <a:avLst/>
                          </a:prstGeom>
                          <a:noFill/>
                        </pic:spPr>
                      </pic:pic>
                    </a:graphicData>
                  </a:graphic>
                </wp:anchor>
              </w:drawing>
            </w:r>
            <w:r w:rsidR="005845DE" w:rsidRPr="00644597">
              <w:t xml:space="preserve">Vereist: Rijbewijs </w:t>
            </w:r>
            <w:r w:rsidR="005845DE">
              <w:t>….</w:t>
            </w:r>
            <w:r w:rsidR="005845DE" w:rsidRPr="00644597">
              <w:br/>
            </w:r>
            <w:r w:rsidR="005845DE" w:rsidRPr="00644597">
              <w:br/>
            </w:r>
            <w:r w:rsidR="005845DE">
              <w:t>Uitleg: …………………………………………………………………………………………...………..</w:t>
            </w:r>
          </w:p>
        </w:tc>
      </w:tr>
    </w:tbl>
    <w:p w14:paraId="2F79BC6F" w14:textId="77777777" w:rsidR="005845DE" w:rsidRDefault="005845DE" w:rsidP="00BE2896"/>
    <w:p w14:paraId="3B75B443" w14:textId="77777777" w:rsidR="00BE2896" w:rsidRDefault="00BE2896" w:rsidP="00BE2896"/>
    <w:p w14:paraId="2D9153DE" w14:textId="77777777" w:rsidR="00BE2896" w:rsidRPr="00C620C9" w:rsidRDefault="00BE2896"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6C9D1867" w14:textId="77777777" w:rsidTr="00C777E1">
        <w:trPr>
          <w:trHeight w:val="1458"/>
        </w:trPr>
        <w:tc>
          <w:tcPr>
            <w:tcW w:w="534" w:type="dxa"/>
          </w:tcPr>
          <w:p w14:paraId="3B4B4A35" w14:textId="77777777" w:rsidR="005845DE" w:rsidRPr="00C620C9" w:rsidRDefault="005845DE" w:rsidP="00C417DF">
            <w:pPr>
              <w:pStyle w:val="Opgave"/>
            </w:pPr>
          </w:p>
        </w:tc>
        <w:tc>
          <w:tcPr>
            <w:tcW w:w="7959" w:type="dxa"/>
          </w:tcPr>
          <w:p w14:paraId="6D3A0AA8" w14:textId="77777777" w:rsidR="00A55DDA" w:rsidRDefault="00735E4B" w:rsidP="00C417DF">
            <w:r>
              <w:t>Sandra</w:t>
            </w:r>
            <w:r w:rsidR="000155F4">
              <w:t>’</w:t>
            </w:r>
            <w:r>
              <w:t xml:space="preserve">s </w:t>
            </w:r>
            <w:r w:rsidR="000155F4">
              <w:t xml:space="preserve">probleem is opgelost: haar </w:t>
            </w:r>
            <w:r>
              <w:t xml:space="preserve">broer Bob </w:t>
            </w:r>
            <w:r w:rsidR="000155F4">
              <w:t>heeft aangeboden</w:t>
            </w:r>
            <w:r>
              <w:t xml:space="preserve"> om mee te gaan met zijn auto. Die auto mag maximaal 2000 kg trekken. </w:t>
            </w:r>
          </w:p>
          <w:p w14:paraId="526AB5EF" w14:textId="66B7B049" w:rsidR="005845DE" w:rsidRPr="00862A64" w:rsidRDefault="00A55DDA" w:rsidP="00C417DF">
            <w:pPr>
              <w:rPr>
                <w:rFonts w:ascii="Trebuchet MS" w:hAnsi="Trebuchet MS"/>
              </w:rPr>
            </w:pPr>
            <w:r>
              <w:t>De</w:t>
            </w:r>
            <w:r w:rsidR="002630A9">
              <w:t xml:space="preserve"> </w:t>
            </w:r>
            <w:r w:rsidR="005845DE">
              <w:t xml:space="preserve">auto </w:t>
            </w:r>
            <w:r w:rsidR="00331492">
              <w:t xml:space="preserve">van Bob </w:t>
            </w:r>
            <w:r w:rsidR="003450D3">
              <w:t>is niet echt zuinig:</w:t>
            </w:r>
            <w:r w:rsidR="005C32EF">
              <w:br/>
            </w:r>
            <w:r w:rsidR="005845DE">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5"/>
              <w:gridCol w:w="3722"/>
            </w:tblGrid>
            <w:tr w:rsidR="005845DE" w:rsidRPr="002630A9" w14:paraId="05547D4E" w14:textId="77777777" w:rsidTr="00BE2896">
              <w:trPr>
                <w:trHeight w:val="794"/>
                <w:jc w:val="center"/>
              </w:trPr>
              <w:tc>
                <w:tcPr>
                  <w:tcW w:w="1835" w:type="dxa"/>
                  <w:tcBorders>
                    <w:top w:val="single" w:sz="4" w:space="0" w:color="000000"/>
                    <w:left w:val="single" w:sz="4" w:space="0" w:color="000000"/>
                    <w:bottom w:val="single" w:sz="4" w:space="0" w:color="000000"/>
                    <w:right w:val="single" w:sz="4" w:space="0" w:color="000000"/>
                  </w:tcBorders>
                </w:tcPr>
                <w:p w14:paraId="62D27421" w14:textId="77777777" w:rsidR="005845DE" w:rsidRPr="002630A9" w:rsidRDefault="005845DE" w:rsidP="00862A64">
                  <w:pPr>
                    <w:rPr>
                      <w:rFonts w:ascii="Trebuchet MS" w:hAnsi="Trebuchet MS" w:cs="Tahoma"/>
                      <w:b/>
                      <w:sz w:val="22"/>
                      <w:szCs w:val="22"/>
                    </w:rPr>
                  </w:pPr>
                  <w:r w:rsidRPr="002630A9">
                    <w:rPr>
                      <w:rFonts w:ascii="Trebuchet MS" w:hAnsi="Trebuchet MS" w:cs="Tahoma"/>
                      <w:b/>
                      <w:sz w:val="22"/>
                      <w:szCs w:val="22"/>
                    </w:rPr>
                    <w:t>stad</w:t>
                  </w:r>
                  <w:r w:rsidRPr="002630A9">
                    <w:rPr>
                      <w:rFonts w:ascii="Trebuchet MS" w:hAnsi="Trebuchet MS" w:cs="Tahoma"/>
                      <w:b/>
                      <w:sz w:val="22"/>
                      <w:szCs w:val="22"/>
                    </w:rPr>
                    <w:tab/>
                  </w:r>
                  <w:r w:rsidRPr="002630A9">
                    <w:rPr>
                      <w:rFonts w:ascii="Trebuchet MS" w:hAnsi="Trebuchet MS" w:cs="Tahoma"/>
                      <w:b/>
                      <w:sz w:val="22"/>
                      <w:szCs w:val="22"/>
                    </w:rPr>
                    <w:tab/>
                  </w:r>
                </w:p>
                <w:p w14:paraId="3EBDFBD1" w14:textId="77777777" w:rsidR="005845DE" w:rsidRPr="002630A9" w:rsidRDefault="005845DE" w:rsidP="00862A64">
                  <w:pPr>
                    <w:rPr>
                      <w:rFonts w:ascii="Trebuchet MS" w:hAnsi="Trebuchet MS" w:cs="Tahoma"/>
                      <w:b/>
                      <w:sz w:val="22"/>
                      <w:szCs w:val="22"/>
                    </w:rPr>
                  </w:pPr>
                  <w:r w:rsidRPr="002630A9">
                    <w:rPr>
                      <w:rFonts w:ascii="Trebuchet MS" w:hAnsi="Trebuchet MS" w:cs="Tahoma"/>
                      <w:b/>
                      <w:sz w:val="22"/>
                      <w:szCs w:val="22"/>
                    </w:rPr>
                    <w:t xml:space="preserve">buitenweg </w:t>
                  </w:r>
                  <w:r w:rsidRPr="002630A9">
                    <w:rPr>
                      <w:rFonts w:ascii="Trebuchet MS" w:hAnsi="Trebuchet MS" w:cs="Tahoma"/>
                      <w:b/>
                      <w:sz w:val="22"/>
                      <w:szCs w:val="22"/>
                    </w:rPr>
                    <w:tab/>
                  </w:r>
                </w:p>
                <w:p w14:paraId="197254FF" w14:textId="77777777" w:rsidR="005845DE" w:rsidRPr="002630A9" w:rsidRDefault="005845DE" w:rsidP="00862A64">
                  <w:pPr>
                    <w:rPr>
                      <w:rFonts w:ascii="Trebuchet MS" w:hAnsi="Trebuchet MS" w:cs="Tahoma"/>
                    </w:rPr>
                  </w:pPr>
                  <w:r w:rsidRPr="002630A9">
                    <w:rPr>
                      <w:rFonts w:ascii="Trebuchet MS" w:hAnsi="Trebuchet MS" w:cs="Tahoma"/>
                      <w:b/>
                      <w:sz w:val="22"/>
                      <w:szCs w:val="22"/>
                    </w:rPr>
                    <w:t xml:space="preserve">gecombineerd </w:t>
                  </w:r>
                </w:p>
              </w:tc>
              <w:tc>
                <w:tcPr>
                  <w:tcW w:w="3722" w:type="dxa"/>
                  <w:tcBorders>
                    <w:top w:val="single" w:sz="4" w:space="0" w:color="000000"/>
                    <w:left w:val="single" w:sz="4" w:space="0" w:color="000000"/>
                    <w:bottom w:val="single" w:sz="4" w:space="0" w:color="000000"/>
                    <w:right w:val="single" w:sz="4" w:space="0" w:color="000000"/>
                  </w:tcBorders>
                </w:tcPr>
                <w:p w14:paraId="52338CD5" w14:textId="77777777" w:rsidR="005845DE" w:rsidRPr="002630A9" w:rsidRDefault="003450D3" w:rsidP="00862A64">
                  <w:pPr>
                    <w:jc w:val="right"/>
                    <w:rPr>
                      <w:rFonts w:ascii="Trebuchet MS" w:hAnsi="Trebuchet MS" w:cs="Tahoma"/>
                      <w:b/>
                      <w:sz w:val="22"/>
                      <w:szCs w:val="22"/>
                    </w:rPr>
                  </w:pPr>
                  <w:r w:rsidRPr="002630A9">
                    <w:rPr>
                      <w:rFonts w:ascii="Trebuchet MS" w:hAnsi="Trebuchet MS" w:cs="Tahoma"/>
                      <w:b/>
                      <w:sz w:val="22"/>
                      <w:szCs w:val="22"/>
                    </w:rPr>
                    <w:t>12,0</w:t>
                  </w:r>
                  <w:r w:rsidR="005845DE" w:rsidRPr="002630A9">
                    <w:rPr>
                      <w:rFonts w:ascii="Trebuchet MS" w:hAnsi="Trebuchet MS" w:cs="Tahoma"/>
                      <w:b/>
                      <w:sz w:val="22"/>
                      <w:szCs w:val="22"/>
                    </w:rPr>
                    <w:t xml:space="preserve"> l</w:t>
                  </w:r>
                  <w:r w:rsidR="002630A9" w:rsidRPr="002630A9">
                    <w:rPr>
                      <w:rFonts w:ascii="Trebuchet MS" w:hAnsi="Trebuchet MS" w:cs="Tahoma"/>
                      <w:b/>
                      <w:sz w:val="22"/>
                      <w:szCs w:val="22"/>
                    </w:rPr>
                    <w:t xml:space="preserve">iter per </w:t>
                  </w:r>
                  <w:r w:rsidR="005845DE" w:rsidRPr="002630A9">
                    <w:rPr>
                      <w:rFonts w:ascii="Trebuchet MS" w:hAnsi="Trebuchet MS" w:cs="Tahoma"/>
                      <w:b/>
                      <w:sz w:val="22"/>
                      <w:szCs w:val="22"/>
                    </w:rPr>
                    <w:t>100 k</w:t>
                  </w:r>
                  <w:r w:rsidR="002630A9" w:rsidRPr="002630A9">
                    <w:rPr>
                      <w:rFonts w:ascii="Trebuchet MS" w:hAnsi="Trebuchet MS" w:cs="Tahoma"/>
                      <w:b/>
                      <w:sz w:val="22"/>
                      <w:szCs w:val="22"/>
                    </w:rPr>
                    <w:t>ilometer</w:t>
                  </w:r>
                </w:p>
                <w:p w14:paraId="1EAEAB30" w14:textId="77777777" w:rsidR="005845DE" w:rsidRPr="002630A9" w:rsidRDefault="003450D3" w:rsidP="00862A64">
                  <w:pPr>
                    <w:jc w:val="right"/>
                    <w:rPr>
                      <w:rFonts w:ascii="Trebuchet MS" w:hAnsi="Trebuchet MS" w:cs="Tahoma"/>
                      <w:b/>
                      <w:sz w:val="22"/>
                      <w:szCs w:val="22"/>
                    </w:rPr>
                  </w:pPr>
                  <w:r w:rsidRPr="002630A9">
                    <w:rPr>
                      <w:rFonts w:ascii="Trebuchet MS" w:hAnsi="Trebuchet MS" w:cs="Tahoma"/>
                      <w:b/>
                      <w:sz w:val="22"/>
                      <w:szCs w:val="22"/>
                    </w:rPr>
                    <w:t>8,0</w:t>
                  </w:r>
                  <w:r w:rsidR="005845DE" w:rsidRPr="002630A9">
                    <w:rPr>
                      <w:rFonts w:ascii="Trebuchet MS" w:hAnsi="Trebuchet MS" w:cs="Tahoma"/>
                      <w:b/>
                      <w:sz w:val="22"/>
                      <w:szCs w:val="22"/>
                    </w:rPr>
                    <w:t xml:space="preserve"> </w:t>
                  </w:r>
                  <w:r w:rsidR="002630A9" w:rsidRPr="002630A9">
                    <w:rPr>
                      <w:rFonts w:ascii="Trebuchet MS" w:hAnsi="Trebuchet MS" w:cs="Tahoma"/>
                      <w:b/>
                      <w:sz w:val="22"/>
                      <w:szCs w:val="22"/>
                    </w:rPr>
                    <w:t>liter per 100 kilometer</w:t>
                  </w:r>
                </w:p>
                <w:p w14:paraId="2DEA01D1" w14:textId="77777777" w:rsidR="005845DE" w:rsidRPr="002630A9" w:rsidRDefault="003450D3" w:rsidP="00862A64">
                  <w:pPr>
                    <w:jc w:val="right"/>
                    <w:rPr>
                      <w:rFonts w:ascii="Trebuchet MS" w:hAnsi="Trebuchet MS" w:cs="Tahoma"/>
                    </w:rPr>
                  </w:pPr>
                  <w:r w:rsidRPr="002630A9">
                    <w:rPr>
                      <w:rFonts w:ascii="Trebuchet MS" w:hAnsi="Trebuchet MS" w:cs="Tahoma"/>
                      <w:b/>
                      <w:sz w:val="22"/>
                      <w:szCs w:val="22"/>
                    </w:rPr>
                    <w:t>9,4</w:t>
                  </w:r>
                  <w:r w:rsidR="005845DE" w:rsidRPr="002630A9">
                    <w:rPr>
                      <w:rFonts w:ascii="Trebuchet MS" w:hAnsi="Trebuchet MS" w:cs="Tahoma"/>
                      <w:b/>
                      <w:sz w:val="22"/>
                      <w:szCs w:val="22"/>
                    </w:rPr>
                    <w:t xml:space="preserve"> </w:t>
                  </w:r>
                  <w:r w:rsidR="002630A9" w:rsidRPr="002630A9">
                    <w:rPr>
                      <w:rFonts w:ascii="Trebuchet MS" w:hAnsi="Trebuchet MS" w:cs="Tahoma"/>
                      <w:b/>
                      <w:sz w:val="22"/>
                      <w:szCs w:val="22"/>
                    </w:rPr>
                    <w:t>liter per 100 kilometer</w:t>
                  </w:r>
                </w:p>
              </w:tc>
            </w:tr>
          </w:tbl>
          <w:p w14:paraId="1557CCAA" w14:textId="77777777" w:rsidR="005845DE" w:rsidRPr="00D41AD5" w:rsidRDefault="005845DE" w:rsidP="00C417DF">
            <w:pPr>
              <w:rPr>
                <w:rFonts w:ascii="Trebuchet MS" w:hAnsi="Trebuchet MS"/>
              </w:rPr>
            </w:pPr>
          </w:p>
          <w:p w14:paraId="6453597E" w14:textId="77777777" w:rsidR="005845DE" w:rsidRPr="00C417DF" w:rsidRDefault="005845DE" w:rsidP="00862A64">
            <w:r>
              <w:t>Waar rijdt de auto het zuinigst? Licht je antwoord toe.</w:t>
            </w:r>
          </w:p>
        </w:tc>
      </w:tr>
      <w:tr w:rsidR="005845DE" w:rsidRPr="00C620C9" w14:paraId="3D9DC31A" w14:textId="77777777" w:rsidTr="00C777E1">
        <w:tc>
          <w:tcPr>
            <w:tcW w:w="534" w:type="dxa"/>
          </w:tcPr>
          <w:p w14:paraId="61BE1B41" w14:textId="77777777" w:rsidR="005845DE" w:rsidRPr="00C620C9" w:rsidRDefault="005845DE" w:rsidP="00C417DF"/>
        </w:tc>
        <w:tc>
          <w:tcPr>
            <w:tcW w:w="7959" w:type="dxa"/>
          </w:tcPr>
          <w:p w14:paraId="552885EC" w14:textId="77777777" w:rsidR="005845DE" w:rsidRDefault="005845DE" w:rsidP="00C417DF">
            <w:pPr>
              <w:rPr>
                <w:noProof/>
              </w:rPr>
            </w:pPr>
          </w:p>
          <w:p w14:paraId="0EA68B80" w14:textId="77777777" w:rsidR="005845DE" w:rsidRDefault="005845DE" w:rsidP="00B77393">
            <w:pPr>
              <w:rPr>
                <w:noProof/>
              </w:rPr>
            </w:pPr>
            <w:r>
              <w:rPr>
                <w:noProof/>
              </w:rPr>
              <w:t>…………………………………………………………………………………………………………………</w:t>
            </w:r>
          </w:p>
          <w:p w14:paraId="26425C08" w14:textId="77777777" w:rsidR="005845DE" w:rsidRDefault="005845DE" w:rsidP="00B77393">
            <w:pPr>
              <w:rPr>
                <w:noProof/>
              </w:rPr>
            </w:pPr>
          </w:p>
          <w:p w14:paraId="5AD17107" w14:textId="77777777" w:rsidR="005845DE" w:rsidRDefault="005845DE" w:rsidP="00C417DF">
            <w:pPr>
              <w:rPr>
                <w:noProof/>
              </w:rPr>
            </w:pPr>
            <w:r>
              <w:rPr>
                <w:noProof/>
              </w:rPr>
              <w:t>…………………………………………………………………………………………………………………</w:t>
            </w:r>
          </w:p>
          <w:p w14:paraId="2FE9F661" w14:textId="77777777" w:rsidR="005845DE" w:rsidRDefault="005845DE" w:rsidP="00B77393"/>
        </w:tc>
      </w:tr>
    </w:tbl>
    <w:p w14:paraId="68528A72" w14:textId="77777777" w:rsidR="005845DE" w:rsidRDefault="005845DE" w:rsidP="00C417DF"/>
    <w:p w14:paraId="419614A0" w14:textId="77777777" w:rsidR="005845DE" w:rsidRDefault="005845DE"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349372FF" w14:textId="77777777" w:rsidTr="00C777E1">
        <w:tc>
          <w:tcPr>
            <w:tcW w:w="534" w:type="dxa"/>
          </w:tcPr>
          <w:p w14:paraId="35A21677" w14:textId="77777777" w:rsidR="005845DE" w:rsidRPr="00C620C9" w:rsidRDefault="005845DE" w:rsidP="00862A64">
            <w:pPr>
              <w:pStyle w:val="Opgave"/>
            </w:pPr>
          </w:p>
        </w:tc>
        <w:tc>
          <w:tcPr>
            <w:tcW w:w="7959" w:type="dxa"/>
          </w:tcPr>
          <w:p w14:paraId="2644B2FE" w14:textId="77777777" w:rsidR="005845DE" w:rsidRPr="00C620C9" w:rsidRDefault="005845DE" w:rsidP="002630A9">
            <w:r>
              <w:t xml:space="preserve">Bereken met behulp van je antwoord bij opdracht </w:t>
            </w:r>
            <w:r w:rsidR="002630A9">
              <w:t>3</w:t>
            </w:r>
            <w:r>
              <w:t xml:space="preserve"> hoeveel liter brandstof de auto in totaal verbruikt. Je kunt een verhoudingstabel gebruiken.</w:t>
            </w:r>
          </w:p>
        </w:tc>
      </w:tr>
      <w:tr w:rsidR="005845DE" w:rsidRPr="00C620C9" w14:paraId="1ACF859D" w14:textId="77777777" w:rsidTr="00C777E1">
        <w:tc>
          <w:tcPr>
            <w:tcW w:w="534" w:type="dxa"/>
          </w:tcPr>
          <w:p w14:paraId="17AF675F" w14:textId="77777777" w:rsidR="005845DE" w:rsidRPr="00C620C9" w:rsidRDefault="005845DE" w:rsidP="00862A64"/>
        </w:tc>
        <w:tc>
          <w:tcPr>
            <w:tcW w:w="7959" w:type="dxa"/>
          </w:tcPr>
          <w:p w14:paraId="3F1D6CF8" w14:textId="77777777" w:rsidR="005845DE" w:rsidRDefault="005845DE" w:rsidP="00862A64">
            <w:pPr>
              <w:rPr>
                <w:noProof/>
              </w:rPr>
            </w:pPr>
          </w:p>
          <w:p w14:paraId="66EA4E8B" w14:textId="77777777" w:rsidR="005845DE" w:rsidRDefault="005845DE" w:rsidP="00862A64">
            <w:pPr>
              <w:rPr>
                <w:noProof/>
              </w:rPr>
            </w:pPr>
            <w:r>
              <w:rPr>
                <w:noProof/>
              </w:rPr>
              <w:t>…………………………………………………………………………………………………………………</w:t>
            </w:r>
          </w:p>
          <w:p w14:paraId="45D40C47" w14:textId="77777777" w:rsidR="005845DE" w:rsidRDefault="005845DE" w:rsidP="00862A64">
            <w:pPr>
              <w:rPr>
                <w:noProof/>
              </w:rPr>
            </w:pPr>
          </w:p>
          <w:p w14:paraId="72E7DB34" w14:textId="77777777" w:rsidR="005845DE" w:rsidRDefault="005845DE" w:rsidP="00862A64">
            <w:pPr>
              <w:rPr>
                <w:noProof/>
              </w:rPr>
            </w:pPr>
            <w:r>
              <w:rPr>
                <w:noProof/>
              </w:rPr>
              <w:t>…………………………………………………………………………………………………………………</w:t>
            </w:r>
          </w:p>
          <w:p w14:paraId="43D14ACF" w14:textId="77777777" w:rsidR="005845DE" w:rsidRDefault="005845DE" w:rsidP="00862A64">
            <w:pPr>
              <w:rPr>
                <w:noProof/>
              </w:rPr>
            </w:pPr>
          </w:p>
          <w:p w14:paraId="4F2FB6D9" w14:textId="77777777" w:rsidR="005845DE" w:rsidRDefault="005845DE" w:rsidP="00862A64">
            <w:pPr>
              <w:rPr>
                <w:noProof/>
              </w:rPr>
            </w:pPr>
            <w:r>
              <w:rPr>
                <w:noProof/>
              </w:rPr>
              <w:t>…………………………………………………………………………………………………………………</w:t>
            </w:r>
          </w:p>
          <w:p w14:paraId="74867FE4" w14:textId="77777777" w:rsidR="005845DE" w:rsidRDefault="005845DE" w:rsidP="00862A64">
            <w:pPr>
              <w:rPr>
                <w:noProof/>
              </w:rPr>
            </w:pPr>
          </w:p>
          <w:p w14:paraId="66E53E98" w14:textId="77777777" w:rsidR="005845DE" w:rsidRDefault="005845DE" w:rsidP="00862A64">
            <w:pPr>
              <w:rPr>
                <w:noProof/>
              </w:rPr>
            </w:pPr>
            <w:r>
              <w:rPr>
                <w:noProof/>
              </w:rPr>
              <w:t>…………………………………………………………………………………………………………………</w:t>
            </w:r>
          </w:p>
          <w:p w14:paraId="039F354C" w14:textId="77777777" w:rsidR="005845DE" w:rsidRDefault="005845DE" w:rsidP="00862A64">
            <w:pPr>
              <w:rPr>
                <w:noProof/>
              </w:rPr>
            </w:pPr>
          </w:p>
          <w:tbl>
            <w:tblPr>
              <w:tblpPr w:leftFromText="141" w:rightFromText="141" w:vertAnchor="text" w:horzAnchor="margin" w:tblpXSpec="center" w:tblpY="125"/>
              <w:tblOverlap w:val="neve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2"/>
              <w:gridCol w:w="1701"/>
              <w:gridCol w:w="1985"/>
              <w:gridCol w:w="1640"/>
            </w:tblGrid>
            <w:tr w:rsidR="005845DE" w14:paraId="2F7F89DC" w14:textId="77777777" w:rsidTr="00BE2896">
              <w:tc>
                <w:tcPr>
                  <w:tcW w:w="2402" w:type="dxa"/>
                  <w:tcBorders>
                    <w:top w:val="nil"/>
                    <w:left w:val="nil"/>
                    <w:bottom w:val="single" w:sz="4" w:space="0" w:color="000000"/>
                    <w:right w:val="single" w:sz="4" w:space="0" w:color="000000"/>
                  </w:tcBorders>
                </w:tcPr>
                <w:p w14:paraId="0DCC638D" w14:textId="77777777" w:rsidR="005845DE" w:rsidRDefault="005845DE" w:rsidP="00862A64">
                  <w:pPr>
                    <w:rPr>
                      <w:noProof/>
                    </w:rPr>
                  </w:pPr>
                  <w:r>
                    <w:rPr>
                      <w:noProof/>
                    </w:rPr>
                    <w:t>aantal liters</w:t>
                  </w:r>
                </w:p>
              </w:tc>
              <w:tc>
                <w:tcPr>
                  <w:tcW w:w="1701" w:type="dxa"/>
                  <w:tcBorders>
                    <w:top w:val="nil"/>
                    <w:left w:val="single" w:sz="4" w:space="0" w:color="000000"/>
                    <w:bottom w:val="single" w:sz="4" w:space="0" w:color="000000"/>
                    <w:right w:val="single" w:sz="4" w:space="0" w:color="000000"/>
                  </w:tcBorders>
                </w:tcPr>
                <w:p w14:paraId="7513E1E0" w14:textId="77777777" w:rsidR="005845DE" w:rsidRDefault="005845DE" w:rsidP="00862A64">
                  <w:pPr>
                    <w:jc w:val="center"/>
                    <w:rPr>
                      <w:noProof/>
                    </w:rPr>
                  </w:pPr>
                </w:p>
              </w:tc>
              <w:tc>
                <w:tcPr>
                  <w:tcW w:w="1985" w:type="dxa"/>
                  <w:tcBorders>
                    <w:top w:val="nil"/>
                    <w:left w:val="single" w:sz="4" w:space="0" w:color="000000"/>
                    <w:bottom w:val="single" w:sz="4" w:space="0" w:color="000000"/>
                    <w:right w:val="single" w:sz="4" w:space="0" w:color="000000"/>
                  </w:tcBorders>
                </w:tcPr>
                <w:p w14:paraId="16CD3D6C" w14:textId="77777777" w:rsidR="005845DE" w:rsidRDefault="005845DE" w:rsidP="00862A64">
                  <w:pPr>
                    <w:jc w:val="center"/>
                    <w:rPr>
                      <w:noProof/>
                    </w:rPr>
                  </w:pPr>
                </w:p>
              </w:tc>
              <w:tc>
                <w:tcPr>
                  <w:tcW w:w="1640" w:type="dxa"/>
                  <w:tcBorders>
                    <w:top w:val="nil"/>
                    <w:left w:val="single" w:sz="4" w:space="0" w:color="000000"/>
                    <w:bottom w:val="single" w:sz="4" w:space="0" w:color="000000"/>
                    <w:right w:val="nil"/>
                  </w:tcBorders>
                </w:tcPr>
                <w:p w14:paraId="5ABA1334" w14:textId="77777777" w:rsidR="005845DE" w:rsidRDefault="005845DE" w:rsidP="00862A64">
                  <w:pPr>
                    <w:jc w:val="center"/>
                    <w:rPr>
                      <w:noProof/>
                    </w:rPr>
                  </w:pPr>
                </w:p>
              </w:tc>
            </w:tr>
            <w:tr w:rsidR="005845DE" w14:paraId="632DFC55" w14:textId="77777777" w:rsidTr="00BE2896">
              <w:tc>
                <w:tcPr>
                  <w:tcW w:w="2402" w:type="dxa"/>
                  <w:tcBorders>
                    <w:top w:val="single" w:sz="4" w:space="0" w:color="000000"/>
                    <w:left w:val="nil"/>
                    <w:bottom w:val="nil"/>
                    <w:right w:val="single" w:sz="4" w:space="0" w:color="000000"/>
                  </w:tcBorders>
                </w:tcPr>
                <w:p w14:paraId="4AD879D7" w14:textId="77777777" w:rsidR="005845DE" w:rsidRDefault="005845DE" w:rsidP="00862A64">
                  <w:pPr>
                    <w:rPr>
                      <w:noProof/>
                    </w:rPr>
                  </w:pPr>
                  <w:r>
                    <w:rPr>
                      <w:noProof/>
                    </w:rPr>
                    <w:t>aantal kilom</w:t>
                  </w:r>
                  <w:r w:rsidR="002630A9">
                    <w:rPr>
                      <w:noProof/>
                    </w:rPr>
                    <w:t>e</w:t>
                  </w:r>
                  <w:r>
                    <w:rPr>
                      <w:noProof/>
                    </w:rPr>
                    <w:t>ters</w:t>
                  </w:r>
                </w:p>
              </w:tc>
              <w:tc>
                <w:tcPr>
                  <w:tcW w:w="1701" w:type="dxa"/>
                  <w:tcBorders>
                    <w:top w:val="single" w:sz="4" w:space="0" w:color="000000"/>
                    <w:left w:val="single" w:sz="4" w:space="0" w:color="000000"/>
                    <w:bottom w:val="nil"/>
                    <w:right w:val="single" w:sz="4" w:space="0" w:color="000000"/>
                  </w:tcBorders>
                </w:tcPr>
                <w:p w14:paraId="6DC6FA6E" w14:textId="77777777" w:rsidR="005845DE" w:rsidRDefault="005845DE" w:rsidP="00862A64">
                  <w:pPr>
                    <w:jc w:val="center"/>
                    <w:rPr>
                      <w:noProof/>
                    </w:rPr>
                  </w:pPr>
                </w:p>
              </w:tc>
              <w:tc>
                <w:tcPr>
                  <w:tcW w:w="1985" w:type="dxa"/>
                  <w:tcBorders>
                    <w:top w:val="single" w:sz="4" w:space="0" w:color="000000"/>
                    <w:left w:val="single" w:sz="4" w:space="0" w:color="000000"/>
                    <w:bottom w:val="nil"/>
                    <w:right w:val="single" w:sz="4" w:space="0" w:color="000000"/>
                  </w:tcBorders>
                </w:tcPr>
                <w:p w14:paraId="05823930" w14:textId="77777777" w:rsidR="005845DE" w:rsidRDefault="005845DE" w:rsidP="00862A64">
                  <w:pPr>
                    <w:jc w:val="center"/>
                    <w:rPr>
                      <w:noProof/>
                    </w:rPr>
                  </w:pPr>
                </w:p>
              </w:tc>
              <w:tc>
                <w:tcPr>
                  <w:tcW w:w="1640" w:type="dxa"/>
                  <w:tcBorders>
                    <w:top w:val="single" w:sz="4" w:space="0" w:color="000000"/>
                    <w:left w:val="single" w:sz="4" w:space="0" w:color="000000"/>
                    <w:bottom w:val="nil"/>
                    <w:right w:val="nil"/>
                  </w:tcBorders>
                </w:tcPr>
                <w:p w14:paraId="6FD89737" w14:textId="77777777" w:rsidR="005845DE" w:rsidRDefault="005845DE" w:rsidP="00862A64">
                  <w:pPr>
                    <w:jc w:val="center"/>
                    <w:rPr>
                      <w:noProof/>
                    </w:rPr>
                  </w:pPr>
                </w:p>
              </w:tc>
            </w:tr>
          </w:tbl>
          <w:p w14:paraId="763643AF" w14:textId="21ADB817" w:rsidR="005845DE" w:rsidRDefault="00A55DDA" w:rsidP="00862A64">
            <w:r>
              <w:br/>
            </w:r>
          </w:p>
        </w:tc>
      </w:tr>
    </w:tbl>
    <w:p w14:paraId="59334227" w14:textId="77777777" w:rsidR="005845DE" w:rsidRDefault="005845DE" w:rsidP="00BE2896">
      <w:bookmarkStart w:id="0" w:name="schema"/>
      <w:bookmarkEnd w:id="0"/>
    </w:p>
    <w:p w14:paraId="1E7DAD0F" w14:textId="77777777" w:rsidR="00BE2896" w:rsidRPr="00C620C9" w:rsidRDefault="00BE2896"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232E51A6" w14:textId="77777777" w:rsidTr="00C777E1">
        <w:tc>
          <w:tcPr>
            <w:tcW w:w="534" w:type="dxa"/>
          </w:tcPr>
          <w:p w14:paraId="5664D896" w14:textId="77777777" w:rsidR="005845DE" w:rsidRPr="00C620C9" w:rsidRDefault="005845DE" w:rsidP="00C417DF">
            <w:pPr>
              <w:pStyle w:val="Opgave"/>
            </w:pPr>
          </w:p>
        </w:tc>
        <w:tc>
          <w:tcPr>
            <w:tcW w:w="7959" w:type="dxa"/>
          </w:tcPr>
          <w:p w14:paraId="75D5DEE9" w14:textId="77777777" w:rsidR="005845DE" w:rsidRDefault="005845DE" w:rsidP="00C417DF">
            <w:r>
              <w:t>De auto rijdt op diesel.  De prijs voor 1 liter diesel is ongeveer €</w:t>
            </w:r>
            <w:r w:rsidR="00BE2896">
              <w:t xml:space="preserve"> </w:t>
            </w:r>
            <w:r>
              <w:t>1,35.</w:t>
            </w:r>
          </w:p>
          <w:p w14:paraId="28D58A7B" w14:textId="77777777" w:rsidR="005845DE" w:rsidRPr="00C417DF" w:rsidRDefault="005845DE" w:rsidP="000155F4">
            <w:pPr>
              <w:rPr>
                <w:rFonts w:ascii="Trebuchet MS" w:hAnsi="Trebuchet MS"/>
              </w:rPr>
            </w:pPr>
            <w:r>
              <w:t xml:space="preserve">Bereken wat de rit aan brandstof kost. </w:t>
            </w:r>
          </w:p>
        </w:tc>
      </w:tr>
      <w:tr w:rsidR="005845DE" w:rsidRPr="00C620C9" w14:paraId="529D1C0D" w14:textId="77777777" w:rsidTr="00C777E1">
        <w:tc>
          <w:tcPr>
            <w:tcW w:w="534" w:type="dxa"/>
          </w:tcPr>
          <w:p w14:paraId="42FF134A" w14:textId="77777777" w:rsidR="005845DE" w:rsidRPr="00C620C9" w:rsidRDefault="005845DE" w:rsidP="00C417DF"/>
        </w:tc>
        <w:tc>
          <w:tcPr>
            <w:tcW w:w="7959" w:type="dxa"/>
          </w:tcPr>
          <w:p w14:paraId="4E93CA62" w14:textId="77777777" w:rsidR="005845DE" w:rsidRDefault="005845DE" w:rsidP="00C417DF">
            <w:pPr>
              <w:rPr>
                <w:noProof/>
              </w:rPr>
            </w:pPr>
          </w:p>
          <w:p w14:paraId="16C7FCE7" w14:textId="77777777" w:rsidR="005845DE" w:rsidRDefault="005845DE" w:rsidP="00C417DF">
            <w:pPr>
              <w:rPr>
                <w:noProof/>
              </w:rPr>
            </w:pPr>
            <w:r>
              <w:rPr>
                <w:noProof/>
              </w:rPr>
              <w:t>…………………………………………………………………………………………………………………</w:t>
            </w:r>
          </w:p>
          <w:p w14:paraId="113DE198" w14:textId="77777777" w:rsidR="005845DE" w:rsidRDefault="005845DE" w:rsidP="00C417DF">
            <w:pPr>
              <w:rPr>
                <w:noProof/>
              </w:rPr>
            </w:pPr>
          </w:p>
          <w:p w14:paraId="0E043620" w14:textId="77777777" w:rsidR="005845DE" w:rsidRDefault="005845DE" w:rsidP="00C417DF">
            <w:pPr>
              <w:rPr>
                <w:noProof/>
              </w:rPr>
            </w:pPr>
            <w:r>
              <w:rPr>
                <w:noProof/>
              </w:rPr>
              <w:t>…………………………………………………………………………………………………………………</w:t>
            </w:r>
          </w:p>
        </w:tc>
      </w:tr>
    </w:tbl>
    <w:p w14:paraId="704A01ED" w14:textId="4FE82480" w:rsidR="005845DE" w:rsidRDefault="00C777E1" w:rsidP="00D60C23">
      <w:pPr>
        <w:pStyle w:val="Heading2"/>
      </w:pPr>
      <w:r>
        <w:lastRenderedPageBreak/>
        <w:t>De Wormspuit</w:t>
      </w:r>
    </w:p>
    <w:p w14:paraId="6238CDD1" w14:textId="77777777" w:rsidR="00757658" w:rsidRDefault="00757658" w:rsidP="00757658"/>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757658" w:rsidRPr="00C620C9" w14:paraId="2AC3B384" w14:textId="77777777" w:rsidTr="00757658">
        <w:trPr>
          <w:trHeight w:val="1011"/>
          <w:jc w:val="center"/>
        </w:trPr>
        <w:tc>
          <w:tcPr>
            <w:tcW w:w="8218" w:type="dxa"/>
            <w:shd w:val="clear" w:color="C6D9F1" w:fill="F1F3E9"/>
          </w:tcPr>
          <w:p w14:paraId="383CBA58" w14:textId="77777777" w:rsidR="00757658" w:rsidRDefault="00757658" w:rsidP="00757658">
            <w:pPr>
              <w:pStyle w:val="groenetekst"/>
            </w:pPr>
            <w:r>
              <w:t xml:space="preserve">De paarden zijn </w:t>
            </w:r>
            <w:r w:rsidR="00BE2896">
              <w:t>nu twee weken in de wei van de s</w:t>
            </w:r>
            <w:r>
              <w:t>tadsboerderij en het is tijd dat ze een wormspuit krijgen.</w:t>
            </w:r>
          </w:p>
          <w:p w14:paraId="0CC59FA2" w14:textId="77777777" w:rsidR="00757658" w:rsidRDefault="00757658" w:rsidP="00757658"/>
          <w:p w14:paraId="1489BF47" w14:textId="77777777" w:rsidR="00757658" w:rsidRDefault="00BE2896" w:rsidP="00757658">
            <w:r>
              <w:rPr>
                <w:noProof/>
                <w:lang w:val="en-US"/>
              </w:rPr>
              <w:drawing>
                <wp:inline distT="0" distB="0" distL="0" distR="0" wp14:anchorId="5B27BDC9" wp14:editId="1EA8AF7F">
                  <wp:extent cx="2343150" cy="26955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17142" t="27467" r="36700" b="2167"/>
                          <a:stretch>
                            <a:fillRect/>
                          </a:stretch>
                        </pic:blipFill>
                        <pic:spPr bwMode="auto">
                          <a:xfrm>
                            <a:off x="0" y="0"/>
                            <a:ext cx="2343150" cy="2695575"/>
                          </a:xfrm>
                          <a:prstGeom prst="rect">
                            <a:avLst/>
                          </a:prstGeom>
                          <a:noFill/>
                          <a:ln w="9525">
                            <a:noFill/>
                            <a:miter lim="800000"/>
                            <a:headEnd/>
                            <a:tailEnd/>
                          </a:ln>
                        </pic:spPr>
                      </pic:pic>
                    </a:graphicData>
                  </a:graphic>
                </wp:inline>
              </w:drawing>
            </w:r>
          </w:p>
          <w:p w14:paraId="037BCDD4" w14:textId="77777777" w:rsidR="00757658" w:rsidRDefault="00757658" w:rsidP="00757658">
            <w:pPr>
              <w:pStyle w:val="groenetekst"/>
            </w:pPr>
            <w:r>
              <w:t>Kijk eerst maar even naar dit filmpje:</w:t>
            </w:r>
          </w:p>
          <w:p w14:paraId="3F93F8FC" w14:textId="77777777" w:rsidR="00757658" w:rsidRPr="00C620C9" w:rsidRDefault="006A4DF7" w:rsidP="00757658">
            <w:hyperlink r:id="rId31" w:history="1">
              <w:r w:rsidR="00757658" w:rsidRPr="00CF09F6">
                <w:rPr>
                  <w:rStyle w:val="Hyperlink"/>
                  <w:rFonts w:cs="Calibri"/>
                </w:rPr>
                <w:t>http://www.youtube.com/watch?v=NDEEARfMzVo</w:t>
              </w:r>
            </w:hyperlink>
          </w:p>
        </w:tc>
      </w:tr>
    </w:tbl>
    <w:p w14:paraId="30CA8BDF" w14:textId="77777777" w:rsidR="005845DE" w:rsidRDefault="005845DE" w:rsidP="008E2C2B"/>
    <w:p w14:paraId="6564B756" w14:textId="77777777" w:rsidR="005845DE" w:rsidRPr="00C620C9" w:rsidRDefault="005845DE"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080D0D00" w14:textId="77777777" w:rsidTr="00C777E1">
        <w:tc>
          <w:tcPr>
            <w:tcW w:w="534" w:type="dxa"/>
          </w:tcPr>
          <w:p w14:paraId="63DA4976" w14:textId="77777777" w:rsidR="005845DE" w:rsidRPr="00C620C9" w:rsidRDefault="005845DE" w:rsidP="0073727B">
            <w:pPr>
              <w:pStyle w:val="Opgave"/>
            </w:pPr>
          </w:p>
        </w:tc>
        <w:tc>
          <w:tcPr>
            <w:tcW w:w="7959" w:type="dxa"/>
          </w:tcPr>
          <w:p w14:paraId="4841314C" w14:textId="77777777" w:rsidR="005845DE" w:rsidRPr="00C620C9" w:rsidRDefault="000155F4" w:rsidP="000155F4">
            <w:r>
              <w:t>Waarvoor is</w:t>
            </w:r>
            <w:r w:rsidR="005845DE">
              <w:t xml:space="preserve"> het belangrijk om het gewicht van </w:t>
            </w:r>
            <w:r>
              <w:t>een</w:t>
            </w:r>
            <w:r w:rsidR="005845DE">
              <w:t xml:space="preserve"> paard te weten?</w:t>
            </w:r>
          </w:p>
        </w:tc>
      </w:tr>
      <w:tr w:rsidR="005845DE" w:rsidRPr="00C620C9" w14:paraId="236D9614" w14:textId="77777777" w:rsidTr="00C777E1">
        <w:tc>
          <w:tcPr>
            <w:tcW w:w="534" w:type="dxa"/>
          </w:tcPr>
          <w:p w14:paraId="77B86B0D" w14:textId="77777777" w:rsidR="005845DE" w:rsidRPr="00C620C9" w:rsidRDefault="005845DE" w:rsidP="0073727B"/>
        </w:tc>
        <w:tc>
          <w:tcPr>
            <w:tcW w:w="7959" w:type="dxa"/>
          </w:tcPr>
          <w:p w14:paraId="78EFB872" w14:textId="77777777" w:rsidR="005845DE" w:rsidRDefault="005845DE" w:rsidP="0073727B">
            <w:pPr>
              <w:rPr>
                <w:noProof/>
              </w:rPr>
            </w:pPr>
          </w:p>
          <w:p w14:paraId="1F83EED1" w14:textId="77777777" w:rsidR="005845DE" w:rsidRDefault="005845DE" w:rsidP="0073727B">
            <w:pPr>
              <w:rPr>
                <w:noProof/>
              </w:rPr>
            </w:pPr>
            <w:r>
              <w:rPr>
                <w:noProof/>
              </w:rPr>
              <w:t>…………………………………………………………………………………………………………………</w:t>
            </w:r>
          </w:p>
        </w:tc>
      </w:tr>
    </w:tbl>
    <w:p w14:paraId="3E23420D" w14:textId="77777777" w:rsidR="005845DE" w:rsidRDefault="005845DE" w:rsidP="0073727B"/>
    <w:p w14:paraId="69A9BCD2" w14:textId="77777777" w:rsidR="00757658" w:rsidRDefault="00757658" w:rsidP="00757658"/>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757658" w:rsidRPr="00C620C9" w14:paraId="6F25FC4A" w14:textId="77777777" w:rsidTr="00757658">
        <w:trPr>
          <w:trHeight w:val="1011"/>
          <w:jc w:val="center"/>
        </w:trPr>
        <w:tc>
          <w:tcPr>
            <w:tcW w:w="8218" w:type="dxa"/>
            <w:shd w:val="clear" w:color="C6D9F1" w:fill="F1F3E9"/>
          </w:tcPr>
          <w:p w14:paraId="2FBDA4CC" w14:textId="77777777" w:rsidR="00757658" w:rsidRDefault="00757658" w:rsidP="00757658">
            <w:pPr>
              <w:pStyle w:val="groenetekst"/>
            </w:pPr>
            <w:r>
              <w:t xml:space="preserve">De beste manier om het gewicht van een paard te weten te komen is natuurlijk met behulp van een weegbrug. </w:t>
            </w:r>
            <w:r w:rsidR="00BE2896">
              <w:rPr>
                <w:noProof/>
                <w:lang w:val="en-US"/>
              </w:rPr>
              <w:drawing>
                <wp:inline distT="0" distB="0" distL="0" distR="0" wp14:anchorId="48616F0E" wp14:editId="5CEE56B5">
                  <wp:extent cx="4295775" cy="15240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4295775" cy="1524000"/>
                          </a:xfrm>
                          <a:prstGeom prst="rect">
                            <a:avLst/>
                          </a:prstGeom>
                          <a:noFill/>
                          <a:ln w="9525">
                            <a:noFill/>
                            <a:miter lim="800000"/>
                            <a:headEnd/>
                            <a:tailEnd/>
                          </a:ln>
                        </pic:spPr>
                      </pic:pic>
                    </a:graphicData>
                  </a:graphic>
                </wp:inline>
              </w:drawing>
            </w:r>
          </w:p>
          <w:p w14:paraId="1967FE27" w14:textId="77777777" w:rsidR="00757658" w:rsidRDefault="00757658" w:rsidP="00757658">
            <w:pPr>
              <w:pStyle w:val="groenetekst"/>
            </w:pPr>
            <w:r>
              <w:t xml:space="preserve">Maar als je die niet hebt zijn er zijn verschillende manieren om het gewicht van een paard te schatten. </w:t>
            </w:r>
          </w:p>
          <w:p w14:paraId="458DE20E" w14:textId="77777777" w:rsidR="00757658" w:rsidRPr="00C620C9" w:rsidRDefault="00757658" w:rsidP="00757658">
            <w:pPr>
              <w:pStyle w:val="groenetekst"/>
            </w:pPr>
            <w:r>
              <w:t>Op de volgende bladzijden zie je vier verschillende manieren uitgelegd.</w:t>
            </w:r>
          </w:p>
        </w:tc>
      </w:tr>
    </w:tbl>
    <w:p w14:paraId="1F4C8E7B" w14:textId="77777777" w:rsidR="00757658" w:rsidRDefault="00757658" w:rsidP="00757658"/>
    <w:p w14:paraId="5702D83A" w14:textId="77777777" w:rsidR="00757658" w:rsidRDefault="00757658" w:rsidP="00757658"/>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757658" w:rsidRPr="00C620C9" w14:paraId="482D391A" w14:textId="77777777" w:rsidTr="00757658">
        <w:trPr>
          <w:trHeight w:val="1011"/>
          <w:jc w:val="center"/>
        </w:trPr>
        <w:tc>
          <w:tcPr>
            <w:tcW w:w="8218" w:type="dxa"/>
            <w:shd w:val="clear" w:color="C6D9F1" w:fill="F1F3E9"/>
          </w:tcPr>
          <w:p w14:paraId="232E1738" w14:textId="77777777" w:rsidR="00757658" w:rsidRDefault="00757658" w:rsidP="00757658">
            <w:pPr>
              <w:pStyle w:val="groenetekst"/>
            </w:pPr>
            <w:r w:rsidRPr="00222201">
              <w:rPr>
                <w:b/>
              </w:rPr>
              <w:lastRenderedPageBreak/>
              <w:t>Manier 1</w:t>
            </w:r>
            <w:r>
              <w:t xml:space="preserve">: met een </w:t>
            </w:r>
            <w:proofErr w:type="spellStart"/>
            <w:r>
              <w:t>weeglint</w:t>
            </w:r>
            <w:proofErr w:type="spellEnd"/>
            <w:r>
              <w:t>.</w:t>
            </w:r>
          </w:p>
          <w:p w14:paraId="3A3D7345" w14:textId="77777777" w:rsidR="000B2CBC" w:rsidRDefault="00BE2896" w:rsidP="00BE2896">
            <w:pPr>
              <w:pStyle w:val="groenetekst"/>
              <w:jc w:val="center"/>
              <w:rPr>
                <w:color w:val="FF0000"/>
              </w:rPr>
            </w:pPr>
            <w:r>
              <w:rPr>
                <w:noProof/>
                <w:lang w:val="en-US"/>
              </w:rPr>
              <w:drawing>
                <wp:inline distT="0" distB="0" distL="0" distR="0" wp14:anchorId="3E8149CD" wp14:editId="00F91478">
                  <wp:extent cx="1695450" cy="8001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t="16624" b="20969"/>
                          <a:stretch>
                            <a:fillRect/>
                          </a:stretch>
                        </pic:blipFill>
                        <pic:spPr bwMode="auto">
                          <a:xfrm>
                            <a:off x="0" y="0"/>
                            <a:ext cx="1695450" cy="800100"/>
                          </a:xfrm>
                          <a:prstGeom prst="rect">
                            <a:avLst/>
                          </a:prstGeom>
                          <a:noFill/>
                          <a:ln w="9525">
                            <a:noFill/>
                            <a:miter lim="800000"/>
                            <a:headEnd/>
                            <a:tailEnd/>
                          </a:ln>
                        </pic:spPr>
                      </pic:pic>
                    </a:graphicData>
                  </a:graphic>
                </wp:inline>
              </w:drawing>
            </w:r>
          </w:p>
          <w:p w14:paraId="627BF32F" w14:textId="77777777" w:rsidR="00757658" w:rsidRPr="00C620C9" w:rsidRDefault="000B2CBC" w:rsidP="000B2CBC">
            <w:pPr>
              <w:pStyle w:val="groenetekst"/>
            </w:pPr>
            <w:r>
              <w:t>Leg</w:t>
            </w:r>
            <w:r w:rsidR="00757658">
              <w:t xml:space="preserve"> het lint om de </w:t>
            </w:r>
            <w:r>
              <w:t xml:space="preserve">buik (omtrek) </w:t>
            </w:r>
            <w:r w:rsidR="00757658">
              <w:t>en lees het bij</w:t>
            </w:r>
            <w:r w:rsidR="00757658" w:rsidRPr="001A7C47">
              <w:t xml:space="preserve">behorende gewicht </w:t>
            </w:r>
            <w:r w:rsidR="00757658">
              <w:t>af</w:t>
            </w:r>
            <w:r w:rsidR="00757658" w:rsidRPr="001A7C47">
              <w:t>.</w:t>
            </w:r>
          </w:p>
        </w:tc>
      </w:tr>
    </w:tbl>
    <w:p w14:paraId="09F46AEC" w14:textId="77777777" w:rsidR="00757658" w:rsidRDefault="00757658" w:rsidP="00757658"/>
    <w:p w14:paraId="00B6965C" w14:textId="77777777" w:rsidR="00757658" w:rsidRDefault="00757658" w:rsidP="00757658"/>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757658" w:rsidRPr="00C620C9" w14:paraId="049AFD20" w14:textId="77777777" w:rsidTr="00757658">
        <w:trPr>
          <w:trHeight w:val="1011"/>
          <w:jc w:val="center"/>
        </w:trPr>
        <w:tc>
          <w:tcPr>
            <w:tcW w:w="8218" w:type="dxa"/>
            <w:shd w:val="clear" w:color="C6D9F1" w:fill="F1F3E9"/>
          </w:tcPr>
          <w:p w14:paraId="77B30ADB" w14:textId="77777777" w:rsidR="00757658" w:rsidRDefault="00757658" w:rsidP="00757658">
            <w:pPr>
              <w:pStyle w:val="groenetekst"/>
            </w:pPr>
            <w:r w:rsidRPr="00222201">
              <w:rPr>
                <w:b/>
              </w:rPr>
              <w:t>Manier 2</w:t>
            </w:r>
            <w:r>
              <w:t>: met een grafiek en een gewoon meetlint.</w:t>
            </w:r>
          </w:p>
          <w:p w14:paraId="2AB45FAF" w14:textId="77777777" w:rsidR="00757658" w:rsidRDefault="00BE2896" w:rsidP="00BE2896">
            <w:pPr>
              <w:jc w:val="center"/>
            </w:pPr>
            <w:r>
              <w:rPr>
                <w:noProof/>
                <w:lang w:val="en-US"/>
              </w:rPr>
              <w:drawing>
                <wp:inline distT="0" distB="0" distL="0" distR="0" wp14:anchorId="6E92EEA5" wp14:editId="15DA32D8">
                  <wp:extent cx="2381250" cy="3571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2381250" cy="3571875"/>
                          </a:xfrm>
                          <a:prstGeom prst="rect">
                            <a:avLst/>
                          </a:prstGeom>
                          <a:noFill/>
                          <a:ln w="9525">
                            <a:noFill/>
                            <a:miter lim="800000"/>
                            <a:headEnd/>
                            <a:tailEnd/>
                          </a:ln>
                        </pic:spPr>
                      </pic:pic>
                    </a:graphicData>
                  </a:graphic>
                </wp:inline>
              </w:drawing>
            </w:r>
          </w:p>
          <w:p w14:paraId="64C77FC8" w14:textId="77777777" w:rsidR="00757658" w:rsidRDefault="00757658" w:rsidP="00757658">
            <w:pPr>
              <w:pStyle w:val="groenetekst"/>
            </w:pPr>
            <w:r>
              <w:t>Meet de buikomvang (omtrek) en de lengte van het paard.</w:t>
            </w:r>
          </w:p>
          <w:p w14:paraId="547E193C" w14:textId="77777777" w:rsidR="00757658" w:rsidRPr="00C620C9" w:rsidRDefault="00757658" w:rsidP="00757658">
            <w:pPr>
              <w:pStyle w:val="groenetekst"/>
            </w:pPr>
            <w:r>
              <w:t>Trek een lijntje van het getal voor de omtrek naar het getal voor de lengte.</w:t>
            </w:r>
          </w:p>
        </w:tc>
      </w:tr>
    </w:tbl>
    <w:p w14:paraId="48ED5E6F" w14:textId="77777777" w:rsidR="00757658" w:rsidRDefault="00757658" w:rsidP="00757658"/>
    <w:p w14:paraId="554CAFCD" w14:textId="77777777" w:rsidR="00757658" w:rsidRDefault="00757658" w:rsidP="00757658"/>
    <w:tbl>
      <w:tblPr>
        <w:tblW w:w="0" w:type="auto"/>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757658" w:rsidRPr="00C620C9" w14:paraId="583C3B66" w14:textId="77777777" w:rsidTr="000B2CBC">
        <w:trPr>
          <w:jc w:val="center"/>
        </w:trPr>
        <w:tc>
          <w:tcPr>
            <w:tcW w:w="8218" w:type="dxa"/>
            <w:shd w:val="clear" w:color="C6D9F1" w:fill="F1F3E9"/>
          </w:tcPr>
          <w:p w14:paraId="7A011F64" w14:textId="77777777" w:rsidR="00757658" w:rsidRDefault="00757658" w:rsidP="00757658">
            <w:pPr>
              <w:pStyle w:val="groenetekst"/>
            </w:pPr>
            <w:r w:rsidRPr="00222201">
              <w:rPr>
                <w:b/>
              </w:rPr>
              <w:t>Manier 3</w:t>
            </w:r>
            <w:r>
              <w:t>: met de formule:</w:t>
            </w:r>
          </w:p>
          <w:p w14:paraId="181E29F4" w14:textId="77777777" w:rsidR="00757658" w:rsidRPr="00C620C9" w:rsidRDefault="00757658" w:rsidP="00757658">
            <w:pPr>
              <w:pStyle w:val="groenetekst"/>
            </w:pPr>
            <w:r w:rsidRPr="00460670">
              <w:rPr>
                <w:i/>
              </w:rPr>
              <w:t>gewicht</w:t>
            </w:r>
            <w:r>
              <w:t xml:space="preserve"> = </w:t>
            </w:r>
            <w:r w:rsidRPr="00460670">
              <w:rPr>
                <w:i/>
              </w:rPr>
              <w:t>omtrek</w:t>
            </w:r>
            <w:r>
              <w:t xml:space="preserve"> x </w:t>
            </w:r>
            <w:r w:rsidRPr="00460670">
              <w:rPr>
                <w:i/>
              </w:rPr>
              <w:t>omtrek</w:t>
            </w:r>
            <w:r>
              <w:t xml:space="preserve"> x </w:t>
            </w:r>
            <w:r w:rsidRPr="00460670">
              <w:rPr>
                <w:i/>
              </w:rPr>
              <w:t>lengte</w:t>
            </w:r>
            <w:r>
              <w:t xml:space="preserve"> : 11887</w:t>
            </w:r>
          </w:p>
        </w:tc>
      </w:tr>
    </w:tbl>
    <w:p w14:paraId="19BF9604" w14:textId="77777777" w:rsidR="00757658" w:rsidRDefault="00757658" w:rsidP="00BE2896"/>
    <w:p w14:paraId="65EAE8C0" w14:textId="77777777" w:rsidR="00757658" w:rsidRDefault="00757658" w:rsidP="00757658"/>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757658" w:rsidRPr="00C620C9" w14:paraId="4D1BD306" w14:textId="77777777" w:rsidTr="000B2CBC">
        <w:trPr>
          <w:jc w:val="center"/>
        </w:trPr>
        <w:tc>
          <w:tcPr>
            <w:tcW w:w="8218" w:type="dxa"/>
            <w:shd w:val="clear" w:color="C6D9F1" w:fill="F1F3E9"/>
          </w:tcPr>
          <w:p w14:paraId="7FEFEAA8" w14:textId="77777777" w:rsidR="00757658" w:rsidRDefault="00757658" w:rsidP="00757658">
            <w:pPr>
              <w:pStyle w:val="groenetekst"/>
            </w:pPr>
            <w:r w:rsidRPr="00222201">
              <w:rPr>
                <w:b/>
              </w:rPr>
              <w:t>Manier 4</w:t>
            </w:r>
            <w:r>
              <w:t>: met de formule:</w:t>
            </w:r>
          </w:p>
          <w:p w14:paraId="320A383A" w14:textId="77777777" w:rsidR="00757658" w:rsidRPr="00C620C9" w:rsidRDefault="00757658" w:rsidP="00757658">
            <w:pPr>
              <w:pStyle w:val="groenetekst"/>
            </w:pPr>
            <w:r w:rsidRPr="00460670">
              <w:rPr>
                <w:i/>
              </w:rPr>
              <w:t>gewicht</w:t>
            </w:r>
            <w:r>
              <w:t xml:space="preserve"> = (</w:t>
            </w:r>
            <w:r w:rsidRPr="00460670">
              <w:rPr>
                <w:i/>
              </w:rPr>
              <w:t>omtrek</w:t>
            </w:r>
            <w:r>
              <w:t xml:space="preserve"> x 4,3 + </w:t>
            </w:r>
            <w:r>
              <w:rPr>
                <w:i/>
              </w:rPr>
              <w:t>stokmaat</w:t>
            </w:r>
            <w:r>
              <w:t xml:space="preserve"> x 3)  - 785</w:t>
            </w:r>
          </w:p>
        </w:tc>
      </w:tr>
    </w:tbl>
    <w:p w14:paraId="3F7B71BC" w14:textId="77777777" w:rsidR="00757658" w:rsidRDefault="00757658" w:rsidP="00757658"/>
    <w:p w14:paraId="7DC709FE" w14:textId="77777777" w:rsidR="00BE2896" w:rsidRDefault="00BE2896" w:rsidP="00757658"/>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757658" w:rsidRPr="00C620C9" w14:paraId="28249F5D" w14:textId="77777777" w:rsidTr="00757658">
        <w:trPr>
          <w:trHeight w:val="1011"/>
          <w:jc w:val="center"/>
        </w:trPr>
        <w:tc>
          <w:tcPr>
            <w:tcW w:w="8218" w:type="dxa"/>
            <w:shd w:val="clear" w:color="C6D9F1" w:fill="F1F3E9"/>
          </w:tcPr>
          <w:p w14:paraId="57D7472A" w14:textId="77777777" w:rsidR="00757658" w:rsidRPr="000B2CBC" w:rsidRDefault="00757658" w:rsidP="00757658">
            <w:pPr>
              <w:pStyle w:val="groenetekst"/>
              <w:rPr>
                <w:b/>
              </w:rPr>
            </w:pPr>
            <w:r w:rsidRPr="000B2CBC">
              <w:rPr>
                <w:b/>
              </w:rPr>
              <w:lastRenderedPageBreak/>
              <w:t>Hoe moet je meten?</w:t>
            </w:r>
          </w:p>
          <w:p w14:paraId="78D1F3B1" w14:textId="77777777" w:rsidR="00757658" w:rsidRDefault="00757658" w:rsidP="00757658">
            <w:pPr>
              <w:pStyle w:val="groenetekst"/>
            </w:pPr>
            <w:r>
              <w:t xml:space="preserve">De </w:t>
            </w:r>
            <w:r w:rsidRPr="000B2CBC">
              <w:rPr>
                <w:b/>
              </w:rPr>
              <w:t>buikomvang</w:t>
            </w:r>
            <w:r>
              <w:t xml:space="preserve"> of </w:t>
            </w:r>
            <w:r w:rsidRPr="000B2CBC">
              <w:rPr>
                <w:b/>
              </w:rPr>
              <w:t>omtrek</w:t>
            </w:r>
            <w:r>
              <w:t xml:space="preserve"> wordt gemeten vlak achter de schoft en vlak achter de voorbenen:</w:t>
            </w:r>
          </w:p>
          <w:p w14:paraId="297EBA8C" w14:textId="77777777" w:rsidR="00757658" w:rsidRDefault="00BE2896" w:rsidP="00757658">
            <w:pPr>
              <w:pStyle w:val="groenetekst"/>
            </w:pPr>
            <w:r>
              <w:rPr>
                <w:noProof/>
                <w:lang w:val="en-US"/>
              </w:rPr>
              <w:drawing>
                <wp:inline distT="0" distB="0" distL="0" distR="0" wp14:anchorId="6EDD5412" wp14:editId="3BEF1AF2">
                  <wp:extent cx="3228975" cy="24288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3228975" cy="2428875"/>
                          </a:xfrm>
                          <a:prstGeom prst="rect">
                            <a:avLst/>
                          </a:prstGeom>
                          <a:noFill/>
                          <a:ln w="9525">
                            <a:noFill/>
                            <a:miter lim="800000"/>
                            <a:headEnd/>
                            <a:tailEnd/>
                          </a:ln>
                        </pic:spPr>
                      </pic:pic>
                    </a:graphicData>
                  </a:graphic>
                </wp:inline>
              </w:drawing>
            </w:r>
          </w:p>
          <w:p w14:paraId="7DC76067" w14:textId="77777777" w:rsidR="00BE2896" w:rsidRDefault="00BE2896" w:rsidP="00757658">
            <w:pPr>
              <w:pStyle w:val="groenetekst"/>
            </w:pPr>
          </w:p>
          <w:p w14:paraId="64CA3D90" w14:textId="77777777" w:rsidR="00757658" w:rsidRDefault="00757658" w:rsidP="00757658">
            <w:pPr>
              <w:pStyle w:val="groenetekst"/>
            </w:pPr>
            <w:r>
              <w:t xml:space="preserve">De </w:t>
            </w:r>
            <w:r w:rsidRPr="000B2CBC">
              <w:rPr>
                <w:b/>
              </w:rPr>
              <w:t>lengte</w:t>
            </w:r>
            <w:r>
              <w:t xml:space="preserve"> wordt gemeten van boeg tot billen:</w:t>
            </w:r>
          </w:p>
          <w:p w14:paraId="3DA897C0" w14:textId="77777777" w:rsidR="00757658" w:rsidRDefault="00BE2896" w:rsidP="00757658">
            <w:pPr>
              <w:pStyle w:val="groenetekst"/>
            </w:pPr>
            <w:r>
              <w:rPr>
                <w:noProof/>
                <w:lang w:val="en-US"/>
              </w:rPr>
              <w:drawing>
                <wp:inline distT="0" distB="0" distL="0" distR="0" wp14:anchorId="5EE978AC" wp14:editId="3DC7589E">
                  <wp:extent cx="3133725" cy="23622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3133725" cy="2362200"/>
                          </a:xfrm>
                          <a:prstGeom prst="rect">
                            <a:avLst/>
                          </a:prstGeom>
                          <a:noFill/>
                          <a:ln w="9525">
                            <a:noFill/>
                            <a:miter lim="800000"/>
                            <a:headEnd/>
                            <a:tailEnd/>
                          </a:ln>
                        </pic:spPr>
                      </pic:pic>
                    </a:graphicData>
                  </a:graphic>
                </wp:inline>
              </w:drawing>
            </w:r>
          </w:p>
          <w:p w14:paraId="07D283CF" w14:textId="560D2584" w:rsidR="00222201" w:rsidRDefault="003B599D" w:rsidP="00757658">
            <w:pPr>
              <w:pStyle w:val="groenetekst"/>
            </w:pPr>
            <w:r>
              <w:tab/>
            </w:r>
          </w:p>
          <w:p w14:paraId="3217549F" w14:textId="4CDCA1E5" w:rsidR="00222201" w:rsidRDefault="00BE2896" w:rsidP="00757658">
            <w:pPr>
              <w:pStyle w:val="groenetekst"/>
            </w:pPr>
            <w:r>
              <w:rPr>
                <w:noProof/>
                <w:lang w:val="en-US"/>
              </w:rPr>
              <w:drawing>
                <wp:anchor distT="0" distB="0" distL="114300" distR="114300" simplePos="0" relativeHeight="251670016" behindDoc="0" locked="0" layoutInCell="1" allowOverlap="1" wp14:anchorId="239F8216" wp14:editId="394E53EB">
                  <wp:simplePos x="0" y="0"/>
                  <wp:positionH relativeFrom="column">
                    <wp:posOffset>26670</wp:posOffset>
                  </wp:positionH>
                  <wp:positionV relativeFrom="paragraph">
                    <wp:posOffset>205105</wp:posOffset>
                  </wp:positionV>
                  <wp:extent cx="1905000" cy="2714625"/>
                  <wp:effectExtent l="19050" t="0" r="0" b="0"/>
                  <wp:wrapSquare wrapText="bothSides"/>
                  <wp:docPr id="111" name="Picture 111" descr="IMG_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1632"/>
                          <pic:cNvPicPr>
                            <a:picLocks noChangeAspect="1" noChangeArrowheads="1"/>
                          </pic:cNvPicPr>
                        </pic:nvPicPr>
                        <pic:blipFill>
                          <a:blip r:embed="rId37"/>
                          <a:srcRect l="13637" t="14447" b="4277"/>
                          <a:stretch>
                            <a:fillRect/>
                          </a:stretch>
                        </pic:blipFill>
                        <pic:spPr bwMode="auto">
                          <a:xfrm>
                            <a:off x="0" y="0"/>
                            <a:ext cx="1905000" cy="2714625"/>
                          </a:xfrm>
                          <a:prstGeom prst="rect">
                            <a:avLst/>
                          </a:prstGeom>
                          <a:noFill/>
                        </pic:spPr>
                      </pic:pic>
                    </a:graphicData>
                  </a:graphic>
                </wp:anchor>
              </w:drawing>
            </w:r>
            <w:r w:rsidR="00222201">
              <w:t xml:space="preserve">De </w:t>
            </w:r>
            <w:r w:rsidR="00222201">
              <w:rPr>
                <w:b/>
              </w:rPr>
              <w:t>stokmaat</w:t>
            </w:r>
            <w:r w:rsidR="00FA7579">
              <w:rPr>
                <w:b/>
              </w:rPr>
              <w:t xml:space="preserve"> </w:t>
            </w:r>
            <w:r w:rsidR="00FA7579">
              <w:t>kun je meten met een maatstok.</w:t>
            </w:r>
            <w:r w:rsidR="00A55DDA">
              <w:t xml:space="preserve"> Dat doe je zo:</w:t>
            </w:r>
          </w:p>
          <w:p w14:paraId="441628FC" w14:textId="77777777" w:rsidR="00FA7579" w:rsidRPr="00FA7579" w:rsidRDefault="00FA7579" w:rsidP="00757658">
            <w:pPr>
              <w:pStyle w:val="groenetekst"/>
            </w:pPr>
          </w:p>
          <w:p w14:paraId="2904B6C0" w14:textId="77777777" w:rsidR="00A55DDA" w:rsidRDefault="00A55DDA" w:rsidP="00A55DDA">
            <w:pPr>
              <w:pStyle w:val="groenetekst"/>
              <w:numPr>
                <w:ilvl w:val="0"/>
                <w:numId w:val="13"/>
              </w:numPr>
            </w:pPr>
            <w:r w:rsidRPr="00FA7579">
              <w:t>Het paard moet vierkant staan</w:t>
            </w:r>
            <w:r>
              <w:t>.</w:t>
            </w:r>
          </w:p>
          <w:p w14:paraId="34E3A59D" w14:textId="51652586" w:rsidR="00A55DDA" w:rsidRDefault="00A55DDA" w:rsidP="00A55DDA">
            <w:pPr>
              <w:pStyle w:val="groenetekst"/>
              <w:numPr>
                <w:ilvl w:val="0"/>
                <w:numId w:val="13"/>
              </w:numPr>
            </w:pPr>
            <w:r>
              <w:t>D</w:t>
            </w:r>
            <w:r w:rsidRPr="00FA7579">
              <w:t>e st</w:t>
            </w:r>
            <w:r>
              <w:t xml:space="preserve">ok wordt loodrecht neergezet </w:t>
            </w:r>
            <w:r w:rsidR="003B599D">
              <w:tab/>
            </w:r>
            <w:r w:rsidRPr="00FA7579">
              <w:t xml:space="preserve">met het dwarsstukje op het hoogste </w:t>
            </w:r>
            <w:r w:rsidR="003B599D">
              <w:tab/>
            </w:r>
            <w:r w:rsidRPr="00FA7579">
              <w:t xml:space="preserve">punt van de schoft. </w:t>
            </w:r>
          </w:p>
          <w:p w14:paraId="1C5544EA" w14:textId="305D6716" w:rsidR="00A55DDA" w:rsidRDefault="00A55DDA" w:rsidP="00A55DDA">
            <w:pPr>
              <w:pStyle w:val="groenetekst"/>
              <w:numPr>
                <w:ilvl w:val="0"/>
                <w:numId w:val="13"/>
              </w:numPr>
            </w:pPr>
            <w:r w:rsidRPr="00FA7579">
              <w:t xml:space="preserve">Op de schaalverdeling op de stok </w:t>
            </w:r>
            <w:r>
              <w:t>lees</w:t>
            </w:r>
            <w:r w:rsidRPr="00FA7579">
              <w:t xml:space="preserve"> </w:t>
            </w:r>
            <w:r w:rsidR="003B599D">
              <w:tab/>
            </w:r>
            <w:r>
              <w:t xml:space="preserve">je </w:t>
            </w:r>
            <w:r w:rsidRPr="00FA7579">
              <w:t xml:space="preserve">nu de hoogte van het dier af. </w:t>
            </w:r>
          </w:p>
          <w:p w14:paraId="212F217E" w14:textId="5F6A75B8" w:rsidR="00222201" w:rsidRPr="00FA7579" w:rsidRDefault="00A55DDA" w:rsidP="003B599D">
            <w:pPr>
              <w:pStyle w:val="groenetekst"/>
              <w:numPr>
                <w:ilvl w:val="0"/>
                <w:numId w:val="13"/>
              </w:numPr>
            </w:pPr>
            <w:r w:rsidRPr="00FA7579">
              <w:t xml:space="preserve">Voor een paard op ijzers wordt er een </w:t>
            </w:r>
            <w:r w:rsidR="003B599D">
              <w:tab/>
            </w:r>
            <w:r w:rsidRPr="00FA7579">
              <w:t>centimeter vanaf getrokken</w:t>
            </w:r>
            <w:r w:rsidR="00FA7579" w:rsidRPr="00FA7579">
              <w:t>.</w:t>
            </w:r>
          </w:p>
        </w:tc>
      </w:tr>
    </w:tbl>
    <w:p w14:paraId="20027C4B" w14:textId="77777777" w:rsidR="005845DE" w:rsidRDefault="005845DE" w:rsidP="00686CCB">
      <w:pPr>
        <w:rPr>
          <w:b/>
          <w:bCs/>
          <w:u w:val="single"/>
        </w:rPr>
      </w:pPr>
    </w:p>
    <w:tbl>
      <w:tblPr>
        <w:tblW w:w="0" w:type="auto"/>
        <w:tblLook w:val="00A0" w:firstRow="1" w:lastRow="0" w:firstColumn="1" w:lastColumn="0" w:noHBand="0" w:noVBand="0"/>
      </w:tblPr>
      <w:tblGrid>
        <w:gridCol w:w="513"/>
        <w:gridCol w:w="3972"/>
        <w:gridCol w:w="4236"/>
      </w:tblGrid>
      <w:tr w:rsidR="004004BF" w:rsidRPr="00C620C9" w14:paraId="481513CE" w14:textId="77777777" w:rsidTr="00D41AD5">
        <w:tc>
          <w:tcPr>
            <w:tcW w:w="534" w:type="dxa"/>
          </w:tcPr>
          <w:p w14:paraId="1A6703FE" w14:textId="77777777" w:rsidR="004004BF" w:rsidRPr="00C620C9" w:rsidRDefault="004004BF" w:rsidP="00C777E1">
            <w:pPr>
              <w:pStyle w:val="Opgave"/>
            </w:pPr>
          </w:p>
        </w:tc>
        <w:tc>
          <w:tcPr>
            <w:tcW w:w="3979" w:type="dxa"/>
          </w:tcPr>
          <w:p w14:paraId="7D10EA55" w14:textId="77777777" w:rsidR="004004BF" w:rsidRPr="00FA7579" w:rsidRDefault="004004BF" w:rsidP="00FA7579">
            <w:pPr>
              <w:pStyle w:val="Praktijk"/>
              <w:rPr>
                <w:vertAlign w:val="superscript"/>
              </w:rPr>
            </w:pPr>
            <w:r>
              <w:t>&gt;&gt; Praktijk</w:t>
            </w:r>
            <w:r>
              <w:rPr>
                <w:vertAlign w:val="superscript"/>
              </w:rPr>
              <w:t>*)</w:t>
            </w:r>
          </w:p>
          <w:p w14:paraId="0CFAAE87" w14:textId="3FC5C055" w:rsidR="004004BF" w:rsidRDefault="004004BF" w:rsidP="00FA7579">
            <w:r>
              <w:t xml:space="preserve">Gebruik alle vier </w:t>
            </w:r>
            <w:r w:rsidR="003B599D">
              <w:t xml:space="preserve">de </w:t>
            </w:r>
            <w:r>
              <w:t>manieren om het gewicht van een paard te schatten.</w:t>
            </w:r>
          </w:p>
          <w:p w14:paraId="08061709" w14:textId="77777777" w:rsidR="004004BF" w:rsidRDefault="004004BF" w:rsidP="00FA7579"/>
          <w:p w14:paraId="6CAE6B44" w14:textId="77777777" w:rsidR="004004BF" w:rsidRDefault="004004BF" w:rsidP="004004BF">
            <w:r>
              <w:t xml:space="preserve">Materialen: Een </w:t>
            </w:r>
            <w:proofErr w:type="spellStart"/>
            <w:r>
              <w:t>weeglint</w:t>
            </w:r>
            <w:proofErr w:type="spellEnd"/>
            <w:r>
              <w:t>, een meetlint, een maatstok, papier, pen.</w:t>
            </w:r>
          </w:p>
          <w:p w14:paraId="7A55F5FA" w14:textId="77777777" w:rsidR="004004BF" w:rsidRDefault="004004BF" w:rsidP="00EF3C46"/>
        </w:tc>
        <w:tc>
          <w:tcPr>
            <w:tcW w:w="3980" w:type="dxa"/>
          </w:tcPr>
          <w:p w14:paraId="4ECA75C6" w14:textId="77777777" w:rsidR="004004BF" w:rsidRPr="00C620C9" w:rsidRDefault="00BE2896" w:rsidP="00FA7579">
            <w:r>
              <w:rPr>
                <w:noProof/>
                <w:lang w:val="en-US"/>
              </w:rPr>
              <w:drawing>
                <wp:inline distT="0" distB="0" distL="0" distR="0" wp14:anchorId="0CF6349E" wp14:editId="5C4D477F">
                  <wp:extent cx="2524125" cy="2867025"/>
                  <wp:effectExtent l="19050" t="0" r="9525" b="0"/>
                  <wp:docPr id="20" name="Picture 20"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630"/>
                          <pic:cNvPicPr>
                            <a:picLocks noChangeAspect="1" noChangeArrowheads="1"/>
                          </pic:cNvPicPr>
                        </pic:nvPicPr>
                        <pic:blipFill>
                          <a:blip r:embed="rId38"/>
                          <a:srcRect l="17636" r="32645" b="15450"/>
                          <a:stretch>
                            <a:fillRect/>
                          </a:stretch>
                        </pic:blipFill>
                        <pic:spPr bwMode="auto">
                          <a:xfrm>
                            <a:off x="0" y="0"/>
                            <a:ext cx="2524125" cy="2867025"/>
                          </a:xfrm>
                          <a:prstGeom prst="rect">
                            <a:avLst/>
                          </a:prstGeom>
                          <a:noFill/>
                          <a:ln w="9525">
                            <a:noFill/>
                            <a:miter lim="800000"/>
                            <a:headEnd/>
                            <a:tailEnd/>
                          </a:ln>
                        </pic:spPr>
                      </pic:pic>
                    </a:graphicData>
                  </a:graphic>
                </wp:inline>
              </w:drawing>
            </w:r>
          </w:p>
        </w:tc>
      </w:tr>
      <w:tr w:rsidR="00D60C23" w:rsidRPr="00C620C9" w14:paraId="16D8E6B1" w14:textId="77777777" w:rsidTr="00C777E1">
        <w:tc>
          <w:tcPr>
            <w:tcW w:w="534" w:type="dxa"/>
          </w:tcPr>
          <w:p w14:paraId="6BA5AEBC" w14:textId="77777777" w:rsidR="00D60C23" w:rsidRPr="00C620C9" w:rsidRDefault="00D60C23" w:rsidP="00EF3C46"/>
        </w:tc>
        <w:tc>
          <w:tcPr>
            <w:tcW w:w="7959" w:type="dxa"/>
            <w:gridSpan w:val="2"/>
          </w:tcPr>
          <w:p w14:paraId="4E2D4786" w14:textId="77777777" w:rsidR="00D60C23" w:rsidRDefault="00D60C23" w:rsidP="00EF3C46">
            <w:pPr>
              <w:rPr>
                <w:noProof/>
              </w:rPr>
            </w:pPr>
          </w:p>
          <w:p w14:paraId="3A1DC8CE" w14:textId="77777777" w:rsidR="00757658" w:rsidRDefault="00D60C23" w:rsidP="00EF3C46">
            <w:pPr>
              <w:rPr>
                <w:noProof/>
              </w:rPr>
            </w:pPr>
            <w:r>
              <w:rPr>
                <w:noProof/>
              </w:rPr>
              <w:t xml:space="preserve">Manier A: </w:t>
            </w:r>
          </w:p>
          <w:p w14:paraId="23AD5A9C" w14:textId="77777777" w:rsidR="00222201" w:rsidRDefault="00222201" w:rsidP="00EF3C46">
            <w:pPr>
              <w:rPr>
                <w:noProof/>
              </w:rPr>
            </w:pPr>
          </w:p>
          <w:p w14:paraId="4C79C8FF" w14:textId="77777777" w:rsidR="00D60C23" w:rsidRDefault="00D60C23" w:rsidP="00EF3C46">
            <w:pPr>
              <w:rPr>
                <w:noProof/>
              </w:rPr>
            </w:pPr>
            <w:r>
              <w:rPr>
                <w:noProof/>
              </w:rPr>
              <w:t>……………………………………………………</w:t>
            </w:r>
            <w:r w:rsidR="00347380">
              <w:rPr>
                <w:noProof/>
              </w:rPr>
              <w:t>………………………</w:t>
            </w:r>
            <w:r>
              <w:rPr>
                <w:noProof/>
              </w:rPr>
              <w:t>………………………………………</w:t>
            </w:r>
          </w:p>
          <w:p w14:paraId="7720AC8F" w14:textId="77777777" w:rsidR="00222201" w:rsidRDefault="00222201" w:rsidP="00EF3C46">
            <w:pPr>
              <w:rPr>
                <w:noProof/>
              </w:rPr>
            </w:pPr>
          </w:p>
          <w:p w14:paraId="3B88E68E" w14:textId="77777777" w:rsidR="00757658" w:rsidRDefault="00D60C23" w:rsidP="00EF3C46">
            <w:pPr>
              <w:rPr>
                <w:noProof/>
              </w:rPr>
            </w:pPr>
            <w:r>
              <w:rPr>
                <w:noProof/>
              </w:rPr>
              <w:t xml:space="preserve">Manier B: </w:t>
            </w:r>
          </w:p>
          <w:p w14:paraId="0E01B220" w14:textId="77777777" w:rsidR="00222201" w:rsidRDefault="00222201" w:rsidP="00EF3C46">
            <w:pPr>
              <w:rPr>
                <w:noProof/>
              </w:rPr>
            </w:pPr>
          </w:p>
          <w:p w14:paraId="721B359C" w14:textId="77777777" w:rsidR="00D60C23" w:rsidRDefault="00D60C23" w:rsidP="00EF3C46">
            <w:pPr>
              <w:rPr>
                <w:noProof/>
              </w:rPr>
            </w:pPr>
            <w:r>
              <w:rPr>
                <w:noProof/>
              </w:rPr>
              <w:t>……………………………………………………………</w:t>
            </w:r>
            <w:r w:rsidR="00347380">
              <w:rPr>
                <w:noProof/>
              </w:rPr>
              <w:t>..</w:t>
            </w:r>
            <w:r>
              <w:rPr>
                <w:noProof/>
              </w:rPr>
              <w:t>……………………………………………………</w:t>
            </w:r>
          </w:p>
          <w:p w14:paraId="18E4A686" w14:textId="77777777" w:rsidR="00D60C23" w:rsidRDefault="00D60C23" w:rsidP="00EF3C46">
            <w:pPr>
              <w:rPr>
                <w:noProof/>
              </w:rPr>
            </w:pPr>
          </w:p>
          <w:p w14:paraId="16D5181B" w14:textId="77777777" w:rsidR="00757658" w:rsidRDefault="00D60C23" w:rsidP="00EF3C46">
            <w:pPr>
              <w:rPr>
                <w:noProof/>
              </w:rPr>
            </w:pPr>
            <w:r>
              <w:rPr>
                <w:noProof/>
              </w:rPr>
              <w:t xml:space="preserve">Manier C: </w:t>
            </w:r>
          </w:p>
          <w:p w14:paraId="080A8AD8" w14:textId="77777777" w:rsidR="00222201" w:rsidRDefault="00222201" w:rsidP="00EF3C46">
            <w:pPr>
              <w:rPr>
                <w:noProof/>
              </w:rPr>
            </w:pPr>
          </w:p>
          <w:p w14:paraId="177D3B71" w14:textId="77777777" w:rsidR="00D60C23" w:rsidRDefault="00D60C23" w:rsidP="00EF3C46">
            <w:pPr>
              <w:rPr>
                <w:noProof/>
              </w:rPr>
            </w:pPr>
            <w:r>
              <w:rPr>
                <w:noProof/>
              </w:rPr>
              <w:t>………………………………………………………………</w:t>
            </w:r>
            <w:r w:rsidR="00347380">
              <w:rPr>
                <w:noProof/>
              </w:rPr>
              <w:t>..</w:t>
            </w:r>
            <w:r>
              <w:rPr>
                <w:noProof/>
              </w:rPr>
              <w:t>…………………………………………………</w:t>
            </w:r>
          </w:p>
          <w:p w14:paraId="3A5E0FA7" w14:textId="77777777" w:rsidR="00D60C23" w:rsidRDefault="00D60C23" w:rsidP="00EF3C46">
            <w:pPr>
              <w:rPr>
                <w:noProof/>
              </w:rPr>
            </w:pPr>
          </w:p>
          <w:p w14:paraId="458B5CF3" w14:textId="77777777" w:rsidR="00757658" w:rsidRDefault="00D60C23" w:rsidP="00EF3C46">
            <w:pPr>
              <w:rPr>
                <w:noProof/>
              </w:rPr>
            </w:pPr>
            <w:r>
              <w:rPr>
                <w:noProof/>
              </w:rPr>
              <w:t xml:space="preserve">Manier D: </w:t>
            </w:r>
          </w:p>
          <w:p w14:paraId="0E79A39B" w14:textId="77777777" w:rsidR="00222201" w:rsidRDefault="00222201" w:rsidP="00EF3C46">
            <w:pPr>
              <w:rPr>
                <w:noProof/>
              </w:rPr>
            </w:pPr>
          </w:p>
          <w:p w14:paraId="6B86362A" w14:textId="77777777" w:rsidR="00D60C23" w:rsidRDefault="00D60C23" w:rsidP="00EF3C46">
            <w:pPr>
              <w:rPr>
                <w:noProof/>
              </w:rPr>
            </w:pPr>
            <w:r>
              <w:rPr>
                <w:noProof/>
              </w:rPr>
              <w:t>………………………………………………………………</w:t>
            </w:r>
            <w:r w:rsidR="00347380">
              <w:rPr>
                <w:noProof/>
              </w:rPr>
              <w:t>..</w:t>
            </w:r>
            <w:r>
              <w:rPr>
                <w:noProof/>
              </w:rPr>
              <w:t>…………………………………………………</w:t>
            </w:r>
          </w:p>
        </w:tc>
      </w:tr>
      <w:tr w:rsidR="00FA7579" w:rsidRPr="00C620C9" w14:paraId="5CCA2254" w14:textId="77777777" w:rsidTr="00C777E1">
        <w:tc>
          <w:tcPr>
            <w:tcW w:w="534" w:type="dxa"/>
          </w:tcPr>
          <w:p w14:paraId="1A16CA7A" w14:textId="77777777" w:rsidR="00FA7579" w:rsidRPr="00C620C9" w:rsidRDefault="00FA7579" w:rsidP="00EF3C46"/>
        </w:tc>
        <w:tc>
          <w:tcPr>
            <w:tcW w:w="7959" w:type="dxa"/>
            <w:gridSpan w:val="2"/>
          </w:tcPr>
          <w:p w14:paraId="77626A4E" w14:textId="77777777" w:rsidR="00FA7579" w:rsidRDefault="00FA7579" w:rsidP="00FA7579">
            <w:pPr>
              <w:rPr>
                <w:vertAlign w:val="superscript"/>
              </w:rPr>
            </w:pPr>
          </w:p>
          <w:p w14:paraId="15953730" w14:textId="77777777" w:rsidR="00FA7579" w:rsidRDefault="00FA7579" w:rsidP="00FA7579">
            <w:pPr>
              <w:rPr>
                <w:vertAlign w:val="superscript"/>
              </w:rPr>
            </w:pPr>
          </w:p>
          <w:p w14:paraId="1872E1DD" w14:textId="77777777" w:rsidR="00FA7579" w:rsidRPr="00FA7579" w:rsidRDefault="00FA7579" w:rsidP="00FA7579">
            <w:r>
              <w:rPr>
                <w:vertAlign w:val="superscript"/>
              </w:rPr>
              <w:t>*)</w:t>
            </w:r>
            <w:r w:rsidRPr="00FA7579">
              <w:t xml:space="preserve">Wanneer geen paard beschikbaar is, kun je </w:t>
            </w:r>
            <w:r w:rsidR="009E269F">
              <w:t>de volgende gegevens</w:t>
            </w:r>
            <w:r w:rsidRPr="00FA7579">
              <w:t xml:space="preserve"> gebruiken.</w:t>
            </w:r>
          </w:p>
          <w:p w14:paraId="0A4FA252" w14:textId="77777777" w:rsidR="009E269F" w:rsidRDefault="00FA7579" w:rsidP="00FA7579">
            <w:r>
              <w:t xml:space="preserve">Omtrek 180 cm, lengte 190 cm, stokmaat 153 centimeter. </w:t>
            </w:r>
          </w:p>
          <w:p w14:paraId="2C12DEC2" w14:textId="77777777" w:rsidR="00FA7579" w:rsidRDefault="00FA7579" w:rsidP="00FA7579"/>
          <w:p w14:paraId="6AF89071" w14:textId="77777777" w:rsidR="00FA7579" w:rsidRDefault="00BE2896" w:rsidP="00E311E2">
            <w:pPr>
              <w:jc w:val="right"/>
              <w:rPr>
                <w:noProof/>
                <w:lang w:eastAsia="nl-NL"/>
              </w:rPr>
            </w:pPr>
            <w:r>
              <w:rPr>
                <w:noProof/>
                <w:lang w:val="en-US"/>
              </w:rPr>
              <w:drawing>
                <wp:anchor distT="0" distB="0" distL="114300" distR="114300" simplePos="0" relativeHeight="251672064" behindDoc="0" locked="0" layoutInCell="1" allowOverlap="1" wp14:anchorId="1BBCB286" wp14:editId="31197AEC">
                  <wp:simplePos x="0" y="0"/>
                  <wp:positionH relativeFrom="column">
                    <wp:posOffset>4278630</wp:posOffset>
                  </wp:positionH>
                  <wp:positionV relativeFrom="page">
                    <wp:posOffset>323850</wp:posOffset>
                  </wp:positionV>
                  <wp:extent cx="685800" cy="1029335"/>
                  <wp:effectExtent l="19050" t="0" r="0" b="0"/>
                  <wp:wrapSquare wrapText="bothSides"/>
                  <wp:docPr id="112" name="Picture 112" descr="paarden_meet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arden_meetlint"/>
                          <pic:cNvPicPr>
                            <a:picLocks noChangeAspect="1" noChangeArrowheads="1"/>
                          </pic:cNvPicPr>
                        </pic:nvPicPr>
                        <pic:blipFill>
                          <a:blip r:embed="rId39"/>
                          <a:srcRect t="23897"/>
                          <a:stretch>
                            <a:fillRect/>
                          </a:stretch>
                        </pic:blipFill>
                        <pic:spPr bwMode="auto">
                          <a:xfrm>
                            <a:off x="0" y="0"/>
                            <a:ext cx="685800" cy="1029335"/>
                          </a:xfrm>
                          <a:prstGeom prst="rect">
                            <a:avLst/>
                          </a:prstGeom>
                          <a:noFill/>
                        </pic:spPr>
                      </pic:pic>
                    </a:graphicData>
                  </a:graphic>
                </wp:anchor>
              </w:drawing>
            </w:r>
          </w:p>
        </w:tc>
      </w:tr>
      <w:tr w:rsidR="00FC183A" w:rsidRPr="00C620C9" w14:paraId="4B53BB7E" w14:textId="77777777" w:rsidTr="00C777E1">
        <w:tc>
          <w:tcPr>
            <w:tcW w:w="534" w:type="dxa"/>
          </w:tcPr>
          <w:p w14:paraId="5193E447" w14:textId="77777777" w:rsidR="00FC183A" w:rsidRPr="00C620C9" w:rsidRDefault="00FC183A" w:rsidP="00EF3C46"/>
        </w:tc>
        <w:tc>
          <w:tcPr>
            <w:tcW w:w="7959" w:type="dxa"/>
            <w:gridSpan w:val="2"/>
          </w:tcPr>
          <w:p w14:paraId="31A969FC" w14:textId="77777777" w:rsidR="00FC183A" w:rsidRDefault="00FC183A" w:rsidP="00FC183A">
            <w:pPr>
              <w:jc w:val="right"/>
              <w:rPr>
                <w:noProof/>
              </w:rPr>
            </w:pPr>
            <w:r>
              <w:rPr>
                <w:noProof/>
                <w:lang w:eastAsia="nl-NL"/>
              </w:rPr>
              <w:t>weeglint</w:t>
            </w:r>
          </w:p>
        </w:tc>
      </w:tr>
    </w:tbl>
    <w:p w14:paraId="664CAD88" w14:textId="77777777" w:rsidR="0018425A" w:rsidRDefault="0018425A" w:rsidP="00757658"/>
    <w:p w14:paraId="26AA35AA" w14:textId="77777777" w:rsidR="00BE2896" w:rsidRDefault="00BE2896" w:rsidP="00757658"/>
    <w:p w14:paraId="6AD98CE0" w14:textId="77777777" w:rsidR="00BE2896" w:rsidRDefault="00BE2896" w:rsidP="00757658"/>
    <w:p w14:paraId="3AEE4593" w14:textId="77777777" w:rsidR="00BE2896" w:rsidRDefault="00BE2896" w:rsidP="00757658"/>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757658" w:rsidRPr="00C620C9" w14:paraId="14279BA1" w14:textId="77777777" w:rsidTr="00757658">
        <w:trPr>
          <w:trHeight w:val="1011"/>
          <w:jc w:val="center"/>
        </w:trPr>
        <w:tc>
          <w:tcPr>
            <w:tcW w:w="8218" w:type="dxa"/>
            <w:shd w:val="clear" w:color="C6D9F1" w:fill="F1F3E9"/>
          </w:tcPr>
          <w:p w14:paraId="61EFF17E" w14:textId="77777777" w:rsidR="0018425A" w:rsidRDefault="00BE2896" w:rsidP="0018425A">
            <w:pPr>
              <w:pStyle w:val="groenetekst"/>
            </w:pPr>
            <w:r>
              <w:rPr>
                <w:noProof/>
                <w:lang w:val="en-US"/>
              </w:rPr>
              <w:lastRenderedPageBreak/>
              <w:drawing>
                <wp:anchor distT="0" distB="0" distL="114300" distR="114300" simplePos="0" relativeHeight="251664896" behindDoc="0" locked="0" layoutInCell="1" allowOverlap="1" wp14:anchorId="398D8B13" wp14:editId="061D1B7E">
                  <wp:simplePos x="0" y="0"/>
                  <wp:positionH relativeFrom="margin">
                    <wp:posOffset>3178175</wp:posOffset>
                  </wp:positionH>
                  <wp:positionV relativeFrom="margin">
                    <wp:posOffset>19050</wp:posOffset>
                  </wp:positionV>
                  <wp:extent cx="1895475" cy="1466850"/>
                  <wp:effectExtent l="19050" t="0" r="9525" b="0"/>
                  <wp:wrapSquare wrapText="bothSides"/>
                  <wp:docPr id="83" name="Picture 83" descr="Padraig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draig a"/>
                          <pic:cNvPicPr>
                            <a:picLocks noChangeAspect="1" noChangeArrowheads="1"/>
                          </pic:cNvPicPr>
                        </pic:nvPicPr>
                        <pic:blipFill>
                          <a:blip r:embed="rId40"/>
                          <a:srcRect/>
                          <a:stretch>
                            <a:fillRect/>
                          </a:stretch>
                        </pic:blipFill>
                        <pic:spPr bwMode="auto">
                          <a:xfrm>
                            <a:off x="0" y="0"/>
                            <a:ext cx="1895475" cy="1466850"/>
                          </a:xfrm>
                          <a:prstGeom prst="rect">
                            <a:avLst/>
                          </a:prstGeom>
                          <a:noFill/>
                        </pic:spPr>
                      </pic:pic>
                    </a:graphicData>
                  </a:graphic>
                </wp:anchor>
              </w:drawing>
            </w:r>
            <w:r w:rsidR="0018425A">
              <w:t xml:space="preserve">Je ziet dat je verschillende uitkomsten krijgt. </w:t>
            </w:r>
          </w:p>
          <w:p w14:paraId="4D10477D" w14:textId="17BCF141" w:rsidR="0018425A" w:rsidRDefault="0018425A" w:rsidP="0018425A">
            <w:pPr>
              <w:pStyle w:val="groenetekst"/>
            </w:pPr>
            <w:r>
              <w:t xml:space="preserve">Maar </w:t>
            </w:r>
            <w:r w:rsidR="003B599D">
              <w:t>welke</w:t>
            </w:r>
            <w:r>
              <w:t xml:space="preserve"> is de meest nauwkeurige?</w:t>
            </w:r>
          </w:p>
          <w:p w14:paraId="049362A7" w14:textId="5F2394F6" w:rsidR="0018425A" w:rsidRDefault="003B599D" w:rsidP="0018425A">
            <w:pPr>
              <w:pStyle w:val="groenetekst"/>
            </w:pPr>
            <w:r>
              <w:br/>
            </w:r>
            <w:r w:rsidR="0018425A">
              <w:t xml:space="preserve">Dit ga je uitzoeken aan de hand van een </w:t>
            </w:r>
            <w:proofErr w:type="spellStart"/>
            <w:r w:rsidR="0018425A">
              <w:t>Tinker</w:t>
            </w:r>
            <w:proofErr w:type="spellEnd"/>
            <w:r w:rsidR="0018425A">
              <w:t xml:space="preserve"> die op </w:t>
            </w:r>
            <w:r w:rsidR="0018425A" w:rsidRPr="002855D0">
              <w:t xml:space="preserve">een weegbrug </w:t>
            </w:r>
            <w:r w:rsidR="0018425A">
              <w:t>gewogen is:</w:t>
            </w:r>
          </w:p>
          <w:p w14:paraId="253C44C9" w14:textId="77777777" w:rsidR="00757658" w:rsidRPr="00C620C9" w:rsidRDefault="009E269F" w:rsidP="009E269F">
            <w:pPr>
              <w:pStyle w:val="groenetekst"/>
            </w:pPr>
            <w:r>
              <w:t>G</w:t>
            </w:r>
            <w:r w:rsidR="0018425A">
              <w:t>ewicht =</w:t>
            </w:r>
            <w:r w:rsidR="0018425A" w:rsidRPr="002855D0">
              <w:t xml:space="preserve"> 633 kg</w:t>
            </w:r>
            <w:r w:rsidR="0018425A" w:rsidRPr="002855D0">
              <w:br/>
            </w:r>
          </w:p>
        </w:tc>
      </w:tr>
    </w:tbl>
    <w:p w14:paraId="4E8A2357" w14:textId="77777777" w:rsidR="0018425A" w:rsidRDefault="0018425A" w:rsidP="00BE2896"/>
    <w:p w14:paraId="247A8EC2" w14:textId="77777777" w:rsidR="009E269F" w:rsidRPr="00C620C9" w:rsidRDefault="009E269F"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7973E336" w14:textId="77777777" w:rsidTr="00C777E1">
        <w:tc>
          <w:tcPr>
            <w:tcW w:w="534" w:type="dxa"/>
          </w:tcPr>
          <w:p w14:paraId="0CC36D44" w14:textId="77777777" w:rsidR="005845DE" w:rsidRPr="00C620C9" w:rsidRDefault="005845DE" w:rsidP="00FF556D">
            <w:pPr>
              <w:pStyle w:val="Opgave"/>
            </w:pPr>
          </w:p>
        </w:tc>
        <w:tc>
          <w:tcPr>
            <w:tcW w:w="7959" w:type="dxa"/>
          </w:tcPr>
          <w:p w14:paraId="40437370" w14:textId="4189E607" w:rsidR="009E269F" w:rsidRDefault="009E269F" w:rsidP="00331492">
            <w:r>
              <w:t xml:space="preserve">Verdere gegevens van de </w:t>
            </w:r>
            <w:proofErr w:type="spellStart"/>
            <w:r>
              <w:t>Tinker</w:t>
            </w:r>
            <w:proofErr w:type="spellEnd"/>
            <w:r w:rsidR="003B599D">
              <w:t xml:space="preserve"> zijn</w:t>
            </w:r>
            <w:r>
              <w:t>:</w:t>
            </w:r>
          </w:p>
          <w:p w14:paraId="76B07031" w14:textId="77777777" w:rsidR="009E269F" w:rsidRDefault="009E269F" w:rsidP="003B599D">
            <w:pPr>
              <w:ind w:left="720"/>
            </w:pPr>
            <w:r>
              <w:t>omtrek</w:t>
            </w:r>
            <w:r w:rsidRPr="002855D0">
              <w:t xml:space="preserve"> = 210</w:t>
            </w:r>
            <w:r>
              <w:t xml:space="preserve"> cm</w:t>
            </w:r>
            <w:r w:rsidRPr="002855D0">
              <w:br/>
              <w:t>lengte = 171</w:t>
            </w:r>
            <w:r>
              <w:t xml:space="preserve"> cm </w:t>
            </w:r>
            <w:r w:rsidRPr="002855D0">
              <w:br/>
            </w:r>
            <w:r>
              <w:t xml:space="preserve">stokmaat = </w:t>
            </w:r>
            <w:r w:rsidRPr="002855D0">
              <w:t>155</w:t>
            </w:r>
            <w:r>
              <w:t xml:space="preserve"> cm</w:t>
            </w:r>
          </w:p>
          <w:p w14:paraId="69CD0634" w14:textId="40A2558E" w:rsidR="005845DE" w:rsidRPr="00C620C9" w:rsidRDefault="005845DE" w:rsidP="003B599D">
            <w:r>
              <w:t>Gebruik de</w:t>
            </w:r>
            <w:r w:rsidR="009E269F">
              <w:t>ze</w:t>
            </w:r>
            <w:r>
              <w:t xml:space="preserve"> gegevens van de </w:t>
            </w:r>
            <w:proofErr w:type="spellStart"/>
            <w:r>
              <w:t>Tinker</w:t>
            </w:r>
            <w:proofErr w:type="spellEnd"/>
            <w:r>
              <w:t xml:space="preserve"> om </w:t>
            </w:r>
            <w:r w:rsidR="009E269F">
              <w:t>op de vier manieren zijn gewicht te bepalen.</w:t>
            </w:r>
            <w:r w:rsidR="003B599D">
              <w:t xml:space="preserve"> De uitkomst bij </w:t>
            </w:r>
            <w:r w:rsidR="003B599D">
              <w:t>Manier A (</w:t>
            </w:r>
            <w:proofErr w:type="spellStart"/>
            <w:r w:rsidR="003B599D">
              <w:t>weeglint</w:t>
            </w:r>
            <w:proofErr w:type="spellEnd"/>
            <w:r w:rsidR="003B599D">
              <w:t>) is al ingevuld</w:t>
            </w:r>
            <w:r w:rsidR="003B599D">
              <w:t>.</w:t>
            </w:r>
          </w:p>
        </w:tc>
      </w:tr>
      <w:tr w:rsidR="005845DE" w:rsidRPr="00C620C9" w14:paraId="5B36B430" w14:textId="77777777" w:rsidTr="00C777E1">
        <w:tc>
          <w:tcPr>
            <w:tcW w:w="534" w:type="dxa"/>
          </w:tcPr>
          <w:p w14:paraId="6DE08527" w14:textId="77777777" w:rsidR="005845DE" w:rsidRPr="00C620C9" w:rsidRDefault="005845DE" w:rsidP="00FF556D"/>
        </w:tc>
        <w:tc>
          <w:tcPr>
            <w:tcW w:w="7959" w:type="dxa"/>
          </w:tcPr>
          <w:p w14:paraId="596110CB" w14:textId="77777777" w:rsidR="005845DE" w:rsidRDefault="005845DE" w:rsidP="00FF556D">
            <w:pPr>
              <w:rPr>
                <w:noProof/>
              </w:rPr>
            </w:pPr>
          </w:p>
          <w:p w14:paraId="7BCE1DAD" w14:textId="77777777" w:rsidR="009E269F" w:rsidRDefault="005845DE" w:rsidP="002855D0">
            <w:pPr>
              <w:rPr>
                <w:noProof/>
              </w:rPr>
            </w:pPr>
            <w:r>
              <w:rPr>
                <w:noProof/>
              </w:rPr>
              <w:t xml:space="preserve">Manier A: </w:t>
            </w:r>
          </w:p>
          <w:p w14:paraId="2D555F33" w14:textId="77777777" w:rsidR="009E269F" w:rsidRDefault="009E269F" w:rsidP="002855D0">
            <w:pPr>
              <w:rPr>
                <w:noProof/>
              </w:rPr>
            </w:pPr>
          </w:p>
          <w:p w14:paraId="3F31E9FD" w14:textId="178A9F96" w:rsidR="005845DE" w:rsidRDefault="003B599D" w:rsidP="002855D0">
            <w:pPr>
              <w:rPr>
                <w:noProof/>
              </w:rPr>
            </w:pPr>
            <w:r>
              <w:rPr>
                <w:noProof/>
              </w:rPr>
              <w:tab/>
            </w:r>
            <w:r w:rsidR="009E269F">
              <w:rPr>
                <w:noProof/>
              </w:rPr>
              <w:t>722 kg  .</w:t>
            </w:r>
          </w:p>
          <w:p w14:paraId="78EA6D2B" w14:textId="77777777" w:rsidR="005845DE" w:rsidRDefault="005845DE" w:rsidP="002855D0">
            <w:pPr>
              <w:rPr>
                <w:noProof/>
              </w:rPr>
            </w:pPr>
          </w:p>
          <w:p w14:paraId="546AF7CA" w14:textId="77777777" w:rsidR="009E269F" w:rsidRDefault="005845DE" w:rsidP="002855D0">
            <w:pPr>
              <w:rPr>
                <w:noProof/>
              </w:rPr>
            </w:pPr>
            <w:r>
              <w:rPr>
                <w:noProof/>
              </w:rPr>
              <w:t xml:space="preserve">Manier B: </w:t>
            </w:r>
          </w:p>
          <w:p w14:paraId="26B0F340" w14:textId="77777777" w:rsidR="009E269F" w:rsidRDefault="009E269F" w:rsidP="002855D0">
            <w:pPr>
              <w:rPr>
                <w:noProof/>
              </w:rPr>
            </w:pPr>
          </w:p>
          <w:p w14:paraId="6D70A32E" w14:textId="77777777" w:rsidR="005845DE" w:rsidRDefault="005845DE" w:rsidP="002855D0">
            <w:pPr>
              <w:rPr>
                <w:noProof/>
              </w:rPr>
            </w:pPr>
            <w:r>
              <w:rPr>
                <w:noProof/>
              </w:rPr>
              <w:t>…………………………………………………………………………………………………………………</w:t>
            </w:r>
          </w:p>
          <w:p w14:paraId="1531201D" w14:textId="77777777" w:rsidR="005845DE" w:rsidRDefault="005845DE" w:rsidP="002855D0">
            <w:pPr>
              <w:rPr>
                <w:noProof/>
              </w:rPr>
            </w:pPr>
          </w:p>
          <w:p w14:paraId="18A9AA84" w14:textId="77777777" w:rsidR="009E269F" w:rsidRDefault="005845DE" w:rsidP="002855D0">
            <w:pPr>
              <w:rPr>
                <w:noProof/>
              </w:rPr>
            </w:pPr>
            <w:r>
              <w:rPr>
                <w:noProof/>
              </w:rPr>
              <w:t xml:space="preserve">Manier C: </w:t>
            </w:r>
          </w:p>
          <w:p w14:paraId="3FFF4359" w14:textId="77777777" w:rsidR="009E269F" w:rsidRDefault="009E269F" w:rsidP="002855D0">
            <w:pPr>
              <w:rPr>
                <w:noProof/>
              </w:rPr>
            </w:pPr>
          </w:p>
          <w:p w14:paraId="3EC78C6B" w14:textId="77777777" w:rsidR="005845DE" w:rsidRDefault="005845DE" w:rsidP="002855D0">
            <w:pPr>
              <w:rPr>
                <w:noProof/>
              </w:rPr>
            </w:pPr>
            <w:r>
              <w:rPr>
                <w:noProof/>
              </w:rPr>
              <w:t>…………………………………………………………………………………………………………………</w:t>
            </w:r>
          </w:p>
          <w:p w14:paraId="0862AB9B" w14:textId="77777777" w:rsidR="005845DE" w:rsidRDefault="005845DE" w:rsidP="002855D0">
            <w:pPr>
              <w:rPr>
                <w:noProof/>
              </w:rPr>
            </w:pPr>
          </w:p>
          <w:p w14:paraId="4C5E1EC4" w14:textId="77777777" w:rsidR="009E269F" w:rsidRDefault="005845DE" w:rsidP="002855D0">
            <w:pPr>
              <w:rPr>
                <w:noProof/>
              </w:rPr>
            </w:pPr>
            <w:r>
              <w:rPr>
                <w:noProof/>
              </w:rPr>
              <w:t xml:space="preserve">Manier D: </w:t>
            </w:r>
          </w:p>
          <w:p w14:paraId="51CF2DA7" w14:textId="77777777" w:rsidR="009E269F" w:rsidRDefault="009E269F" w:rsidP="002855D0">
            <w:pPr>
              <w:rPr>
                <w:noProof/>
              </w:rPr>
            </w:pPr>
          </w:p>
          <w:p w14:paraId="14174174" w14:textId="77777777" w:rsidR="005845DE" w:rsidRDefault="005845DE" w:rsidP="002855D0">
            <w:r>
              <w:rPr>
                <w:noProof/>
              </w:rPr>
              <w:t>…………………………………………………………………………………………………………………</w:t>
            </w:r>
          </w:p>
        </w:tc>
      </w:tr>
    </w:tbl>
    <w:p w14:paraId="5CAB865A" w14:textId="77777777" w:rsidR="005845DE" w:rsidRDefault="005845DE" w:rsidP="002855D0"/>
    <w:p w14:paraId="3B4E20A2" w14:textId="77777777" w:rsidR="00222201" w:rsidRDefault="00222201" w:rsidP="00222201">
      <w:pPr>
        <w:pStyle w:val="streepje"/>
      </w:pPr>
    </w:p>
    <w:tbl>
      <w:tblPr>
        <w:tblW w:w="8493" w:type="dxa"/>
        <w:tblLayout w:type="fixed"/>
        <w:tblLook w:val="00A0" w:firstRow="1" w:lastRow="0" w:firstColumn="1" w:lastColumn="0" w:noHBand="0" w:noVBand="0"/>
      </w:tblPr>
      <w:tblGrid>
        <w:gridCol w:w="534"/>
        <w:gridCol w:w="7959"/>
      </w:tblGrid>
      <w:tr w:rsidR="00222201" w:rsidRPr="00C620C9" w14:paraId="6FF2D650" w14:textId="77777777" w:rsidTr="00222201">
        <w:tc>
          <w:tcPr>
            <w:tcW w:w="534" w:type="dxa"/>
          </w:tcPr>
          <w:p w14:paraId="3F46BCF2" w14:textId="77777777" w:rsidR="00222201" w:rsidRPr="00C620C9" w:rsidRDefault="00222201" w:rsidP="00222201">
            <w:pPr>
              <w:pStyle w:val="Opgave"/>
            </w:pPr>
          </w:p>
        </w:tc>
        <w:tc>
          <w:tcPr>
            <w:tcW w:w="7959" w:type="dxa"/>
          </w:tcPr>
          <w:p w14:paraId="17CB5E71" w14:textId="21AF83F4" w:rsidR="00222201" w:rsidRPr="00C620C9" w:rsidRDefault="00222201" w:rsidP="00C20A6C">
            <w:r>
              <w:t xml:space="preserve">Welke </w:t>
            </w:r>
            <w:r w:rsidR="009E269F">
              <w:t>van de</w:t>
            </w:r>
            <w:r w:rsidR="00C20A6C">
              <w:t xml:space="preserve"> vier</w:t>
            </w:r>
            <w:r w:rsidR="009E269F">
              <w:t xml:space="preserve"> manieren</w:t>
            </w:r>
            <w:r>
              <w:t xml:space="preserve"> geeft de beste schatting voor het gewicht van een paard?</w:t>
            </w:r>
            <w:r w:rsidR="003B599D">
              <w:t xml:space="preserve"> Gebruik je antwoorden van vraag 20.</w:t>
            </w:r>
          </w:p>
        </w:tc>
      </w:tr>
      <w:tr w:rsidR="00222201" w:rsidRPr="00C620C9" w14:paraId="0051EC5F" w14:textId="77777777" w:rsidTr="00222201">
        <w:tc>
          <w:tcPr>
            <w:tcW w:w="534" w:type="dxa"/>
          </w:tcPr>
          <w:p w14:paraId="52149CEB" w14:textId="77777777" w:rsidR="00222201" w:rsidRPr="00C620C9" w:rsidRDefault="00222201" w:rsidP="00222201"/>
        </w:tc>
        <w:tc>
          <w:tcPr>
            <w:tcW w:w="7959" w:type="dxa"/>
          </w:tcPr>
          <w:p w14:paraId="7BD4C5E6" w14:textId="77777777" w:rsidR="00222201" w:rsidRDefault="00222201" w:rsidP="00222201">
            <w:pPr>
              <w:rPr>
                <w:noProof/>
              </w:rPr>
            </w:pPr>
          </w:p>
          <w:p w14:paraId="2CB9034A" w14:textId="77777777" w:rsidR="00222201" w:rsidRDefault="00222201" w:rsidP="00222201">
            <w:pPr>
              <w:rPr>
                <w:noProof/>
              </w:rPr>
            </w:pPr>
            <w:r>
              <w:rPr>
                <w:noProof/>
              </w:rPr>
              <w:t>…………………………………………………………………………………………………………………</w:t>
            </w:r>
          </w:p>
          <w:p w14:paraId="50BFF5BD" w14:textId="77777777" w:rsidR="00347380" w:rsidRDefault="00347380" w:rsidP="00222201">
            <w:pPr>
              <w:rPr>
                <w:noProof/>
              </w:rPr>
            </w:pPr>
          </w:p>
          <w:p w14:paraId="6F4334EA" w14:textId="77777777" w:rsidR="00347380" w:rsidRDefault="00347380" w:rsidP="00347380">
            <w:r>
              <w:rPr>
                <w:noProof/>
              </w:rPr>
              <w:t>Bespreek je antwoord in de klas.</w:t>
            </w:r>
          </w:p>
        </w:tc>
      </w:tr>
    </w:tbl>
    <w:p w14:paraId="61E5B99F" w14:textId="77777777" w:rsidR="00222201" w:rsidRDefault="00222201" w:rsidP="00222201"/>
    <w:p w14:paraId="450F030C" w14:textId="77777777" w:rsidR="0018425A" w:rsidRDefault="0018425A" w:rsidP="0018425A"/>
    <w:tbl>
      <w:tblPr>
        <w:tblW w:w="8218" w:type="dxa"/>
        <w:jc w:val="center"/>
        <w:tblBorders>
          <w:left w:val="single" w:sz="48" w:space="0" w:color="00B050"/>
          <w:insideH w:val="single" w:sz="48" w:space="0" w:color="00B050"/>
          <w:insideV w:val="single" w:sz="48" w:space="0" w:color="00B050"/>
        </w:tblBorders>
        <w:shd w:val="clear" w:color="C6D9F1" w:fill="F1F3E9"/>
        <w:tblCellMar>
          <w:top w:w="113" w:type="dxa"/>
          <w:bottom w:w="113" w:type="dxa"/>
        </w:tblCellMar>
        <w:tblLook w:val="01E0" w:firstRow="1" w:lastRow="1" w:firstColumn="1" w:lastColumn="1" w:noHBand="0" w:noVBand="0"/>
      </w:tblPr>
      <w:tblGrid>
        <w:gridCol w:w="8218"/>
      </w:tblGrid>
      <w:tr w:rsidR="0018425A" w:rsidRPr="00C620C9" w14:paraId="3E3571DF" w14:textId="77777777" w:rsidTr="00853172">
        <w:trPr>
          <w:trHeight w:val="1011"/>
          <w:jc w:val="center"/>
        </w:trPr>
        <w:tc>
          <w:tcPr>
            <w:tcW w:w="8218" w:type="dxa"/>
            <w:shd w:val="clear" w:color="C6D9F1" w:fill="F1F3E9"/>
          </w:tcPr>
          <w:p w14:paraId="6BF4B601" w14:textId="77777777" w:rsidR="00C20A6C" w:rsidRDefault="00C20A6C" w:rsidP="00C20A6C">
            <w:pPr>
              <w:pStyle w:val="groenetekst"/>
            </w:pPr>
            <w:r>
              <w:lastRenderedPageBreak/>
              <w:t xml:space="preserve">Wanneer je het gewicht van het paard weet kun je de juiste dosering voor een wormspuit </w:t>
            </w:r>
            <w:r w:rsidR="00D27CC0">
              <w:t>instellen: draai de ring tot aan het aantal kilogram (het gewicht van het paard).</w:t>
            </w:r>
          </w:p>
          <w:p w14:paraId="25F72B9E" w14:textId="77777777" w:rsidR="0018425A" w:rsidRDefault="00BE2896" w:rsidP="0018425A">
            <w:pPr>
              <w:jc w:val="center"/>
            </w:pPr>
            <w:r>
              <w:rPr>
                <w:noProof/>
                <w:lang w:val="en-US"/>
              </w:rPr>
              <w:drawing>
                <wp:inline distT="0" distB="0" distL="0" distR="0" wp14:anchorId="25B45E1B" wp14:editId="138B0788">
                  <wp:extent cx="3381375" cy="24098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3381375" cy="2409825"/>
                          </a:xfrm>
                          <a:prstGeom prst="rect">
                            <a:avLst/>
                          </a:prstGeom>
                          <a:noFill/>
                          <a:ln w="9525">
                            <a:noFill/>
                            <a:miter lim="800000"/>
                            <a:headEnd/>
                            <a:tailEnd/>
                          </a:ln>
                        </pic:spPr>
                      </pic:pic>
                    </a:graphicData>
                  </a:graphic>
                </wp:inline>
              </w:drawing>
            </w:r>
          </w:p>
          <w:p w14:paraId="16510B91" w14:textId="77777777" w:rsidR="0018425A" w:rsidRPr="00C620C9" w:rsidRDefault="0018425A" w:rsidP="0018425A">
            <w:pPr>
              <w:pStyle w:val="groenetekst"/>
            </w:pPr>
          </w:p>
        </w:tc>
      </w:tr>
    </w:tbl>
    <w:p w14:paraId="235E5AB2" w14:textId="77777777" w:rsidR="00331492" w:rsidRDefault="00331492" w:rsidP="00331492"/>
    <w:p w14:paraId="75CA1A9B" w14:textId="77777777" w:rsidR="005845DE" w:rsidRPr="00C620C9" w:rsidRDefault="005845DE" w:rsidP="00D60C23">
      <w:pPr>
        <w:pStyle w:val="streepje"/>
      </w:pPr>
    </w:p>
    <w:tbl>
      <w:tblPr>
        <w:tblW w:w="8493" w:type="dxa"/>
        <w:tblLayout w:type="fixed"/>
        <w:tblLook w:val="00A0" w:firstRow="1" w:lastRow="0" w:firstColumn="1" w:lastColumn="0" w:noHBand="0" w:noVBand="0"/>
      </w:tblPr>
      <w:tblGrid>
        <w:gridCol w:w="534"/>
        <w:gridCol w:w="7959"/>
      </w:tblGrid>
      <w:tr w:rsidR="005845DE" w:rsidRPr="00C620C9" w14:paraId="19A9FD17" w14:textId="77777777" w:rsidTr="00C777E1">
        <w:tc>
          <w:tcPr>
            <w:tcW w:w="534" w:type="dxa"/>
          </w:tcPr>
          <w:p w14:paraId="656B9222" w14:textId="77777777" w:rsidR="005845DE" w:rsidRPr="00C620C9" w:rsidRDefault="005845DE" w:rsidP="00FF556D">
            <w:pPr>
              <w:pStyle w:val="Opgave"/>
            </w:pPr>
          </w:p>
        </w:tc>
        <w:tc>
          <w:tcPr>
            <w:tcW w:w="7959" w:type="dxa"/>
          </w:tcPr>
          <w:p w14:paraId="6AD21CDB" w14:textId="77777777" w:rsidR="005845DE" w:rsidRPr="00C620C9" w:rsidRDefault="005845DE" w:rsidP="005C32EF">
            <w:r>
              <w:t xml:space="preserve">Teken </w:t>
            </w:r>
            <w:r w:rsidR="00331492">
              <w:t xml:space="preserve">hieronder </w:t>
            </w:r>
            <w:r>
              <w:t xml:space="preserve">de ring waar die moet staan voor de </w:t>
            </w:r>
            <w:r w:rsidR="00331492">
              <w:t xml:space="preserve">juiste </w:t>
            </w:r>
            <w:r>
              <w:t xml:space="preserve">dosering voor </w:t>
            </w:r>
            <w:r w:rsidR="005C32EF">
              <w:t>een paard van 550 kg</w:t>
            </w:r>
            <w:r>
              <w:t>.</w:t>
            </w:r>
          </w:p>
        </w:tc>
      </w:tr>
      <w:tr w:rsidR="005845DE" w:rsidRPr="00C620C9" w14:paraId="3FAEC8B4" w14:textId="77777777" w:rsidTr="00C777E1">
        <w:tc>
          <w:tcPr>
            <w:tcW w:w="8493" w:type="dxa"/>
            <w:gridSpan w:val="2"/>
          </w:tcPr>
          <w:p w14:paraId="295F14D4" w14:textId="77777777" w:rsidR="005845DE" w:rsidRDefault="00BE2896" w:rsidP="00FF556D">
            <w:r>
              <w:rPr>
                <w:noProof/>
                <w:lang w:val="en-US"/>
              </w:rPr>
              <w:drawing>
                <wp:inline distT="0" distB="0" distL="0" distR="0" wp14:anchorId="57AC9817" wp14:editId="1353803A">
                  <wp:extent cx="5229225" cy="22193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5229225" cy="2219325"/>
                          </a:xfrm>
                          <a:prstGeom prst="rect">
                            <a:avLst/>
                          </a:prstGeom>
                          <a:noFill/>
                          <a:ln w="9525">
                            <a:noFill/>
                            <a:miter lim="800000"/>
                            <a:headEnd/>
                            <a:tailEnd/>
                          </a:ln>
                        </pic:spPr>
                      </pic:pic>
                    </a:graphicData>
                  </a:graphic>
                </wp:inline>
              </w:drawing>
            </w:r>
          </w:p>
        </w:tc>
      </w:tr>
    </w:tbl>
    <w:p w14:paraId="2F568A5E" w14:textId="77777777" w:rsidR="005845DE" w:rsidRDefault="005845DE" w:rsidP="002855D0"/>
    <w:p w14:paraId="2606FDFC" w14:textId="77777777" w:rsidR="00BB15A4" w:rsidRPr="00C620C9" w:rsidRDefault="00BB15A4" w:rsidP="00D60C23">
      <w:pPr>
        <w:pStyle w:val="streepje"/>
      </w:pPr>
    </w:p>
    <w:tbl>
      <w:tblPr>
        <w:tblW w:w="8493" w:type="dxa"/>
        <w:tblLayout w:type="fixed"/>
        <w:tblLook w:val="00A0" w:firstRow="1" w:lastRow="0" w:firstColumn="1" w:lastColumn="0" w:noHBand="0" w:noVBand="0"/>
      </w:tblPr>
      <w:tblGrid>
        <w:gridCol w:w="534"/>
        <w:gridCol w:w="7959"/>
      </w:tblGrid>
      <w:tr w:rsidR="00BB15A4" w:rsidRPr="00C620C9" w14:paraId="594D978D" w14:textId="77777777" w:rsidTr="00C777E1">
        <w:tc>
          <w:tcPr>
            <w:tcW w:w="534" w:type="dxa"/>
          </w:tcPr>
          <w:p w14:paraId="754A6B1C" w14:textId="77777777" w:rsidR="00BB15A4" w:rsidRPr="00C620C9" w:rsidRDefault="00BB15A4" w:rsidP="004B164E">
            <w:pPr>
              <w:pStyle w:val="Opgave"/>
            </w:pPr>
          </w:p>
        </w:tc>
        <w:tc>
          <w:tcPr>
            <w:tcW w:w="7959" w:type="dxa"/>
          </w:tcPr>
          <w:p w14:paraId="42FC04B6" w14:textId="77777777" w:rsidR="00BB15A4" w:rsidRPr="00C620C9" w:rsidRDefault="00BB15A4" w:rsidP="004B164E">
            <w:r>
              <w:t>Vul in:</w:t>
            </w:r>
          </w:p>
        </w:tc>
      </w:tr>
      <w:tr w:rsidR="00BB15A4" w:rsidRPr="00C620C9" w14:paraId="3D86911E" w14:textId="77777777" w:rsidTr="00C777E1">
        <w:tc>
          <w:tcPr>
            <w:tcW w:w="534" w:type="dxa"/>
          </w:tcPr>
          <w:p w14:paraId="10BBE979" w14:textId="77777777" w:rsidR="00BB15A4" w:rsidRPr="00C620C9" w:rsidRDefault="00BB15A4" w:rsidP="00BB15A4"/>
        </w:tc>
        <w:tc>
          <w:tcPr>
            <w:tcW w:w="7959" w:type="dxa"/>
          </w:tcPr>
          <w:p w14:paraId="13F873FE" w14:textId="77777777" w:rsidR="00BB15A4" w:rsidRDefault="00BB15A4" w:rsidP="00BB15A4">
            <w:r>
              <w:t xml:space="preserve">Deze wormspuit is geschikt voor paarden met een gewicht van maximaal ……… kilogram. </w:t>
            </w:r>
          </w:p>
        </w:tc>
      </w:tr>
    </w:tbl>
    <w:p w14:paraId="6E7A0E6D" w14:textId="77777777" w:rsidR="00D27CC0" w:rsidRDefault="00D27CC0" w:rsidP="00D27CC0"/>
    <w:p w14:paraId="5B886654" w14:textId="77777777" w:rsidR="00D27CC0" w:rsidRDefault="00D27CC0" w:rsidP="00D27CC0"/>
    <w:p w14:paraId="1ACA92BD" w14:textId="77777777" w:rsidR="00D27CC0" w:rsidRDefault="00D27CC0" w:rsidP="00D27CC0"/>
    <w:p w14:paraId="686C178D" w14:textId="77777777" w:rsidR="00D27CC0" w:rsidRDefault="00D27CC0" w:rsidP="00D27CC0"/>
    <w:p w14:paraId="15D07396" w14:textId="77777777" w:rsidR="00D27CC0" w:rsidRDefault="00D27CC0" w:rsidP="00D27CC0"/>
    <w:p w14:paraId="78EF0287" w14:textId="77777777" w:rsidR="00BB15A4" w:rsidRDefault="00D27CC0" w:rsidP="00D27CC0">
      <w:pPr>
        <w:pStyle w:val="Heading1"/>
      </w:pPr>
      <w:r w:rsidRPr="00D41AD5">
        <w:rPr>
          <w:lang w:val="nl-NL"/>
        </w:rPr>
        <w:lastRenderedPageBreak/>
        <w:t xml:space="preserve">     </w:t>
      </w:r>
      <w:r>
        <w:t>bro</w:t>
      </w:r>
      <w:bookmarkStart w:id="1" w:name="_GoBack"/>
      <w:bookmarkEnd w:id="1"/>
      <w:r>
        <w:t>nnen</w:t>
      </w:r>
    </w:p>
    <w:p w14:paraId="0440E85D" w14:textId="77777777" w:rsidR="00D27CC0" w:rsidRPr="00D27CC0" w:rsidRDefault="00D27CC0" w:rsidP="00D27CC0">
      <w:pPr>
        <w:rPr>
          <w:lang w:val="en-US"/>
        </w:rPr>
      </w:pPr>
    </w:p>
    <w:sectPr w:rsidR="00D27CC0" w:rsidRPr="00D27CC0" w:rsidSect="00EF3C46">
      <w:headerReference w:type="default" r:id="rId43"/>
      <w:pgSz w:w="11907" w:h="16840" w:code="9"/>
      <w:pgMar w:top="1418" w:right="1701"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51520" w14:textId="77777777" w:rsidR="00A55DDA" w:rsidRDefault="00A55DDA">
      <w:r>
        <w:separator/>
      </w:r>
    </w:p>
  </w:endnote>
  <w:endnote w:type="continuationSeparator" w:id="0">
    <w:p w14:paraId="49A8B687" w14:textId="77777777" w:rsidR="00A55DDA" w:rsidRDefault="00A5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Bradley Hand ITC">
    <w:altName w:val="Zapfino"/>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C4ACC" w14:textId="77777777" w:rsidR="00A55DDA" w:rsidRDefault="00A55D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71F35" w14:textId="77777777" w:rsidR="00A55DDA" w:rsidRDefault="00A55DDA">
    <w:pPr>
      <w:pStyle w:val="Footer"/>
    </w:pPr>
    <w:r>
      <w:tab/>
    </w:r>
    <w:r>
      <w:rPr>
        <w:rStyle w:val="PageNumber"/>
        <w:rFonts w:cs="Calibri"/>
      </w:rPr>
      <w:fldChar w:fldCharType="begin"/>
    </w:r>
    <w:r>
      <w:rPr>
        <w:rStyle w:val="PageNumber"/>
        <w:rFonts w:cs="Calibri"/>
      </w:rPr>
      <w:instrText xml:space="preserve"> PAGE </w:instrText>
    </w:r>
    <w:r>
      <w:rPr>
        <w:rStyle w:val="PageNumber"/>
        <w:rFonts w:cs="Calibri"/>
      </w:rPr>
      <w:fldChar w:fldCharType="separate"/>
    </w:r>
    <w:r w:rsidR="003B599D">
      <w:rPr>
        <w:rStyle w:val="PageNumber"/>
        <w:rFonts w:cs="Calibri"/>
        <w:noProof/>
      </w:rPr>
      <w:t>17</w:t>
    </w:r>
    <w:r>
      <w:rPr>
        <w:rStyle w:val="PageNumber"/>
        <w:rFonts w:cs="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758A5" w14:textId="77777777" w:rsidR="00A55DDA" w:rsidRDefault="00A55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AEAB2" w14:textId="77777777" w:rsidR="00A55DDA" w:rsidRDefault="00A55DDA">
      <w:r>
        <w:separator/>
      </w:r>
    </w:p>
  </w:footnote>
  <w:footnote w:type="continuationSeparator" w:id="0">
    <w:p w14:paraId="147F45D5" w14:textId="77777777" w:rsidR="00A55DDA" w:rsidRDefault="00A55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E5822" w14:textId="77777777" w:rsidR="00A55DDA" w:rsidRDefault="00A55D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68472" w14:textId="77777777" w:rsidR="00A55DDA" w:rsidRDefault="00A55D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E9125" w14:textId="77777777" w:rsidR="00A55DDA" w:rsidRDefault="00A55D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05C67" w14:textId="3470557C" w:rsidR="00A55DDA" w:rsidRDefault="00A55DDA">
    <w:pPr>
      <w:pStyle w:val="Header"/>
    </w:pPr>
    <w:r>
      <w:rPr>
        <w:noProof/>
        <w:lang w:val="en-US" w:eastAsia="en-US"/>
      </w:rPr>
      <w:drawing>
        <wp:inline distT="0" distB="0" distL="0" distR="0" wp14:anchorId="548C494B" wp14:editId="099BD38E">
          <wp:extent cx="5400675" cy="571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je_stadsboerderij.jpg"/>
                  <pic:cNvPicPr/>
                </pic:nvPicPr>
                <pic:blipFill>
                  <a:blip r:embed="rId1">
                    <a:extLst>
                      <a:ext uri="{28A0092B-C50C-407E-A947-70E740481C1C}">
                        <a14:useLocalDpi xmlns:a14="http://schemas.microsoft.com/office/drawing/2010/main" val="0"/>
                      </a:ext>
                    </a:extLst>
                  </a:blip>
                  <a:stretch>
                    <a:fillRect/>
                  </a:stretch>
                </pic:blipFill>
                <pic:spPr>
                  <a:xfrm>
                    <a:off x="0" y="0"/>
                    <a:ext cx="5400675" cy="57156"/>
                  </a:xfrm>
                  <a:prstGeom prst="rect">
                    <a:avLst/>
                  </a:prstGeom>
                </pic:spPr>
              </pic:pic>
            </a:graphicData>
          </a:graphic>
        </wp:inline>
      </w:drawing>
    </w:r>
    <w:r>
      <w:rPr>
        <w:noProof/>
        <w:lang w:val="en-US" w:eastAsia="en-US"/>
      </w:rPr>
      <w:drawing>
        <wp:anchor distT="0" distB="0" distL="114300" distR="114300" simplePos="0" relativeHeight="251661312" behindDoc="0" locked="0" layoutInCell="1" allowOverlap="1" wp14:anchorId="72A5B99A" wp14:editId="5F3556FB">
          <wp:simplePos x="0" y="0"/>
          <wp:positionH relativeFrom="margin">
            <wp:posOffset>5356860</wp:posOffset>
          </wp:positionH>
          <wp:positionV relativeFrom="margin">
            <wp:posOffset>-687705</wp:posOffset>
          </wp:positionV>
          <wp:extent cx="688340" cy="6807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dsboerderij.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688340" cy="6807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52020"/>
    <w:multiLevelType w:val="hybridMultilevel"/>
    <w:tmpl w:val="0AC46E0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7A552A3"/>
    <w:multiLevelType w:val="hybridMultilevel"/>
    <w:tmpl w:val="FDFC78C2"/>
    <w:lvl w:ilvl="0" w:tplc="33324ED6">
      <w:start w:val="6"/>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69A6BF7"/>
    <w:multiLevelType w:val="hybridMultilevel"/>
    <w:tmpl w:val="998AB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914978"/>
    <w:multiLevelType w:val="hybridMultilevel"/>
    <w:tmpl w:val="A99679EC"/>
    <w:lvl w:ilvl="0" w:tplc="DB92F18C">
      <w:start w:val="1"/>
      <w:numFmt w:val="lowerLetter"/>
      <w:lvlText w:val="%1."/>
      <w:lvlJc w:val="left"/>
      <w:pPr>
        <w:ind w:left="360" w:hanging="360"/>
      </w:pPr>
      <w:rPr>
        <w:rFonts w:hint="default"/>
        <w:sz w:val="2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40136C64"/>
    <w:multiLevelType w:val="hybridMultilevel"/>
    <w:tmpl w:val="0C52ED8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47A37200"/>
    <w:multiLevelType w:val="hybridMultilevel"/>
    <w:tmpl w:val="7B5277E2"/>
    <w:lvl w:ilvl="0" w:tplc="AA843004">
      <w:start w:val="1"/>
      <w:numFmt w:val="decimal"/>
      <w:pStyle w:val="Opgav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FC27A68"/>
    <w:multiLevelType w:val="hybridMultilevel"/>
    <w:tmpl w:val="757A5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0E12060"/>
    <w:multiLevelType w:val="hybridMultilevel"/>
    <w:tmpl w:val="9BC663E2"/>
    <w:lvl w:ilvl="0" w:tplc="DB92F18C">
      <w:start w:val="1"/>
      <w:numFmt w:val="lowerLetter"/>
      <w:lvlText w:val="%1."/>
      <w:lvlJc w:val="left"/>
      <w:pPr>
        <w:ind w:left="360" w:hanging="360"/>
      </w:pPr>
      <w:rPr>
        <w:rFonts w:hint="default"/>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05C6B83"/>
    <w:multiLevelType w:val="singleLevel"/>
    <w:tmpl w:val="BE22D56A"/>
    <w:lvl w:ilvl="0">
      <w:start w:val="1"/>
      <w:numFmt w:val="bullet"/>
      <w:lvlText w:val=""/>
      <w:lvlJc w:val="left"/>
      <w:pPr>
        <w:tabs>
          <w:tab w:val="num" w:pos="360"/>
        </w:tabs>
        <w:ind w:left="360" w:hanging="360"/>
      </w:pPr>
      <w:rPr>
        <w:rFonts w:ascii="Symbol" w:hAnsi="Symbol" w:hint="default"/>
        <w:sz w:val="22"/>
      </w:rPr>
    </w:lvl>
  </w:abstractNum>
  <w:abstractNum w:abstractNumId="9">
    <w:nsid w:val="6BBF4E57"/>
    <w:multiLevelType w:val="hybridMultilevel"/>
    <w:tmpl w:val="204AFBC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6F433AF5"/>
    <w:multiLevelType w:val="hybridMultilevel"/>
    <w:tmpl w:val="C73842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FE100D"/>
    <w:multiLevelType w:val="singleLevel"/>
    <w:tmpl w:val="BE22D56A"/>
    <w:lvl w:ilvl="0">
      <w:start w:val="1"/>
      <w:numFmt w:val="bullet"/>
      <w:lvlText w:val=""/>
      <w:lvlJc w:val="left"/>
      <w:pPr>
        <w:tabs>
          <w:tab w:val="num" w:pos="360"/>
        </w:tabs>
        <w:ind w:left="360" w:hanging="360"/>
      </w:pPr>
      <w:rPr>
        <w:rFonts w:ascii="Symbol" w:hAnsi="Symbol" w:hint="default"/>
        <w:sz w:val="22"/>
      </w:rPr>
    </w:lvl>
  </w:abstractNum>
  <w:num w:numId="1">
    <w:abstractNumId w:val="5"/>
  </w:num>
  <w:num w:numId="2">
    <w:abstractNumId w:val="8"/>
  </w:num>
  <w:num w:numId="3">
    <w:abstractNumId w:val="11"/>
  </w:num>
  <w:num w:numId="4">
    <w:abstractNumId w:val="1"/>
  </w:num>
  <w:num w:numId="5">
    <w:abstractNumId w:val="5"/>
  </w:num>
  <w:num w:numId="6">
    <w:abstractNumId w:val="9"/>
  </w:num>
  <w:num w:numId="7">
    <w:abstractNumId w:val="3"/>
  </w:num>
  <w:num w:numId="8">
    <w:abstractNumId w:val="6"/>
  </w:num>
  <w:num w:numId="9">
    <w:abstractNumId w:val="7"/>
  </w:num>
  <w:num w:numId="10">
    <w:abstractNumId w:val="0"/>
  </w:num>
  <w:num w:numId="11">
    <w:abstractNumId w:val="4"/>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SortMethod w:val="0000"/>
  <w:defaultTabStop w:val="720"/>
  <w:hyphenationZone w:val="425"/>
  <w:doNotHyphenateCaps/>
  <w:drawingGridHorizontalSpacing w:val="57"/>
  <w:drawingGridVerticalSpacing w:val="57"/>
  <w:displayHorizontalDrawingGridEvery w:val="2"/>
  <w:displayVerticalDrawingGridEvery w:val="2"/>
  <w:characterSpacingControl w:val="doNotCompress"/>
  <w:doNotValidateAgainstSchema/>
  <w:doNotDemarcateInvalidXml/>
  <w:hdrShapeDefaults>
    <o:shapedefaults v:ext="edit" spidmax="4097">
      <o:colormenu v:ext="edit" fillcolor="none" strokecolor="red"/>
    </o:shapedefaults>
  </w:hdrShapeDefaults>
  <w:footnotePr>
    <w:footnote w:id="-1"/>
    <w:footnote w:id="0"/>
  </w:footnotePr>
  <w:endnotePr>
    <w:endnote w:id="-1"/>
    <w:endnote w:id="0"/>
  </w:endnotePr>
  <w:compat>
    <w:compatSetting w:name="compatibilityMode" w:uri="http://schemas.microsoft.com/office/word" w:val="12"/>
  </w:compat>
  <w:rsids>
    <w:rsidRoot w:val="00FC2774"/>
    <w:rsid w:val="000155F4"/>
    <w:rsid w:val="000200B2"/>
    <w:rsid w:val="000422B1"/>
    <w:rsid w:val="00045010"/>
    <w:rsid w:val="000566C1"/>
    <w:rsid w:val="00064570"/>
    <w:rsid w:val="0007322C"/>
    <w:rsid w:val="00091B81"/>
    <w:rsid w:val="000A72E8"/>
    <w:rsid w:val="000B2CBC"/>
    <w:rsid w:val="000B728B"/>
    <w:rsid w:val="000B7FAD"/>
    <w:rsid w:val="000C1006"/>
    <w:rsid w:val="000E3754"/>
    <w:rsid w:val="000F4DA0"/>
    <w:rsid w:val="0011419F"/>
    <w:rsid w:val="00132CD3"/>
    <w:rsid w:val="00142606"/>
    <w:rsid w:val="001467A7"/>
    <w:rsid w:val="0018425A"/>
    <w:rsid w:val="001A0877"/>
    <w:rsid w:val="001A7C47"/>
    <w:rsid w:val="001C465F"/>
    <w:rsid w:val="001C7ED9"/>
    <w:rsid w:val="001E410D"/>
    <w:rsid w:val="001F436C"/>
    <w:rsid w:val="00203C32"/>
    <w:rsid w:val="0020756D"/>
    <w:rsid w:val="00222201"/>
    <w:rsid w:val="0023224F"/>
    <w:rsid w:val="002434E8"/>
    <w:rsid w:val="002630A9"/>
    <w:rsid w:val="00285266"/>
    <w:rsid w:val="002855D0"/>
    <w:rsid w:val="003062B7"/>
    <w:rsid w:val="00324145"/>
    <w:rsid w:val="00331492"/>
    <w:rsid w:val="00344808"/>
    <w:rsid w:val="00344BCC"/>
    <w:rsid w:val="003450D3"/>
    <w:rsid w:val="00347380"/>
    <w:rsid w:val="00352607"/>
    <w:rsid w:val="00356F92"/>
    <w:rsid w:val="00371CCE"/>
    <w:rsid w:val="00383BAC"/>
    <w:rsid w:val="00393CC2"/>
    <w:rsid w:val="003A15C5"/>
    <w:rsid w:val="003A2751"/>
    <w:rsid w:val="003B599D"/>
    <w:rsid w:val="003D5933"/>
    <w:rsid w:val="004004BF"/>
    <w:rsid w:val="0040201E"/>
    <w:rsid w:val="00402BBE"/>
    <w:rsid w:val="00432BB4"/>
    <w:rsid w:val="0044143A"/>
    <w:rsid w:val="00442529"/>
    <w:rsid w:val="00460670"/>
    <w:rsid w:val="00495BC0"/>
    <w:rsid w:val="00495CF0"/>
    <w:rsid w:val="004A3C76"/>
    <w:rsid w:val="004B164E"/>
    <w:rsid w:val="004C0ED2"/>
    <w:rsid w:val="004C2C02"/>
    <w:rsid w:val="004C3564"/>
    <w:rsid w:val="004D4030"/>
    <w:rsid w:val="004F0A21"/>
    <w:rsid w:val="00505560"/>
    <w:rsid w:val="00507F9A"/>
    <w:rsid w:val="005108F3"/>
    <w:rsid w:val="00514845"/>
    <w:rsid w:val="0051654A"/>
    <w:rsid w:val="00522A67"/>
    <w:rsid w:val="0053227C"/>
    <w:rsid w:val="005624EF"/>
    <w:rsid w:val="00566572"/>
    <w:rsid w:val="005845DE"/>
    <w:rsid w:val="005946E0"/>
    <w:rsid w:val="005948B4"/>
    <w:rsid w:val="005A21EF"/>
    <w:rsid w:val="005C32EF"/>
    <w:rsid w:val="005E33D6"/>
    <w:rsid w:val="005F70B0"/>
    <w:rsid w:val="00605CAE"/>
    <w:rsid w:val="0060641E"/>
    <w:rsid w:val="00606438"/>
    <w:rsid w:val="00614B06"/>
    <w:rsid w:val="00615966"/>
    <w:rsid w:val="00636D71"/>
    <w:rsid w:val="00644597"/>
    <w:rsid w:val="00647404"/>
    <w:rsid w:val="00670C12"/>
    <w:rsid w:val="006745D0"/>
    <w:rsid w:val="00686CCB"/>
    <w:rsid w:val="006A4DF7"/>
    <w:rsid w:val="006B775E"/>
    <w:rsid w:val="006C596D"/>
    <w:rsid w:val="006D3571"/>
    <w:rsid w:val="006F0904"/>
    <w:rsid w:val="00703337"/>
    <w:rsid w:val="00706F7C"/>
    <w:rsid w:val="00710D87"/>
    <w:rsid w:val="0072210D"/>
    <w:rsid w:val="00725726"/>
    <w:rsid w:val="0073081B"/>
    <w:rsid w:val="00733FA6"/>
    <w:rsid w:val="007347B6"/>
    <w:rsid w:val="00735E4B"/>
    <w:rsid w:val="007360C3"/>
    <w:rsid w:val="0073727B"/>
    <w:rsid w:val="00757658"/>
    <w:rsid w:val="00762A9B"/>
    <w:rsid w:val="00766161"/>
    <w:rsid w:val="0076664F"/>
    <w:rsid w:val="00775137"/>
    <w:rsid w:val="00790C41"/>
    <w:rsid w:val="00792649"/>
    <w:rsid w:val="007A1DDF"/>
    <w:rsid w:val="007E4F96"/>
    <w:rsid w:val="008347F4"/>
    <w:rsid w:val="00846003"/>
    <w:rsid w:val="008518BE"/>
    <w:rsid w:val="00853172"/>
    <w:rsid w:val="00862A64"/>
    <w:rsid w:val="00864E0F"/>
    <w:rsid w:val="00867723"/>
    <w:rsid w:val="00870D42"/>
    <w:rsid w:val="00880C28"/>
    <w:rsid w:val="00887464"/>
    <w:rsid w:val="00890E35"/>
    <w:rsid w:val="00893067"/>
    <w:rsid w:val="008A3EDF"/>
    <w:rsid w:val="008B718C"/>
    <w:rsid w:val="008B7D76"/>
    <w:rsid w:val="008C12C3"/>
    <w:rsid w:val="008C791E"/>
    <w:rsid w:val="008D1990"/>
    <w:rsid w:val="008E2C2B"/>
    <w:rsid w:val="008F2191"/>
    <w:rsid w:val="008F384C"/>
    <w:rsid w:val="00902D1B"/>
    <w:rsid w:val="0090670D"/>
    <w:rsid w:val="00933E23"/>
    <w:rsid w:val="00965CC6"/>
    <w:rsid w:val="009751C3"/>
    <w:rsid w:val="00986244"/>
    <w:rsid w:val="009B72BF"/>
    <w:rsid w:val="009C1ABC"/>
    <w:rsid w:val="009C235D"/>
    <w:rsid w:val="009C5DA0"/>
    <w:rsid w:val="009E269F"/>
    <w:rsid w:val="00A00494"/>
    <w:rsid w:val="00A01D9D"/>
    <w:rsid w:val="00A10AAC"/>
    <w:rsid w:val="00A155E8"/>
    <w:rsid w:val="00A23575"/>
    <w:rsid w:val="00A371C7"/>
    <w:rsid w:val="00A44F4B"/>
    <w:rsid w:val="00A55DDA"/>
    <w:rsid w:val="00A568FF"/>
    <w:rsid w:val="00A707A9"/>
    <w:rsid w:val="00A76960"/>
    <w:rsid w:val="00A7760B"/>
    <w:rsid w:val="00A92C54"/>
    <w:rsid w:val="00AA2071"/>
    <w:rsid w:val="00AB3048"/>
    <w:rsid w:val="00AD7FDA"/>
    <w:rsid w:val="00B01A12"/>
    <w:rsid w:val="00B622CB"/>
    <w:rsid w:val="00B711BB"/>
    <w:rsid w:val="00B76A64"/>
    <w:rsid w:val="00B77393"/>
    <w:rsid w:val="00B85D70"/>
    <w:rsid w:val="00B96FF3"/>
    <w:rsid w:val="00BB15A4"/>
    <w:rsid w:val="00BC2C65"/>
    <w:rsid w:val="00BD7C7B"/>
    <w:rsid w:val="00BE1F2E"/>
    <w:rsid w:val="00BE2896"/>
    <w:rsid w:val="00BE34EF"/>
    <w:rsid w:val="00BE559D"/>
    <w:rsid w:val="00C12DF0"/>
    <w:rsid w:val="00C206E1"/>
    <w:rsid w:val="00C20A6C"/>
    <w:rsid w:val="00C31E46"/>
    <w:rsid w:val="00C417DF"/>
    <w:rsid w:val="00C41FCC"/>
    <w:rsid w:val="00C56974"/>
    <w:rsid w:val="00C60771"/>
    <w:rsid w:val="00C620C9"/>
    <w:rsid w:val="00C777E1"/>
    <w:rsid w:val="00C9146D"/>
    <w:rsid w:val="00C92873"/>
    <w:rsid w:val="00C92A13"/>
    <w:rsid w:val="00CA0817"/>
    <w:rsid w:val="00CB5B9C"/>
    <w:rsid w:val="00CF0753"/>
    <w:rsid w:val="00CF09F6"/>
    <w:rsid w:val="00CF2DF0"/>
    <w:rsid w:val="00D229B7"/>
    <w:rsid w:val="00D27CC0"/>
    <w:rsid w:val="00D41AD5"/>
    <w:rsid w:val="00D44EF4"/>
    <w:rsid w:val="00D466AA"/>
    <w:rsid w:val="00D60C23"/>
    <w:rsid w:val="00D8127E"/>
    <w:rsid w:val="00DB0786"/>
    <w:rsid w:val="00DB0BBD"/>
    <w:rsid w:val="00DB7052"/>
    <w:rsid w:val="00DF34D7"/>
    <w:rsid w:val="00E220D4"/>
    <w:rsid w:val="00E23F5B"/>
    <w:rsid w:val="00E27F1C"/>
    <w:rsid w:val="00E30131"/>
    <w:rsid w:val="00E311E2"/>
    <w:rsid w:val="00E31B5B"/>
    <w:rsid w:val="00E413F9"/>
    <w:rsid w:val="00E42FFC"/>
    <w:rsid w:val="00E6496A"/>
    <w:rsid w:val="00E654A2"/>
    <w:rsid w:val="00E76334"/>
    <w:rsid w:val="00E801EA"/>
    <w:rsid w:val="00EA19C1"/>
    <w:rsid w:val="00ED0A1F"/>
    <w:rsid w:val="00ED1C66"/>
    <w:rsid w:val="00EF3C46"/>
    <w:rsid w:val="00EF6E1B"/>
    <w:rsid w:val="00F23321"/>
    <w:rsid w:val="00F3628F"/>
    <w:rsid w:val="00F42F41"/>
    <w:rsid w:val="00F63FE0"/>
    <w:rsid w:val="00F8039B"/>
    <w:rsid w:val="00F91929"/>
    <w:rsid w:val="00FA72B0"/>
    <w:rsid w:val="00FA7579"/>
    <w:rsid w:val="00FB1E21"/>
    <w:rsid w:val="00FB4163"/>
    <w:rsid w:val="00FB716C"/>
    <w:rsid w:val="00FC183A"/>
    <w:rsid w:val="00FC2774"/>
    <w:rsid w:val="00FC4BDE"/>
    <w:rsid w:val="00FD2EDC"/>
    <w:rsid w:val="00FF3703"/>
    <w:rsid w:val="00FF556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fillcolor="none" strokecolor="red"/>
    </o:shapedefaults>
    <o:shapelayout v:ext="edit">
      <o:idmap v:ext="edit" data="1"/>
      <o:rules v:ext="edit">
        <o:r id="V:Rule2" type="connector" idref="#_x0000_s1105"/>
      </o:rules>
    </o:shapelayout>
  </w:shapeDefaults>
  <w:decimalSymbol w:val=","/>
  <w:listSeparator w:val=";"/>
  <w14:docId w14:val="6094C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nl-NL"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31E46"/>
    <w:rPr>
      <w:rFonts w:ascii="Calibri" w:hAnsi="Calibri" w:cs="Calibri"/>
      <w:sz w:val="26"/>
      <w:szCs w:val="26"/>
      <w:lang w:eastAsia="en-US"/>
    </w:rPr>
  </w:style>
  <w:style w:type="paragraph" w:styleId="Heading1">
    <w:name w:val="heading 1"/>
    <w:basedOn w:val="Normal"/>
    <w:next w:val="Normal"/>
    <w:link w:val="Heading1Char"/>
    <w:uiPriority w:val="9"/>
    <w:qFormat/>
    <w:rsid w:val="00C31E46"/>
    <w:pPr>
      <w:keepNext/>
      <w:keepLines/>
      <w:shd w:val="clear" w:color="auto" w:fill="C00000"/>
      <w:spacing w:before="360" w:after="240" w:line="360" w:lineRule="auto"/>
      <w:outlineLvl w:val="0"/>
    </w:pPr>
    <w:rPr>
      <w:rFonts w:asciiTheme="majorHAnsi" w:eastAsia="SimSun" w:hAnsiTheme="majorHAnsi" w:cs="Arial"/>
      <w:b/>
      <w:bCs/>
      <w:caps/>
      <w:color w:val="FFFFFF" w:themeColor="background1"/>
      <w:position w:val="-60"/>
      <w:sz w:val="40"/>
      <w:szCs w:val="28"/>
      <w:lang w:val="en-US"/>
    </w:rPr>
  </w:style>
  <w:style w:type="paragraph" w:styleId="Heading2">
    <w:name w:val="heading 2"/>
    <w:basedOn w:val="Normal"/>
    <w:next w:val="Normal"/>
    <w:link w:val="Heading2Char"/>
    <w:uiPriority w:val="9"/>
    <w:qFormat/>
    <w:rsid w:val="00EF3C46"/>
    <w:pPr>
      <w:keepNext/>
      <w:keepLines/>
      <w:spacing w:before="200"/>
      <w:outlineLvl w:val="1"/>
    </w:pPr>
    <w:rPr>
      <w:rFonts w:ascii="Cambria" w:eastAsia="Times New Roman" w:hAnsi="Cambria" w:cs="Times New Roman"/>
      <w:b/>
      <w:bCs/>
      <w:smallCaps/>
      <w:color w:val="4F81BD"/>
      <w:sz w:val="32"/>
      <w:szCs w:val="32"/>
    </w:rPr>
  </w:style>
  <w:style w:type="paragraph" w:styleId="Heading3">
    <w:name w:val="heading 3"/>
    <w:basedOn w:val="Normal"/>
    <w:next w:val="Normal"/>
    <w:link w:val="Heading3Char"/>
    <w:uiPriority w:val="99"/>
    <w:qFormat/>
    <w:rsid w:val="007360C3"/>
    <w:pPr>
      <w:keepNext/>
      <w:outlineLvl w:val="2"/>
    </w:pPr>
    <w:rPr>
      <w:rFonts w:ascii="Arial" w:hAnsi="Arial" w:cs="Arial"/>
      <w:b/>
      <w:bCs/>
    </w:rPr>
  </w:style>
  <w:style w:type="paragraph" w:styleId="Heading5">
    <w:name w:val="heading 5"/>
    <w:basedOn w:val="Normal"/>
    <w:next w:val="Normal"/>
    <w:link w:val="Heading5Char"/>
    <w:uiPriority w:val="99"/>
    <w:qFormat/>
    <w:rsid w:val="007360C3"/>
    <w:pPr>
      <w:keepNext/>
      <w:keepLines/>
      <w:spacing w:before="200"/>
      <w:outlineLvl w:val="4"/>
    </w:pPr>
    <w:rPr>
      <w:rFonts w:ascii="Cambria" w:eastAsia="SimSun" w:hAnsi="Cambria" w:cs="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31E46"/>
    <w:rPr>
      <w:rFonts w:asciiTheme="majorHAnsi" w:eastAsia="SimSun" w:hAnsiTheme="majorHAnsi" w:cs="Arial"/>
      <w:b/>
      <w:bCs/>
      <w:caps/>
      <w:color w:val="FFFFFF" w:themeColor="background1"/>
      <w:position w:val="-60"/>
      <w:sz w:val="40"/>
      <w:szCs w:val="28"/>
      <w:shd w:val="clear" w:color="auto" w:fill="C00000"/>
      <w:lang w:val="en-US" w:eastAsia="en-US"/>
    </w:rPr>
  </w:style>
  <w:style w:type="character" w:customStyle="1" w:styleId="Heading2Char">
    <w:name w:val="Heading 2 Char"/>
    <w:link w:val="Heading2"/>
    <w:uiPriority w:val="9"/>
    <w:locked/>
    <w:rsid w:val="00EF3C46"/>
    <w:rPr>
      <w:rFonts w:ascii="Cambria" w:eastAsia="Times New Roman" w:hAnsi="Cambria"/>
      <w:b/>
      <w:bCs/>
      <w:smallCaps/>
      <w:color w:val="4F81BD"/>
      <w:sz w:val="32"/>
      <w:szCs w:val="32"/>
      <w:lang w:eastAsia="en-US"/>
    </w:rPr>
  </w:style>
  <w:style w:type="character" w:customStyle="1" w:styleId="Heading3Char">
    <w:name w:val="Heading 3 Char"/>
    <w:basedOn w:val="DefaultParagraphFont"/>
    <w:link w:val="Heading3"/>
    <w:uiPriority w:val="99"/>
    <w:locked/>
    <w:rsid w:val="007360C3"/>
    <w:rPr>
      <w:rFonts w:ascii="Arial" w:eastAsia="SimSun" w:hAnsi="Arial" w:cs="Arial"/>
      <w:b/>
      <w:bCs/>
      <w:sz w:val="26"/>
      <w:szCs w:val="26"/>
      <w:lang w:eastAsia="zh-CN"/>
    </w:rPr>
  </w:style>
  <w:style w:type="character" w:customStyle="1" w:styleId="Heading5Char">
    <w:name w:val="Heading 5 Char"/>
    <w:basedOn w:val="DefaultParagraphFont"/>
    <w:link w:val="Heading5"/>
    <w:uiPriority w:val="99"/>
    <w:locked/>
    <w:rsid w:val="007360C3"/>
    <w:rPr>
      <w:rFonts w:ascii="Cambria" w:eastAsia="SimSun" w:hAnsi="Cambria" w:cs="Cambria"/>
      <w:color w:val="243F60"/>
      <w:sz w:val="24"/>
      <w:szCs w:val="24"/>
      <w:lang w:eastAsia="zh-CN"/>
    </w:rPr>
  </w:style>
  <w:style w:type="paragraph" w:styleId="Subtitle">
    <w:name w:val="Subtitle"/>
    <w:basedOn w:val="Normal"/>
    <w:next w:val="Normal"/>
    <w:link w:val="SubtitleChar"/>
    <w:uiPriority w:val="99"/>
    <w:qFormat/>
    <w:rsid w:val="007360C3"/>
    <w:pPr>
      <w:numPr>
        <w:ilvl w:val="1"/>
      </w:numPr>
    </w:pPr>
    <w:rPr>
      <w:rFonts w:ascii="Cambria" w:eastAsia="Times New Roman" w:hAnsi="Cambria" w:cs="Cambria"/>
      <w:i/>
      <w:iCs/>
      <w:color w:val="4F81BD"/>
      <w:spacing w:val="15"/>
    </w:rPr>
  </w:style>
  <w:style w:type="character" w:customStyle="1" w:styleId="SubtitleChar">
    <w:name w:val="Subtitle Char"/>
    <w:basedOn w:val="DefaultParagraphFont"/>
    <w:link w:val="Subtitle"/>
    <w:uiPriority w:val="99"/>
    <w:locked/>
    <w:rsid w:val="007360C3"/>
    <w:rPr>
      <w:rFonts w:ascii="Cambria" w:hAnsi="Cambria" w:cs="Cambria"/>
      <w:i/>
      <w:iCs/>
      <w:color w:val="4F81BD"/>
      <w:spacing w:val="15"/>
      <w:sz w:val="24"/>
      <w:szCs w:val="24"/>
      <w:lang w:eastAsia="zh-CN"/>
    </w:rPr>
  </w:style>
  <w:style w:type="character" w:styleId="Strong">
    <w:name w:val="Strong"/>
    <w:basedOn w:val="DefaultParagraphFont"/>
    <w:uiPriority w:val="99"/>
    <w:qFormat/>
    <w:rsid w:val="007360C3"/>
    <w:rPr>
      <w:rFonts w:cs="Times New Roman"/>
      <w:b/>
      <w:bCs/>
    </w:rPr>
  </w:style>
  <w:style w:type="paragraph" w:styleId="ListParagraph">
    <w:name w:val="List Paragraph"/>
    <w:basedOn w:val="Normal"/>
    <w:uiPriority w:val="99"/>
    <w:qFormat/>
    <w:rsid w:val="007360C3"/>
    <w:pPr>
      <w:ind w:left="720"/>
    </w:pPr>
  </w:style>
  <w:style w:type="paragraph" w:styleId="TOCHeading">
    <w:name w:val="TOC Heading"/>
    <w:basedOn w:val="Heading1"/>
    <w:next w:val="Normal"/>
    <w:uiPriority w:val="99"/>
    <w:qFormat/>
    <w:rsid w:val="007360C3"/>
    <w:pPr>
      <w:spacing w:before="480" w:line="276" w:lineRule="auto"/>
      <w:outlineLvl w:val="9"/>
    </w:pPr>
    <w:rPr>
      <w:rFonts w:ascii="Cambria" w:eastAsia="Times New Roman" w:hAnsi="Cambria" w:cs="Cambria"/>
      <w:lang w:val="nl-NL"/>
    </w:rPr>
  </w:style>
  <w:style w:type="paragraph" w:styleId="Title">
    <w:name w:val="Title"/>
    <w:basedOn w:val="Normal"/>
    <w:next w:val="Normal"/>
    <w:link w:val="TitleChar"/>
    <w:uiPriority w:val="99"/>
    <w:qFormat/>
    <w:rsid w:val="00FC2774"/>
    <w:pPr>
      <w:spacing w:after="300"/>
    </w:pPr>
    <w:rPr>
      <w:rFonts w:ascii="Cambria" w:eastAsia="Times New Roman" w:hAnsi="Cambria" w:cs="Cambria"/>
      <w:color w:val="17365D"/>
      <w:spacing w:val="5"/>
      <w:kern w:val="28"/>
      <w:sz w:val="96"/>
      <w:szCs w:val="96"/>
    </w:rPr>
  </w:style>
  <w:style w:type="character" w:customStyle="1" w:styleId="TitleChar">
    <w:name w:val="Title Char"/>
    <w:basedOn w:val="DefaultParagraphFont"/>
    <w:link w:val="Title"/>
    <w:uiPriority w:val="99"/>
    <w:locked/>
    <w:rsid w:val="00FC2774"/>
    <w:rPr>
      <w:rFonts w:ascii="Cambria" w:hAnsi="Cambria" w:cs="Cambria"/>
      <w:color w:val="17365D"/>
      <w:spacing w:val="5"/>
      <w:kern w:val="28"/>
      <w:sz w:val="52"/>
      <w:szCs w:val="52"/>
    </w:rPr>
  </w:style>
  <w:style w:type="character" w:styleId="Hyperlink">
    <w:name w:val="Hyperlink"/>
    <w:basedOn w:val="DefaultParagraphFont"/>
    <w:uiPriority w:val="99"/>
    <w:rsid w:val="00FC2774"/>
    <w:rPr>
      <w:rFonts w:cs="Times New Roman"/>
      <w:color w:val="0000FF"/>
      <w:u w:val="single"/>
    </w:rPr>
  </w:style>
  <w:style w:type="paragraph" w:customStyle="1" w:styleId="Opgave">
    <w:name w:val="Opgave"/>
    <w:basedOn w:val="Normal"/>
    <w:qFormat/>
    <w:rsid w:val="00EF3C46"/>
    <w:pPr>
      <w:numPr>
        <w:numId w:val="5"/>
      </w:numPr>
      <w:shd w:val="clear" w:color="auto" w:fill="339966"/>
    </w:pPr>
    <w:rPr>
      <w:rFonts w:cs="Times New Roman"/>
      <w:b/>
      <w:color w:val="FFFFFF" w:themeColor="background1"/>
      <w:szCs w:val="22"/>
    </w:rPr>
  </w:style>
  <w:style w:type="paragraph" w:styleId="BalloonText">
    <w:name w:val="Balloon Text"/>
    <w:basedOn w:val="Normal"/>
    <w:link w:val="BalloonTextChar"/>
    <w:uiPriority w:val="99"/>
    <w:semiHidden/>
    <w:rsid w:val="00FC2774"/>
    <w:rPr>
      <w:rFonts w:ascii="Tahoma" w:hAnsi="Tahoma" w:cs="Tahoma"/>
      <w:sz w:val="16"/>
      <w:szCs w:val="16"/>
    </w:rPr>
  </w:style>
  <w:style w:type="character" w:customStyle="1" w:styleId="BalloonTextChar">
    <w:name w:val="Balloon Text Char"/>
    <w:basedOn w:val="DefaultParagraphFont"/>
    <w:link w:val="BalloonText"/>
    <w:uiPriority w:val="99"/>
    <w:locked/>
    <w:rsid w:val="00FC2774"/>
    <w:rPr>
      <w:rFonts w:ascii="Tahoma" w:hAnsi="Tahoma" w:cs="Tahoma"/>
      <w:sz w:val="16"/>
      <w:szCs w:val="16"/>
    </w:rPr>
  </w:style>
  <w:style w:type="paragraph" w:styleId="Header">
    <w:name w:val="header"/>
    <w:basedOn w:val="Normal"/>
    <w:link w:val="HeaderChar"/>
    <w:uiPriority w:val="99"/>
    <w:rsid w:val="00344BCC"/>
    <w:pPr>
      <w:tabs>
        <w:tab w:val="center" w:pos="4536"/>
        <w:tab w:val="right" w:pos="9072"/>
      </w:tabs>
    </w:pPr>
    <w:rPr>
      <w:rFonts w:ascii="Arial" w:eastAsia="Times New Roman" w:hAnsi="Arial" w:cs="Arial"/>
      <w:sz w:val="24"/>
      <w:szCs w:val="24"/>
      <w:lang w:eastAsia="nl-NL"/>
    </w:rPr>
  </w:style>
  <w:style w:type="character" w:customStyle="1" w:styleId="HeaderChar">
    <w:name w:val="Header Char"/>
    <w:basedOn w:val="DefaultParagraphFont"/>
    <w:link w:val="Header"/>
    <w:uiPriority w:val="99"/>
    <w:locked/>
    <w:rsid w:val="00344BCC"/>
    <w:rPr>
      <w:rFonts w:ascii="Arial" w:hAnsi="Arial" w:cs="Arial"/>
      <w:sz w:val="24"/>
      <w:szCs w:val="24"/>
      <w:lang w:eastAsia="nl-NL"/>
    </w:rPr>
  </w:style>
  <w:style w:type="character" w:customStyle="1" w:styleId="sifr-alternate">
    <w:name w:val="sifr-alternate"/>
    <w:basedOn w:val="DefaultParagraphFont"/>
    <w:uiPriority w:val="99"/>
    <w:rsid w:val="00C41FCC"/>
    <w:rPr>
      <w:rFonts w:cs="Times New Roman"/>
    </w:rPr>
  </w:style>
  <w:style w:type="character" w:customStyle="1" w:styleId="bold">
    <w:name w:val="bold"/>
    <w:basedOn w:val="DefaultParagraphFont"/>
    <w:uiPriority w:val="99"/>
    <w:rsid w:val="00C41FCC"/>
    <w:rPr>
      <w:rFonts w:cs="Times New Roman"/>
    </w:rPr>
  </w:style>
  <w:style w:type="table" w:styleId="TableGrid">
    <w:name w:val="Table Grid"/>
    <w:basedOn w:val="TableNormal"/>
    <w:rsid w:val="00C41FC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495BC0"/>
    <w:pPr>
      <w:pBdr>
        <w:bottom w:val="single" w:sz="6" w:space="1" w:color="auto"/>
      </w:pBdr>
      <w:jc w:val="center"/>
    </w:pPr>
    <w:rPr>
      <w:rFonts w:ascii="Arial" w:eastAsia="Times New Roman" w:hAnsi="Arial" w:cs="Arial"/>
      <w:vanish/>
      <w:sz w:val="16"/>
      <w:szCs w:val="16"/>
      <w:lang w:eastAsia="nl-NL"/>
    </w:rPr>
  </w:style>
  <w:style w:type="character" w:customStyle="1" w:styleId="z-TopofFormChar">
    <w:name w:val="z-Top of Form Char"/>
    <w:basedOn w:val="DefaultParagraphFont"/>
    <w:link w:val="z-TopofForm"/>
    <w:uiPriority w:val="99"/>
    <w:locked/>
    <w:rsid w:val="00495BC0"/>
    <w:rPr>
      <w:rFonts w:ascii="Arial" w:hAnsi="Arial" w:cs="Arial"/>
      <w:vanish/>
      <w:sz w:val="16"/>
      <w:szCs w:val="16"/>
      <w:lang w:eastAsia="nl-NL"/>
    </w:rPr>
  </w:style>
  <w:style w:type="paragraph" w:styleId="z-BottomofForm">
    <w:name w:val="HTML Bottom of Form"/>
    <w:basedOn w:val="Normal"/>
    <w:next w:val="Normal"/>
    <w:link w:val="z-BottomofFormChar"/>
    <w:hidden/>
    <w:uiPriority w:val="99"/>
    <w:rsid w:val="00495BC0"/>
    <w:pPr>
      <w:pBdr>
        <w:top w:val="single" w:sz="6" w:space="1" w:color="auto"/>
      </w:pBdr>
      <w:jc w:val="center"/>
    </w:pPr>
    <w:rPr>
      <w:rFonts w:ascii="Arial" w:eastAsia="Times New Roman" w:hAnsi="Arial" w:cs="Arial"/>
      <w:vanish/>
      <w:sz w:val="16"/>
      <w:szCs w:val="16"/>
      <w:lang w:eastAsia="nl-NL"/>
    </w:rPr>
  </w:style>
  <w:style w:type="character" w:customStyle="1" w:styleId="z-BottomofFormChar">
    <w:name w:val="z-Bottom of Form Char"/>
    <w:basedOn w:val="DefaultParagraphFont"/>
    <w:link w:val="z-BottomofForm"/>
    <w:uiPriority w:val="99"/>
    <w:locked/>
    <w:rsid w:val="00495BC0"/>
    <w:rPr>
      <w:rFonts w:ascii="Arial" w:hAnsi="Arial" w:cs="Arial"/>
      <w:vanish/>
      <w:sz w:val="16"/>
      <w:szCs w:val="16"/>
      <w:lang w:eastAsia="nl-NL"/>
    </w:rPr>
  </w:style>
  <w:style w:type="paragraph" w:styleId="Footer">
    <w:name w:val="footer"/>
    <w:basedOn w:val="Normal"/>
    <w:link w:val="FooterChar"/>
    <w:uiPriority w:val="99"/>
    <w:rsid w:val="008D1990"/>
    <w:pPr>
      <w:tabs>
        <w:tab w:val="center" w:pos="4536"/>
        <w:tab w:val="right" w:pos="9072"/>
      </w:tabs>
    </w:pPr>
  </w:style>
  <w:style w:type="character" w:customStyle="1" w:styleId="FooterChar">
    <w:name w:val="Footer Char"/>
    <w:basedOn w:val="DefaultParagraphFont"/>
    <w:link w:val="Footer"/>
    <w:uiPriority w:val="99"/>
    <w:semiHidden/>
    <w:locked/>
    <w:rsid w:val="00356F92"/>
    <w:rPr>
      <w:rFonts w:ascii="Calibri" w:hAnsi="Calibri" w:cs="Calibri"/>
      <w:sz w:val="26"/>
      <w:szCs w:val="26"/>
      <w:lang w:eastAsia="en-US"/>
    </w:rPr>
  </w:style>
  <w:style w:type="character" w:styleId="PageNumber">
    <w:name w:val="page number"/>
    <w:basedOn w:val="DefaultParagraphFont"/>
    <w:uiPriority w:val="99"/>
    <w:rsid w:val="008D1990"/>
    <w:rPr>
      <w:rFonts w:cs="Times New Roman"/>
    </w:rPr>
  </w:style>
  <w:style w:type="character" w:styleId="IntenseEmphasis">
    <w:name w:val="Intense Emphasis"/>
    <w:basedOn w:val="DefaultParagraphFont"/>
    <w:uiPriority w:val="99"/>
    <w:qFormat/>
    <w:rsid w:val="00ED1C66"/>
    <w:rPr>
      <w:rFonts w:cs="Times New Roman"/>
      <w:b/>
      <w:bCs/>
      <w:i/>
      <w:iCs/>
      <w:color w:val="4F81BD"/>
    </w:rPr>
  </w:style>
  <w:style w:type="paragraph" w:customStyle="1" w:styleId="buttonsbottomblock2">
    <w:name w:val="buttons_bottom_block2"/>
    <w:basedOn w:val="Normal"/>
    <w:uiPriority w:val="99"/>
    <w:rsid w:val="00FF3703"/>
    <w:rPr>
      <w:rFonts w:ascii="Times New Roman" w:eastAsia="Times New Roman" w:hAnsi="Times New Roman" w:cs="Times New Roman"/>
      <w:sz w:val="24"/>
      <w:szCs w:val="24"/>
      <w:lang w:eastAsia="nl-NL"/>
    </w:rPr>
  </w:style>
  <w:style w:type="paragraph" w:customStyle="1" w:styleId="hidden1">
    <w:name w:val="hidden1"/>
    <w:basedOn w:val="Normal"/>
    <w:uiPriority w:val="99"/>
    <w:rsid w:val="00FF3703"/>
    <w:pPr>
      <w:spacing w:after="120"/>
    </w:pPr>
    <w:rPr>
      <w:rFonts w:ascii="Times New Roman" w:eastAsia="Times New Roman" w:hAnsi="Times New Roman" w:cs="Times New Roman"/>
      <w:vanish/>
      <w:sz w:val="24"/>
      <w:szCs w:val="24"/>
      <w:lang w:eastAsia="nl-NL"/>
    </w:rPr>
  </w:style>
  <w:style w:type="paragraph" w:styleId="NormalWeb">
    <w:name w:val="Normal (Web)"/>
    <w:basedOn w:val="Normal"/>
    <w:uiPriority w:val="99"/>
    <w:semiHidden/>
    <w:rsid w:val="00FF3703"/>
    <w:pPr>
      <w:spacing w:before="100" w:beforeAutospacing="1" w:after="100" w:afterAutospacing="1" w:line="270" w:lineRule="atLeast"/>
    </w:pPr>
    <w:rPr>
      <w:rFonts w:ascii="Times New Roman" w:eastAsia="Times New Roman" w:hAnsi="Times New Roman" w:cs="Times New Roman"/>
      <w:sz w:val="24"/>
      <w:szCs w:val="24"/>
      <w:lang w:eastAsia="nl-NL"/>
    </w:rPr>
  </w:style>
  <w:style w:type="character" w:customStyle="1" w:styleId="apple-style-span">
    <w:name w:val="apple-style-span"/>
    <w:basedOn w:val="DefaultParagraphFont"/>
    <w:uiPriority w:val="99"/>
    <w:rsid w:val="00775137"/>
    <w:rPr>
      <w:rFonts w:cs="Times New Roman"/>
    </w:rPr>
  </w:style>
  <w:style w:type="character" w:customStyle="1" w:styleId="apple-converted-space">
    <w:name w:val="apple-converted-space"/>
    <w:basedOn w:val="DefaultParagraphFont"/>
    <w:uiPriority w:val="99"/>
    <w:rsid w:val="00775137"/>
    <w:rPr>
      <w:rFonts w:cs="Times New Roman"/>
    </w:rPr>
  </w:style>
  <w:style w:type="character" w:styleId="FollowedHyperlink">
    <w:name w:val="FollowedHyperlink"/>
    <w:basedOn w:val="DefaultParagraphFont"/>
    <w:uiPriority w:val="99"/>
    <w:semiHidden/>
    <w:rsid w:val="00FD2EDC"/>
    <w:rPr>
      <w:rFonts w:cs="Times New Roman"/>
      <w:color w:val="800080"/>
      <w:u w:val="single"/>
    </w:rPr>
  </w:style>
  <w:style w:type="paragraph" w:customStyle="1" w:styleId="rekenverwijzing">
    <w:name w:val="rekenverwijzing"/>
    <w:basedOn w:val="Normal"/>
    <w:qFormat/>
    <w:rsid w:val="00D41AD5"/>
    <w:rPr>
      <w:b/>
      <w:color w:val="00B050"/>
      <w:sz w:val="18"/>
      <w:szCs w:val="18"/>
    </w:rPr>
  </w:style>
  <w:style w:type="paragraph" w:customStyle="1" w:styleId="streepje">
    <w:name w:val="streepje"/>
    <w:basedOn w:val="Normal"/>
    <w:qFormat/>
    <w:rsid w:val="00EF3C46"/>
    <w:pPr>
      <w:pBdr>
        <w:bottom w:val="single" w:sz="8" w:space="1" w:color="008000"/>
      </w:pBdr>
      <w:spacing w:after="120"/>
    </w:pPr>
    <w:rPr>
      <w:rFonts w:cs="Times New Roman"/>
      <w:szCs w:val="22"/>
    </w:rPr>
  </w:style>
  <w:style w:type="paragraph" w:customStyle="1" w:styleId="groenetekst">
    <w:name w:val="groene_tekst"/>
    <w:basedOn w:val="Normal"/>
    <w:qFormat/>
    <w:rsid w:val="00EF3C46"/>
    <w:rPr>
      <w:rFonts w:cs="Times New Roman"/>
      <w:color w:val="008000"/>
      <w:szCs w:val="22"/>
    </w:rPr>
  </w:style>
  <w:style w:type="paragraph" w:customStyle="1" w:styleId="Praktijk">
    <w:name w:val="Praktijk"/>
    <w:basedOn w:val="Normal"/>
    <w:qFormat/>
    <w:rsid w:val="00EF3C46"/>
    <w:rPr>
      <w:rFonts w:cs="Times New Roman"/>
      <w:b/>
      <w:smallCaps/>
      <w:color w:val="D03B23"/>
      <w:spacing w:val="30"/>
      <w:sz w:val="32"/>
    </w:rPr>
  </w:style>
  <w:style w:type="paragraph" w:customStyle="1" w:styleId="Tip">
    <w:name w:val="Tip"/>
    <w:basedOn w:val="Normal"/>
    <w:qFormat/>
    <w:rsid w:val="00EF3C46"/>
    <w:pPr>
      <w:keepNext/>
    </w:pPr>
    <w:rPr>
      <w:rFonts w:cs="Times New Roman"/>
      <w:b/>
      <w:smallCaps/>
      <w:color w:val="2978B2"/>
      <w:spacing w:val="30"/>
      <w:sz w:val="3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48422">
      <w:marLeft w:val="0"/>
      <w:marRight w:val="0"/>
      <w:marTop w:val="0"/>
      <w:marBottom w:val="0"/>
      <w:divBdr>
        <w:top w:val="none" w:sz="0" w:space="0" w:color="auto"/>
        <w:left w:val="none" w:sz="0" w:space="0" w:color="auto"/>
        <w:bottom w:val="none" w:sz="0" w:space="0" w:color="auto"/>
        <w:right w:val="none" w:sz="0" w:space="0" w:color="auto"/>
      </w:divBdr>
      <w:divsChild>
        <w:div w:id="317348442">
          <w:marLeft w:val="0"/>
          <w:marRight w:val="0"/>
          <w:marTop w:val="0"/>
          <w:marBottom w:val="30"/>
          <w:divBdr>
            <w:top w:val="none" w:sz="0" w:space="0" w:color="auto"/>
            <w:left w:val="none" w:sz="0" w:space="0" w:color="auto"/>
            <w:bottom w:val="none" w:sz="0" w:space="0" w:color="auto"/>
            <w:right w:val="none" w:sz="0" w:space="0" w:color="auto"/>
          </w:divBdr>
          <w:divsChild>
            <w:div w:id="317348421">
              <w:marLeft w:val="0"/>
              <w:marRight w:val="0"/>
              <w:marTop w:val="0"/>
              <w:marBottom w:val="0"/>
              <w:divBdr>
                <w:top w:val="none" w:sz="0" w:space="0" w:color="auto"/>
                <w:left w:val="none" w:sz="0" w:space="0" w:color="auto"/>
                <w:bottom w:val="none" w:sz="0" w:space="0" w:color="auto"/>
                <w:right w:val="none" w:sz="0" w:space="0" w:color="auto"/>
              </w:divBdr>
              <w:divsChild>
                <w:div w:id="317348423">
                  <w:marLeft w:val="0"/>
                  <w:marRight w:val="0"/>
                  <w:marTop w:val="0"/>
                  <w:marBottom w:val="0"/>
                  <w:divBdr>
                    <w:top w:val="none" w:sz="0" w:space="0" w:color="auto"/>
                    <w:left w:val="none" w:sz="0" w:space="0" w:color="auto"/>
                    <w:bottom w:val="none" w:sz="0" w:space="0" w:color="auto"/>
                    <w:right w:val="none" w:sz="0" w:space="0" w:color="auto"/>
                  </w:divBdr>
                  <w:divsChild>
                    <w:div w:id="317348420">
                      <w:marLeft w:val="0"/>
                      <w:marRight w:val="0"/>
                      <w:marTop w:val="0"/>
                      <w:marBottom w:val="0"/>
                      <w:divBdr>
                        <w:top w:val="none" w:sz="0" w:space="0" w:color="auto"/>
                        <w:left w:val="none" w:sz="0" w:space="0" w:color="auto"/>
                        <w:bottom w:val="none" w:sz="0" w:space="0" w:color="auto"/>
                        <w:right w:val="none" w:sz="0" w:space="0" w:color="auto"/>
                      </w:divBdr>
                      <w:divsChild>
                        <w:div w:id="317348438">
                          <w:marLeft w:val="264"/>
                          <w:marRight w:val="0"/>
                          <w:marTop w:val="0"/>
                          <w:marBottom w:val="0"/>
                          <w:divBdr>
                            <w:top w:val="none" w:sz="0" w:space="0" w:color="auto"/>
                            <w:left w:val="none" w:sz="0" w:space="0" w:color="auto"/>
                            <w:bottom w:val="none" w:sz="0" w:space="0" w:color="auto"/>
                            <w:right w:val="none" w:sz="0" w:space="0" w:color="auto"/>
                          </w:divBdr>
                          <w:divsChild>
                            <w:div w:id="317348424">
                              <w:marLeft w:val="0"/>
                              <w:marRight w:val="0"/>
                              <w:marTop w:val="0"/>
                              <w:marBottom w:val="300"/>
                              <w:divBdr>
                                <w:top w:val="none" w:sz="0" w:space="0" w:color="auto"/>
                                <w:left w:val="none" w:sz="0" w:space="0" w:color="auto"/>
                                <w:bottom w:val="none" w:sz="0" w:space="0" w:color="auto"/>
                                <w:right w:val="none" w:sz="0" w:space="0" w:color="auto"/>
                              </w:divBdr>
                              <w:divsChild>
                                <w:div w:id="3173484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348432">
      <w:marLeft w:val="0"/>
      <w:marRight w:val="0"/>
      <w:marTop w:val="0"/>
      <w:marBottom w:val="0"/>
      <w:divBdr>
        <w:top w:val="none" w:sz="0" w:space="0" w:color="auto"/>
        <w:left w:val="none" w:sz="0" w:space="0" w:color="auto"/>
        <w:bottom w:val="none" w:sz="0" w:space="0" w:color="auto"/>
        <w:right w:val="none" w:sz="0" w:space="0" w:color="auto"/>
      </w:divBdr>
      <w:divsChild>
        <w:div w:id="317348426">
          <w:marLeft w:val="0"/>
          <w:marRight w:val="0"/>
          <w:marTop w:val="1350"/>
          <w:marBottom w:val="0"/>
          <w:divBdr>
            <w:top w:val="none" w:sz="0" w:space="0" w:color="auto"/>
            <w:left w:val="none" w:sz="0" w:space="0" w:color="auto"/>
            <w:bottom w:val="none" w:sz="0" w:space="0" w:color="auto"/>
            <w:right w:val="none" w:sz="0" w:space="0" w:color="auto"/>
          </w:divBdr>
          <w:divsChild>
            <w:div w:id="317348433">
              <w:marLeft w:val="1875"/>
              <w:marRight w:val="0"/>
              <w:marTop w:val="975"/>
              <w:marBottom w:val="0"/>
              <w:divBdr>
                <w:top w:val="none" w:sz="0" w:space="0" w:color="auto"/>
                <w:left w:val="none" w:sz="0" w:space="0" w:color="auto"/>
                <w:bottom w:val="none" w:sz="0" w:space="0" w:color="auto"/>
                <w:right w:val="none" w:sz="0" w:space="0" w:color="auto"/>
              </w:divBdr>
              <w:divsChild>
                <w:div w:id="317348429">
                  <w:marLeft w:val="0"/>
                  <w:marRight w:val="0"/>
                  <w:marTop w:val="0"/>
                  <w:marBottom w:val="0"/>
                  <w:divBdr>
                    <w:top w:val="none" w:sz="0" w:space="0" w:color="auto"/>
                    <w:left w:val="none" w:sz="0" w:space="0" w:color="auto"/>
                    <w:bottom w:val="none" w:sz="0" w:space="0" w:color="auto"/>
                    <w:right w:val="none" w:sz="0" w:space="0" w:color="auto"/>
                  </w:divBdr>
                  <w:divsChild>
                    <w:div w:id="317348431">
                      <w:marLeft w:val="0"/>
                      <w:marRight w:val="0"/>
                      <w:marTop w:val="0"/>
                      <w:marBottom w:val="0"/>
                      <w:divBdr>
                        <w:top w:val="none" w:sz="0" w:space="0" w:color="auto"/>
                        <w:left w:val="none" w:sz="0" w:space="0" w:color="auto"/>
                        <w:bottom w:val="none" w:sz="0" w:space="0" w:color="auto"/>
                        <w:right w:val="none" w:sz="0" w:space="0" w:color="auto"/>
                      </w:divBdr>
                      <w:divsChild>
                        <w:div w:id="3173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8434">
      <w:marLeft w:val="0"/>
      <w:marRight w:val="0"/>
      <w:marTop w:val="0"/>
      <w:marBottom w:val="0"/>
      <w:divBdr>
        <w:top w:val="none" w:sz="0" w:space="0" w:color="auto"/>
        <w:left w:val="none" w:sz="0" w:space="0" w:color="auto"/>
        <w:bottom w:val="none" w:sz="0" w:space="0" w:color="auto"/>
        <w:right w:val="none" w:sz="0" w:space="0" w:color="auto"/>
      </w:divBdr>
      <w:divsChild>
        <w:div w:id="317348430">
          <w:marLeft w:val="0"/>
          <w:marRight w:val="0"/>
          <w:marTop w:val="0"/>
          <w:marBottom w:val="0"/>
          <w:divBdr>
            <w:top w:val="none" w:sz="0" w:space="0" w:color="auto"/>
            <w:left w:val="none" w:sz="0" w:space="0" w:color="auto"/>
            <w:bottom w:val="none" w:sz="0" w:space="0" w:color="auto"/>
            <w:right w:val="none" w:sz="0" w:space="0" w:color="auto"/>
          </w:divBdr>
          <w:divsChild>
            <w:div w:id="317348427">
              <w:marLeft w:val="0"/>
              <w:marRight w:val="0"/>
              <w:marTop w:val="0"/>
              <w:marBottom w:val="0"/>
              <w:divBdr>
                <w:top w:val="none" w:sz="0" w:space="0" w:color="auto"/>
                <w:left w:val="none" w:sz="0" w:space="0" w:color="auto"/>
                <w:bottom w:val="none" w:sz="0" w:space="0" w:color="auto"/>
                <w:right w:val="none" w:sz="0" w:space="0" w:color="auto"/>
              </w:divBdr>
              <w:divsChild>
                <w:div w:id="3173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48439">
      <w:marLeft w:val="0"/>
      <w:marRight w:val="0"/>
      <w:marTop w:val="0"/>
      <w:marBottom w:val="0"/>
      <w:divBdr>
        <w:top w:val="none" w:sz="0" w:space="0" w:color="auto"/>
        <w:left w:val="none" w:sz="0" w:space="0" w:color="auto"/>
        <w:bottom w:val="none" w:sz="0" w:space="0" w:color="auto"/>
        <w:right w:val="none" w:sz="0" w:space="0" w:color="auto"/>
      </w:divBdr>
      <w:divsChild>
        <w:div w:id="317348437">
          <w:marLeft w:val="0"/>
          <w:marRight w:val="0"/>
          <w:marTop w:val="0"/>
          <w:marBottom w:val="0"/>
          <w:divBdr>
            <w:top w:val="none" w:sz="0" w:space="0" w:color="auto"/>
            <w:left w:val="none" w:sz="0" w:space="0" w:color="auto"/>
            <w:bottom w:val="none" w:sz="0" w:space="0" w:color="auto"/>
            <w:right w:val="none" w:sz="0" w:space="0" w:color="auto"/>
          </w:divBdr>
          <w:divsChild>
            <w:div w:id="317348418">
              <w:marLeft w:val="0"/>
              <w:marRight w:val="0"/>
              <w:marTop w:val="0"/>
              <w:marBottom w:val="0"/>
              <w:divBdr>
                <w:top w:val="none" w:sz="0" w:space="0" w:color="auto"/>
                <w:left w:val="none" w:sz="0" w:space="0" w:color="auto"/>
                <w:bottom w:val="none" w:sz="0" w:space="0" w:color="auto"/>
                <w:right w:val="none" w:sz="0" w:space="0" w:color="auto"/>
              </w:divBdr>
              <w:divsChild>
                <w:div w:id="317348441">
                  <w:marLeft w:val="0"/>
                  <w:marRight w:val="0"/>
                  <w:marTop w:val="0"/>
                  <w:marBottom w:val="0"/>
                  <w:divBdr>
                    <w:top w:val="none" w:sz="0" w:space="0" w:color="auto"/>
                    <w:left w:val="none" w:sz="0" w:space="0" w:color="auto"/>
                    <w:bottom w:val="none" w:sz="0" w:space="0" w:color="auto"/>
                    <w:right w:val="none" w:sz="0" w:space="0" w:color="auto"/>
                  </w:divBdr>
                  <w:divsChild>
                    <w:div w:id="317348440">
                      <w:marLeft w:val="0"/>
                      <w:marRight w:val="0"/>
                      <w:marTop w:val="0"/>
                      <w:marBottom w:val="0"/>
                      <w:divBdr>
                        <w:top w:val="none" w:sz="0" w:space="0" w:color="auto"/>
                        <w:left w:val="none" w:sz="0" w:space="0" w:color="auto"/>
                        <w:bottom w:val="none" w:sz="0" w:space="0" w:color="auto"/>
                        <w:right w:val="none" w:sz="0" w:space="0" w:color="auto"/>
                      </w:divBdr>
                      <w:divsChild>
                        <w:div w:id="317348436">
                          <w:marLeft w:val="0"/>
                          <w:marRight w:val="0"/>
                          <w:marTop w:val="0"/>
                          <w:marBottom w:val="0"/>
                          <w:divBdr>
                            <w:top w:val="none" w:sz="0" w:space="0" w:color="auto"/>
                            <w:left w:val="none" w:sz="0" w:space="0" w:color="auto"/>
                            <w:bottom w:val="none" w:sz="0" w:space="0" w:color="auto"/>
                            <w:right w:val="none" w:sz="0" w:space="0" w:color="auto"/>
                          </w:divBdr>
                          <w:divsChild>
                            <w:div w:id="3173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maps.google.nl" TargetMode="External"/><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hyperlink" Target="http://www.youtube.com/watch?v=NDEEARfMzVo"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28.jpg"/><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97FA-19A5-49F6-BED5-7DF3E97D3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F85DEC97.dotm</Template>
  <TotalTime>0</TotalTime>
  <Pages>18</Pages>
  <Words>1417</Words>
  <Characters>8803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Tuincentrum</vt:lpstr>
    </vt:vector>
  </TitlesOfParts>
  <Company>Utrecht University</Company>
  <LinksUpToDate>false</LinksUpToDate>
  <CharactersWithSpaces>10200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Tuincentrum</dc:title>
  <dc:subject/>
  <dc:creator>abels101</dc:creator>
  <cp:keywords/>
  <dc:description/>
  <cp:lastModifiedBy>Wijers, M.M.</cp:lastModifiedBy>
  <cp:revision>8</cp:revision>
  <cp:lastPrinted>2011-08-26T13:34:00Z</cp:lastPrinted>
  <dcterms:created xsi:type="dcterms:W3CDTF">2011-09-14T13:46:00Z</dcterms:created>
  <dcterms:modified xsi:type="dcterms:W3CDTF">2012-11-30T13:39:00Z</dcterms:modified>
</cp:coreProperties>
</file>