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BF7AA7" w:rsidRPr="00C620C9" w14:paraId="00F0DEFF" w14:textId="77777777" w:rsidTr="00E339B2">
        <w:trPr>
          <w:trHeight w:val="6795"/>
          <w:jc w:val="center"/>
        </w:trPr>
        <w:tc>
          <w:tcPr>
            <w:tcW w:w="9378" w:type="dxa"/>
            <w:vAlign w:val="center"/>
          </w:tcPr>
          <w:p w14:paraId="5DEA4F4B" w14:textId="77777777" w:rsidR="00BF7AA7" w:rsidRPr="00C620C9" w:rsidRDefault="00E339B2" w:rsidP="00233D2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7E08716" wp14:editId="1BAB0EE4">
                  <wp:extent cx="5817870" cy="82327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engroen_sb_6_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77B95" w14:textId="77777777" w:rsidR="00BF7AA7" w:rsidRPr="00C620C9" w:rsidRDefault="00BF7AA7"/>
    <w:p w14:paraId="3B3CDDA5" w14:textId="1CC4887E" w:rsidR="00BF7AA7" w:rsidRDefault="00501973">
      <w:r>
        <w:br w:type="column"/>
      </w:r>
    </w:p>
    <w:p w14:paraId="3AB500D9" w14:textId="77777777" w:rsidR="00501973" w:rsidRDefault="00501973"/>
    <w:p w14:paraId="6CDB7EE0" w14:textId="77777777" w:rsidR="00501973" w:rsidRDefault="00501973"/>
    <w:p w14:paraId="16FBC8AF" w14:textId="77777777" w:rsidR="00F72E43" w:rsidRDefault="00F72E43" w:rsidP="00F72E43">
      <w:r>
        <w:t>Colofon</w:t>
      </w:r>
    </w:p>
    <w:p w14:paraId="544E9679" w14:textId="77777777" w:rsidR="00F72E43" w:rsidRDefault="00F72E43" w:rsidP="00F72E43">
      <w:proofErr w:type="spellStart"/>
      <w:r>
        <w:t>RekenGroen</w:t>
      </w:r>
      <w:proofErr w:type="spellEnd"/>
      <w:r>
        <w:t>. Rekenen voor vmbo-groen en mbo-groen</w:t>
      </w:r>
    </w:p>
    <w:p w14:paraId="65EF82EF" w14:textId="7387D9B7" w:rsidR="00F72E43" w:rsidRDefault="00F72E43" w:rsidP="00F72E43">
      <w:r>
        <w:t>Module Stadsboerderij – Voeren van dieren</w:t>
      </w:r>
    </w:p>
    <w:p w14:paraId="307F0901" w14:textId="77777777" w:rsidR="00F72E43" w:rsidRDefault="00F72E43" w:rsidP="00F72E43">
      <w:proofErr w:type="spellStart"/>
      <w:r>
        <w:t>Leerlingtekst</w:t>
      </w:r>
      <w:proofErr w:type="spellEnd"/>
    </w:p>
    <w:p w14:paraId="148940B6" w14:textId="05B772BE" w:rsidR="00F72E43" w:rsidRDefault="00F72E43" w:rsidP="00F72E43">
      <w:r>
        <w:t xml:space="preserve">Versie 1.0. </w:t>
      </w:r>
      <w:r w:rsidR="00865D1F">
        <w:t>November</w:t>
      </w:r>
      <w:r>
        <w:t xml:space="preserve"> 2012</w:t>
      </w:r>
    </w:p>
    <w:p w14:paraId="70843552" w14:textId="77777777" w:rsidR="00F72E43" w:rsidRDefault="00F72E43" w:rsidP="00F72E43">
      <w:r>
        <w:t>Auteurs: Monica Wijers, Mieke Abels, Elise van Vliet, Vincent Jonker</w:t>
      </w:r>
    </w:p>
    <w:p w14:paraId="1AFE7544" w14:textId="77777777" w:rsidR="00F72E43" w:rsidRDefault="00F72E43" w:rsidP="00F72E43">
      <w:r>
        <w:t>www.rekengroen.nl</w:t>
      </w:r>
    </w:p>
    <w:p w14:paraId="2EE56987" w14:textId="77777777" w:rsidR="00F72E43" w:rsidRDefault="00F72E43" w:rsidP="00F72E43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F72E43" w14:paraId="62E9F1A6" w14:textId="77777777" w:rsidTr="00E26D81">
        <w:trPr>
          <w:trHeight w:val="300"/>
        </w:trPr>
        <w:tc>
          <w:tcPr>
            <w:tcW w:w="5876" w:type="dxa"/>
            <w:shd w:val="clear" w:color="auto" w:fill="auto"/>
          </w:tcPr>
          <w:p w14:paraId="320E1FE2" w14:textId="77777777" w:rsidR="00F72E43" w:rsidRDefault="00F72E43" w:rsidP="00E26D81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43E85142" wp14:editId="428236A8">
                  <wp:extent cx="1016000" cy="190500"/>
                  <wp:effectExtent l="0" t="0" r="0" b="0"/>
                  <wp:docPr id="3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9F3795" w14:textId="77777777" w:rsidR="00501973" w:rsidRPr="00C620C9" w:rsidRDefault="00501973">
      <w:pPr>
        <w:sectPr w:rsidR="00501973" w:rsidRPr="00C620C9" w:rsidSect="00E85C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14:paraId="290FD21B" w14:textId="77777777" w:rsidR="00EE35D7" w:rsidRDefault="00BB496D" w:rsidP="00827CE7">
      <w:pPr>
        <w:pStyle w:val="Heading1"/>
      </w:pPr>
      <w:r>
        <w:lastRenderedPageBreak/>
        <w:t xml:space="preserve">     </w:t>
      </w:r>
      <w:r w:rsidR="00C96BDA">
        <w:t>6_</w:t>
      </w:r>
      <w:r w:rsidR="00EE35D7">
        <w:t xml:space="preserve">Dieren </w:t>
      </w:r>
      <w:r w:rsidR="00DA262A">
        <w:t>voeren</w:t>
      </w:r>
    </w:p>
    <w:p w14:paraId="5EFC18CB" w14:textId="77777777" w:rsidR="00827CE7" w:rsidRPr="00827CE7" w:rsidRDefault="00827CE7" w:rsidP="00827CE7">
      <w:pPr>
        <w:spacing w:line="210" w:lineRule="atLeast"/>
        <w:rPr>
          <w:rFonts w:ascii="Arial" w:hAnsi="Arial"/>
          <w:color w:val="333333"/>
          <w:sz w:val="18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41"/>
        <w:gridCol w:w="4417"/>
        <w:gridCol w:w="4450"/>
      </w:tblGrid>
      <w:tr w:rsidR="00E85CBA" w:rsidRPr="00C620C9" w14:paraId="563A4BFF" w14:textId="77777777" w:rsidTr="00E26D81">
        <w:trPr>
          <w:trHeight w:val="699"/>
        </w:trPr>
        <w:tc>
          <w:tcPr>
            <w:tcW w:w="341" w:type="dxa"/>
            <w:shd w:val="clear" w:color="C6D9F1" w:fill="F1F3E9"/>
          </w:tcPr>
          <w:p w14:paraId="08500C6D" w14:textId="77777777" w:rsidR="00E85CBA" w:rsidRDefault="00E85CBA" w:rsidP="00481487">
            <w:pPr>
              <w:pStyle w:val="groenetekst"/>
            </w:pPr>
          </w:p>
        </w:tc>
        <w:tc>
          <w:tcPr>
            <w:tcW w:w="8867" w:type="dxa"/>
            <w:gridSpan w:val="2"/>
            <w:shd w:val="clear" w:color="C6D9F1" w:fill="F1F3E9"/>
          </w:tcPr>
          <w:p w14:paraId="01F95B90" w14:textId="58ACF298" w:rsidR="00E85CBA" w:rsidRDefault="00E85CBA" w:rsidP="00E26D81">
            <w:pPr>
              <w:pStyle w:val="groenetekst"/>
            </w:pPr>
            <w:r>
              <w:t>De stadsboerderij</w:t>
            </w:r>
            <w:r w:rsidR="00EE35D7">
              <w:t xml:space="preserve"> heeft allerlei dieren. Soms komen er dieren bij of gaan er dieren weg. Hier ze je welke dieren er nu zijn.</w:t>
            </w:r>
          </w:p>
        </w:tc>
      </w:tr>
      <w:tr w:rsidR="00EE35D7" w:rsidRPr="00C620C9" w14:paraId="2DAF39A3" w14:textId="77777777" w:rsidTr="00E26D81">
        <w:trPr>
          <w:trHeight w:val="3938"/>
        </w:trPr>
        <w:tc>
          <w:tcPr>
            <w:tcW w:w="341" w:type="dxa"/>
            <w:shd w:val="clear" w:color="C6D9F1" w:fill="F1F3E9"/>
          </w:tcPr>
          <w:p w14:paraId="158267AF" w14:textId="77777777" w:rsidR="00EE35D7" w:rsidRDefault="00EE35D7" w:rsidP="00481487">
            <w:pPr>
              <w:pStyle w:val="groenetekst"/>
            </w:pPr>
          </w:p>
        </w:tc>
        <w:tc>
          <w:tcPr>
            <w:tcW w:w="4417" w:type="dxa"/>
            <w:shd w:val="clear" w:color="C6D9F1" w:fill="F1F3E9"/>
          </w:tcPr>
          <w:p w14:paraId="46D05A39" w14:textId="77777777" w:rsidR="00EE35D7" w:rsidRDefault="00537757" w:rsidP="00481487">
            <w:pPr>
              <w:pStyle w:val="groenetekst"/>
            </w:pPr>
            <w:r>
              <w:t>3</w:t>
            </w:r>
            <w:r w:rsidR="00EE35D7">
              <w:t xml:space="preserve"> koeien</w:t>
            </w:r>
          </w:p>
          <w:p w14:paraId="422218A5" w14:textId="77777777" w:rsidR="00EE35D7" w:rsidRDefault="00EE35D7" w:rsidP="00481487">
            <w:pPr>
              <w:pStyle w:val="groenetekst"/>
            </w:pPr>
            <w:r>
              <w:t>2 varkens</w:t>
            </w:r>
          </w:p>
          <w:p w14:paraId="311846E9" w14:textId="77777777" w:rsidR="00EE35D7" w:rsidRDefault="00EE35D7" w:rsidP="00481487">
            <w:pPr>
              <w:pStyle w:val="groenetekst"/>
            </w:pPr>
            <w:r>
              <w:t>2 melkgeiten</w:t>
            </w:r>
          </w:p>
          <w:p w14:paraId="0B6531BD" w14:textId="77777777" w:rsidR="00994A1E" w:rsidRDefault="00994A1E" w:rsidP="00481487">
            <w:pPr>
              <w:pStyle w:val="groenetekst"/>
            </w:pPr>
            <w:r>
              <w:t xml:space="preserve">6 andere </w:t>
            </w:r>
            <w:r w:rsidR="000910E2">
              <w:t>(dwerg)</w:t>
            </w:r>
            <w:r>
              <w:t>geiten en bokken</w:t>
            </w:r>
          </w:p>
          <w:p w14:paraId="4431D203" w14:textId="77777777" w:rsidR="00EE35D7" w:rsidRDefault="00994A1E" w:rsidP="00481487">
            <w:pPr>
              <w:pStyle w:val="groenetekst"/>
            </w:pPr>
            <w:r>
              <w:t>5 schapen</w:t>
            </w:r>
          </w:p>
          <w:p w14:paraId="46529954" w14:textId="77777777" w:rsidR="00994A1E" w:rsidRDefault="00994A1E" w:rsidP="00481487">
            <w:pPr>
              <w:pStyle w:val="groenetekst"/>
            </w:pPr>
          </w:p>
          <w:p w14:paraId="69D0F5FE" w14:textId="77777777" w:rsidR="00994A1E" w:rsidRDefault="00994A1E" w:rsidP="00481487">
            <w:pPr>
              <w:pStyle w:val="groenetekst"/>
            </w:pPr>
            <w:r>
              <w:t>8 konijnen</w:t>
            </w:r>
          </w:p>
          <w:p w14:paraId="107A003F" w14:textId="77777777" w:rsidR="00994A1E" w:rsidRDefault="00994A1E" w:rsidP="00481487">
            <w:pPr>
              <w:pStyle w:val="groenetekst"/>
            </w:pPr>
            <w:r>
              <w:t>4 cavia</w:t>
            </w:r>
            <w:r w:rsidR="00827CE7">
              <w:t>’</w:t>
            </w:r>
            <w:r>
              <w:t>s</w:t>
            </w:r>
          </w:p>
          <w:p w14:paraId="336824BD" w14:textId="77777777" w:rsidR="00994A1E" w:rsidRDefault="00994A1E" w:rsidP="00481487">
            <w:pPr>
              <w:pStyle w:val="groenetekst"/>
            </w:pPr>
            <w:r>
              <w:t>3 witte muizen</w:t>
            </w:r>
          </w:p>
          <w:p w14:paraId="3D5634D0" w14:textId="77777777" w:rsidR="00994A1E" w:rsidRDefault="00994A1E" w:rsidP="00481487">
            <w:pPr>
              <w:pStyle w:val="groenetekst"/>
            </w:pPr>
          </w:p>
          <w:p w14:paraId="2F34D459" w14:textId="77777777" w:rsidR="00994A1E" w:rsidRDefault="00994A1E" w:rsidP="00481487">
            <w:pPr>
              <w:pStyle w:val="groenetekst"/>
            </w:pPr>
            <w:r>
              <w:t>Ongeveer 10 kippen (diverse soorten)</w:t>
            </w:r>
          </w:p>
          <w:p w14:paraId="18C32A6F" w14:textId="77777777" w:rsidR="00EE35D7" w:rsidRDefault="00994A1E" w:rsidP="00481487">
            <w:pPr>
              <w:pStyle w:val="groenetekst"/>
            </w:pPr>
            <w:r>
              <w:t xml:space="preserve">Een pauwenfamilie </w:t>
            </w:r>
          </w:p>
        </w:tc>
        <w:tc>
          <w:tcPr>
            <w:tcW w:w="4450" w:type="dxa"/>
            <w:shd w:val="clear" w:color="C6D9F1" w:fill="F1F3E9"/>
            <w:vAlign w:val="center"/>
          </w:tcPr>
          <w:p w14:paraId="123F9E79" w14:textId="77777777" w:rsidR="00EE35D7" w:rsidRPr="00C620C9" w:rsidRDefault="000910E2" w:rsidP="000910E2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C6707A4" wp14:editId="679CC4A4">
                  <wp:extent cx="2844856" cy="2143125"/>
                  <wp:effectExtent l="19050" t="0" r="0" b="0"/>
                  <wp:docPr id="7" name="Picture 6" descr="allerleidie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lerleidieren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56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2E61A" w14:textId="77777777" w:rsidR="00BF7AA7" w:rsidRDefault="00BF7AA7"/>
    <w:p w14:paraId="3F823CA7" w14:textId="77777777" w:rsidR="00DF5977" w:rsidRDefault="00DF5977" w:rsidP="00481487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C620C9" w:rsidRPr="00C620C9" w14:paraId="4CF31962" w14:textId="77777777" w:rsidTr="00C620C9">
        <w:tc>
          <w:tcPr>
            <w:tcW w:w="534" w:type="dxa"/>
          </w:tcPr>
          <w:p w14:paraId="025D97E8" w14:textId="77777777" w:rsidR="00C620C9" w:rsidRPr="00C620C9" w:rsidRDefault="00C620C9" w:rsidP="00C620C9">
            <w:pPr>
              <w:pStyle w:val="Opgave"/>
            </w:pPr>
          </w:p>
        </w:tc>
        <w:tc>
          <w:tcPr>
            <w:tcW w:w="8771" w:type="dxa"/>
          </w:tcPr>
          <w:p w14:paraId="5B994C76" w14:textId="6D3DEB8F" w:rsidR="00233D28" w:rsidRDefault="00E26D81" w:rsidP="00994A1E">
            <w:r>
              <w:t>T</w:t>
            </w:r>
            <w:r w:rsidR="00994A1E">
              <w:t>wee dierverzorgers</w:t>
            </w:r>
            <w:r>
              <w:t xml:space="preserve"> zorgen voor de dieren</w:t>
            </w:r>
            <w:r w:rsidR="00994A1E">
              <w:t xml:space="preserve">. </w:t>
            </w:r>
            <w:r w:rsidR="00453BC0">
              <w:t>Vaak</w:t>
            </w:r>
            <w:r w:rsidR="00994A1E">
              <w:t xml:space="preserve"> </w:t>
            </w:r>
            <w:r>
              <w:t>helpen</w:t>
            </w:r>
            <w:r w:rsidR="00994A1E">
              <w:t xml:space="preserve"> er stagiaires en vrijwilligers mee. Maak een lijst met taken van de dierverzorgers.</w:t>
            </w:r>
          </w:p>
          <w:p w14:paraId="23173904" w14:textId="77777777" w:rsidR="00994A1E" w:rsidRPr="00C620C9" w:rsidRDefault="00994A1E" w:rsidP="00994A1E"/>
        </w:tc>
      </w:tr>
      <w:tr w:rsidR="00233D28" w:rsidRPr="00C620C9" w14:paraId="6C2E754D" w14:textId="77777777" w:rsidTr="00C620C9">
        <w:tc>
          <w:tcPr>
            <w:tcW w:w="534" w:type="dxa"/>
          </w:tcPr>
          <w:p w14:paraId="252190A8" w14:textId="77777777" w:rsidR="00233D28" w:rsidRPr="00C620C9" w:rsidRDefault="00233D28" w:rsidP="00E968A6"/>
        </w:tc>
        <w:tc>
          <w:tcPr>
            <w:tcW w:w="8771" w:type="dxa"/>
          </w:tcPr>
          <w:p w14:paraId="13B73E86" w14:textId="77777777" w:rsidR="00233D28" w:rsidRDefault="00994A1E" w:rsidP="00233D28">
            <w:r>
              <w:t>…………………………………………………………………………………………………………………………….</w:t>
            </w:r>
          </w:p>
          <w:p w14:paraId="77E644B6" w14:textId="77777777" w:rsidR="00994A1E" w:rsidRDefault="00994A1E" w:rsidP="00233D28"/>
          <w:p w14:paraId="57E6F67F" w14:textId="77777777" w:rsidR="00994A1E" w:rsidRDefault="00994A1E" w:rsidP="00994A1E">
            <w:r>
              <w:t>…………………………………………………………………………………………………………………………….</w:t>
            </w:r>
          </w:p>
          <w:p w14:paraId="528B540E" w14:textId="77777777" w:rsidR="00994A1E" w:rsidRDefault="00994A1E" w:rsidP="00233D28"/>
          <w:p w14:paraId="462488D5" w14:textId="77777777" w:rsidR="00994A1E" w:rsidRDefault="00994A1E" w:rsidP="00994A1E">
            <w:r>
              <w:t>…………………………………………………………………………………………………………………………….</w:t>
            </w:r>
          </w:p>
          <w:p w14:paraId="02A234DD" w14:textId="77777777" w:rsidR="00994A1E" w:rsidRDefault="00994A1E" w:rsidP="00233D28"/>
          <w:p w14:paraId="23D2C1D4" w14:textId="77777777" w:rsidR="00994A1E" w:rsidRDefault="00994A1E" w:rsidP="00994A1E">
            <w:r>
              <w:t>…………………………………………………………………………………………………………………………….</w:t>
            </w:r>
          </w:p>
          <w:p w14:paraId="676296B1" w14:textId="77777777" w:rsidR="00994A1E" w:rsidRDefault="00994A1E" w:rsidP="00233D28"/>
          <w:p w14:paraId="4C3BE961" w14:textId="77777777" w:rsidR="00994A1E" w:rsidRDefault="00994A1E" w:rsidP="00994A1E">
            <w:r>
              <w:t>…………………………………………………………………………………………………………………………….</w:t>
            </w:r>
          </w:p>
          <w:p w14:paraId="3175095A" w14:textId="77777777" w:rsidR="00994A1E" w:rsidRDefault="00994A1E" w:rsidP="00233D28"/>
          <w:p w14:paraId="71F496BC" w14:textId="77777777" w:rsidR="00994A1E" w:rsidRDefault="00994A1E" w:rsidP="00994A1E">
            <w:r>
              <w:t>…………………………………………………………………………………………………………………………….</w:t>
            </w:r>
          </w:p>
          <w:p w14:paraId="4F47B0B8" w14:textId="77777777" w:rsidR="00994A1E" w:rsidRDefault="00994A1E" w:rsidP="00233D28"/>
          <w:p w14:paraId="0C535797" w14:textId="77777777" w:rsidR="00994A1E" w:rsidRDefault="00994A1E" w:rsidP="00994A1E">
            <w:r>
              <w:t>…………………………………………………………………………………………………………………………….</w:t>
            </w:r>
          </w:p>
          <w:p w14:paraId="7454000A" w14:textId="77777777" w:rsidR="00994A1E" w:rsidRDefault="00994A1E" w:rsidP="00233D28"/>
          <w:p w14:paraId="559264B6" w14:textId="77777777" w:rsidR="00994A1E" w:rsidRDefault="00994A1E" w:rsidP="00233D28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4D570D59" w14:textId="77777777" w:rsidR="006C306B" w:rsidRDefault="006C306B" w:rsidP="00C620C9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301"/>
        <w:gridCol w:w="4656"/>
        <w:gridCol w:w="4251"/>
      </w:tblGrid>
      <w:tr w:rsidR="00453BC0" w14:paraId="5ACD91DE" w14:textId="77777777" w:rsidTr="00453BC0">
        <w:trPr>
          <w:trHeight w:val="2373"/>
        </w:trPr>
        <w:tc>
          <w:tcPr>
            <w:tcW w:w="348" w:type="dxa"/>
            <w:vMerge w:val="restart"/>
            <w:shd w:val="clear" w:color="auto" w:fill="F1F3E9"/>
          </w:tcPr>
          <w:p w14:paraId="1FA7EB45" w14:textId="77777777" w:rsidR="00453BC0" w:rsidRPr="00632288" w:rsidRDefault="00453BC0" w:rsidP="00114FA2">
            <w:pPr>
              <w:pStyle w:val="groenetekst"/>
            </w:pPr>
          </w:p>
        </w:tc>
        <w:tc>
          <w:tcPr>
            <w:tcW w:w="4383" w:type="dxa"/>
            <w:shd w:val="clear" w:color="auto" w:fill="F1F3E9"/>
          </w:tcPr>
          <w:p w14:paraId="07F98B0A" w14:textId="77777777" w:rsidR="00453BC0" w:rsidRDefault="00453BC0" w:rsidP="00481487">
            <w:pPr>
              <w:pStyle w:val="groenetekst"/>
            </w:pPr>
            <w:r>
              <w:t>Het is belangrijk dat alle dieren elke dag voldoende water en voer krijgen.</w:t>
            </w:r>
          </w:p>
          <w:p w14:paraId="0B57B15D" w14:textId="77777777" w:rsidR="00453BC0" w:rsidRDefault="00453BC0" w:rsidP="00481487">
            <w:pPr>
              <w:pStyle w:val="groenetekst"/>
            </w:pPr>
          </w:p>
          <w:p w14:paraId="3E3BEF23" w14:textId="77777777" w:rsidR="00453BC0" w:rsidRDefault="00453BC0" w:rsidP="00481487">
            <w:pPr>
              <w:pStyle w:val="groenetekst"/>
            </w:pPr>
            <w:r>
              <w:t xml:space="preserve">In de tabel hiernaast zie je </w:t>
            </w:r>
            <w:r w:rsidR="00BC28C0">
              <w:t xml:space="preserve">de </w:t>
            </w:r>
            <w:r>
              <w:t>waterbehoefte van verschillende diersoorten.</w:t>
            </w:r>
          </w:p>
          <w:p w14:paraId="1C51EDF4" w14:textId="77777777" w:rsidR="00453BC0" w:rsidRDefault="00453BC0" w:rsidP="00481487">
            <w:pPr>
              <w:pStyle w:val="groenetekst"/>
            </w:pPr>
          </w:p>
        </w:tc>
        <w:tc>
          <w:tcPr>
            <w:tcW w:w="4383" w:type="dxa"/>
            <w:vMerge w:val="restart"/>
            <w:shd w:val="clear" w:color="auto" w:fill="F1F3E9"/>
          </w:tcPr>
          <w:p w14:paraId="0E22741F" w14:textId="77777777" w:rsidR="00453BC0" w:rsidRDefault="00453BC0" w:rsidP="00481487">
            <w:pPr>
              <w:pStyle w:val="groenetekst"/>
            </w:pPr>
            <w:r w:rsidRPr="00453BC0">
              <w:rPr>
                <w:noProof/>
                <w:lang w:val="en-US"/>
              </w:rPr>
              <w:drawing>
                <wp:inline distT="0" distB="0" distL="0" distR="0" wp14:anchorId="0430ABE9" wp14:editId="5A3FC570">
                  <wp:extent cx="2392045" cy="3810000"/>
                  <wp:effectExtent l="19050" t="0" r="8255" b="0"/>
                  <wp:docPr id="9" name="Picture 2" descr="w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.jpg"/>
                          <pic:cNvPicPr/>
                        </pic:nvPicPr>
                        <pic:blipFill>
                          <a:blip r:embed="rId17" cstate="print"/>
                          <a:srcRect b="40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BC0" w14:paraId="6A946E0E" w14:textId="77777777" w:rsidTr="00453BC0">
        <w:trPr>
          <w:trHeight w:val="3375"/>
        </w:trPr>
        <w:tc>
          <w:tcPr>
            <w:tcW w:w="348" w:type="dxa"/>
            <w:vMerge/>
            <w:shd w:val="clear" w:color="auto" w:fill="F1F3E9"/>
          </w:tcPr>
          <w:p w14:paraId="1B61CBDD" w14:textId="77777777" w:rsidR="00453BC0" w:rsidRPr="00632288" w:rsidRDefault="00453BC0" w:rsidP="00114FA2">
            <w:pPr>
              <w:pStyle w:val="groenetekst"/>
            </w:pPr>
          </w:p>
        </w:tc>
        <w:tc>
          <w:tcPr>
            <w:tcW w:w="4383" w:type="dxa"/>
            <w:shd w:val="clear" w:color="auto" w:fill="F1F3E9"/>
          </w:tcPr>
          <w:p w14:paraId="11D6AB70" w14:textId="77777777" w:rsidR="00453BC0" w:rsidRDefault="00453BC0" w:rsidP="00481487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5B863194" wp14:editId="4628D714">
                  <wp:extent cx="2800350" cy="2109597"/>
                  <wp:effectExtent l="19050" t="0" r="0" b="0"/>
                  <wp:docPr id="10" name="Picture 9" descr="rantsoen_pa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ntsoen_paard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15" cy="2112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3" w:type="dxa"/>
            <w:vMerge/>
            <w:shd w:val="clear" w:color="auto" w:fill="F1F3E9"/>
          </w:tcPr>
          <w:p w14:paraId="737BAC78" w14:textId="77777777" w:rsidR="00453BC0" w:rsidRPr="00453BC0" w:rsidRDefault="00453BC0" w:rsidP="00481487">
            <w:pPr>
              <w:pStyle w:val="groenetekst"/>
            </w:pPr>
          </w:p>
        </w:tc>
      </w:tr>
    </w:tbl>
    <w:p w14:paraId="5B4EEFAB" w14:textId="77777777" w:rsidR="00453BC0" w:rsidRDefault="00453BC0" w:rsidP="00C620C9"/>
    <w:p w14:paraId="7E4D5220" w14:textId="77777777" w:rsidR="00453BC0" w:rsidRDefault="00453BC0" w:rsidP="00453BC0">
      <w:pPr>
        <w:pStyle w:val="streepje"/>
      </w:pPr>
    </w:p>
    <w:tbl>
      <w:tblPr>
        <w:tblW w:w="9305" w:type="dxa"/>
        <w:tblLayout w:type="fixed"/>
        <w:tblLook w:val="04A0" w:firstRow="1" w:lastRow="0" w:firstColumn="1" w:lastColumn="0" w:noHBand="0" w:noVBand="1"/>
      </w:tblPr>
      <w:tblGrid>
        <w:gridCol w:w="534"/>
        <w:gridCol w:w="8771"/>
      </w:tblGrid>
      <w:tr w:rsidR="00453BC0" w:rsidRPr="00C620C9" w14:paraId="7D0382D2" w14:textId="77777777" w:rsidTr="00453BC0">
        <w:tc>
          <w:tcPr>
            <w:tcW w:w="534" w:type="dxa"/>
          </w:tcPr>
          <w:p w14:paraId="7754A21D" w14:textId="77777777" w:rsidR="00453BC0" w:rsidRPr="00C620C9" w:rsidRDefault="00453BC0" w:rsidP="00453BC0">
            <w:pPr>
              <w:pStyle w:val="Opgave"/>
            </w:pPr>
          </w:p>
        </w:tc>
        <w:tc>
          <w:tcPr>
            <w:tcW w:w="8771" w:type="dxa"/>
          </w:tcPr>
          <w:p w14:paraId="04DC228F" w14:textId="77777777" w:rsidR="00453BC0" w:rsidRDefault="00DA033F" w:rsidP="00453BC0">
            <w:r>
              <w:t>Patrick bekijkt de tabel en schat dat de 8 konijnen samen ongeveer 1 liter water per dag nodig hebben.</w:t>
            </w:r>
          </w:p>
          <w:p w14:paraId="0C266A58" w14:textId="77777777" w:rsidR="00453BC0" w:rsidRDefault="00453BC0" w:rsidP="00453BC0"/>
          <w:p w14:paraId="38CA73C2" w14:textId="77777777" w:rsidR="00DA033F" w:rsidRDefault="00DA033F" w:rsidP="00453BC0">
            <w:r>
              <w:t>Laat met een berekening zien of dit klopt.</w:t>
            </w:r>
          </w:p>
          <w:p w14:paraId="49C79F62" w14:textId="77777777" w:rsidR="00DA033F" w:rsidRDefault="00DA033F" w:rsidP="00453BC0"/>
          <w:p w14:paraId="0A3A5E80" w14:textId="77777777" w:rsidR="00DA033F" w:rsidRDefault="00DA033F" w:rsidP="00453BC0">
            <w:r>
              <w:t>…………………………………………………………………………………………………………………………….</w:t>
            </w:r>
          </w:p>
          <w:p w14:paraId="7C481D8D" w14:textId="77777777" w:rsidR="00DA033F" w:rsidRDefault="00DA033F" w:rsidP="00453BC0"/>
          <w:p w14:paraId="75A2AE3E" w14:textId="77777777" w:rsidR="00DA033F" w:rsidRPr="00C620C9" w:rsidRDefault="00DA033F" w:rsidP="00453BC0">
            <w:r>
              <w:t>………………………………………………………………………………………………………………………</w:t>
            </w:r>
            <w:r w:rsidR="00864DBB">
              <w:t>.</w:t>
            </w:r>
            <w:r>
              <w:t>……</w:t>
            </w:r>
          </w:p>
        </w:tc>
      </w:tr>
    </w:tbl>
    <w:p w14:paraId="0ABEADB3" w14:textId="77777777" w:rsidR="00453BC0" w:rsidRDefault="00453BC0" w:rsidP="00453BC0"/>
    <w:p w14:paraId="501A65CC" w14:textId="77777777" w:rsidR="00632288" w:rsidRDefault="00632288" w:rsidP="00E630EA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5434A" w:rsidRPr="00C620C9" w14:paraId="59AB3227" w14:textId="77777777" w:rsidTr="00A5434A">
        <w:tc>
          <w:tcPr>
            <w:tcW w:w="534" w:type="dxa"/>
          </w:tcPr>
          <w:p w14:paraId="1FC01EAD" w14:textId="77777777" w:rsidR="00A5434A" w:rsidRPr="00C620C9" w:rsidRDefault="00A5434A" w:rsidP="00632288">
            <w:pPr>
              <w:pStyle w:val="Opgave"/>
            </w:pPr>
          </w:p>
        </w:tc>
        <w:tc>
          <w:tcPr>
            <w:tcW w:w="8788" w:type="dxa"/>
          </w:tcPr>
          <w:p w14:paraId="286584FA" w14:textId="77777777" w:rsidR="00A5434A" w:rsidRPr="00632288" w:rsidRDefault="00DA033F" w:rsidP="00DA033F">
            <w:r>
              <w:t>Bereken hoeveel water alle dieren van de stadsboerderij samen per dag ongeveer nodig hebben.</w:t>
            </w:r>
          </w:p>
        </w:tc>
      </w:tr>
      <w:tr w:rsidR="00632288" w:rsidRPr="00C620C9" w14:paraId="76DBFEA2" w14:textId="77777777" w:rsidTr="004802EF">
        <w:tc>
          <w:tcPr>
            <w:tcW w:w="534" w:type="dxa"/>
          </w:tcPr>
          <w:p w14:paraId="17AFD903" w14:textId="77777777" w:rsidR="00632288" w:rsidRPr="00C620C9" w:rsidRDefault="00632288" w:rsidP="00632288"/>
        </w:tc>
        <w:tc>
          <w:tcPr>
            <w:tcW w:w="8788" w:type="dxa"/>
          </w:tcPr>
          <w:p w14:paraId="50250F92" w14:textId="77777777" w:rsidR="00DA033F" w:rsidRDefault="00DA033F" w:rsidP="00DA033F"/>
          <w:p w14:paraId="38D338D2" w14:textId="77777777" w:rsidR="00DA033F" w:rsidRDefault="00DA033F" w:rsidP="00DA033F">
            <w:r>
              <w:t>……………………………………………………………………………………………………………………………</w:t>
            </w:r>
            <w:r w:rsidR="00864DBB">
              <w:t>.</w:t>
            </w:r>
            <w:r>
              <w:t>.</w:t>
            </w:r>
          </w:p>
          <w:p w14:paraId="1A378F88" w14:textId="77777777" w:rsidR="00DA033F" w:rsidRDefault="00DA033F" w:rsidP="00DA033F"/>
          <w:p w14:paraId="608A1392" w14:textId="77777777" w:rsidR="00DA033F" w:rsidRDefault="00DA033F" w:rsidP="00DA033F">
            <w:r>
              <w:t>…………………………………………………………………………………………………………………………</w:t>
            </w:r>
            <w:r w:rsidR="00864DBB">
              <w:t>..</w:t>
            </w:r>
            <w:r>
              <w:t>…</w:t>
            </w:r>
          </w:p>
          <w:p w14:paraId="2C1DA69A" w14:textId="77777777" w:rsidR="00DA033F" w:rsidRDefault="00DA033F" w:rsidP="00DA033F"/>
          <w:p w14:paraId="088D1E44" w14:textId="77777777" w:rsidR="00BE2683" w:rsidRDefault="00DA033F" w:rsidP="00DA033F">
            <w:r>
              <w:t>…………………………………………………………………………………………………………………………</w:t>
            </w:r>
            <w:r w:rsidR="00864DBB">
              <w:t>.</w:t>
            </w:r>
            <w:r>
              <w:t>….</w:t>
            </w:r>
          </w:p>
          <w:p w14:paraId="28CED2A6" w14:textId="77777777" w:rsidR="000910E2" w:rsidRDefault="000910E2" w:rsidP="00DA033F"/>
          <w:p w14:paraId="2173E9C5" w14:textId="77777777" w:rsidR="000910E2" w:rsidRPr="00C620C9" w:rsidRDefault="000910E2" w:rsidP="000910E2">
            <w:r>
              <w:t>Bespreek de antwoorden op vraag 2 en 3 met de hele klas.</w:t>
            </w:r>
          </w:p>
        </w:tc>
      </w:tr>
    </w:tbl>
    <w:p w14:paraId="70C48569" w14:textId="77777777" w:rsidR="00114FA2" w:rsidRDefault="00114FA2" w:rsidP="00114FA2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4829"/>
        <w:gridCol w:w="4092"/>
      </w:tblGrid>
      <w:tr w:rsidR="00114FA2" w14:paraId="16A8B923" w14:textId="77777777" w:rsidTr="002621E5">
        <w:trPr>
          <w:trHeight w:val="2486"/>
        </w:trPr>
        <w:tc>
          <w:tcPr>
            <w:tcW w:w="276" w:type="dxa"/>
            <w:shd w:val="clear" w:color="auto" w:fill="F1F3E9"/>
          </w:tcPr>
          <w:p w14:paraId="3E3EF106" w14:textId="77777777" w:rsidR="00114FA2" w:rsidRPr="00632288" w:rsidRDefault="00114FA2" w:rsidP="00114FA2">
            <w:pPr>
              <w:pStyle w:val="groenetekst"/>
            </w:pPr>
          </w:p>
        </w:tc>
        <w:tc>
          <w:tcPr>
            <w:tcW w:w="4829" w:type="dxa"/>
            <w:shd w:val="clear" w:color="auto" w:fill="F1F3E9"/>
          </w:tcPr>
          <w:p w14:paraId="0FB151F8" w14:textId="77777777" w:rsidR="00114FA2" w:rsidRDefault="00DA033F" w:rsidP="002621E5">
            <w:pPr>
              <w:pStyle w:val="groenetekst"/>
            </w:pPr>
            <w:r>
              <w:t xml:space="preserve">Veel van de dieren </w:t>
            </w:r>
            <w:r w:rsidR="002621E5">
              <w:t>krijgen</w:t>
            </w:r>
            <w:r>
              <w:t xml:space="preserve"> hooi</w:t>
            </w:r>
            <w:r w:rsidR="002621E5">
              <w:t xml:space="preserve"> als voedsel</w:t>
            </w:r>
            <w:r>
              <w:t xml:space="preserve">. </w:t>
            </w:r>
          </w:p>
          <w:p w14:paraId="20A241F4" w14:textId="77777777" w:rsidR="002621E5" w:rsidRDefault="002621E5" w:rsidP="002621E5">
            <w:pPr>
              <w:pStyle w:val="groenetekst"/>
            </w:pPr>
          </w:p>
          <w:p w14:paraId="0BC90396" w14:textId="77777777" w:rsidR="002621E5" w:rsidRDefault="002621E5" w:rsidP="002621E5">
            <w:pPr>
              <w:pStyle w:val="groenetekst"/>
            </w:pPr>
            <w:r>
              <w:rPr>
                <w:noProof/>
                <w:lang w:val="en-US"/>
              </w:rPr>
              <w:drawing>
                <wp:inline distT="0" distB="0" distL="0" distR="0" wp14:anchorId="27CFEBB7" wp14:editId="6E928FF6">
                  <wp:extent cx="2528760" cy="1905000"/>
                  <wp:effectExtent l="19050" t="0" r="4890" b="0"/>
                  <wp:docPr id="12" name="Picture 11" descr="konijnenvoerenho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ijnenvoerenhooi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32" cy="190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2" w:type="dxa"/>
            <w:shd w:val="clear" w:color="auto" w:fill="F1F3E9"/>
            <w:vAlign w:val="bottom"/>
          </w:tcPr>
          <w:p w14:paraId="399B5215" w14:textId="77777777" w:rsidR="00114FA2" w:rsidRPr="00632288" w:rsidRDefault="00DA033F" w:rsidP="002621E5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7A9D153" wp14:editId="18D0017F">
                  <wp:extent cx="2442308" cy="1905000"/>
                  <wp:effectExtent l="19050" t="0" r="0" b="0"/>
                  <wp:docPr id="11" name="Picture 10" descr="meisje_geeft_ho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sje_geeft_hooi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706" cy="190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D32E75" w14:textId="77777777" w:rsidR="00114FA2" w:rsidRDefault="00114FA2" w:rsidP="00114FA2"/>
    <w:p w14:paraId="7DAA27ED" w14:textId="77777777" w:rsidR="00FE62EA" w:rsidRDefault="00FE62EA" w:rsidP="00121EC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FE62EA" w:rsidRPr="00C620C9" w14:paraId="0C135F3D" w14:textId="77777777" w:rsidTr="00121EC2">
        <w:tc>
          <w:tcPr>
            <w:tcW w:w="534" w:type="dxa"/>
          </w:tcPr>
          <w:p w14:paraId="03CA9EBF" w14:textId="77777777" w:rsidR="00FE62EA" w:rsidRPr="00C620C9" w:rsidRDefault="00FE62EA" w:rsidP="00FE62EA">
            <w:pPr>
              <w:pStyle w:val="Opgave"/>
            </w:pPr>
          </w:p>
        </w:tc>
        <w:tc>
          <w:tcPr>
            <w:tcW w:w="8788" w:type="dxa"/>
          </w:tcPr>
          <w:p w14:paraId="0F38AB61" w14:textId="77777777" w:rsidR="00FE62EA" w:rsidRPr="00632288" w:rsidRDefault="002621E5" w:rsidP="002621E5">
            <w:pPr>
              <w:pStyle w:val="Praktijk"/>
            </w:pPr>
            <w:r>
              <w:t>&gt;&gt; Praktijk</w:t>
            </w:r>
          </w:p>
        </w:tc>
      </w:tr>
      <w:tr w:rsidR="00FE62EA" w:rsidRPr="00C620C9" w14:paraId="0765B7CB" w14:textId="77777777" w:rsidTr="00224344">
        <w:trPr>
          <w:trHeight w:val="6913"/>
        </w:trPr>
        <w:tc>
          <w:tcPr>
            <w:tcW w:w="534" w:type="dxa"/>
          </w:tcPr>
          <w:p w14:paraId="5E396713" w14:textId="77777777" w:rsidR="00FE62EA" w:rsidRPr="00C620C9" w:rsidRDefault="00FE62EA" w:rsidP="00FE62EA"/>
        </w:tc>
        <w:tc>
          <w:tcPr>
            <w:tcW w:w="8788" w:type="dxa"/>
          </w:tcPr>
          <w:p w14:paraId="5B341B6B" w14:textId="77777777" w:rsidR="002621E5" w:rsidRDefault="002621E5" w:rsidP="00FE62EA"/>
          <w:p w14:paraId="790CB7B4" w14:textId="77777777" w:rsidR="00FE62EA" w:rsidRDefault="002621E5" w:rsidP="005528F4">
            <w:pPr>
              <w:pStyle w:val="ListParagraph"/>
              <w:numPr>
                <w:ilvl w:val="0"/>
                <w:numId w:val="10"/>
              </w:numPr>
            </w:pPr>
            <w:r>
              <w:t>Zoek uit welke dieren hooi eten en hoeveel hooi ze per dag nodig he</w:t>
            </w:r>
            <w:r w:rsidR="004E6A6C">
              <w:t>bben. Vul de tabel hieronder in:</w:t>
            </w:r>
          </w:p>
          <w:p w14:paraId="77F05A71" w14:textId="77777777" w:rsidR="002621E5" w:rsidRDefault="002621E5" w:rsidP="00FE62EA"/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296"/>
              <w:gridCol w:w="1999"/>
              <w:gridCol w:w="3544"/>
            </w:tblGrid>
            <w:tr w:rsidR="002621E5" w14:paraId="5526154F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5ACA8A2D" w14:textId="77777777" w:rsidR="002621E5" w:rsidRPr="002621E5" w:rsidRDefault="002621E5" w:rsidP="00FE62EA">
                  <w:pPr>
                    <w:rPr>
                      <w:b/>
                    </w:rPr>
                  </w:pPr>
                  <w:r w:rsidRPr="002621E5">
                    <w:rPr>
                      <w:b/>
                    </w:rPr>
                    <w:t>Diersoort</w:t>
                  </w:r>
                </w:p>
              </w:tc>
              <w:tc>
                <w:tcPr>
                  <w:tcW w:w="1999" w:type="dxa"/>
                </w:tcPr>
                <w:p w14:paraId="2723B432" w14:textId="77777777" w:rsidR="002621E5" w:rsidRPr="002621E5" w:rsidRDefault="002621E5" w:rsidP="00FE62EA">
                  <w:pPr>
                    <w:rPr>
                      <w:b/>
                    </w:rPr>
                  </w:pPr>
                  <w:r w:rsidRPr="002621E5">
                    <w:rPr>
                      <w:b/>
                    </w:rPr>
                    <w:t>Hooi ja of nee</w:t>
                  </w:r>
                  <w:r w:rsidR="00224344">
                    <w:rPr>
                      <w:b/>
                    </w:rPr>
                    <w:t>?</w:t>
                  </w:r>
                </w:p>
              </w:tc>
              <w:tc>
                <w:tcPr>
                  <w:tcW w:w="3544" w:type="dxa"/>
                </w:tcPr>
                <w:p w14:paraId="1FC49F75" w14:textId="77777777" w:rsidR="002621E5" w:rsidRPr="002621E5" w:rsidRDefault="002621E5" w:rsidP="00FE62EA">
                  <w:pPr>
                    <w:rPr>
                      <w:b/>
                    </w:rPr>
                  </w:pPr>
                  <w:r w:rsidRPr="002621E5">
                    <w:rPr>
                      <w:b/>
                    </w:rPr>
                    <w:t>Hoeveelheid/dag</w:t>
                  </w:r>
                  <w:r w:rsidR="00224344">
                    <w:rPr>
                      <w:b/>
                    </w:rPr>
                    <w:t xml:space="preserve"> </w:t>
                  </w:r>
                </w:p>
              </w:tc>
            </w:tr>
            <w:tr w:rsidR="002621E5" w14:paraId="696D3991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310C4E51" w14:textId="77777777" w:rsidR="002621E5" w:rsidRDefault="00224344" w:rsidP="00FE62EA">
                  <w:r>
                    <w:t>V</w:t>
                  </w:r>
                  <w:r w:rsidR="002621E5">
                    <w:t>arken</w:t>
                  </w:r>
                </w:p>
                <w:p w14:paraId="4025525E" w14:textId="77777777" w:rsidR="00224344" w:rsidRDefault="00224344" w:rsidP="00FE62EA"/>
              </w:tc>
              <w:tc>
                <w:tcPr>
                  <w:tcW w:w="1999" w:type="dxa"/>
                </w:tcPr>
                <w:p w14:paraId="72D5AAED" w14:textId="77777777" w:rsidR="002621E5" w:rsidRDefault="002621E5" w:rsidP="00FE62EA"/>
              </w:tc>
              <w:tc>
                <w:tcPr>
                  <w:tcW w:w="3544" w:type="dxa"/>
                </w:tcPr>
                <w:p w14:paraId="0A0B2A95" w14:textId="77777777" w:rsidR="002621E5" w:rsidRDefault="002621E5" w:rsidP="00FE62EA"/>
              </w:tc>
            </w:tr>
            <w:tr w:rsidR="002621E5" w14:paraId="1674FF9A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1E466CA9" w14:textId="77777777" w:rsidR="002621E5" w:rsidRDefault="00224344" w:rsidP="00FE62EA">
                  <w:r>
                    <w:t>G</w:t>
                  </w:r>
                  <w:r w:rsidR="002621E5">
                    <w:t>eit</w:t>
                  </w:r>
                </w:p>
                <w:p w14:paraId="0EC341F9" w14:textId="77777777" w:rsidR="00224344" w:rsidRDefault="00224344" w:rsidP="00FE62EA"/>
              </w:tc>
              <w:tc>
                <w:tcPr>
                  <w:tcW w:w="1999" w:type="dxa"/>
                </w:tcPr>
                <w:p w14:paraId="73C6B83C" w14:textId="77777777" w:rsidR="002621E5" w:rsidRDefault="002621E5" w:rsidP="00FE62EA"/>
              </w:tc>
              <w:tc>
                <w:tcPr>
                  <w:tcW w:w="3544" w:type="dxa"/>
                </w:tcPr>
                <w:p w14:paraId="2996BA47" w14:textId="77777777" w:rsidR="002621E5" w:rsidRDefault="002621E5" w:rsidP="00FE62EA"/>
              </w:tc>
            </w:tr>
            <w:tr w:rsidR="002621E5" w14:paraId="5BD67814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217E6734" w14:textId="77777777" w:rsidR="002621E5" w:rsidRDefault="00224344" w:rsidP="00FE62EA">
                  <w:r>
                    <w:t>S</w:t>
                  </w:r>
                  <w:r w:rsidR="002621E5">
                    <w:t>chaap</w:t>
                  </w:r>
                </w:p>
                <w:p w14:paraId="0949E879" w14:textId="77777777" w:rsidR="00224344" w:rsidRDefault="00224344" w:rsidP="00FE62EA"/>
              </w:tc>
              <w:tc>
                <w:tcPr>
                  <w:tcW w:w="1999" w:type="dxa"/>
                </w:tcPr>
                <w:p w14:paraId="73680E5F" w14:textId="77777777" w:rsidR="002621E5" w:rsidRDefault="002621E5" w:rsidP="00FE62EA"/>
              </w:tc>
              <w:tc>
                <w:tcPr>
                  <w:tcW w:w="3544" w:type="dxa"/>
                </w:tcPr>
                <w:p w14:paraId="79FC36FD" w14:textId="77777777" w:rsidR="002621E5" w:rsidRDefault="002621E5" w:rsidP="00FE62EA"/>
              </w:tc>
            </w:tr>
            <w:tr w:rsidR="002621E5" w14:paraId="50C82D64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4DC96DF5" w14:textId="77777777" w:rsidR="002621E5" w:rsidRDefault="00224344" w:rsidP="00FE62EA">
                  <w:r>
                    <w:t>K</w:t>
                  </w:r>
                  <w:r w:rsidR="002621E5">
                    <w:t>onijn</w:t>
                  </w:r>
                </w:p>
                <w:p w14:paraId="438C2FEA" w14:textId="77777777" w:rsidR="00224344" w:rsidRDefault="00224344" w:rsidP="00FE62EA"/>
              </w:tc>
              <w:tc>
                <w:tcPr>
                  <w:tcW w:w="1999" w:type="dxa"/>
                </w:tcPr>
                <w:p w14:paraId="7416EAAA" w14:textId="77777777" w:rsidR="002621E5" w:rsidRDefault="002621E5" w:rsidP="00FE62EA"/>
              </w:tc>
              <w:tc>
                <w:tcPr>
                  <w:tcW w:w="3544" w:type="dxa"/>
                </w:tcPr>
                <w:p w14:paraId="2E35609D" w14:textId="77777777" w:rsidR="002621E5" w:rsidRDefault="002621E5" w:rsidP="00FE62EA"/>
              </w:tc>
            </w:tr>
            <w:tr w:rsidR="002621E5" w14:paraId="26C890C8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2A8244AC" w14:textId="77777777" w:rsidR="002621E5" w:rsidRDefault="00224344" w:rsidP="00FE62EA">
                  <w:r>
                    <w:t>C</w:t>
                  </w:r>
                  <w:r w:rsidR="002621E5">
                    <w:t>avia</w:t>
                  </w:r>
                </w:p>
                <w:p w14:paraId="6291512D" w14:textId="77777777" w:rsidR="00224344" w:rsidRDefault="00224344" w:rsidP="00FE62EA"/>
              </w:tc>
              <w:tc>
                <w:tcPr>
                  <w:tcW w:w="1999" w:type="dxa"/>
                </w:tcPr>
                <w:p w14:paraId="7BE40B41" w14:textId="77777777" w:rsidR="002621E5" w:rsidRDefault="002621E5" w:rsidP="00FE62EA"/>
              </w:tc>
              <w:tc>
                <w:tcPr>
                  <w:tcW w:w="3544" w:type="dxa"/>
                </w:tcPr>
                <w:p w14:paraId="7690A9A2" w14:textId="77777777" w:rsidR="002621E5" w:rsidRDefault="002621E5" w:rsidP="00FE62EA"/>
              </w:tc>
            </w:tr>
            <w:tr w:rsidR="002621E5" w14:paraId="14C80F2D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776715E7" w14:textId="77777777" w:rsidR="002621E5" w:rsidRDefault="00224344" w:rsidP="00FE62EA">
                  <w:r>
                    <w:t>M</w:t>
                  </w:r>
                  <w:r w:rsidR="002621E5">
                    <w:t>uis</w:t>
                  </w:r>
                </w:p>
                <w:p w14:paraId="48C04989" w14:textId="77777777" w:rsidR="00224344" w:rsidRDefault="00224344" w:rsidP="00FE62EA"/>
              </w:tc>
              <w:tc>
                <w:tcPr>
                  <w:tcW w:w="1999" w:type="dxa"/>
                </w:tcPr>
                <w:p w14:paraId="13D1E81C" w14:textId="77777777" w:rsidR="002621E5" w:rsidRDefault="002621E5" w:rsidP="00FE62EA"/>
              </w:tc>
              <w:tc>
                <w:tcPr>
                  <w:tcW w:w="3544" w:type="dxa"/>
                </w:tcPr>
                <w:p w14:paraId="76C23DC1" w14:textId="77777777" w:rsidR="002621E5" w:rsidRDefault="002621E5" w:rsidP="00FE62EA"/>
              </w:tc>
            </w:tr>
            <w:tr w:rsidR="002621E5" w14:paraId="6E2C9608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59FAE0C7" w14:textId="77777777" w:rsidR="002621E5" w:rsidRDefault="00224344" w:rsidP="00FE62EA">
                  <w:r>
                    <w:t>K</w:t>
                  </w:r>
                  <w:r w:rsidR="002621E5">
                    <w:t>ip</w:t>
                  </w:r>
                </w:p>
                <w:p w14:paraId="088E0B50" w14:textId="77777777" w:rsidR="00224344" w:rsidRDefault="00224344" w:rsidP="00FE62EA"/>
              </w:tc>
              <w:tc>
                <w:tcPr>
                  <w:tcW w:w="1999" w:type="dxa"/>
                </w:tcPr>
                <w:p w14:paraId="4C54A772" w14:textId="77777777" w:rsidR="002621E5" w:rsidRDefault="002621E5" w:rsidP="00FE62EA"/>
              </w:tc>
              <w:tc>
                <w:tcPr>
                  <w:tcW w:w="3544" w:type="dxa"/>
                </w:tcPr>
                <w:p w14:paraId="66A8A0C5" w14:textId="77777777" w:rsidR="002621E5" w:rsidRDefault="002621E5" w:rsidP="00FE62EA"/>
              </w:tc>
            </w:tr>
            <w:tr w:rsidR="002621E5" w14:paraId="73713607" w14:textId="77777777" w:rsidTr="004E6A6C">
              <w:trPr>
                <w:jc w:val="center"/>
              </w:trPr>
              <w:tc>
                <w:tcPr>
                  <w:tcW w:w="2296" w:type="dxa"/>
                </w:tcPr>
                <w:p w14:paraId="3F84A366" w14:textId="77777777" w:rsidR="002621E5" w:rsidRDefault="00224344" w:rsidP="00FE62EA">
                  <w:r>
                    <w:t>P</w:t>
                  </w:r>
                  <w:r w:rsidR="002621E5">
                    <w:t>auw</w:t>
                  </w:r>
                </w:p>
                <w:p w14:paraId="5E7D4882" w14:textId="77777777" w:rsidR="00224344" w:rsidRDefault="00224344" w:rsidP="00FE62EA"/>
              </w:tc>
              <w:tc>
                <w:tcPr>
                  <w:tcW w:w="1999" w:type="dxa"/>
                </w:tcPr>
                <w:p w14:paraId="075395DF" w14:textId="77777777" w:rsidR="002621E5" w:rsidRDefault="002621E5" w:rsidP="00FE62EA"/>
              </w:tc>
              <w:tc>
                <w:tcPr>
                  <w:tcW w:w="3544" w:type="dxa"/>
                </w:tcPr>
                <w:p w14:paraId="2CA93C0B" w14:textId="77777777" w:rsidR="002621E5" w:rsidRDefault="002621E5" w:rsidP="00FE62EA"/>
              </w:tc>
            </w:tr>
          </w:tbl>
          <w:p w14:paraId="5932A80C" w14:textId="77777777" w:rsidR="00FE62EA" w:rsidRPr="00C620C9" w:rsidRDefault="00FE62EA" w:rsidP="00EE35D7"/>
        </w:tc>
      </w:tr>
      <w:tr w:rsidR="00191A24" w:rsidRPr="00C620C9" w14:paraId="0BB9BA92" w14:textId="77777777" w:rsidTr="00191A24">
        <w:trPr>
          <w:trHeight w:val="851"/>
        </w:trPr>
        <w:tc>
          <w:tcPr>
            <w:tcW w:w="534" w:type="dxa"/>
          </w:tcPr>
          <w:p w14:paraId="64489BA5" w14:textId="77777777" w:rsidR="00191A24" w:rsidRPr="00C620C9" w:rsidRDefault="00191A24" w:rsidP="00FE62EA"/>
        </w:tc>
        <w:tc>
          <w:tcPr>
            <w:tcW w:w="8788" w:type="dxa"/>
          </w:tcPr>
          <w:p w14:paraId="5087EBEC" w14:textId="77777777" w:rsidR="00191A24" w:rsidRDefault="00191A24" w:rsidP="00FE62EA"/>
          <w:p w14:paraId="0972948E" w14:textId="77777777" w:rsidR="00191A24" w:rsidRDefault="00191A24" w:rsidP="005528F4">
            <w:pPr>
              <w:pStyle w:val="ListParagraph"/>
              <w:numPr>
                <w:ilvl w:val="0"/>
                <w:numId w:val="10"/>
              </w:numPr>
            </w:pPr>
            <w:r>
              <w:t>Bereken hoeveel hooi de stadsboerderij per dag nodig heeft.</w:t>
            </w:r>
          </w:p>
        </w:tc>
      </w:tr>
    </w:tbl>
    <w:p w14:paraId="6F37223E" w14:textId="77777777" w:rsidR="00FE62EA" w:rsidRDefault="00FE62EA" w:rsidP="00FE62EA">
      <w:pPr>
        <w:rPr>
          <w:b/>
          <w:szCs w:val="28"/>
          <w:u w:val="single"/>
        </w:rPr>
      </w:pPr>
    </w:p>
    <w:p w14:paraId="31298EFF" w14:textId="77777777" w:rsidR="00FE62EA" w:rsidRDefault="00FE62EA" w:rsidP="00FD60FD"/>
    <w:p w14:paraId="225FAAD3" w14:textId="77777777" w:rsidR="00537757" w:rsidRDefault="00537757" w:rsidP="004E6A6C"/>
    <w:p w14:paraId="4B29207E" w14:textId="77777777" w:rsidR="004E6A6C" w:rsidRDefault="004E6A6C" w:rsidP="00537757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37757" w:rsidRPr="008F13C1" w14:paraId="6C22574B" w14:textId="77777777" w:rsidTr="00537757">
        <w:tc>
          <w:tcPr>
            <w:tcW w:w="534" w:type="dxa"/>
          </w:tcPr>
          <w:p w14:paraId="03D05253" w14:textId="77777777" w:rsidR="00537757" w:rsidRPr="00700E0C" w:rsidRDefault="00537757" w:rsidP="00537757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69F2F7BE" w14:textId="77777777" w:rsidR="00537757" w:rsidRDefault="00537757" w:rsidP="00537757">
            <w:r w:rsidRPr="00537757">
              <w:t>Vorig jaar heeft de stadsboerderij bijgehouden hoeveel kilo</w:t>
            </w:r>
            <w:r w:rsidR="00646DC5">
              <w:t>gram</w:t>
            </w:r>
            <w:r w:rsidRPr="00537757">
              <w:t xml:space="preserve"> voer er per diersoort is </w:t>
            </w:r>
            <w:r w:rsidR="0070235F">
              <w:t>gegeven</w:t>
            </w:r>
            <w:r>
              <w:t>. Hieronder zie je de gegevens voor varkens en runderen</w:t>
            </w:r>
            <w:r w:rsidR="004862AC">
              <w:t>.</w:t>
            </w:r>
          </w:p>
          <w:p w14:paraId="291719B4" w14:textId="77777777" w:rsidR="004862AC" w:rsidRDefault="004862AC" w:rsidP="00864DBB"/>
          <w:p w14:paraId="7641D485" w14:textId="77777777" w:rsidR="00537757" w:rsidRDefault="004862AC" w:rsidP="00864DBB">
            <w:r>
              <w:rPr>
                <w:noProof/>
                <w:lang w:val="en-US"/>
              </w:rPr>
              <w:drawing>
                <wp:inline distT="0" distB="0" distL="0" distR="0" wp14:anchorId="7ED61C48" wp14:editId="7707EA5E">
                  <wp:extent cx="2381250" cy="649431"/>
                  <wp:effectExtent l="19050" t="0" r="0" b="0"/>
                  <wp:docPr id="3" name="Picture 2" descr="kg_voer_diersoortperj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_voer_diersoortperjaar.jpg"/>
                          <pic:cNvPicPr/>
                        </pic:nvPicPr>
                        <pic:blipFill>
                          <a:blip r:embed="rId21" cstate="print"/>
                          <a:srcRect b="59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64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2F31E" w14:textId="77777777" w:rsidR="00537757" w:rsidRDefault="00537757" w:rsidP="00864DBB">
            <w:pPr>
              <w:ind w:left="720"/>
            </w:pPr>
            <w:r>
              <w:rPr>
                <w:noProof/>
                <w:lang w:val="en-US"/>
              </w:rPr>
              <w:drawing>
                <wp:inline distT="0" distB="0" distL="0" distR="0" wp14:anchorId="05B70DDD" wp14:editId="5A9B988C">
                  <wp:extent cx="1495425" cy="514350"/>
                  <wp:effectExtent l="19050" t="0" r="9525" b="0"/>
                  <wp:docPr id="2" name="Picture 0" descr="kg_voer_diersoortperja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_voer_diersoortperjaar.jpg"/>
                          <pic:cNvPicPr/>
                        </pic:nvPicPr>
                        <pic:blipFill>
                          <a:blip r:embed="rId21" cstate="print"/>
                          <a:srcRect t="41177" r="52424" b="34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5A907" w14:textId="77777777" w:rsidR="00537757" w:rsidRPr="008F13C1" w:rsidRDefault="00537757" w:rsidP="00864DBB"/>
        </w:tc>
      </w:tr>
      <w:tr w:rsidR="00537757" w:rsidRPr="008F13C1" w14:paraId="3D6BADB0" w14:textId="77777777" w:rsidTr="00537757">
        <w:tc>
          <w:tcPr>
            <w:tcW w:w="534" w:type="dxa"/>
          </w:tcPr>
          <w:p w14:paraId="7C7BCBDB" w14:textId="77777777" w:rsidR="00537757" w:rsidRDefault="00537757" w:rsidP="00537757"/>
          <w:p w14:paraId="34489B40" w14:textId="77777777" w:rsidR="00537757" w:rsidRDefault="00537757" w:rsidP="00537757"/>
          <w:p w14:paraId="6078C87B" w14:textId="77777777" w:rsidR="00537757" w:rsidRPr="008F13C1" w:rsidRDefault="00537757" w:rsidP="00537757"/>
        </w:tc>
        <w:tc>
          <w:tcPr>
            <w:tcW w:w="8754" w:type="dxa"/>
          </w:tcPr>
          <w:p w14:paraId="14AFF58C" w14:textId="7B82CD00" w:rsidR="00537757" w:rsidRPr="0070766E" w:rsidRDefault="006D1628" w:rsidP="00537757">
            <w:pPr>
              <w:pStyle w:val="ListParagraph"/>
              <w:numPr>
                <w:ilvl w:val="0"/>
                <w:numId w:val="2"/>
              </w:numPr>
            </w:pPr>
            <w:r>
              <w:t xml:space="preserve">De </w:t>
            </w:r>
            <w:r w:rsidR="00BB40D8">
              <w:t>drie koeien</w:t>
            </w:r>
            <w:r>
              <w:t xml:space="preserve"> </w:t>
            </w:r>
            <w:r w:rsidR="00E26D81">
              <w:t xml:space="preserve">(runderen) </w:t>
            </w:r>
            <w:r>
              <w:t xml:space="preserve">kregen samen veel </w:t>
            </w:r>
            <w:r w:rsidR="00BB40D8">
              <w:t>minder</w:t>
            </w:r>
            <w:r>
              <w:t xml:space="preserve"> </w:t>
            </w:r>
            <w:r w:rsidR="00E02DA3">
              <w:t xml:space="preserve">kg </w:t>
            </w:r>
            <w:r>
              <w:t xml:space="preserve">voer dan de </w:t>
            </w:r>
            <w:r w:rsidR="00BB40D8">
              <w:t>twee varkens</w:t>
            </w:r>
            <w:r>
              <w:t>. Leg uit hoe dat kan.</w:t>
            </w:r>
            <w:r w:rsidR="004E6A6C">
              <w:br/>
            </w:r>
            <w:r w:rsidR="004E6A6C">
              <w:br/>
            </w:r>
            <w:r w:rsidR="00537757">
              <w:t>……………………………………………………………………………………………………………</w:t>
            </w:r>
            <w:r w:rsidR="00864DBB">
              <w:t>.</w:t>
            </w:r>
            <w:r w:rsidR="00537757">
              <w:t>…………</w:t>
            </w:r>
            <w:r w:rsidR="004E6A6C">
              <w:br/>
            </w:r>
            <w:r w:rsidR="004E6A6C">
              <w:br/>
            </w:r>
            <w:r w:rsidR="00537757">
              <w:t>………………………………………</w:t>
            </w:r>
            <w:r w:rsidR="004E6A6C">
              <w:t>…………………………………</w:t>
            </w:r>
            <w:r w:rsidR="00864DBB">
              <w:t>.</w:t>
            </w:r>
            <w:r w:rsidR="004E6A6C">
              <w:t>……………………………………………</w:t>
            </w:r>
            <w:r w:rsidR="004E6A6C">
              <w:br/>
            </w:r>
          </w:p>
        </w:tc>
      </w:tr>
      <w:tr w:rsidR="00537757" w:rsidRPr="008F13C1" w14:paraId="2CB78BCB" w14:textId="77777777" w:rsidTr="00537757">
        <w:tc>
          <w:tcPr>
            <w:tcW w:w="534" w:type="dxa"/>
          </w:tcPr>
          <w:p w14:paraId="66F30AC2" w14:textId="77777777" w:rsidR="00537757" w:rsidRDefault="00537757" w:rsidP="00537757"/>
        </w:tc>
        <w:tc>
          <w:tcPr>
            <w:tcW w:w="8754" w:type="dxa"/>
          </w:tcPr>
          <w:p w14:paraId="14F09BCE" w14:textId="77777777" w:rsidR="006D1628" w:rsidRDefault="00537757" w:rsidP="006D1628">
            <w:pPr>
              <w:pStyle w:val="ListParagraph"/>
              <w:numPr>
                <w:ilvl w:val="0"/>
                <w:numId w:val="2"/>
              </w:numPr>
            </w:pPr>
            <w:r>
              <w:t xml:space="preserve">Hoeveel </w:t>
            </w:r>
            <w:r w:rsidR="006D1628">
              <w:t>kilogram voer kreeg elk</w:t>
            </w:r>
            <w:r w:rsidR="0070235F">
              <w:t>e</w:t>
            </w:r>
            <w:r w:rsidR="006D1628">
              <w:t xml:space="preserve"> </w:t>
            </w:r>
            <w:r w:rsidR="0070235F">
              <w:t>koe</w:t>
            </w:r>
            <w:r w:rsidR="006D1628">
              <w:t xml:space="preserve"> per jaar?</w:t>
            </w:r>
            <w:r w:rsidR="004E6A6C">
              <w:br/>
            </w:r>
            <w:r w:rsidR="004E6A6C">
              <w:br/>
            </w:r>
            <w:r w:rsidR="006D1628">
              <w:t>………………………………………………………………………………</w:t>
            </w:r>
            <w:r w:rsidR="00864DBB">
              <w:t>.</w:t>
            </w:r>
            <w:r w:rsidR="006D1628">
              <w:t>………………………………………</w:t>
            </w:r>
            <w:r w:rsidR="004E6A6C">
              <w:br/>
            </w:r>
            <w:r w:rsidR="004E6A6C">
              <w:br/>
            </w:r>
            <w:r w:rsidR="006D1628">
              <w:t>……………………………………</w:t>
            </w:r>
            <w:r w:rsidR="004E6A6C">
              <w:t>………………………………………………</w:t>
            </w:r>
            <w:r w:rsidR="00864DBB">
              <w:t>.</w:t>
            </w:r>
            <w:r w:rsidR="004E6A6C">
              <w:t>…………………………………</w:t>
            </w:r>
          </w:p>
          <w:p w14:paraId="6D95F3D1" w14:textId="77777777" w:rsidR="006D1628" w:rsidRDefault="006D1628" w:rsidP="006D1628"/>
        </w:tc>
      </w:tr>
      <w:tr w:rsidR="006D1628" w:rsidRPr="008F13C1" w14:paraId="444973E2" w14:textId="77777777" w:rsidTr="00537757">
        <w:tc>
          <w:tcPr>
            <w:tcW w:w="534" w:type="dxa"/>
          </w:tcPr>
          <w:p w14:paraId="187AAFC2" w14:textId="77777777" w:rsidR="006D1628" w:rsidRDefault="006D1628" w:rsidP="00537757"/>
        </w:tc>
        <w:tc>
          <w:tcPr>
            <w:tcW w:w="8754" w:type="dxa"/>
          </w:tcPr>
          <w:p w14:paraId="35B5641E" w14:textId="77777777" w:rsidR="006D1628" w:rsidRDefault="006D1628" w:rsidP="005528F4">
            <w:pPr>
              <w:pStyle w:val="ListParagraph"/>
              <w:numPr>
                <w:ilvl w:val="0"/>
                <w:numId w:val="2"/>
              </w:numPr>
            </w:pPr>
            <w:r>
              <w:t xml:space="preserve">Hoeveel </w:t>
            </w:r>
            <w:r w:rsidR="0070235F">
              <w:t xml:space="preserve">gram </w:t>
            </w:r>
            <w:r>
              <w:t xml:space="preserve">is dat </w:t>
            </w:r>
            <w:r w:rsidR="0070235F">
              <w:t xml:space="preserve">ongeveer </w:t>
            </w:r>
            <w:r>
              <w:t>per dag?</w:t>
            </w:r>
          </w:p>
          <w:p w14:paraId="0ACEA70C" w14:textId="77777777" w:rsidR="006D1628" w:rsidRDefault="006D1628" w:rsidP="006D1628">
            <w:pPr>
              <w:pStyle w:val="ListParagraph"/>
              <w:ind w:left="360"/>
            </w:pPr>
          </w:p>
          <w:p w14:paraId="34EB2A29" w14:textId="77777777" w:rsidR="004E6A6C" w:rsidRDefault="004E6A6C" w:rsidP="004E6A6C">
            <w:pPr>
              <w:pStyle w:val="ListParagraph"/>
              <w:ind w:left="360"/>
            </w:pPr>
            <w:r>
              <w:t>………………………………………………………………………………………………………………………</w:t>
            </w:r>
            <w:r>
              <w:br/>
            </w:r>
            <w:r>
              <w:br/>
              <w:t>………………………………………………………………………………………………………………………</w:t>
            </w:r>
          </w:p>
          <w:p w14:paraId="3CBD4694" w14:textId="77777777" w:rsidR="006D1628" w:rsidRDefault="006D1628" w:rsidP="006D1628">
            <w:pPr>
              <w:pStyle w:val="ListParagraph"/>
              <w:ind w:left="360"/>
            </w:pPr>
          </w:p>
        </w:tc>
      </w:tr>
      <w:tr w:rsidR="0070235F" w:rsidRPr="008F13C1" w14:paraId="5F0B55C1" w14:textId="77777777" w:rsidTr="00537757">
        <w:tc>
          <w:tcPr>
            <w:tcW w:w="534" w:type="dxa"/>
          </w:tcPr>
          <w:p w14:paraId="50EF6FF4" w14:textId="77777777" w:rsidR="0070235F" w:rsidRDefault="0070235F" w:rsidP="00537757"/>
        </w:tc>
        <w:tc>
          <w:tcPr>
            <w:tcW w:w="8754" w:type="dxa"/>
          </w:tcPr>
          <w:p w14:paraId="0CA6CF17" w14:textId="77777777" w:rsidR="0070235F" w:rsidRDefault="0070235F" w:rsidP="0070235F">
            <w:pPr>
              <w:pStyle w:val="ListParagraph"/>
              <w:numPr>
                <w:ilvl w:val="0"/>
                <w:numId w:val="2"/>
              </w:numPr>
            </w:pPr>
            <w:r>
              <w:t>Over welk soort voer gaat het in onderdeel b. en c.</w:t>
            </w:r>
            <w:r w:rsidR="00BC28C0">
              <w:t>,</w:t>
            </w:r>
            <w:r>
              <w:t xml:space="preserve"> ruwvoer of krachtvoer?</w:t>
            </w:r>
            <w:r w:rsidR="004E6A6C">
              <w:br/>
            </w:r>
            <w:r w:rsidR="004E6A6C">
              <w:br/>
            </w:r>
            <w:r>
              <w:t>Het ga</w:t>
            </w:r>
            <w:r w:rsidR="00BC28C0">
              <w:t>at over ………………………………………………………… D</w:t>
            </w:r>
            <w:r>
              <w:t xml:space="preserve">at weet ik omdat </w:t>
            </w:r>
            <w:r w:rsidR="004E6A6C">
              <w:br/>
            </w:r>
            <w:r w:rsidR="004E6A6C">
              <w:br/>
            </w:r>
            <w:r>
              <w:t>……………………………………………………</w:t>
            </w:r>
            <w:r w:rsidR="004E6A6C">
              <w:t>…………………………………………………………………</w:t>
            </w:r>
          </w:p>
          <w:p w14:paraId="76636AF6" w14:textId="77777777" w:rsidR="0070235F" w:rsidRDefault="0070235F" w:rsidP="0070235F">
            <w:pPr>
              <w:pStyle w:val="ListParagraph"/>
              <w:ind w:left="360"/>
            </w:pPr>
          </w:p>
        </w:tc>
      </w:tr>
    </w:tbl>
    <w:p w14:paraId="50E5A6A7" w14:textId="77777777" w:rsidR="004862AC" w:rsidRDefault="004862AC" w:rsidP="00537757"/>
    <w:p w14:paraId="153730D5" w14:textId="77777777" w:rsidR="004862AC" w:rsidRDefault="004862AC" w:rsidP="000848AB"/>
    <w:p w14:paraId="01591EE5" w14:textId="77777777" w:rsidR="00D70971" w:rsidRDefault="00D70971" w:rsidP="000848AB"/>
    <w:p w14:paraId="5302DD8E" w14:textId="77777777" w:rsidR="00D70971" w:rsidRDefault="00D70971" w:rsidP="000848AB"/>
    <w:p w14:paraId="2FFA6A6D" w14:textId="77777777" w:rsidR="00D70971" w:rsidRDefault="00D70971" w:rsidP="000848AB"/>
    <w:p w14:paraId="34D1B4BC" w14:textId="77777777" w:rsidR="00D70971" w:rsidRDefault="00D70971" w:rsidP="000848AB"/>
    <w:p w14:paraId="6C0F61AB" w14:textId="77777777" w:rsidR="00D70971" w:rsidRDefault="00D70971" w:rsidP="00D70971">
      <w:pPr>
        <w:pStyle w:val="Heading2"/>
      </w:pPr>
      <w:r>
        <w:lastRenderedPageBreak/>
        <w:t>Varkensbrok</w:t>
      </w:r>
    </w:p>
    <w:p w14:paraId="2522C101" w14:textId="77777777" w:rsidR="00D70971" w:rsidRPr="004E6A6C" w:rsidRDefault="00D70971" w:rsidP="004E6A6C">
      <w:pPr>
        <w:spacing w:line="210" w:lineRule="atLeast"/>
        <w:rPr>
          <w:rFonts w:ascii="Arial" w:hAnsi="Arial"/>
          <w:color w:val="333333"/>
          <w:sz w:val="18"/>
        </w:rPr>
      </w:pPr>
    </w:p>
    <w:tbl>
      <w:tblPr>
        <w:tblW w:w="9152" w:type="dxa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6466"/>
        <w:gridCol w:w="2410"/>
      </w:tblGrid>
      <w:tr w:rsidR="000848AB" w14:paraId="4E85B32E" w14:textId="77777777" w:rsidTr="000A4032">
        <w:trPr>
          <w:trHeight w:val="1560"/>
        </w:trPr>
        <w:tc>
          <w:tcPr>
            <w:tcW w:w="276" w:type="dxa"/>
            <w:shd w:val="clear" w:color="auto" w:fill="F1F3E9"/>
          </w:tcPr>
          <w:p w14:paraId="4152FBC9" w14:textId="77777777" w:rsidR="000848AB" w:rsidRPr="00632288" w:rsidRDefault="000848AB" w:rsidP="000848AB">
            <w:pPr>
              <w:pStyle w:val="groenetekst"/>
            </w:pPr>
          </w:p>
        </w:tc>
        <w:tc>
          <w:tcPr>
            <w:tcW w:w="6466" w:type="dxa"/>
            <w:shd w:val="clear" w:color="auto" w:fill="F1F3E9"/>
          </w:tcPr>
          <w:p w14:paraId="27921F3E" w14:textId="1414D7AB" w:rsidR="000848AB" w:rsidRPr="00632288" w:rsidRDefault="000848AB" w:rsidP="00E26D81">
            <w:pPr>
              <w:pStyle w:val="groenetekst"/>
            </w:pPr>
            <w:r>
              <w:t xml:space="preserve">De varkens in de stadsboerderij </w:t>
            </w:r>
            <w:r w:rsidR="003C3FE0">
              <w:t xml:space="preserve">zijn </w:t>
            </w:r>
            <w:r w:rsidR="000A4032">
              <w:t xml:space="preserve">middelgrote </w:t>
            </w:r>
            <w:r w:rsidR="003C3FE0">
              <w:t>hobbyvarkens. Ze heten Beer en</w:t>
            </w:r>
            <w:r w:rsidR="000A4032">
              <w:t xml:space="preserve"> </w:t>
            </w:r>
            <w:proofErr w:type="spellStart"/>
            <w:r w:rsidR="000A4032">
              <w:t>Binkie</w:t>
            </w:r>
            <w:proofErr w:type="spellEnd"/>
            <w:r>
              <w:t xml:space="preserve">. </w:t>
            </w:r>
            <w:r w:rsidR="00E26D81">
              <w:t>V</w:t>
            </w:r>
            <w:r>
              <w:t xml:space="preserve">arkens </w:t>
            </w:r>
            <w:r w:rsidR="00E26D81">
              <w:t xml:space="preserve">die </w:t>
            </w:r>
            <w:r>
              <w:t xml:space="preserve">alleen brokken </w:t>
            </w:r>
            <w:r w:rsidR="00E26D81">
              <w:t>eten, hebben per dag</w:t>
            </w:r>
            <w:r>
              <w:t xml:space="preserve"> </w:t>
            </w:r>
            <w:r w:rsidR="00E26D81">
              <w:t xml:space="preserve">een </w:t>
            </w:r>
            <w:r>
              <w:t xml:space="preserve">portie </w:t>
            </w:r>
            <w:r w:rsidR="00E26D81">
              <w:t xml:space="preserve">nodig die evenveel weegt als </w:t>
            </w:r>
            <w:r w:rsidR="003C3FE0">
              <w:t>2</w:t>
            </w:r>
            <w:r>
              <w:t>,5% van hun lichaamsgewicht</w:t>
            </w:r>
            <w:r w:rsidR="003C3FE0">
              <w:t xml:space="preserve">. </w:t>
            </w:r>
          </w:p>
        </w:tc>
        <w:tc>
          <w:tcPr>
            <w:tcW w:w="2410" w:type="dxa"/>
            <w:shd w:val="clear" w:color="auto" w:fill="F1F3E9"/>
          </w:tcPr>
          <w:p w14:paraId="2BC56378" w14:textId="77777777" w:rsidR="000848AB" w:rsidRPr="00632288" w:rsidRDefault="000848AB" w:rsidP="004E6A6C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E3814B8" wp14:editId="687F92DC">
                  <wp:extent cx="1032030" cy="885825"/>
                  <wp:effectExtent l="19050" t="0" r="0" b="0"/>
                  <wp:docPr id="23" name="Picture 22" descr="var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rken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41" cy="889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7DB93" w14:textId="77777777" w:rsidR="000A4032" w:rsidRPr="004E6A6C" w:rsidRDefault="000A4032" w:rsidP="004E6A6C">
      <w:pPr>
        <w:spacing w:line="210" w:lineRule="atLeast"/>
        <w:rPr>
          <w:rFonts w:ascii="Arial" w:hAnsi="Arial"/>
          <w:color w:val="333333"/>
          <w:sz w:val="18"/>
          <w:szCs w:val="18"/>
        </w:rPr>
      </w:pPr>
    </w:p>
    <w:p w14:paraId="4BEF9DDF" w14:textId="77777777" w:rsidR="004E6A6C" w:rsidRDefault="004E6A6C" w:rsidP="004862AC">
      <w:pPr>
        <w:pStyle w:val="streepje"/>
        <w:pBdr>
          <w:bottom w:val="single" w:sz="8" w:space="0" w:color="008000"/>
        </w:pBd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848AB" w:rsidRPr="008F13C1" w14:paraId="25FA7C5E" w14:textId="77777777" w:rsidTr="000848AB">
        <w:tc>
          <w:tcPr>
            <w:tcW w:w="534" w:type="dxa"/>
          </w:tcPr>
          <w:p w14:paraId="42885D70" w14:textId="77777777" w:rsidR="000848AB" w:rsidRDefault="000848AB" w:rsidP="000848AB">
            <w:pPr>
              <w:pStyle w:val="Opgave"/>
            </w:pPr>
            <w:r>
              <w:br w:type="page"/>
            </w:r>
          </w:p>
          <w:p w14:paraId="04755AF9" w14:textId="77777777" w:rsidR="000848AB" w:rsidRDefault="000848AB" w:rsidP="000848AB"/>
          <w:p w14:paraId="252FA84C" w14:textId="77777777" w:rsidR="000848AB" w:rsidRPr="006C6BEE" w:rsidRDefault="000848AB" w:rsidP="000848AB">
            <w:pPr>
              <w:rPr>
                <w:b/>
                <w:color w:val="008000"/>
              </w:rPr>
            </w:pPr>
          </w:p>
        </w:tc>
        <w:tc>
          <w:tcPr>
            <w:tcW w:w="8788" w:type="dxa"/>
          </w:tcPr>
          <w:p w14:paraId="30583B09" w14:textId="27FFBDA9" w:rsidR="000848AB" w:rsidRDefault="000848AB" w:rsidP="000848AB">
            <w:pPr>
              <w:pStyle w:val="ListParagraph"/>
              <w:numPr>
                <w:ilvl w:val="0"/>
                <w:numId w:val="8"/>
              </w:numPr>
            </w:pPr>
            <w:proofErr w:type="spellStart"/>
            <w:r>
              <w:t>Bink</w:t>
            </w:r>
            <w:r w:rsidR="003C3FE0">
              <w:t>ie</w:t>
            </w:r>
            <w:proofErr w:type="spellEnd"/>
            <w:r>
              <w:t xml:space="preserve"> weegt </w:t>
            </w:r>
            <w:r w:rsidR="000A4032">
              <w:t xml:space="preserve">200 kg, </w:t>
            </w:r>
            <w:r w:rsidR="003C3FE0">
              <w:t xml:space="preserve">hij krijgt alleen </w:t>
            </w:r>
            <w:r>
              <w:t xml:space="preserve">varkensbrok. Hoeveel kilo varkensbrok </w:t>
            </w:r>
            <w:proofErr w:type="spellStart"/>
            <w:r w:rsidR="00E26D81">
              <w:t>krigt</w:t>
            </w:r>
            <w:proofErr w:type="spellEnd"/>
            <w:r>
              <w:t xml:space="preserve"> hij volgens de richtlijn hierboven per dag?</w:t>
            </w:r>
            <w:r w:rsidR="004E6A6C">
              <w:br/>
            </w:r>
            <w:r w:rsidR="004E6A6C">
              <w:br/>
            </w:r>
            <w:r>
              <w:t>………………………………………………………………………………………………………………………</w:t>
            </w:r>
            <w:r w:rsidR="004E6A6C">
              <w:br/>
            </w:r>
            <w:r w:rsidR="004E6A6C">
              <w:br/>
            </w:r>
            <w:r>
              <w:t>………………………………………</w:t>
            </w:r>
            <w:r w:rsidR="004E6A6C">
              <w:t>………………………………………………………………………………</w:t>
            </w:r>
          </w:p>
          <w:p w14:paraId="43DD906D" w14:textId="77777777" w:rsidR="003C3FE0" w:rsidRPr="008F13C1" w:rsidRDefault="003C3FE0" w:rsidP="000848AB"/>
        </w:tc>
      </w:tr>
      <w:tr w:rsidR="003C3FE0" w:rsidRPr="008F13C1" w14:paraId="09B8607A" w14:textId="77777777" w:rsidTr="000848AB">
        <w:tc>
          <w:tcPr>
            <w:tcW w:w="534" w:type="dxa"/>
          </w:tcPr>
          <w:p w14:paraId="1581E2AA" w14:textId="77777777" w:rsidR="003C3FE0" w:rsidRDefault="003C3FE0" w:rsidP="003C3FE0"/>
        </w:tc>
        <w:tc>
          <w:tcPr>
            <w:tcW w:w="8788" w:type="dxa"/>
          </w:tcPr>
          <w:p w14:paraId="32E1564C" w14:textId="77777777" w:rsidR="003C3FE0" w:rsidRDefault="003C3FE0" w:rsidP="003C3FE0">
            <w:pPr>
              <w:pStyle w:val="ListParagraph"/>
              <w:numPr>
                <w:ilvl w:val="0"/>
                <w:numId w:val="8"/>
              </w:numPr>
            </w:pPr>
            <w:r>
              <w:t xml:space="preserve">Hoe lang doet </w:t>
            </w:r>
            <w:proofErr w:type="spellStart"/>
            <w:r>
              <w:t>Binkie</w:t>
            </w:r>
            <w:proofErr w:type="spellEnd"/>
            <w:r>
              <w:t xml:space="preserve"> met een zak v</w:t>
            </w:r>
            <w:r w:rsidR="000A4032">
              <w:t>arkensbrok</w:t>
            </w:r>
            <w:r>
              <w:t xml:space="preserve"> van 20 kg?</w:t>
            </w:r>
            <w:r w:rsidR="004E6A6C">
              <w:br/>
            </w:r>
            <w:r w:rsidR="004E6A6C">
              <w:br/>
            </w:r>
            <w:r>
              <w:t>………………………………………………………………………………………………………………………</w:t>
            </w:r>
            <w:r w:rsidR="004E6A6C">
              <w:br/>
            </w:r>
          </w:p>
        </w:tc>
      </w:tr>
    </w:tbl>
    <w:p w14:paraId="0159EB03" w14:textId="77777777" w:rsidR="004862AC" w:rsidRPr="004E6A6C" w:rsidRDefault="004862AC" w:rsidP="004E6A6C">
      <w:pPr>
        <w:spacing w:line="210" w:lineRule="atLeast"/>
        <w:rPr>
          <w:rFonts w:ascii="Arial" w:hAnsi="Arial"/>
          <w:color w:val="333333"/>
          <w:sz w:val="18"/>
        </w:rPr>
      </w:pPr>
    </w:p>
    <w:p w14:paraId="71997886" w14:textId="77777777" w:rsidR="004862AC" w:rsidRDefault="004862AC" w:rsidP="004862A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804"/>
        <w:gridCol w:w="1984"/>
      </w:tblGrid>
      <w:tr w:rsidR="00884417" w:rsidRPr="008F13C1" w14:paraId="4FAE1051" w14:textId="77777777" w:rsidTr="00FC6924">
        <w:tc>
          <w:tcPr>
            <w:tcW w:w="534" w:type="dxa"/>
          </w:tcPr>
          <w:p w14:paraId="27B1B3DA" w14:textId="77777777" w:rsidR="00884417" w:rsidRDefault="00884417" w:rsidP="004862AC">
            <w:pPr>
              <w:pStyle w:val="Opgave"/>
            </w:pPr>
            <w:r>
              <w:br w:type="page"/>
            </w:r>
          </w:p>
          <w:p w14:paraId="674D8B48" w14:textId="77777777" w:rsidR="00884417" w:rsidRDefault="00884417" w:rsidP="004862AC"/>
          <w:p w14:paraId="24E5483D" w14:textId="77777777" w:rsidR="00884417" w:rsidRPr="006C6BEE" w:rsidRDefault="00884417" w:rsidP="004862AC">
            <w:pPr>
              <w:rPr>
                <w:b/>
                <w:color w:val="008000"/>
              </w:rPr>
            </w:pPr>
          </w:p>
        </w:tc>
        <w:tc>
          <w:tcPr>
            <w:tcW w:w="6804" w:type="dxa"/>
          </w:tcPr>
          <w:p w14:paraId="0B11020A" w14:textId="77777777" w:rsidR="003C3FE0" w:rsidRDefault="003C3FE0" w:rsidP="003C3FE0">
            <w:r>
              <w:t xml:space="preserve">Beer krijgt 1,5 kg varkensbrok en 1 plak hooi per dag. </w:t>
            </w:r>
          </w:p>
          <w:p w14:paraId="2687DDC0" w14:textId="77777777" w:rsidR="003C3FE0" w:rsidRDefault="003C3FE0" w:rsidP="003C3FE0">
            <w:r>
              <w:t>Hoeveel dagen doet Beer ongeveer met een zak varkensbrok?</w:t>
            </w:r>
          </w:p>
          <w:p w14:paraId="4552D75B" w14:textId="77777777" w:rsidR="003C3FE0" w:rsidRDefault="003C3FE0" w:rsidP="003C3FE0"/>
          <w:p w14:paraId="161C9846" w14:textId="77777777" w:rsidR="003C3FE0" w:rsidRDefault="003C3FE0" w:rsidP="003C3FE0">
            <w:r>
              <w:t>……………………………………………………………………………………………</w:t>
            </w:r>
          </w:p>
          <w:p w14:paraId="620A8394" w14:textId="77777777" w:rsidR="003C3FE0" w:rsidRDefault="003C3FE0" w:rsidP="003C3FE0"/>
          <w:p w14:paraId="4866AFEA" w14:textId="77777777" w:rsidR="00884417" w:rsidRDefault="003C3FE0" w:rsidP="003C3FE0">
            <w:r>
              <w:t>…………………………………………………………………………………………..</w:t>
            </w:r>
          </w:p>
        </w:tc>
        <w:tc>
          <w:tcPr>
            <w:tcW w:w="1984" w:type="dxa"/>
          </w:tcPr>
          <w:p w14:paraId="2677741C" w14:textId="77777777" w:rsidR="00884417" w:rsidRPr="008F13C1" w:rsidRDefault="00884417" w:rsidP="00FC6924">
            <w:pPr>
              <w:jc w:val="right"/>
            </w:pPr>
            <w:r>
              <w:rPr>
                <w:noProof/>
                <w:lang w:val="en-US"/>
              </w:rPr>
              <w:drawing>
                <wp:inline distT="0" distB="0" distL="0" distR="0" wp14:anchorId="0131EEB9" wp14:editId="739FD8CA">
                  <wp:extent cx="1104898" cy="1104900"/>
                  <wp:effectExtent l="19050" t="0" r="2" b="0"/>
                  <wp:docPr id="4" name="Picture 3" descr="Garvo%20Swienenbrok%20ex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vo%20Swienenbrok%20extr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95" cy="110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B4CB77" w14:textId="77777777" w:rsidR="000848AB" w:rsidRPr="004E6A6C" w:rsidRDefault="000848AB" w:rsidP="004E6A6C">
      <w:pPr>
        <w:spacing w:line="210" w:lineRule="atLeast"/>
        <w:rPr>
          <w:rFonts w:ascii="Arial" w:hAnsi="Arial"/>
          <w:color w:val="333333"/>
          <w:sz w:val="18"/>
        </w:rPr>
      </w:pPr>
    </w:p>
    <w:p w14:paraId="29EE7E7B" w14:textId="77777777" w:rsidR="000A4032" w:rsidRDefault="000A4032" w:rsidP="000A403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A4032" w:rsidRPr="008F13C1" w14:paraId="7FE290E9" w14:textId="77777777" w:rsidTr="000A4032">
        <w:tc>
          <w:tcPr>
            <w:tcW w:w="534" w:type="dxa"/>
          </w:tcPr>
          <w:p w14:paraId="3D76FDE4" w14:textId="77777777" w:rsidR="000A4032" w:rsidRDefault="000A4032" w:rsidP="000A4032">
            <w:pPr>
              <w:pStyle w:val="Opgave"/>
            </w:pPr>
            <w:r>
              <w:br w:type="page"/>
            </w:r>
          </w:p>
          <w:p w14:paraId="18F6D911" w14:textId="77777777" w:rsidR="000A4032" w:rsidRDefault="000A4032" w:rsidP="000A4032"/>
          <w:p w14:paraId="50F20E5B" w14:textId="77777777" w:rsidR="000A4032" w:rsidRPr="006C6BEE" w:rsidRDefault="000A4032" w:rsidP="000A4032">
            <w:pPr>
              <w:rPr>
                <w:b/>
                <w:color w:val="008000"/>
              </w:rPr>
            </w:pPr>
          </w:p>
        </w:tc>
        <w:tc>
          <w:tcPr>
            <w:tcW w:w="8788" w:type="dxa"/>
          </w:tcPr>
          <w:p w14:paraId="711DA733" w14:textId="77777777" w:rsidR="004E6A6C" w:rsidRDefault="000A4032" w:rsidP="000A4032">
            <w:pPr>
              <w:pStyle w:val="ListParagraph"/>
              <w:numPr>
                <w:ilvl w:val="0"/>
                <w:numId w:val="9"/>
              </w:numPr>
            </w:pPr>
            <w:r>
              <w:t xml:space="preserve">Hoeveel varkensbrok eten Beer en </w:t>
            </w:r>
            <w:proofErr w:type="spellStart"/>
            <w:r>
              <w:t>Binkie</w:t>
            </w:r>
            <w:proofErr w:type="spellEnd"/>
            <w:r>
              <w:t xml:space="preserve"> samen per dag?</w:t>
            </w:r>
          </w:p>
          <w:p w14:paraId="19A4502F" w14:textId="77777777" w:rsidR="000A4032" w:rsidRDefault="004E6A6C" w:rsidP="004E6A6C">
            <w:pPr>
              <w:pStyle w:val="ListParagraph"/>
              <w:ind w:left="360"/>
            </w:pPr>
            <w:r>
              <w:br/>
            </w:r>
            <w:r w:rsidR="000A4032">
              <w:t>…………………………………………………………………………………………………</w:t>
            </w:r>
            <w:r>
              <w:t>……………………</w:t>
            </w:r>
          </w:p>
          <w:p w14:paraId="4FA4C9E7" w14:textId="77777777" w:rsidR="000A4032" w:rsidRPr="008F13C1" w:rsidRDefault="000A4032" w:rsidP="000A4032"/>
        </w:tc>
      </w:tr>
      <w:tr w:rsidR="000A4032" w:rsidRPr="008F13C1" w14:paraId="36F6EF3B" w14:textId="77777777" w:rsidTr="000A4032">
        <w:tc>
          <w:tcPr>
            <w:tcW w:w="534" w:type="dxa"/>
          </w:tcPr>
          <w:p w14:paraId="31DE2D5C" w14:textId="77777777" w:rsidR="000A4032" w:rsidRDefault="000A4032" w:rsidP="000A4032"/>
        </w:tc>
        <w:tc>
          <w:tcPr>
            <w:tcW w:w="8788" w:type="dxa"/>
          </w:tcPr>
          <w:p w14:paraId="337EFFDC" w14:textId="77777777" w:rsidR="000A4032" w:rsidRDefault="000A4032" w:rsidP="000A4032">
            <w:pPr>
              <w:pStyle w:val="ListParagraph"/>
              <w:numPr>
                <w:ilvl w:val="0"/>
                <w:numId w:val="9"/>
              </w:numPr>
            </w:pPr>
            <w:r>
              <w:t>Hoeveel dagen doen zij samen ongeveer met een zak van 20 kg?</w:t>
            </w:r>
            <w:r w:rsidR="004E6A6C">
              <w:br/>
            </w:r>
            <w:r w:rsidR="004E6A6C">
              <w:br/>
            </w:r>
            <w:r>
              <w:t>…………………………………………</w:t>
            </w:r>
            <w:r w:rsidR="004E6A6C">
              <w:t>……………………………………………………………………………</w:t>
            </w:r>
          </w:p>
          <w:p w14:paraId="2A2A61CE" w14:textId="77777777" w:rsidR="000A4032" w:rsidRDefault="000A4032" w:rsidP="000A4032"/>
        </w:tc>
      </w:tr>
      <w:tr w:rsidR="000A4032" w:rsidRPr="008F13C1" w14:paraId="56E33E8A" w14:textId="77777777" w:rsidTr="000A4032">
        <w:tc>
          <w:tcPr>
            <w:tcW w:w="534" w:type="dxa"/>
          </w:tcPr>
          <w:p w14:paraId="3A448AA4" w14:textId="77777777" w:rsidR="000A4032" w:rsidRDefault="000A4032" w:rsidP="000A4032"/>
        </w:tc>
        <w:tc>
          <w:tcPr>
            <w:tcW w:w="8788" w:type="dxa"/>
          </w:tcPr>
          <w:p w14:paraId="7287981B" w14:textId="77777777" w:rsidR="000A4032" w:rsidRDefault="000A4032" w:rsidP="004E6A6C">
            <w:pPr>
              <w:pStyle w:val="ListParagraph"/>
              <w:numPr>
                <w:ilvl w:val="0"/>
                <w:numId w:val="9"/>
              </w:numPr>
            </w:pPr>
            <w:r>
              <w:t xml:space="preserve">Een zak met 20 kg varkensbrok van </w:t>
            </w:r>
            <w:proofErr w:type="spellStart"/>
            <w:r>
              <w:t>Vargo</w:t>
            </w:r>
            <w:proofErr w:type="spellEnd"/>
            <w:r>
              <w:t xml:space="preserve"> Diervoerders kost €</w:t>
            </w:r>
            <w:r w:rsidR="00FC6924">
              <w:t xml:space="preserve"> </w:t>
            </w:r>
            <w:r>
              <w:t xml:space="preserve">8,95. Hoeveel kost de </w:t>
            </w:r>
            <w:proofErr w:type="spellStart"/>
            <w:r>
              <w:t>varkenbrok</w:t>
            </w:r>
            <w:proofErr w:type="spellEnd"/>
            <w:r>
              <w:t xml:space="preserve"> voor Beer en </w:t>
            </w:r>
            <w:proofErr w:type="spellStart"/>
            <w:r>
              <w:t>Binkie</w:t>
            </w:r>
            <w:proofErr w:type="spellEnd"/>
            <w:r>
              <w:t xml:space="preserve"> per dag ongeveer?</w:t>
            </w:r>
            <w:r w:rsidR="004E6A6C">
              <w:br/>
            </w:r>
            <w:r w:rsidR="004E6A6C">
              <w:br/>
            </w:r>
            <w:r>
              <w:t>………………………………………………………………………………………………………………………</w:t>
            </w:r>
          </w:p>
        </w:tc>
      </w:tr>
    </w:tbl>
    <w:p w14:paraId="66E3225A" w14:textId="77777777" w:rsidR="000848AB" w:rsidRDefault="000848AB" w:rsidP="006471AB"/>
    <w:p w14:paraId="32A9B7F4" w14:textId="77777777" w:rsidR="009C308E" w:rsidRPr="00C96BDA" w:rsidRDefault="00D70971" w:rsidP="00C96BDA">
      <w:pPr>
        <w:pStyle w:val="Heading2"/>
      </w:pPr>
      <w:r>
        <w:lastRenderedPageBreak/>
        <w:t>P</w:t>
      </w:r>
      <w:r w:rsidR="00D91A6E" w:rsidRPr="00C96BDA">
        <w:t xml:space="preserve">roductie </w:t>
      </w:r>
      <w:r w:rsidR="00E43150" w:rsidRPr="00C96BDA">
        <w:t xml:space="preserve">en </w:t>
      </w:r>
      <w:r w:rsidR="00E43150" w:rsidRPr="00C96BDA">
        <w:rPr>
          <w:szCs w:val="28"/>
        </w:rPr>
        <w:t>prijzen</w:t>
      </w:r>
      <w:r w:rsidR="00E43150" w:rsidRPr="00C96BDA">
        <w:t xml:space="preserve"> </w:t>
      </w:r>
      <w:r w:rsidR="00D91A6E" w:rsidRPr="00C96BDA">
        <w:t>van varkensbrok</w:t>
      </w:r>
      <w:r w:rsidR="00E43150" w:rsidRPr="00C96BDA">
        <w:t xml:space="preserve"> </w:t>
      </w:r>
    </w:p>
    <w:p w14:paraId="3402DCA4" w14:textId="77777777" w:rsidR="000A4032" w:rsidRPr="004E6A6C" w:rsidRDefault="000A4032" w:rsidP="004E6A6C">
      <w:pPr>
        <w:spacing w:line="210" w:lineRule="atLeast"/>
        <w:rPr>
          <w:rFonts w:ascii="Arial" w:hAnsi="Arial"/>
          <w:color w:val="333333"/>
          <w:sz w:val="18"/>
        </w:rPr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9C308E" w:rsidRPr="00427C8B" w14:paraId="684E4ECE" w14:textId="77777777" w:rsidTr="00D91A6E">
        <w:trPr>
          <w:trHeight w:val="1135"/>
        </w:trPr>
        <w:tc>
          <w:tcPr>
            <w:tcW w:w="361" w:type="dxa"/>
            <w:shd w:val="clear" w:color="C6D9F1" w:fill="F1F3E9"/>
          </w:tcPr>
          <w:p w14:paraId="6CD7409D" w14:textId="77777777" w:rsidR="009C308E" w:rsidRDefault="009C308E" w:rsidP="00D91A6E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18D6BA5A" w14:textId="577E3B73" w:rsidR="00DA262A" w:rsidRDefault="009C308E" w:rsidP="00D91A6E">
            <w:pPr>
              <w:pStyle w:val="groenetekst"/>
            </w:pPr>
            <w:r>
              <w:t xml:space="preserve">In varkensbrok zitten allerlei </w:t>
            </w:r>
            <w:r w:rsidR="00BC28C0">
              <w:t xml:space="preserve">grondstoffen, </w:t>
            </w:r>
            <w:r w:rsidR="00E26D81">
              <w:t>zoals</w:t>
            </w:r>
            <w:r w:rsidR="00AC4582">
              <w:rPr>
                <w:rFonts w:ascii="Verdana" w:hAnsi="Verdana"/>
                <w:color w:val="000000"/>
                <w:sz w:val="17"/>
                <w:szCs w:val="17"/>
              </w:rPr>
              <w:t xml:space="preserve"> </w:t>
            </w:r>
            <w:r w:rsidR="00D91A6E" w:rsidRPr="00D91A6E">
              <w:t xml:space="preserve">gerst, </w:t>
            </w:r>
            <w:r w:rsidR="00E43150" w:rsidRPr="00D91A6E">
              <w:t>tarwe</w:t>
            </w:r>
            <w:r w:rsidR="00E43150">
              <w:t>,</w:t>
            </w:r>
            <w:r w:rsidR="00E43150" w:rsidRPr="00D91A6E">
              <w:t xml:space="preserve"> </w:t>
            </w:r>
            <w:r w:rsidR="00C96BDA" w:rsidRPr="00D91A6E">
              <w:t>maïs</w:t>
            </w:r>
            <w:r w:rsidR="00E43150" w:rsidRPr="00D91A6E">
              <w:t xml:space="preserve">, </w:t>
            </w:r>
            <w:r w:rsidR="00E43150">
              <w:t>sojameel, raapzaadschroot en nog veel meer.</w:t>
            </w:r>
            <w:r w:rsidR="00C96BDA">
              <w:t xml:space="preserve"> I</w:t>
            </w:r>
            <w:r w:rsidR="00E43150">
              <w:t xml:space="preserve">n het cirkeldiagram zie je de gemiddelde verdeling van </w:t>
            </w:r>
            <w:r w:rsidR="00A42D92">
              <w:t xml:space="preserve">de belangrijkste </w:t>
            </w:r>
            <w:r w:rsidR="00E43150">
              <w:t>grondstoffen.</w:t>
            </w:r>
          </w:p>
          <w:p w14:paraId="00B7D728" w14:textId="77777777" w:rsidR="00285BA6" w:rsidRDefault="00285BA6" w:rsidP="00D91A6E">
            <w:pPr>
              <w:pStyle w:val="groenetekst"/>
            </w:pPr>
          </w:p>
          <w:p w14:paraId="27C5BF72" w14:textId="77777777" w:rsidR="000A4032" w:rsidRPr="009C1ABC" w:rsidRDefault="00DA262A" w:rsidP="00285BA6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64CB651" wp14:editId="57FB2D3F">
                  <wp:extent cx="3257550" cy="2409825"/>
                  <wp:effectExtent l="1905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3071" t="3793" r="15975" b="8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09825"/>
                          </a:xfrm>
                          <a:prstGeom prst="rect">
                            <a:avLst/>
                          </a:prstGeom>
                          <a:solidFill>
                            <a:srgbClr val="F0F3EA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B43D2" w14:textId="77777777" w:rsidR="00D3004D" w:rsidRDefault="00D3004D" w:rsidP="00D3004D">
      <w:pPr>
        <w:pStyle w:val="streepje"/>
      </w:pPr>
    </w:p>
    <w:p w14:paraId="1FB5EE5A" w14:textId="77777777" w:rsidR="00E26D81" w:rsidRDefault="00E26D81" w:rsidP="00D3004D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9C308E" w:rsidRPr="008F13C1" w14:paraId="1481555C" w14:textId="77777777" w:rsidTr="00D91A6E">
        <w:tc>
          <w:tcPr>
            <w:tcW w:w="534" w:type="dxa"/>
          </w:tcPr>
          <w:p w14:paraId="1E35CBF9" w14:textId="77777777" w:rsidR="009C308E" w:rsidRPr="00700E0C" w:rsidRDefault="009C308E" w:rsidP="00D91A6E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10DECC87" w14:textId="77777777" w:rsidR="009C308E" w:rsidRDefault="00AC4582" w:rsidP="005528F4">
            <w:pPr>
              <w:pStyle w:val="ListParagraph"/>
              <w:numPr>
                <w:ilvl w:val="0"/>
                <w:numId w:val="6"/>
              </w:numPr>
            </w:pPr>
            <w:r>
              <w:t xml:space="preserve">Welk deel van varkensbrok bestaat </w:t>
            </w:r>
            <w:r w:rsidR="00E43150">
              <w:t xml:space="preserve">gemiddeld </w:t>
            </w:r>
            <w:r w:rsidR="00A71250">
              <w:t>uit granen?</w:t>
            </w:r>
          </w:p>
          <w:p w14:paraId="4E590BF1" w14:textId="77777777" w:rsidR="00464B3B" w:rsidRDefault="00464B3B" w:rsidP="00464B3B">
            <w:pPr>
              <w:pStyle w:val="ListParagraph"/>
              <w:ind w:left="360"/>
            </w:pPr>
          </w:p>
          <w:p w14:paraId="7351644A" w14:textId="197D0F44" w:rsidR="00AC4582" w:rsidRPr="008F13C1" w:rsidRDefault="00B10A56" w:rsidP="00AC4582">
            <w:pPr>
              <w:pStyle w:val="ListParagraph"/>
            </w:pPr>
            <w:r>
              <w:rPr>
                <w:noProof/>
                <w:lang w:val="en-US"/>
              </w:rPr>
              <w:drawing>
                <wp:inline distT="0" distB="0" distL="0" distR="0" wp14:anchorId="6DBF5F7E" wp14:editId="61BF6307">
                  <wp:extent cx="942857" cy="1447619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57" cy="14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9C308E" w:rsidRPr="008F13C1" w14:paraId="58CAF395" w14:textId="77777777" w:rsidTr="00D91A6E">
        <w:tc>
          <w:tcPr>
            <w:tcW w:w="534" w:type="dxa"/>
          </w:tcPr>
          <w:p w14:paraId="40B4623E" w14:textId="77777777" w:rsidR="009C308E" w:rsidRDefault="009C308E" w:rsidP="00D91A6E"/>
          <w:p w14:paraId="6329CAB9" w14:textId="77777777" w:rsidR="009C308E" w:rsidRDefault="009C308E" w:rsidP="00D91A6E"/>
          <w:p w14:paraId="5553121E" w14:textId="77777777" w:rsidR="009C308E" w:rsidRPr="008F13C1" w:rsidRDefault="009C308E" w:rsidP="00D91A6E"/>
        </w:tc>
        <w:tc>
          <w:tcPr>
            <w:tcW w:w="8754" w:type="dxa"/>
          </w:tcPr>
          <w:p w14:paraId="6EEAECDA" w14:textId="2185A5B9" w:rsidR="00464B3B" w:rsidRDefault="00464B3B" w:rsidP="00464B3B">
            <w:pPr>
              <w:pStyle w:val="ListParagraph"/>
              <w:numPr>
                <w:ilvl w:val="0"/>
                <w:numId w:val="6"/>
              </w:numPr>
            </w:pPr>
            <w:r>
              <w:t>Hoeveel kilo</w:t>
            </w:r>
            <w:r w:rsidR="00E26D81">
              <w:t>gram</w:t>
            </w:r>
            <w:r>
              <w:t xml:space="preserve"> graan zit er in 100 kg varkensbrok?</w:t>
            </w:r>
            <w:r w:rsidR="00D3004D">
              <w:br/>
            </w:r>
            <w:r w:rsidR="00D3004D">
              <w:br/>
            </w:r>
            <w:r>
              <w:t>………………………………………</w:t>
            </w:r>
            <w:r w:rsidR="00D3004D">
              <w:t>………………………………………………………………………………</w:t>
            </w:r>
          </w:p>
          <w:p w14:paraId="458D4CDF" w14:textId="77777777" w:rsidR="00464B3B" w:rsidRPr="0070766E" w:rsidRDefault="00464B3B" w:rsidP="00464B3B"/>
        </w:tc>
      </w:tr>
      <w:tr w:rsidR="000A4032" w:rsidRPr="008F13C1" w14:paraId="554ADDFF" w14:textId="77777777" w:rsidTr="00D91A6E">
        <w:tc>
          <w:tcPr>
            <w:tcW w:w="534" w:type="dxa"/>
          </w:tcPr>
          <w:p w14:paraId="7CEF7C88" w14:textId="77777777" w:rsidR="000A4032" w:rsidRDefault="000A4032" w:rsidP="00D91A6E"/>
        </w:tc>
        <w:tc>
          <w:tcPr>
            <w:tcW w:w="8754" w:type="dxa"/>
          </w:tcPr>
          <w:p w14:paraId="0A8972B5" w14:textId="77777777" w:rsidR="00464B3B" w:rsidRDefault="00464B3B" w:rsidP="00464B3B">
            <w:pPr>
              <w:pStyle w:val="ListParagraph"/>
              <w:numPr>
                <w:ilvl w:val="0"/>
                <w:numId w:val="6"/>
              </w:numPr>
            </w:pPr>
            <w:r>
              <w:t>Schrijf de andere percentages ook als een breuk.</w:t>
            </w:r>
          </w:p>
          <w:p w14:paraId="560242A0" w14:textId="77777777" w:rsidR="00464B3B" w:rsidRDefault="00464B3B" w:rsidP="00464B3B">
            <w:pPr>
              <w:pStyle w:val="ListParagraph"/>
              <w:ind w:left="360"/>
            </w:pPr>
          </w:p>
          <w:p w14:paraId="2FC2C8CC" w14:textId="65335DD3" w:rsidR="00464B3B" w:rsidRDefault="00464B3B" w:rsidP="00464B3B">
            <w:pPr>
              <w:pStyle w:val="ListParagraph"/>
              <w:ind w:left="1440"/>
            </w:pPr>
            <w:r>
              <w:t xml:space="preserve">10%    </w:t>
            </w:r>
            <w:r w:rsidR="00E26D81">
              <w:t>is ………………….deel</w:t>
            </w:r>
          </w:p>
          <w:p w14:paraId="5E9DF753" w14:textId="77777777" w:rsidR="00464B3B" w:rsidRDefault="00464B3B" w:rsidP="00464B3B">
            <w:pPr>
              <w:pStyle w:val="ListParagraph"/>
              <w:ind w:left="1440"/>
            </w:pPr>
          </w:p>
          <w:p w14:paraId="6D261459" w14:textId="69839494" w:rsidR="00464B3B" w:rsidRDefault="00D3004D" w:rsidP="00464B3B">
            <w:pPr>
              <w:pStyle w:val="ListParagraph"/>
              <w:ind w:left="1440"/>
            </w:pPr>
            <w:r>
              <w:t xml:space="preserve">  </w:t>
            </w:r>
            <w:r w:rsidR="00464B3B">
              <w:t>8%</w:t>
            </w:r>
            <w:r w:rsidR="00E26D81">
              <w:t xml:space="preserve">    is ………………….deel</w:t>
            </w:r>
            <w:r w:rsidR="00464B3B">
              <w:t xml:space="preserve"> </w:t>
            </w:r>
          </w:p>
          <w:p w14:paraId="68E79B6E" w14:textId="77777777" w:rsidR="00464B3B" w:rsidRDefault="00464B3B" w:rsidP="00464B3B">
            <w:pPr>
              <w:pStyle w:val="ListParagraph"/>
              <w:ind w:left="1440"/>
            </w:pPr>
          </w:p>
          <w:p w14:paraId="1842C9F8" w14:textId="171555F6" w:rsidR="000A4032" w:rsidRDefault="00464B3B" w:rsidP="00E26D81">
            <w:pPr>
              <w:pStyle w:val="ListParagraph"/>
              <w:ind w:left="1440"/>
            </w:pPr>
            <w:r>
              <w:t>15%</w:t>
            </w:r>
            <w:r w:rsidR="00E26D81">
              <w:t xml:space="preserve">    is ………………….deel</w:t>
            </w:r>
          </w:p>
        </w:tc>
      </w:tr>
    </w:tbl>
    <w:p w14:paraId="1807A069" w14:textId="3B4F7B74" w:rsidR="00E26D81" w:rsidRPr="00D3004D" w:rsidRDefault="00E26D81" w:rsidP="00E26D81">
      <w:pPr>
        <w:pStyle w:val="rekenverwijzing"/>
      </w:pPr>
      <w:r w:rsidRPr="00D3004D">
        <w:t>Zie:</w:t>
      </w:r>
      <w:r w:rsidR="000D2C69">
        <w:t xml:space="preserve"> Breuken</w:t>
      </w:r>
      <w:r>
        <w:t xml:space="preserve"> in de Extra R</w:t>
      </w:r>
      <w:r w:rsidRPr="00D3004D">
        <w:t>ekenmodule</w:t>
      </w:r>
    </w:p>
    <w:p w14:paraId="350D002D" w14:textId="77777777" w:rsidR="00464B3B" w:rsidRDefault="00464B3B" w:rsidP="00E26D81"/>
    <w:p w14:paraId="77A18A4C" w14:textId="77777777" w:rsidR="00E26D81" w:rsidRDefault="00E26D81" w:rsidP="00464B3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464B3B" w:rsidRPr="008F13C1" w14:paraId="50CE0A18" w14:textId="77777777" w:rsidTr="00464B3B">
        <w:tc>
          <w:tcPr>
            <w:tcW w:w="534" w:type="dxa"/>
          </w:tcPr>
          <w:p w14:paraId="4ECC9C15" w14:textId="77777777" w:rsidR="00464B3B" w:rsidRDefault="00464B3B" w:rsidP="00464B3B">
            <w:pPr>
              <w:pStyle w:val="Opgave"/>
            </w:pPr>
            <w:r>
              <w:br w:type="page"/>
            </w:r>
          </w:p>
          <w:p w14:paraId="1A8CB463" w14:textId="77777777" w:rsidR="00464B3B" w:rsidRDefault="00464B3B" w:rsidP="00464B3B"/>
          <w:p w14:paraId="22F0FCE1" w14:textId="77777777" w:rsidR="00464B3B" w:rsidRPr="006C6BEE" w:rsidRDefault="00464B3B" w:rsidP="00464B3B">
            <w:pPr>
              <w:rPr>
                <w:b/>
                <w:color w:val="008000"/>
              </w:rPr>
            </w:pPr>
          </w:p>
        </w:tc>
        <w:tc>
          <w:tcPr>
            <w:tcW w:w="8788" w:type="dxa"/>
          </w:tcPr>
          <w:p w14:paraId="1221FF16" w14:textId="77777777" w:rsidR="00464B3B" w:rsidRDefault="00464B3B" w:rsidP="00464B3B">
            <w:r>
              <w:t>Bereken het gewicht van de gro</w:t>
            </w:r>
            <w:r w:rsidR="00FC6924">
              <w:t>ndstoffen van 50 kg varkensbrok:</w:t>
            </w:r>
          </w:p>
          <w:p w14:paraId="3D439D13" w14:textId="77777777" w:rsidR="00464B3B" w:rsidRDefault="00464B3B" w:rsidP="00464B3B"/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41"/>
              <w:gridCol w:w="2149"/>
              <w:gridCol w:w="2611"/>
            </w:tblGrid>
            <w:tr w:rsidR="00464B3B" w14:paraId="48ADA819" w14:textId="77777777" w:rsidTr="00FC6924">
              <w:trPr>
                <w:jc w:val="center"/>
              </w:trPr>
              <w:tc>
                <w:tcPr>
                  <w:tcW w:w="2841" w:type="dxa"/>
                </w:tcPr>
                <w:p w14:paraId="65EDB093" w14:textId="77777777" w:rsidR="00464B3B" w:rsidRPr="00A71250" w:rsidRDefault="00464B3B" w:rsidP="00464B3B">
                  <w:pPr>
                    <w:rPr>
                      <w:i/>
                    </w:rPr>
                  </w:pPr>
                  <w:r w:rsidRPr="00A71250">
                    <w:rPr>
                      <w:i/>
                    </w:rPr>
                    <w:t>grondstof</w:t>
                  </w:r>
                </w:p>
              </w:tc>
              <w:tc>
                <w:tcPr>
                  <w:tcW w:w="2149" w:type="dxa"/>
                </w:tcPr>
                <w:p w14:paraId="6A9BECF6" w14:textId="77777777" w:rsidR="00464B3B" w:rsidRPr="00A71250" w:rsidRDefault="00464B3B" w:rsidP="00464B3B">
                  <w:pPr>
                    <w:rPr>
                      <w:i/>
                    </w:rPr>
                  </w:pPr>
                  <w:r w:rsidRPr="00A71250">
                    <w:rPr>
                      <w:i/>
                    </w:rPr>
                    <w:t>percentage</w:t>
                  </w:r>
                </w:p>
              </w:tc>
              <w:tc>
                <w:tcPr>
                  <w:tcW w:w="2611" w:type="dxa"/>
                </w:tcPr>
                <w:p w14:paraId="7ADE9957" w14:textId="21BEC0C4" w:rsidR="00464B3B" w:rsidRPr="00A71250" w:rsidRDefault="00E26D81" w:rsidP="00464B3B">
                  <w:pPr>
                    <w:rPr>
                      <w:i/>
                    </w:rPr>
                  </w:pPr>
                  <w:r>
                    <w:rPr>
                      <w:i/>
                    </w:rPr>
                    <w:t>g</w:t>
                  </w:r>
                  <w:r w:rsidR="00464B3B" w:rsidRPr="00A71250">
                    <w:rPr>
                      <w:i/>
                    </w:rPr>
                    <w:t>ewicht</w:t>
                  </w:r>
                  <w:r w:rsidR="00464B3B">
                    <w:rPr>
                      <w:i/>
                    </w:rPr>
                    <w:t xml:space="preserve"> in kg</w:t>
                  </w:r>
                </w:p>
              </w:tc>
            </w:tr>
            <w:tr w:rsidR="00464B3B" w14:paraId="495C9801" w14:textId="77777777" w:rsidTr="00FC6924">
              <w:trPr>
                <w:jc w:val="center"/>
              </w:trPr>
              <w:tc>
                <w:tcPr>
                  <w:tcW w:w="2841" w:type="dxa"/>
                </w:tcPr>
                <w:p w14:paraId="4916ACE9" w14:textId="77777777" w:rsidR="00464B3B" w:rsidRDefault="00464B3B" w:rsidP="00464B3B"/>
                <w:p w14:paraId="05F43AB8" w14:textId="77777777" w:rsidR="00464B3B" w:rsidRDefault="00464B3B" w:rsidP="00464B3B">
                  <w:r>
                    <w:t>granen</w:t>
                  </w:r>
                </w:p>
              </w:tc>
              <w:tc>
                <w:tcPr>
                  <w:tcW w:w="2149" w:type="dxa"/>
                </w:tcPr>
                <w:p w14:paraId="057D50AE" w14:textId="77777777" w:rsidR="00464B3B" w:rsidRDefault="00464B3B" w:rsidP="00464B3B"/>
                <w:p w14:paraId="338CE0A7" w14:textId="77777777" w:rsidR="00464B3B" w:rsidRDefault="00FC6924" w:rsidP="00464B3B">
                  <w:r>
                    <w:t>…………..</w:t>
                  </w:r>
                </w:p>
              </w:tc>
              <w:tc>
                <w:tcPr>
                  <w:tcW w:w="2611" w:type="dxa"/>
                </w:tcPr>
                <w:p w14:paraId="3E933E69" w14:textId="77777777" w:rsidR="00464B3B" w:rsidRDefault="00464B3B" w:rsidP="00464B3B"/>
                <w:p w14:paraId="31CE1085" w14:textId="77777777" w:rsidR="00464B3B" w:rsidRDefault="00FC6924" w:rsidP="00464B3B">
                  <w:r>
                    <w:t>…………………………………</w:t>
                  </w:r>
                </w:p>
              </w:tc>
            </w:tr>
            <w:tr w:rsidR="00464B3B" w14:paraId="5099CDC5" w14:textId="77777777" w:rsidTr="00FC6924">
              <w:trPr>
                <w:jc w:val="center"/>
              </w:trPr>
              <w:tc>
                <w:tcPr>
                  <w:tcW w:w="2841" w:type="dxa"/>
                </w:tcPr>
                <w:p w14:paraId="00404877" w14:textId="77777777" w:rsidR="00464B3B" w:rsidRDefault="00464B3B" w:rsidP="00464B3B"/>
                <w:p w14:paraId="3D28B880" w14:textId="77777777" w:rsidR="00464B3B" w:rsidRDefault="00464B3B" w:rsidP="00464B3B">
                  <w:r>
                    <w:t>sojameel</w:t>
                  </w:r>
                </w:p>
              </w:tc>
              <w:tc>
                <w:tcPr>
                  <w:tcW w:w="2149" w:type="dxa"/>
                </w:tcPr>
                <w:p w14:paraId="5E3AD3FA" w14:textId="77777777" w:rsidR="00464B3B" w:rsidRDefault="00464B3B" w:rsidP="00464B3B"/>
                <w:p w14:paraId="11E2FF01" w14:textId="77777777" w:rsidR="00464B3B" w:rsidRDefault="00464B3B" w:rsidP="00464B3B">
                  <w:r>
                    <w:t>…………..</w:t>
                  </w:r>
                </w:p>
              </w:tc>
              <w:tc>
                <w:tcPr>
                  <w:tcW w:w="2611" w:type="dxa"/>
                </w:tcPr>
                <w:p w14:paraId="4C5D9364" w14:textId="77777777" w:rsidR="00464B3B" w:rsidRDefault="00464B3B" w:rsidP="00464B3B"/>
                <w:p w14:paraId="3CEC4EDA" w14:textId="77777777" w:rsidR="00464B3B" w:rsidRDefault="00FC6924" w:rsidP="00464B3B">
                  <w:r>
                    <w:t>…………………………………</w:t>
                  </w:r>
                </w:p>
              </w:tc>
            </w:tr>
            <w:tr w:rsidR="00464B3B" w14:paraId="00D33CA1" w14:textId="77777777" w:rsidTr="00FC6924">
              <w:trPr>
                <w:jc w:val="center"/>
              </w:trPr>
              <w:tc>
                <w:tcPr>
                  <w:tcW w:w="2841" w:type="dxa"/>
                </w:tcPr>
                <w:p w14:paraId="3777F0D5" w14:textId="77777777" w:rsidR="00464B3B" w:rsidRDefault="00464B3B" w:rsidP="00464B3B"/>
                <w:p w14:paraId="0F5EF54C" w14:textId="77777777" w:rsidR="00464B3B" w:rsidRDefault="00464B3B" w:rsidP="00464B3B">
                  <w:r>
                    <w:t>raapschroot</w:t>
                  </w:r>
                </w:p>
              </w:tc>
              <w:tc>
                <w:tcPr>
                  <w:tcW w:w="2149" w:type="dxa"/>
                </w:tcPr>
                <w:p w14:paraId="48F516E3" w14:textId="77777777" w:rsidR="00464B3B" w:rsidRDefault="00464B3B" w:rsidP="00464B3B"/>
                <w:p w14:paraId="7D7BD7BB" w14:textId="77777777" w:rsidR="00464B3B" w:rsidRDefault="00FC6924" w:rsidP="00464B3B">
                  <w:r>
                    <w:t>…………..</w:t>
                  </w:r>
                </w:p>
              </w:tc>
              <w:tc>
                <w:tcPr>
                  <w:tcW w:w="2611" w:type="dxa"/>
                </w:tcPr>
                <w:p w14:paraId="131015E6" w14:textId="77777777" w:rsidR="00464B3B" w:rsidRDefault="00464B3B" w:rsidP="00464B3B"/>
                <w:p w14:paraId="6B24E0DC" w14:textId="77777777" w:rsidR="00464B3B" w:rsidRDefault="00FC6924" w:rsidP="00464B3B">
                  <w:r>
                    <w:t>…………………………………</w:t>
                  </w:r>
                </w:p>
              </w:tc>
            </w:tr>
            <w:tr w:rsidR="00464B3B" w14:paraId="2E2018C9" w14:textId="77777777" w:rsidTr="00FC6924">
              <w:trPr>
                <w:jc w:val="center"/>
              </w:trPr>
              <w:tc>
                <w:tcPr>
                  <w:tcW w:w="2841" w:type="dxa"/>
                </w:tcPr>
                <w:p w14:paraId="42C9A4C2" w14:textId="77777777" w:rsidR="00464B3B" w:rsidRDefault="00464B3B" w:rsidP="00464B3B"/>
                <w:p w14:paraId="4CC29020" w14:textId="77777777" w:rsidR="00464B3B" w:rsidRDefault="00464B3B" w:rsidP="00464B3B">
                  <w:r>
                    <w:t xml:space="preserve">overig </w:t>
                  </w:r>
                </w:p>
              </w:tc>
              <w:tc>
                <w:tcPr>
                  <w:tcW w:w="2149" w:type="dxa"/>
                </w:tcPr>
                <w:p w14:paraId="5F200546" w14:textId="77777777" w:rsidR="00464B3B" w:rsidRDefault="00464B3B" w:rsidP="00464B3B"/>
                <w:p w14:paraId="6A772C9D" w14:textId="77777777" w:rsidR="00464B3B" w:rsidRDefault="00FC6924" w:rsidP="00464B3B">
                  <w:r>
                    <w:t>…………..</w:t>
                  </w:r>
                </w:p>
              </w:tc>
              <w:tc>
                <w:tcPr>
                  <w:tcW w:w="2611" w:type="dxa"/>
                </w:tcPr>
                <w:p w14:paraId="78F7693C" w14:textId="77777777" w:rsidR="00464B3B" w:rsidRDefault="00464B3B" w:rsidP="00464B3B"/>
                <w:p w14:paraId="468D19B5" w14:textId="77777777" w:rsidR="00464B3B" w:rsidRDefault="00FC6924" w:rsidP="00464B3B">
                  <w:r>
                    <w:t>…………………………………</w:t>
                  </w:r>
                </w:p>
              </w:tc>
            </w:tr>
            <w:tr w:rsidR="00464B3B" w14:paraId="12D1CAFA" w14:textId="77777777" w:rsidTr="00FC6924">
              <w:trPr>
                <w:jc w:val="center"/>
              </w:trPr>
              <w:tc>
                <w:tcPr>
                  <w:tcW w:w="2841" w:type="dxa"/>
                </w:tcPr>
                <w:p w14:paraId="20639D4E" w14:textId="77777777" w:rsidR="00464B3B" w:rsidRPr="00A71250" w:rsidRDefault="00464B3B" w:rsidP="00464B3B">
                  <w:pPr>
                    <w:rPr>
                      <w:b/>
                    </w:rPr>
                  </w:pPr>
                  <w:r w:rsidRPr="00A71250">
                    <w:rPr>
                      <w:b/>
                    </w:rPr>
                    <w:t>Totaal</w:t>
                  </w:r>
                </w:p>
              </w:tc>
              <w:tc>
                <w:tcPr>
                  <w:tcW w:w="2149" w:type="dxa"/>
                </w:tcPr>
                <w:p w14:paraId="28967B59" w14:textId="77777777" w:rsidR="00464B3B" w:rsidRPr="00A71250" w:rsidRDefault="00464B3B" w:rsidP="00464B3B">
                  <w:pPr>
                    <w:rPr>
                      <w:b/>
                    </w:rPr>
                  </w:pPr>
                  <w:r w:rsidRPr="00A71250">
                    <w:rPr>
                      <w:b/>
                    </w:rPr>
                    <w:t>100%</w:t>
                  </w:r>
                </w:p>
              </w:tc>
              <w:tc>
                <w:tcPr>
                  <w:tcW w:w="2611" w:type="dxa"/>
                </w:tcPr>
                <w:p w14:paraId="3006E025" w14:textId="77777777" w:rsidR="00464B3B" w:rsidRPr="00A71250" w:rsidRDefault="00464B3B" w:rsidP="00464B3B">
                  <w:pPr>
                    <w:rPr>
                      <w:b/>
                    </w:rPr>
                  </w:pPr>
                  <w:r w:rsidRPr="00A71250">
                    <w:rPr>
                      <w:b/>
                    </w:rPr>
                    <w:t>50 kg</w:t>
                  </w:r>
                </w:p>
              </w:tc>
            </w:tr>
          </w:tbl>
          <w:p w14:paraId="1564A301" w14:textId="77777777" w:rsidR="00464B3B" w:rsidRPr="008F13C1" w:rsidRDefault="00464B3B" w:rsidP="00464B3B"/>
        </w:tc>
      </w:tr>
      <w:tr w:rsidR="00464B3B" w:rsidRPr="008F13C1" w14:paraId="33BC558D" w14:textId="77777777" w:rsidTr="00464B3B">
        <w:tc>
          <w:tcPr>
            <w:tcW w:w="534" w:type="dxa"/>
          </w:tcPr>
          <w:p w14:paraId="0B66256C" w14:textId="77777777" w:rsidR="00464B3B" w:rsidRDefault="00464B3B" w:rsidP="00464B3B"/>
        </w:tc>
        <w:tc>
          <w:tcPr>
            <w:tcW w:w="8788" w:type="dxa"/>
          </w:tcPr>
          <w:p w14:paraId="68B64685" w14:textId="77777777" w:rsidR="00464B3B" w:rsidRDefault="00464B3B" w:rsidP="00464B3B"/>
        </w:tc>
      </w:tr>
    </w:tbl>
    <w:p w14:paraId="5B2AD804" w14:textId="77777777" w:rsidR="00464B3B" w:rsidRDefault="00464B3B" w:rsidP="00464B3B"/>
    <w:p w14:paraId="15ADEA79" w14:textId="77777777" w:rsidR="00464B3B" w:rsidRDefault="00464B3B" w:rsidP="009C308E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AC4582" w:rsidRPr="00427C8B" w14:paraId="510EB0DF" w14:textId="77777777" w:rsidTr="00AC4582">
        <w:trPr>
          <w:trHeight w:val="1135"/>
        </w:trPr>
        <w:tc>
          <w:tcPr>
            <w:tcW w:w="361" w:type="dxa"/>
            <w:shd w:val="clear" w:color="C6D9F1" w:fill="F1F3E9"/>
          </w:tcPr>
          <w:p w14:paraId="4C08CF57" w14:textId="77777777" w:rsidR="00AC4582" w:rsidRDefault="00AC4582" w:rsidP="00AC4582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09071CF8" w14:textId="074C534A" w:rsidR="00AC4582" w:rsidRDefault="009921A6" w:rsidP="00AC4582">
            <w:pPr>
              <w:pStyle w:val="groenetekst"/>
            </w:pPr>
            <w:r>
              <w:t>D</w:t>
            </w:r>
            <w:r w:rsidR="00AC4582">
              <w:t>e prijs van varken</w:t>
            </w:r>
            <w:r w:rsidR="00E43150">
              <w:t>s</w:t>
            </w:r>
            <w:r w:rsidR="00AC4582">
              <w:t>brok</w:t>
            </w:r>
            <w:r>
              <w:t xml:space="preserve"> stijgt, als de grondstoffen duurder worden</w:t>
            </w:r>
            <w:r w:rsidR="00AC4582">
              <w:t xml:space="preserve">. </w:t>
            </w:r>
          </w:p>
          <w:p w14:paraId="70EEF9D5" w14:textId="77777777" w:rsidR="00AC4582" w:rsidRDefault="00AC4582" w:rsidP="00AC4582">
            <w:pPr>
              <w:pStyle w:val="groenetekst"/>
            </w:pPr>
            <w:r>
              <w:t>In 2011 zijn de graanprijzen erg gestegen.</w:t>
            </w:r>
            <w:r w:rsidR="00E43150">
              <w:t xml:space="preserve"> Hieronder zie je</w:t>
            </w:r>
            <w:r>
              <w:t xml:space="preserve"> een grafiek van de prijzen van varkensbrok</w:t>
            </w:r>
            <w:r w:rsidR="000054B6">
              <w:t>.</w:t>
            </w:r>
            <w:r>
              <w:t xml:space="preserve"> </w:t>
            </w:r>
            <w:r w:rsidR="000054B6">
              <w:t>Op de verticale as staat de</w:t>
            </w:r>
            <w:r>
              <w:t xml:space="preserve"> prijs in euro</w:t>
            </w:r>
            <w:r w:rsidR="00BC28C0">
              <w:t>’</w:t>
            </w:r>
            <w:r>
              <w:t>s per 100 kg brok</w:t>
            </w:r>
            <w:r w:rsidR="000054B6">
              <w:t>.</w:t>
            </w:r>
          </w:p>
          <w:p w14:paraId="1AF352DF" w14:textId="77777777" w:rsidR="00AC4582" w:rsidRDefault="00AC4582" w:rsidP="00AC4582">
            <w:pPr>
              <w:pStyle w:val="groenetekst"/>
            </w:pPr>
          </w:p>
          <w:p w14:paraId="03BEFD79" w14:textId="77777777" w:rsidR="00AC4582" w:rsidRPr="009C1ABC" w:rsidRDefault="00AC4582" w:rsidP="00A753F6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A03B256" wp14:editId="5ADD6F06">
                  <wp:extent cx="3209925" cy="1894807"/>
                  <wp:effectExtent l="19050" t="0" r="9525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2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94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43168" w14:textId="4B5A5022" w:rsidR="009C308E" w:rsidRPr="00285BA6" w:rsidRDefault="003C6141" w:rsidP="00A753F6">
      <w:pPr>
        <w:pStyle w:val="rekenverwijzing"/>
      </w:pPr>
      <w:r w:rsidRPr="00285BA6">
        <w:t>Zie</w:t>
      </w:r>
      <w:r w:rsidR="00A753F6">
        <w:t>: G</w:t>
      </w:r>
      <w:r w:rsidR="000D2C69">
        <w:t>rafieken</w:t>
      </w:r>
      <w:r w:rsidR="009921A6">
        <w:t xml:space="preserve">, diagrammen en formules </w:t>
      </w:r>
      <w:r w:rsidR="00BC28C0">
        <w:t>in de R</w:t>
      </w:r>
      <w:r w:rsidR="00DB1F4B">
        <w:t>ekenmodule</w:t>
      </w:r>
    </w:p>
    <w:p w14:paraId="250826D1" w14:textId="77777777" w:rsidR="000054B6" w:rsidRDefault="000054B6" w:rsidP="00A753F6"/>
    <w:p w14:paraId="44C5F711" w14:textId="77777777" w:rsidR="00A753F6" w:rsidRDefault="00A753F6" w:rsidP="00A753F6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0054B6" w:rsidRPr="008F13C1" w14:paraId="34C3C84D" w14:textId="77777777" w:rsidTr="000054B6">
        <w:tc>
          <w:tcPr>
            <w:tcW w:w="534" w:type="dxa"/>
          </w:tcPr>
          <w:p w14:paraId="79A42A87" w14:textId="77777777" w:rsidR="000054B6" w:rsidRPr="00700E0C" w:rsidRDefault="000054B6" w:rsidP="000054B6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2A0077B4" w14:textId="7C8D40FA" w:rsidR="000054B6" w:rsidRDefault="000054B6" w:rsidP="00285BA6">
            <w:r>
              <w:t>Bekijk de grafiek en vu</w:t>
            </w:r>
            <w:r w:rsidR="00A753F6">
              <w:t>l hieronder de juist</w:t>
            </w:r>
            <w:r w:rsidR="009921A6">
              <w:t>e</w:t>
            </w:r>
            <w:r w:rsidR="00A753F6">
              <w:t xml:space="preserve"> woorden in:</w:t>
            </w:r>
          </w:p>
          <w:p w14:paraId="6EFCF533" w14:textId="77777777" w:rsidR="000054B6" w:rsidRDefault="000054B6" w:rsidP="000054B6"/>
          <w:p w14:paraId="7957AA4C" w14:textId="77777777" w:rsidR="000054B6" w:rsidRDefault="000054B6" w:rsidP="000054B6">
            <w:r>
              <w:t xml:space="preserve">In het jaar …………………… bleef de prijs van varkensbrok ongeveer constant op </w:t>
            </w:r>
          </w:p>
          <w:p w14:paraId="332D20B8" w14:textId="77777777" w:rsidR="000054B6" w:rsidRDefault="000054B6" w:rsidP="000054B6"/>
          <w:p w14:paraId="654CF71A" w14:textId="77777777" w:rsidR="000054B6" w:rsidRDefault="00BC28C0" w:rsidP="000054B6">
            <w:r>
              <w:t xml:space="preserve">………. </w:t>
            </w:r>
            <w:r w:rsidR="000054B6">
              <w:t xml:space="preserve">euro per 100 kg.  Vanaf de maand ……………………………………. begon de </w:t>
            </w:r>
          </w:p>
          <w:p w14:paraId="54B08C7E" w14:textId="77777777" w:rsidR="000054B6" w:rsidRDefault="000054B6" w:rsidP="000054B6"/>
          <w:p w14:paraId="140A94C5" w14:textId="77777777" w:rsidR="000054B6" w:rsidRDefault="00BC28C0" w:rsidP="000054B6">
            <w:r>
              <w:t>prijs te ……………………………..I</w:t>
            </w:r>
            <w:r w:rsidR="000054B6">
              <w:t xml:space="preserve">n juli 2010 kostte varkensbrok € ………  per 100 kg.  </w:t>
            </w:r>
          </w:p>
          <w:p w14:paraId="74F9F89E" w14:textId="77777777" w:rsidR="000054B6" w:rsidRPr="008F13C1" w:rsidRDefault="000054B6" w:rsidP="000054B6"/>
        </w:tc>
      </w:tr>
    </w:tbl>
    <w:p w14:paraId="55E7F209" w14:textId="77777777" w:rsidR="00285BA6" w:rsidRDefault="00285BA6" w:rsidP="00285BA6">
      <w:pPr>
        <w:pStyle w:val="streepje"/>
      </w:pPr>
    </w:p>
    <w:tbl>
      <w:tblPr>
        <w:tblW w:w="9333" w:type="dxa"/>
        <w:tblLayout w:type="fixed"/>
        <w:tblLook w:val="04A0" w:firstRow="1" w:lastRow="0" w:firstColumn="1" w:lastColumn="0" w:noHBand="0" w:noVBand="1"/>
      </w:tblPr>
      <w:tblGrid>
        <w:gridCol w:w="537"/>
        <w:gridCol w:w="8796"/>
      </w:tblGrid>
      <w:tr w:rsidR="00285BA6" w:rsidRPr="008F13C1" w14:paraId="19653C94" w14:textId="77777777" w:rsidTr="00FC6924">
        <w:trPr>
          <w:trHeight w:val="644"/>
        </w:trPr>
        <w:tc>
          <w:tcPr>
            <w:tcW w:w="537" w:type="dxa"/>
          </w:tcPr>
          <w:p w14:paraId="3E3D28B9" w14:textId="77777777" w:rsidR="00285BA6" w:rsidRPr="00700E0C" w:rsidRDefault="00285BA6" w:rsidP="00285BA6">
            <w:pPr>
              <w:pStyle w:val="Opgave"/>
            </w:pPr>
            <w:r>
              <w:br w:type="page"/>
            </w:r>
          </w:p>
        </w:tc>
        <w:tc>
          <w:tcPr>
            <w:tcW w:w="8796" w:type="dxa"/>
          </w:tcPr>
          <w:p w14:paraId="4B5018CC" w14:textId="77777777" w:rsidR="00285BA6" w:rsidRDefault="00285BA6" w:rsidP="00285BA6">
            <w:r>
              <w:t xml:space="preserve">Bekijk de grafiek op de vorige bladzijde. </w:t>
            </w:r>
          </w:p>
          <w:p w14:paraId="5AD430E9" w14:textId="77777777" w:rsidR="00285BA6" w:rsidRPr="008F13C1" w:rsidRDefault="00285BA6" w:rsidP="00285BA6"/>
        </w:tc>
      </w:tr>
      <w:tr w:rsidR="00285BA6" w:rsidRPr="008F13C1" w14:paraId="6286F909" w14:textId="77777777" w:rsidTr="00FC6924">
        <w:trPr>
          <w:trHeight w:val="2268"/>
        </w:trPr>
        <w:tc>
          <w:tcPr>
            <w:tcW w:w="537" w:type="dxa"/>
          </w:tcPr>
          <w:p w14:paraId="5BD1BCC0" w14:textId="77777777" w:rsidR="00285BA6" w:rsidRDefault="00285BA6" w:rsidP="00285BA6"/>
          <w:p w14:paraId="1842FA6D" w14:textId="77777777" w:rsidR="00285BA6" w:rsidRDefault="00285BA6" w:rsidP="00285BA6"/>
          <w:p w14:paraId="5C8DF7EB" w14:textId="77777777" w:rsidR="00285BA6" w:rsidRPr="008F13C1" w:rsidRDefault="00285BA6" w:rsidP="00285BA6"/>
        </w:tc>
        <w:tc>
          <w:tcPr>
            <w:tcW w:w="8796" w:type="dxa"/>
          </w:tcPr>
          <w:p w14:paraId="4D6CE7C9" w14:textId="5202BA18" w:rsidR="00285BA6" w:rsidRDefault="00285BA6" w:rsidP="00285BA6">
            <w:pPr>
              <w:pStyle w:val="ListParagraph"/>
              <w:numPr>
                <w:ilvl w:val="0"/>
                <w:numId w:val="7"/>
              </w:numPr>
            </w:pPr>
            <w:r>
              <w:t xml:space="preserve">Hoeveel euro is de prijs </w:t>
            </w:r>
            <w:r w:rsidR="009921A6">
              <w:t xml:space="preserve">van 100 kg varkensbrok </w:t>
            </w:r>
            <w:r>
              <w:t>gestegen tussen december 2010 en juli 2011?</w:t>
            </w:r>
            <w:r w:rsidR="00A753F6">
              <w:br/>
            </w:r>
            <w:r w:rsidR="00A753F6">
              <w:br/>
            </w:r>
            <w:r>
              <w:t>………………………………………………………………………………………………………………………</w:t>
            </w:r>
            <w:r w:rsidR="00A753F6">
              <w:br/>
            </w:r>
            <w:r w:rsidR="00A753F6">
              <w:br/>
            </w:r>
            <w:r>
              <w:t>………………………………………</w:t>
            </w:r>
            <w:r w:rsidR="00A753F6">
              <w:t>………………………………………………………………………………</w:t>
            </w:r>
            <w:r w:rsidR="00A753F6">
              <w:br/>
            </w:r>
          </w:p>
          <w:p w14:paraId="6604D5B2" w14:textId="77777777" w:rsidR="00285BA6" w:rsidRPr="0070766E" w:rsidRDefault="00285BA6" w:rsidP="00285BA6"/>
        </w:tc>
      </w:tr>
      <w:tr w:rsidR="00285BA6" w:rsidRPr="008F13C1" w14:paraId="53A70D99" w14:textId="77777777" w:rsidTr="00864DBB">
        <w:trPr>
          <w:trHeight w:val="4400"/>
        </w:trPr>
        <w:tc>
          <w:tcPr>
            <w:tcW w:w="537" w:type="dxa"/>
          </w:tcPr>
          <w:p w14:paraId="6F0CB345" w14:textId="77777777" w:rsidR="00285BA6" w:rsidRDefault="00285BA6" w:rsidP="00285BA6"/>
        </w:tc>
        <w:tc>
          <w:tcPr>
            <w:tcW w:w="8796" w:type="dxa"/>
          </w:tcPr>
          <w:p w14:paraId="55465893" w14:textId="77777777" w:rsidR="00285BA6" w:rsidRDefault="00285BA6" w:rsidP="00285BA6">
            <w:pPr>
              <w:pStyle w:val="ListParagraph"/>
              <w:numPr>
                <w:ilvl w:val="0"/>
                <w:numId w:val="7"/>
              </w:numPr>
            </w:pPr>
            <w:r>
              <w:t>Vergelijk de prijs van varkensbrok in april 2010 en april 2011.</w:t>
            </w:r>
            <w:r>
              <w:br/>
            </w:r>
          </w:p>
          <w:tbl>
            <w:tblPr>
              <w:tblStyle w:val="TableGrid"/>
              <w:tblW w:w="0" w:type="auto"/>
              <w:jc w:val="center"/>
              <w:tblInd w:w="610" w:type="dxa"/>
              <w:tblLayout w:type="fixed"/>
              <w:tblLook w:val="04A0" w:firstRow="1" w:lastRow="0" w:firstColumn="1" w:lastColumn="0" w:noHBand="0" w:noVBand="1"/>
            </w:tblPr>
            <w:tblGrid>
              <w:gridCol w:w="1945"/>
              <w:gridCol w:w="2136"/>
            </w:tblGrid>
            <w:tr w:rsidR="00285BA6" w14:paraId="5CB0956D" w14:textId="77777777" w:rsidTr="00FC6924">
              <w:trPr>
                <w:trHeight w:val="321"/>
                <w:jc w:val="center"/>
              </w:trPr>
              <w:tc>
                <w:tcPr>
                  <w:tcW w:w="1945" w:type="dxa"/>
                </w:tcPr>
                <w:p w14:paraId="06C0D8A5" w14:textId="77777777" w:rsidR="00285BA6" w:rsidRPr="000054B6" w:rsidRDefault="00285BA6" w:rsidP="00285BA6">
                  <w:pPr>
                    <w:pStyle w:val="ListParagraph"/>
                    <w:ind w:left="0"/>
                    <w:rPr>
                      <w:i/>
                    </w:rPr>
                  </w:pPr>
                  <w:r w:rsidRPr="000054B6">
                    <w:rPr>
                      <w:i/>
                    </w:rPr>
                    <w:t>datum</w:t>
                  </w:r>
                </w:p>
              </w:tc>
              <w:tc>
                <w:tcPr>
                  <w:tcW w:w="2136" w:type="dxa"/>
                </w:tcPr>
                <w:p w14:paraId="2F43F23B" w14:textId="77777777" w:rsidR="00285BA6" w:rsidRPr="000054B6" w:rsidRDefault="00285BA6" w:rsidP="00285BA6">
                  <w:pPr>
                    <w:pStyle w:val="ListParagraph"/>
                    <w:ind w:left="0"/>
                    <w:rPr>
                      <w:i/>
                    </w:rPr>
                  </w:pPr>
                  <w:r w:rsidRPr="000054B6">
                    <w:rPr>
                      <w:i/>
                    </w:rPr>
                    <w:t>Prijs per 100 kg</w:t>
                  </w:r>
                </w:p>
              </w:tc>
            </w:tr>
            <w:tr w:rsidR="00285BA6" w14:paraId="0D952400" w14:textId="77777777" w:rsidTr="00FC6924">
              <w:trPr>
                <w:trHeight w:val="644"/>
                <w:jc w:val="center"/>
              </w:trPr>
              <w:tc>
                <w:tcPr>
                  <w:tcW w:w="1945" w:type="dxa"/>
                </w:tcPr>
                <w:p w14:paraId="7D61682F" w14:textId="77777777" w:rsidR="00285BA6" w:rsidRDefault="00285BA6" w:rsidP="00285BA6">
                  <w:pPr>
                    <w:pStyle w:val="ListParagraph"/>
                    <w:ind w:left="0"/>
                  </w:pPr>
                </w:p>
                <w:p w14:paraId="1CE6E15E" w14:textId="77777777" w:rsidR="00285BA6" w:rsidRDefault="00285BA6" w:rsidP="00285BA6">
                  <w:pPr>
                    <w:pStyle w:val="ListParagraph"/>
                    <w:ind w:left="0"/>
                  </w:pPr>
                  <w:r>
                    <w:t>15 april 2010</w:t>
                  </w:r>
                </w:p>
              </w:tc>
              <w:tc>
                <w:tcPr>
                  <w:tcW w:w="2136" w:type="dxa"/>
                </w:tcPr>
                <w:p w14:paraId="6060843A" w14:textId="77777777" w:rsidR="00285BA6" w:rsidRDefault="00285BA6" w:rsidP="00285BA6">
                  <w:pPr>
                    <w:pStyle w:val="ListParagraph"/>
                    <w:ind w:left="0"/>
                  </w:pPr>
                </w:p>
                <w:p w14:paraId="71BD7DEF" w14:textId="77777777" w:rsidR="00285BA6" w:rsidRDefault="00285BA6" w:rsidP="00285BA6">
                  <w:pPr>
                    <w:pStyle w:val="ListParagraph"/>
                    <w:ind w:left="0"/>
                  </w:pPr>
                  <w:r>
                    <w:t>……………………….</w:t>
                  </w:r>
                </w:p>
              </w:tc>
            </w:tr>
            <w:tr w:rsidR="00285BA6" w14:paraId="2014B24F" w14:textId="77777777" w:rsidTr="00FC6924">
              <w:trPr>
                <w:trHeight w:val="644"/>
                <w:jc w:val="center"/>
              </w:trPr>
              <w:tc>
                <w:tcPr>
                  <w:tcW w:w="1945" w:type="dxa"/>
                </w:tcPr>
                <w:p w14:paraId="2D92D650" w14:textId="77777777" w:rsidR="00285BA6" w:rsidRDefault="00285BA6" w:rsidP="00285BA6">
                  <w:pPr>
                    <w:pStyle w:val="ListParagraph"/>
                    <w:ind w:left="0"/>
                  </w:pPr>
                </w:p>
                <w:p w14:paraId="75348B62" w14:textId="77777777" w:rsidR="00285BA6" w:rsidRDefault="00285BA6" w:rsidP="00285BA6">
                  <w:pPr>
                    <w:pStyle w:val="ListParagraph"/>
                    <w:ind w:left="0"/>
                  </w:pPr>
                  <w:r>
                    <w:t>15 april 2011</w:t>
                  </w:r>
                </w:p>
              </w:tc>
              <w:tc>
                <w:tcPr>
                  <w:tcW w:w="2136" w:type="dxa"/>
                </w:tcPr>
                <w:p w14:paraId="7BD42403" w14:textId="77777777" w:rsidR="00285BA6" w:rsidRDefault="00285BA6" w:rsidP="00285BA6">
                  <w:pPr>
                    <w:pStyle w:val="ListParagraph"/>
                    <w:ind w:left="0"/>
                  </w:pPr>
                </w:p>
                <w:p w14:paraId="14767935" w14:textId="77777777" w:rsidR="00285BA6" w:rsidRDefault="00285BA6" w:rsidP="00285BA6">
                  <w:pPr>
                    <w:pStyle w:val="ListParagraph"/>
                    <w:ind w:left="0"/>
                  </w:pPr>
                  <w:r>
                    <w:t>……………………….</w:t>
                  </w:r>
                </w:p>
              </w:tc>
            </w:tr>
          </w:tbl>
          <w:p w14:paraId="55094230" w14:textId="77777777" w:rsidR="00285BA6" w:rsidRDefault="00285BA6" w:rsidP="00285BA6">
            <w:pPr>
              <w:pStyle w:val="ListParagraph"/>
              <w:ind w:left="360"/>
            </w:pPr>
          </w:p>
          <w:p w14:paraId="5F3CFBD5" w14:textId="77777777" w:rsidR="00285BA6" w:rsidRDefault="00285BA6" w:rsidP="00285BA6">
            <w:pPr>
              <w:pStyle w:val="ListParagraph"/>
              <w:ind w:left="360"/>
            </w:pPr>
            <w:r>
              <w:t xml:space="preserve">De prijs is gestegen </w:t>
            </w:r>
            <w:r w:rsidR="00E11149">
              <w:t>met</w:t>
            </w:r>
            <w:r>
              <w:t xml:space="preserve"> €</w:t>
            </w:r>
            <w:r w:rsidR="00BC28C0">
              <w:t xml:space="preserve"> </w:t>
            </w:r>
            <w:r>
              <w:t>…………….</w:t>
            </w:r>
            <w:r w:rsidR="00E11149">
              <w:t xml:space="preserve"> </w:t>
            </w:r>
            <w:r>
              <w:t>.</w:t>
            </w:r>
          </w:p>
          <w:p w14:paraId="419616C3" w14:textId="77777777" w:rsidR="00285BA6" w:rsidRDefault="00285BA6" w:rsidP="00285BA6">
            <w:pPr>
              <w:pStyle w:val="ListParagraph"/>
              <w:ind w:left="360"/>
            </w:pPr>
          </w:p>
          <w:p w14:paraId="35F3FE66" w14:textId="77777777" w:rsidR="00285BA6" w:rsidRDefault="00285BA6" w:rsidP="00285BA6">
            <w:pPr>
              <w:pStyle w:val="ListParagraph"/>
              <w:ind w:left="360"/>
            </w:pPr>
            <w:r>
              <w:t>Dat is een stijging van €</w:t>
            </w:r>
            <w:r w:rsidR="00BC28C0">
              <w:t xml:space="preserve"> …………….</w:t>
            </w:r>
            <w:r>
              <w:t xml:space="preserve"> per €</w:t>
            </w:r>
            <w:r w:rsidR="00A753F6">
              <w:t xml:space="preserve"> </w:t>
            </w:r>
            <w:r>
              <w:t>10,00.</w:t>
            </w:r>
          </w:p>
          <w:p w14:paraId="6C735470" w14:textId="77777777" w:rsidR="00285BA6" w:rsidRDefault="00285BA6" w:rsidP="00285BA6">
            <w:pPr>
              <w:pStyle w:val="ListParagraph"/>
              <w:ind w:left="360"/>
            </w:pPr>
          </w:p>
          <w:p w14:paraId="1F7B2E2C" w14:textId="77777777" w:rsidR="00285BA6" w:rsidRDefault="00A753F6" w:rsidP="00285BA6">
            <w:pPr>
              <w:ind w:left="360"/>
            </w:pPr>
            <w:r>
              <w:t>De prijs is</w:t>
            </w:r>
            <w:r w:rsidR="00285BA6">
              <w:t xml:space="preserve"> dus met </w:t>
            </w:r>
            <w:r w:rsidR="00BC28C0">
              <w:t xml:space="preserve">……………. </w:t>
            </w:r>
            <w:r w:rsidR="00285BA6">
              <w:t>% gestegen.</w:t>
            </w:r>
          </w:p>
        </w:tc>
      </w:tr>
    </w:tbl>
    <w:p w14:paraId="38625708" w14:textId="0E23BCFD" w:rsidR="009921A6" w:rsidRDefault="009921A6" w:rsidP="009921A6">
      <w:pPr>
        <w:pStyle w:val="rekenverwijzing"/>
      </w:pPr>
      <w:r>
        <w:t>Zie: Verhoudingen en procenten in de Extra R</w:t>
      </w:r>
      <w:r w:rsidRPr="00E11149">
        <w:t>ekenmodule</w:t>
      </w:r>
    </w:p>
    <w:p w14:paraId="7DA1D2CE" w14:textId="77777777" w:rsidR="00E11149" w:rsidRDefault="00E11149" w:rsidP="00A753F6"/>
    <w:p w14:paraId="442133C1" w14:textId="77777777" w:rsidR="00E11149" w:rsidRDefault="00E11149" w:rsidP="00884417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662"/>
        <w:gridCol w:w="2126"/>
      </w:tblGrid>
      <w:tr w:rsidR="00BB40D8" w:rsidRPr="008F13C1" w14:paraId="201C5224" w14:textId="77777777" w:rsidTr="00A140F9">
        <w:tc>
          <w:tcPr>
            <w:tcW w:w="534" w:type="dxa"/>
          </w:tcPr>
          <w:p w14:paraId="48CB43F6" w14:textId="77777777" w:rsidR="00BB40D8" w:rsidRDefault="00BB40D8" w:rsidP="00884417">
            <w:pPr>
              <w:pStyle w:val="Opgave"/>
            </w:pPr>
            <w:r>
              <w:br w:type="page"/>
            </w:r>
          </w:p>
          <w:p w14:paraId="38FB0DD5" w14:textId="77777777" w:rsidR="00BB40D8" w:rsidRDefault="00BB40D8" w:rsidP="00884417"/>
          <w:p w14:paraId="124E7993" w14:textId="77777777" w:rsidR="00BB40D8" w:rsidRPr="006C6BEE" w:rsidRDefault="00BB40D8" w:rsidP="00884417">
            <w:pPr>
              <w:rPr>
                <w:b/>
                <w:color w:val="008000"/>
              </w:rPr>
            </w:pPr>
          </w:p>
        </w:tc>
        <w:tc>
          <w:tcPr>
            <w:tcW w:w="6662" w:type="dxa"/>
          </w:tcPr>
          <w:p w14:paraId="679AC408" w14:textId="77777777" w:rsidR="00BB40D8" w:rsidRDefault="00BB40D8" w:rsidP="00D260B8">
            <w:r>
              <w:t xml:space="preserve">De stadsboerderij krijgt een folder van Jacobs Faunavoeding. </w:t>
            </w:r>
          </w:p>
          <w:p w14:paraId="375F599F" w14:textId="77777777" w:rsidR="00BB40D8" w:rsidRDefault="00BB40D8" w:rsidP="00BB40D8"/>
          <w:p w14:paraId="5FFE061F" w14:textId="405C6DE7" w:rsidR="00BB40D8" w:rsidRDefault="00BB40D8" w:rsidP="00BB40D8">
            <w:r>
              <w:t xml:space="preserve">Daar kost </w:t>
            </w:r>
            <w:r w:rsidR="009921A6">
              <w:t xml:space="preserve">25 kg </w:t>
            </w:r>
            <w:r>
              <w:t>varkensbrok €</w:t>
            </w:r>
            <w:r w:rsidR="00A753F6">
              <w:t xml:space="preserve"> </w:t>
            </w:r>
            <w:r w:rsidR="009921A6">
              <w:t>11,95</w:t>
            </w:r>
            <w:r>
              <w:t>.</w:t>
            </w:r>
          </w:p>
          <w:p w14:paraId="2F3DB98A" w14:textId="77777777" w:rsidR="00BB40D8" w:rsidRDefault="00BB40D8" w:rsidP="00D260B8"/>
        </w:tc>
        <w:tc>
          <w:tcPr>
            <w:tcW w:w="2126" w:type="dxa"/>
          </w:tcPr>
          <w:p w14:paraId="6E03BAA6" w14:textId="77777777" w:rsidR="00BB40D8" w:rsidRPr="008F13C1" w:rsidRDefault="00BB40D8" w:rsidP="00A753F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BF91497" wp14:editId="1D97D5C6">
                  <wp:extent cx="813571" cy="896850"/>
                  <wp:effectExtent l="19050" t="0" r="5579" b="0"/>
                  <wp:docPr id="5" name="Picture 4" descr="Arieblok_dierz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ieblok_dierzak.jpg"/>
                          <pic:cNvPicPr/>
                        </pic:nvPicPr>
                        <pic:blipFill>
                          <a:blip r:embed="rId27" cstate="print"/>
                          <a:srcRect t="21500" b="8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571" cy="8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60B8" w:rsidRPr="008F13C1" w14:paraId="02995C22" w14:textId="77777777" w:rsidTr="00BB40D8">
        <w:tc>
          <w:tcPr>
            <w:tcW w:w="534" w:type="dxa"/>
          </w:tcPr>
          <w:p w14:paraId="7987EED7" w14:textId="77777777" w:rsidR="00D260B8" w:rsidRDefault="00D260B8" w:rsidP="00D260B8"/>
        </w:tc>
        <w:tc>
          <w:tcPr>
            <w:tcW w:w="8788" w:type="dxa"/>
            <w:gridSpan w:val="2"/>
          </w:tcPr>
          <w:p w14:paraId="6EE29E0C" w14:textId="77777777" w:rsidR="00A753F6" w:rsidRDefault="00A753F6" w:rsidP="00D260B8"/>
          <w:p w14:paraId="06D61A97" w14:textId="77777777" w:rsidR="00D260B8" w:rsidRDefault="00D260B8" w:rsidP="00D260B8">
            <w:r>
              <w:t>Welk voer is naar verhouding goedkoper</w:t>
            </w:r>
            <w:r w:rsidR="00BC28C0">
              <w:t>,</w:t>
            </w:r>
            <w:r w:rsidR="0038316D">
              <w:t xml:space="preserve"> </w:t>
            </w:r>
            <w:r w:rsidR="00E43150">
              <w:t>het voer</w:t>
            </w:r>
            <w:r w:rsidR="0038316D">
              <w:t xml:space="preserve"> van </w:t>
            </w:r>
            <w:proofErr w:type="spellStart"/>
            <w:r w:rsidR="0038316D">
              <w:t>Var</w:t>
            </w:r>
            <w:r w:rsidR="009C308E">
              <w:t>g</w:t>
            </w:r>
            <w:r w:rsidR="0038316D">
              <w:t>o</w:t>
            </w:r>
            <w:proofErr w:type="spellEnd"/>
            <w:r w:rsidR="0038316D">
              <w:t xml:space="preserve"> </w:t>
            </w:r>
            <w:r w:rsidR="00E43150">
              <w:t>D</w:t>
            </w:r>
            <w:r w:rsidR="0038316D">
              <w:t xml:space="preserve">iervoeders </w:t>
            </w:r>
            <w:r w:rsidR="00A71250">
              <w:t>(</w:t>
            </w:r>
            <w:r w:rsidR="00D70971">
              <w:t>20 kg voor €</w:t>
            </w:r>
            <w:r w:rsidR="00A753F6">
              <w:t xml:space="preserve"> </w:t>
            </w:r>
            <w:r w:rsidR="00D70971">
              <w:t>8,95</w:t>
            </w:r>
            <w:r w:rsidR="00E43150">
              <w:t xml:space="preserve">) </w:t>
            </w:r>
            <w:r w:rsidR="0038316D">
              <w:t xml:space="preserve">of </w:t>
            </w:r>
            <w:r w:rsidR="00E43150">
              <w:t xml:space="preserve">dat </w:t>
            </w:r>
            <w:r w:rsidR="0038316D">
              <w:t>van Jacobs Faunavoeding?</w:t>
            </w:r>
            <w:r w:rsidR="00FC6924">
              <w:t xml:space="preserve"> Laat je berekening zien:</w:t>
            </w:r>
          </w:p>
          <w:p w14:paraId="5EC6B971" w14:textId="77777777" w:rsidR="0038316D" w:rsidRDefault="0038316D" w:rsidP="00D260B8"/>
          <w:p w14:paraId="08C512CC" w14:textId="77777777" w:rsidR="0038316D" w:rsidRDefault="0038316D" w:rsidP="0038316D">
            <w:r>
              <w:t>……………………………………………………………………………………………………………………………</w:t>
            </w:r>
          </w:p>
          <w:p w14:paraId="0B6EE16C" w14:textId="77777777" w:rsidR="0038316D" w:rsidRDefault="0038316D" w:rsidP="00D260B8"/>
          <w:p w14:paraId="37CAA063" w14:textId="77777777" w:rsidR="0038316D" w:rsidRDefault="0038316D" w:rsidP="0038316D">
            <w:r>
              <w:t>……………………………………………………………………………………………………………………………</w:t>
            </w:r>
          </w:p>
          <w:p w14:paraId="7377B99F" w14:textId="77777777" w:rsidR="0038316D" w:rsidRDefault="0038316D" w:rsidP="00D260B8"/>
          <w:p w14:paraId="531909CA" w14:textId="77777777" w:rsidR="0038316D" w:rsidRDefault="0038316D" w:rsidP="00D260B8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50703E58" w14:textId="77777777" w:rsidR="00884417" w:rsidRDefault="00884417" w:rsidP="00884417"/>
    <w:p w14:paraId="7D14A66F" w14:textId="77777777" w:rsidR="00A35348" w:rsidRDefault="00A35348" w:rsidP="00884417"/>
    <w:p w14:paraId="1C41F9D2" w14:textId="77777777" w:rsidR="00FE62EA" w:rsidRDefault="00FE62EA" w:rsidP="006471AB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38316D" w:rsidRPr="00427C8B" w14:paraId="5E929E03" w14:textId="77777777" w:rsidTr="003C6141">
        <w:trPr>
          <w:trHeight w:val="6671"/>
        </w:trPr>
        <w:tc>
          <w:tcPr>
            <w:tcW w:w="361" w:type="dxa"/>
            <w:shd w:val="clear" w:color="C6D9F1" w:fill="F1F3E9"/>
          </w:tcPr>
          <w:p w14:paraId="2A19ACC1" w14:textId="77777777" w:rsidR="0038316D" w:rsidRDefault="0038316D" w:rsidP="0038316D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36053C2F" w14:textId="77777777" w:rsidR="0038316D" w:rsidRDefault="0038316D" w:rsidP="00E11149">
            <w:pPr>
              <w:pStyle w:val="Tip"/>
            </w:pPr>
            <w:r>
              <w:t xml:space="preserve"> </w:t>
            </w:r>
            <w:r w:rsidRPr="00E11149">
              <w:t>verhoudingen vergelijken</w:t>
            </w:r>
          </w:p>
          <w:p w14:paraId="01E2A946" w14:textId="77777777" w:rsidR="00A35348" w:rsidRPr="00E11149" w:rsidRDefault="00A35348" w:rsidP="00A753F6"/>
          <w:p w14:paraId="6F849FDE" w14:textId="77777777" w:rsidR="0038316D" w:rsidRDefault="00BC28C0" w:rsidP="0038316D">
            <w:r>
              <w:t>‘Naar verhouding vergelijken’</w:t>
            </w:r>
            <w:r w:rsidR="0038316D">
              <w:t xml:space="preserve"> betekent hier dat je </w:t>
            </w:r>
            <w:r w:rsidR="00BB40D8">
              <w:t xml:space="preserve">van elk merk </w:t>
            </w:r>
            <w:r w:rsidR="0038316D">
              <w:t xml:space="preserve">de prijs berekent voor </w:t>
            </w:r>
            <w:r w:rsidR="0038316D" w:rsidRPr="0038316D">
              <w:rPr>
                <w:i/>
              </w:rPr>
              <w:t>dezelfde hoeveelheid</w:t>
            </w:r>
            <w:r w:rsidR="0038316D">
              <w:t xml:space="preserve"> </w:t>
            </w:r>
            <w:r w:rsidR="0038316D" w:rsidRPr="0038316D">
              <w:rPr>
                <w:i/>
              </w:rPr>
              <w:t>varkensbrok</w:t>
            </w:r>
            <w:r w:rsidR="0038316D">
              <w:t xml:space="preserve"> en deze </w:t>
            </w:r>
            <w:r w:rsidR="00BB40D8">
              <w:t xml:space="preserve">bedragen </w:t>
            </w:r>
            <w:r w:rsidR="0038316D">
              <w:t xml:space="preserve">dan vergelijkt. </w:t>
            </w:r>
          </w:p>
          <w:p w14:paraId="4DF605C1" w14:textId="77777777" w:rsidR="0038316D" w:rsidRDefault="0038316D" w:rsidP="0038316D"/>
          <w:p w14:paraId="7247A27D" w14:textId="77777777" w:rsidR="0038316D" w:rsidRDefault="0038316D" w:rsidP="0038316D">
            <w:r>
              <w:t xml:space="preserve">Wat vind jij handig om uit te rekenen in </w:t>
            </w:r>
            <w:r w:rsidR="00A35348">
              <w:t>de vorige vraag</w:t>
            </w:r>
            <w:r>
              <w:t>?</w:t>
            </w:r>
          </w:p>
          <w:p w14:paraId="41318C66" w14:textId="77777777" w:rsidR="0038316D" w:rsidRDefault="0038316D" w:rsidP="005528F4">
            <w:pPr>
              <w:pStyle w:val="ListParagraph"/>
              <w:numPr>
                <w:ilvl w:val="0"/>
                <w:numId w:val="3"/>
              </w:numPr>
            </w:pPr>
            <w:r>
              <w:t>de prijs van 1 kg</w:t>
            </w:r>
          </w:p>
          <w:p w14:paraId="24E3E99E" w14:textId="77777777" w:rsidR="00BB40D8" w:rsidRDefault="00BB40D8" w:rsidP="005528F4">
            <w:pPr>
              <w:pStyle w:val="ListParagraph"/>
              <w:numPr>
                <w:ilvl w:val="0"/>
                <w:numId w:val="3"/>
              </w:numPr>
            </w:pPr>
            <w:r>
              <w:t>de prijs van 5 kg</w:t>
            </w:r>
          </w:p>
          <w:p w14:paraId="56860D97" w14:textId="77777777" w:rsidR="00A42D92" w:rsidRDefault="00A42D92" w:rsidP="005528F4">
            <w:pPr>
              <w:pStyle w:val="ListParagraph"/>
              <w:numPr>
                <w:ilvl w:val="0"/>
                <w:numId w:val="3"/>
              </w:numPr>
            </w:pPr>
            <w:r>
              <w:t>de prijs van 10 kg</w:t>
            </w:r>
          </w:p>
          <w:p w14:paraId="6FC446B9" w14:textId="77777777" w:rsidR="00A140F9" w:rsidRDefault="0038316D" w:rsidP="005528F4">
            <w:pPr>
              <w:pStyle w:val="ListParagraph"/>
              <w:numPr>
                <w:ilvl w:val="0"/>
                <w:numId w:val="3"/>
              </w:numPr>
            </w:pPr>
            <w:r>
              <w:t>de prijs van 100 kg</w:t>
            </w:r>
          </w:p>
          <w:p w14:paraId="57DA247C" w14:textId="77777777" w:rsidR="00A140F9" w:rsidRDefault="00A140F9" w:rsidP="00A140F9"/>
          <w:p w14:paraId="66B69DDC" w14:textId="77777777" w:rsidR="00A140F9" w:rsidRDefault="00A140F9" w:rsidP="00A140F9">
            <w:r>
              <w:t>Je kunt voor de berekeningen verhoudingstabel</w:t>
            </w:r>
            <w:r w:rsidR="00E43150">
              <w:t>len</w:t>
            </w:r>
            <w:r>
              <w:t xml:space="preserve"> gebruiken.</w:t>
            </w:r>
          </w:p>
          <w:p w14:paraId="06D2E195" w14:textId="77777777" w:rsidR="00E43150" w:rsidRDefault="00E43150" w:rsidP="00A140F9"/>
          <w:p w14:paraId="6324D0BE" w14:textId="77777777" w:rsidR="00516640" w:rsidRPr="00516640" w:rsidRDefault="00516640" w:rsidP="00A140F9">
            <w:pPr>
              <w:rPr>
                <w:b/>
              </w:rPr>
            </w:pPr>
            <w:proofErr w:type="spellStart"/>
            <w:r w:rsidRPr="00516640">
              <w:rPr>
                <w:b/>
              </w:rPr>
              <w:t>Vargo</w:t>
            </w:r>
            <w:proofErr w:type="spellEnd"/>
          </w:p>
          <w:tbl>
            <w:tblPr>
              <w:tblStyle w:val="TableGrid"/>
              <w:tblW w:w="7422" w:type="dxa"/>
              <w:jc w:val="center"/>
              <w:tblInd w:w="607" w:type="dxa"/>
              <w:tblLook w:val="04A0" w:firstRow="1" w:lastRow="0" w:firstColumn="1" w:lastColumn="0" w:noHBand="0" w:noVBand="1"/>
            </w:tblPr>
            <w:tblGrid>
              <w:gridCol w:w="1732"/>
              <w:gridCol w:w="1422"/>
              <w:gridCol w:w="1422"/>
              <w:gridCol w:w="1423"/>
              <w:gridCol w:w="1423"/>
            </w:tblGrid>
            <w:tr w:rsidR="00E43150" w14:paraId="45D0C468" w14:textId="77777777" w:rsidTr="00A753F6">
              <w:trPr>
                <w:jc w:val="center"/>
              </w:trPr>
              <w:tc>
                <w:tcPr>
                  <w:tcW w:w="1732" w:type="dxa"/>
                </w:tcPr>
                <w:p w14:paraId="1668EB08" w14:textId="77777777" w:rsidR="00E43150" w:rsidRDefault="00E43150" w:rsidP="00A140F9">
                  <w:r>
                    <w:t>Gewicht (kg)</w:t>
                  </w:r>
                </w:p>
              </w:tc>
              <w:tc>
                <w:tcPr>
                  <w:tcW w:w="1422" w:type="dxa"/>
                  <w:vAlign w:val="center"/>
                </w:tcPr>
                <w:p w14:paraId="520D5BDC" w14:textId="77777777" w:rsidR="00E43150" w:rsidRDefault="00E43150" w:rsidP="00A753F6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1422" w:type="dxa"/>
                  <w:vAlign w:val="center"/>
                </w:tcPr>
                <w:p w14:paraId="6589EB79" w14:textId="77777777" w:rsidR="00E43150" w:rsidRDefault="003C6141" w:rsidP="00A753F6">
                  <w:pPr>
                    <w:jc w:val="center"/>
                  </w:pPr>
                  <w:r>
                    <w:t>1</w:t>
                  </w:r>
                  <w:r w:rsidR="00E43150">
                    <w:t>0</w:t>
                  </w:r>
                </w:p>
              </w:tc>
              <w:tc>
                <w:tcPr>
                  <w:tcW w:w="1423" w:type="dxa"/>
                  <w:vAlign w:val="center"/>
                </w:tcPr>
                <w:p w14:paraId="771B7804" w14:textId="77777777" w:rsidR="00E43150" w:rsidRDefault="00E43150" w:rsidP="00A753F6">
                  <w:pPr>
                    <w:jc w:val="center"/>
                  </w:pPr>
                  <w:r>
                    <w:t>10</w:t>
                  </w:r>
                  <w:r w:rsidR="003C6141">
                    <w:t>0</w:t>
                  </w:r>
                </w:p>
              </w:tc>
              <w:tc>
                <w:tcPr>
                  <w:tcW w:w="1423" w:type="dxa"/>
                  <w:vAlign w:val="center"/>
                </w:tcPr>
                <w:p w14:paraId="73D82357" w14:textId="77777777" w:rsidR="00E43150" w:rsidRDefault="00A753F6" w:rsidP="00A753F6">
                  <w:pPr>
                    <w:jc w:val="center"/>
                  </w:pPr>
                  <w:r>
                    <w:t>…………..</w:t>
                  </w:r>
                </w:p>
              </w:tc>
            </w:tr>
            <w:tr w:rsidR="00E43150" w14:paraId="07AACD6B" w14:textId="77777777" w:rsidTr="00A753F6">
              <w:trPr>
                <w:jc w:val="center"/>
              </w:trPr>
              <w:tc>
                <w:tcPr>
                  <w:tcW w:w="1732" w:type="dxa"/>
                </w:tcPr>
                <w:p w14:paraId="750B90BC" w14:textId="77777777" w:rsidR="00E43150" w:rsidRDefault="00516640" w:rsidP="00A140F9">
                  <w:r>
                    <w:br/>
                  </w:r>
                  <w:r w:rsidR="00E43150">
                    <w:t>Prijs (€)</w:t>
                  </w:r>
                </w:p>
              </w:tc>
              <w:tc>
                <w:tcPr>
                  <w:tcW w:w="1422" w:type="dxa"/>
                  <w:vAlign w:val="center"/>
                </w:tcPr>
                <w:p w14:paraId="57BC7D06" w14:textId="77777777" w:rsidR="00E43150" w:rsidRDefault="00516640" w:rsidP="00A753F6">
                  <w:pPr>
                    <w:jc w:val="center"/>
                  </w:pPr>
                  <w:r>
                    <w:br/>
                  </w:r>
                  <w:r w:rsidR="00E43150">
                    <w:t>8,95</w:t>
                  </w:r>
                </w:p>
              </w:tc>
              <w:tc>
                <w:tcPr>
                  <w:tcW w:w="1422" w:type="dxa"/>
                  <w:vAlign w:val="center"/>
                </w:tcPr>
                <w:p w14:paraId="75152B6A" w14:textId="77777777" w:rsidR="00516640" w:rsidRDefault="00516640" w:rsidP="00A753F6">
                  <w:pPr>
                    <w:jc w:val="center"/>
                  </w:pPr>
                </w:p>
                <w:p w14:paraId="482F725A" w14:textId="77777777" w:rsidR="00E43150" w:rsidRDefault="00A753F6" w:rsidP="00A753F6">
                  <w:pPr>
                    <w:jc w:val="center"/>
                  </w:pPr>
                  <w:r>
                    <w:t>…………..</w:t>
                  </w:r>
                </w:p>
              </w:tc>
              <w:tc>
                <w:tcPr>
                  <w:tcW w:w="1423" w:type="dxa"/>
                  <w:vAlign w:val="center"/>
                </w:tcPr>
                <w:p w14:paraId="5F42AF73" w14:textId="77777777" w:rsidR="00516640" w:rsidRDefault="00516640" w:rsidP="00A753F6">
                  <w:pPr>
                    <w:jc w:val="center"/>
                  </w:pPr>
                </w:p>
                <w:p w14:paraId="1C51B6EE" w14:textId="77777777" w:rsidR="00E43150" w:rsidRDefault="00A753F6" w:rsidP="00A753F6">
                  <w:pPr>
                    <w:jc w:val="center"/>
                  </w:pPr>
                  <w:r>
                    <w:t>…………..</w:t>
                  </w:r>
                </w:p>
              </w:tc>
              <w:tc>
                <w:tcPr>
                  <w:tcW w:w="1423" w:type="dxa"/>
                  <w:vAlign w:val="center"/>
                </w:tcPr>
                <w:p w14:paraId="05E38E5F" w14:textId="77777777" w:rsidR="00516640" w:rsidRDefault="00516640" w:rsidP="00A753F6">
                  <w:pPr>
                    <w:jc w:val="center"/>
                  </w:pPr>
                </w:p>
                <w:p w14:paraId="05D9980D" w14:textId="77777777" w:rsidR="00E43150" w:rsidRDefault="00E43150" w:rsidP="00A753F6">
                  <w:pPr>
                    <w:jc w:val="center"/>
                  </w:pPr>
                  <w:r>
                    <w:t>…………..</w:t>
                  </w:r>
                </w:p>
              </w:tc>
            </w:tr>
          </w:tbl>
          <w:p w14:paraId="3E97392B" w14:textId="77777777" w:rsidR="00516640" w:rsidRPr="00516640" w:rsidRDefault="00516640" w:rsidP="00A140F9">
            <w:pPr>
              <w:rPr>
                <w:b/>
              </w:rPr>
            </w:pPr>
            <w:r>
              <w:br/>
            </w:r>
            <w:r w:rsidRPr="00516640">
              <w:rPr>
                <w:b/>
              </w:rPr>
              <w:t>Jacobs</w:t>
            </w:r>
          </w:p>
          <w:tbl>
            <w:tblPr>
              <w:tblStyle w:val="TableGrid"/>
              <w:tblW w:w="7422" w:type="dxa"/>
              <w:jc w:val="center"/>
              <w:tblInd w:w="607" w:type="dxa"/>
              <w:tblLook w:val="04A0" w:firstRow="1" w:lastRow="0" w:firstColumn="1" w:lastColumn="0" w:noHBand="0" w:noVBand="1"/>
            </w:tblPr>
            <w:tblGrid>
              <w:gridCol w:w="1732"/>
              <w:gridCol w:w="1422"/>
              <w:gridCol w:w="1422"/>
              <w:gridCol w:w="1423"/>
              <w:gridCol w:w="1423"/>
            </w:tblGrid>
            <w:tr w:rsidR="00516640" w14:paraId="4C54958E" w14:textId="77777777" w:rsidTr="00A753F6">
              <w:trPr>
                <w:jc w:val="center"/>
              </w:trPr>
              <w:tc>
                <w:tcPr>
                  <w:tcW w:w="1732" w:type="dxa"/>
                </w:tcPr>
                <w:p w14:paraId="4A790268" w14:textId="77777777" w:rsidR="00516640" w:rsidRDefault="00516640" w:rsidP="00516640">
                  <w:r>
                    <w:t>Gewicht (kg)</w:t>
                  </w:r>
                </w:p>
              </w:tc>
              <w:tc>
                <w:tcPr>
                  <w:tcW w:w="1422" w:type="dxa"/>
                  <w:vAlign w:val="center"/>
                </w:tcPr>
                <w:p w14:paraId="1F5E3D2E" w14:textId="77777777" w:rsidR="00516640" w:rsidRDefault="00516640" w:rsidP="00A753F6">
                  <w:pPr>
                    <w:jc w:val="center"/>
                  </w:pPr>
                  <w:r>
                    <w:t>25</w:t>
                  </w:r>
                </w:p>
              </w:tc>
              <w:tc>
                <w:tcPr>
                  <w:tcW w:w="1422" w:type="dxa"/>
                  <w:vAlign w:val="center"/>
                </w:tcPr>
                <w:p w14:paraId="7D5DC8AD" w14:textId="77777777" w:rsidR="00516640" w:rsidRDefault="003C6141" w:rsidP="00A753F6">
                  <w:pPr>
                    <w:jc w:val="center"/>
                  </w:pPr>
                  <w:r>
                    <w:t>5</w:t>
                  </w:r>
                  <w:r w:rsidR="00516640">
                    <w:t>0</w:t>
                  </w:r>
                </w:p>
              </w:tc>
              <w:tc>
                <w:tcPr>
                  <w:tcW w:w="1423" w:type="dxa"/>
                  <w:vAlign w:val="center"/>
                </w:tcPr>
                <w:p w14:paraId="11E8932E" w14:textId="77777777" w:rsidR="00516640" w:rsidRDefault="00516640" w:rsidP="00A753F6">
                  <w:pPr>
                    <w:jc w:val="center"/>
                  </w:pPr>
                  <w:r>
                    <w:t>1</w:t>
                  </w:r>
                  <w:r w:rsidR="003C6141">
                    <w:t>0</w:t>
                  </w:r>
                  <w:r>
                    <w:t>0</w:t>
                  </w:r>
                </w:p>
              </w:tc>
              <w:tc>
                <w:tcPr>
                  <w:tcW w:w="1423" w:type="dxa"/>
                  <w:vAlign w:val="center"/>
                </w:tcPr>
                <w:p w14:paraId="226308C8" w14:textId="77777777" w:rsidR="00516640" w:rsidRDefault="00A753F6" w:rsidP="00A753F6">
                  <w:pPr>
                    <w:jc w:val="center"/>
                  </w:pPr>
                  <w:r>
                    <w:t>…………..</w:t>
                  </w:r>
                </w:p>
              </w:tc>
            </w:tr>
            <w:tr w:rsidR="00516640" w14:paraId="75866B4A" w14:textId="77777777" w:rsidTr="00A753F6">
              <w:trPr>
                <w:jc w:val="center"/>
              </w:trPr>
              <w:tc>
                <w:tcPr>
                  <w:tcW w:w="1732" w:type="dxa"/>
                </w:tcPr>
                <w:p w14:paraId="63FA4B90" w14:textId="77777777" w:rsidR="00516640" w:rsidRDefault="00516640" w:rsidP="00516640"/>
                <w:p w14:paraId="1431D17F" w14:textId="77777777" w:rsidR="00516640" w:rsidRDefault="00516640" w:rsidP="00516640">
                  <w:r>
                    <w:t>Prijs (€)</w:t>
                  </w:r>
                </w:p>
              </w:tc>
              <w:tc>
                <w:tcPr>
                  <w:tcW w:w="1422" w:type="dxa"/>
                  <w:vAlign w:val="center"/>
                </w:tcPr>
                <w:p w14:paraId="563EA41E" w14:textId="77777777" w:rsidR="00516640" w:rsidRDefault="00516640" w:rsidP="00A753F6">
                  <w:pPr>
                    <w:jc w:val="center"/>
                  </w:pPr>
                </w:p>
                <w:p w14:paraId="3C2AE878" w14:textId="77777777" w:rsidR="00516640" w:rsidRDefault="00516640" w:rsidP="00A753F6">
                  <w:pPr>
                    <w:jc w:val="center"/>
                  </w:pPr>
                  <w:r>
                    <w:t>11,95</w:t>
                  </w:r>
                </w:p>
              </w:tc>
              <w:tc>
                <w:tcPr>
                  <w:tcW w:w="1422" w:type="dxa"/>
                  <w:vAlign w:val="center"/>
                </w:tcPr>
                <w:p w14:paraId="552507B4" w14:textId="77777777" w:rsidR="00516640" w:rsidRDefault="00516640" w:rsidP="00A753F6">
                  <w:pPr>
                    <w:jc w:val="center"/>
                  </w:pPr>
                </w:p>
                <w:p w14:paraId="08A56281" w14:textId="77777777" w:rsidR="00516640" w:rsidRDefault="00A753F6" w:rsidP="00A753F6">
                  <w:pPr>
                    <w:jc w:val="center"/>
                  </w:pPr>
                  <w:r>
                    <w:t>…………..</w:t>
                  </w:r>
                </w:p>
              </w:tc>
              <w:tc>
                <w:tcPr>
                  <w:tcW w:w="1423" w:type="dxa"/>
                  <w:vAlign w:val="center"/>
                </w:tcPr>
                <w:p w14:paraId="4BC0A7BC" w14:textId="77777777" w:rsidR="00516640" w:rsidRDefault="00516640" w:rsidP="00A753F6">
                  <w:pPr>
                    <w:jc w:val="center"/>
                  </w:pPr>
                </w:p>
                <w:p w14:paraId="38EFABF7" w14:textId="77777777" w:rsidR="00516640" w:rsidRDefault="00A753F6" w:rsidP="00A753F6">
                  <w:pPr>
                    <w:jc w:val="center"/>
                  </w:pPr>
                  <w:r>
                    <w:t>…………..</w:t>
                  </w:r>
                </w:p>
              </w:tc>
              <w:tc>
                <w:tcPr>
                  <w:tcW w:w="1423" w:type="dxa"/>
                  <w:vAlign w:val="center"/>
                </w:tcPr>
                <w:p w14:paraId="5DA5064F" w14:textId="77777777" w:rsidR="00516640" w:rsidRDefault="00516640" w:rsidP="00A753F6">
                  <w:pPr>
                    <w:jc w:val="center"/>
                  </w:pPr>
                </w:p>
                <w:p w14:paraId="1EEFEDE7" w14:textId="77777777" w:rsidR="00516640" w:rsidRDefault="00A753F6" w:rsidP="00A753F6">
                  <w:pPr>
                    <w:jc w:val="center"/>
                  </w:pPr>
                  <w:r>
                    <w:t>…………..</w:t>
                  </w:r>
                </w:p>
              </w:tc>
            </w:tr>
          </w:tbl>
          <w:p w14:paraId="40CEF4D0" w14:textId="77777777" w:rsidR="00516640" w:rsidRPr="009C1ABC" w:rsidRDefault="00516640" w:rsidP="00A140F9"/>
        </w:tc>
      </w:tr>
    </w:tbl>
    <w:p w14:paraId="39C4B9BF" w14:textId="31E119A8" w:rsidR="00864DBB" w:rsidRPr="008F36F5" w:rsidRDefault="00864DBB" w:rsidP="00864DBB">
      <w:pPr>
        <w:pStyle w:val="rekenverwijzing"/>
      </w:pPr>
      <w:r>
        <w:t xml:space="preserve">Zie: Verhoudingen </w:t>
      </w:r>
      <w:r w:rsidR="009921A6">
        <w:t>en procenten</w:t>
      </w:r>
      <w:r>
        <w:t xml:space="preserve"> in de</w:t>
      </w:r>
      <w:r w:rsidR="009921A6">
        <w:t xml:space="preserve"> Extra</w:t>
      </w:r>
      <w:r>
        <w:t xml:space="preserve"> R</w:t>
      </w:r>
      <w:r w:rsidRPr="00A35348">
        <w:t xml:space="preserve">ekenmodule </w:t>
      </w:r>
    </w:p>
    <w:p w14:paraId="4B16BA5D" w14:textId="77777777" w:rsidR="00FE62EA" w:rsidRDefault="00FE62EA" w:rsidP="006471AB"/>
    <w:p w14:paraId="41F863CB" w14:textId="77777777" w:rsidR="00A35348" w:rsidRDefault="00A35348" w:rsidP="00A3534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35348" w:rsidRPr="008F13C1" w14:paraId="7F75EF5B" w14:textId="77777777" w:rsidTr="00A35348">
        <w:trPr>
          <w:trHeight w:val="688"/>
        </w:trPr>
        <w:tc>
          <w:tcPr>
            <w:tcW w:w="534" w:type="dxa"/>
          </w:tcPr>
          <w:p w14:paraId="71192CB3" w14:textId="77777777" w:rsidR="00A35348" w:rsidRDefault="00A35348" w:rsidP="00A35348">
            <w:pPr>
              <w:pStyle w:val="Opgave"/>
            </w:pPr>
            <w:r>
              <w:br w:type="page"/>
            </w:r>
          </w:p>
          <w:p w14:paraId="6DD4B394" w14:textId="77777777" w:rsidR="00A35348" w:rsidRPr="006C6BEE" w:rsidRDefault="00A35348" w:rsidP="00A35348"/>
        </w:tc>
        <w:tc>
          <w:tcPr>
            <w:tcW w:w="8788" w:type="dxa"/>
          </w:tcPr>
          <w:p w14:paraId="13FA2BFB" w14:textId="77777777" w:rsidR="00A35348" w:rsidRPr="008F13C1" w:rsidRDefault="00A35348" w:rsidP="00A35348">
            <w:pPr>
              <w:pStyle w:val="ListParagraph"/>
              <w:numPr>
                <w:ilvl w:val="0"/>
                <w:numId w:val="17"/>
              </w:numPr>
            </w:pPr>
            <w:r>
              <w:t xml:space="preserve">Vul de verhoudingstabellen hierboven in. </w:t>
            </w:r>
          </w:p>
        </w:tc>
      </w:tr>
      <w:tr w:rsidR="00A35348" w:rsidRPr="008F13C1" w14:paraId="06B36CFB" w14:textId="77777777" w:rsidTr="00A35348">
        <w:tc>
          <w:tcPr>
            <w:tcW w:w="534" w:type="dxa"/>
          </w:tcPr>
          <w:p w14:paraId="6A6C7895" w14:textId="77777777" w:rsidR="00A35348" w:rsidRDefault="00A35348" w:rsidP="00A35348"/>
        </w:tc>
        <w:tc>
          <w:tcPr>
            <w:tcW w:w="8788" w:type="dxa"/>
          </w:tcPr>
          <w:p w14:paraId="5E5AD627" w14:textId="23A21A4D" w:rsidR="00FC6924" w:rsidRDefault="00A35348" w:rsidP="00A35348">
            <w:pPr>
              <w:pStyle w:val="ListParagraph"/>
              <w:numPr>
                <w:ilvl w:val="0"/>
                <w:numId w:val="17"/>
              </w:numPr>
            </w:pPr>
            <w:r>
              <w:t>Vergelijk de verhoudingstabellen</w:t>
            </w:r>
            <w:r w:rsidR="00A753F6">
              <w:t xml:space="preserve"> met jouw manier </w:t>
            </w:r>
            <w:r w:rsidR="009921A6">
              <w:t xml:space="preserve">van rekenen </w:t>
            </w:r>
            <w:r w:rsidR="00A753F6">
              <w:t xml:space="preserve">bij vraag 13. </w:t>
            </w:r>
            <w:r>
              <w:t>Welke manier vind je handiger en waarom?</w:t>
            </w:r>
            <w:r w:rsidR="00A753F6">
              <w:br/>
            </w:r>
            <w:r w:rsidR="00A753F6">
              <w:br/>
            </w:r>
            <w:r>
              <w:t>………………………………………………………………………………………………………………………</w:t>
            </w:r>
            <w:r w:rsidR="00A753F6">
              <w:br/>
            </w:r>
            <w:r w:rsidR="00A753F6">
              <w:br/>
            </w:r>
            <w:r>
              <w:t>………………………………………………………………………………………………………………………</w:t>
            </w:r>
            <w:r w:rsidR="00A753F6">
              <w:br/>
            </w:r>
            <w:r w:rsidR="00A753F6">
              <w:br/>
            </w:r>
            <w:r>
              <w:t>………………………………………</w:t>
            </w:r>
            <w:r w:rsidR="00A753F6">
              <w:t>………………………………………………………………………………</w:t>
            </w:r>
            <w:r w:rsidR="00FC6924">
              <w:br/>
            </w:r>
            <w:r w:rsidR="00FC6924">
              <w:br/>
            </w:r>
          </w:p>
          <w:p w14:paraId="5DD670D4" w14:textId="77777777" w:rsidR="00A35348" w:rsidRDefault="00A35348" w:rsidP="00A35348">
            <w:pPr>
              <w:pStyle w:val="ListParagraph"/>
              <w:numPr>
                <w:ilvl w:val="0"/>
                <w:numId w:val="17"/>
              </w:numPr>
            </w:pPr>
            <w:r>
              <w:t>Bespreek dit in de klas.</w:t>
            </w:r>
          </w:p>
        </w:tc>
      </w:tr>
    </w:tbl>
    <w:p w14:paraId="2C68853E" w14:textId="77777777" w:rsidR="00A35348" w:rsidRDefault="00A35348" w:rsidP="00A35348"/>
    <w:p w14:paraId="7D9FCF63" w14:textId="77777777" w:rsidR="003C6141" w:rsidRDefault="003C6141" w:rsidP="005528F4"/>
    <w:p w14:paraId="76E3FED3" w14:textId="77777777" w:rsidR="00C96BDA" w:rsidRDefault="00C96BDA" w:rsidP="003C614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520"/>
        <w:gridCol w:w="2268"/>
      </w:tblGrid>
      <w:tr w:rsidR="00A140F9" w:rsidRPr="008F13C1" w14:paraId="09620F39" w14:textId="77777777" w:rsidTr="00A140F9">
        <w:trPr>
          <w:trHeight w:val="672"/>
        </w:trPr>
        <w:tc>
          <w:tcPr>
            <w:tcW w:w="534" w:type="dxa"/>
          </w:tcPr>
          <w:p w14:paraId="23B3DA38" w14:textId="77777777" w:rsidR="00A140F9" w:rsidRPr="008F36F5" w:rsidRDefault="00A140F9" w:rsidP="00A140F9">
            <w:pPr>
              <w:pStyle w:val="Opgave"/>
            </w:pPr>
            <w:r>
              <w:br w:type="page"/>
            </w:r>
          </w:p>
        </w:tc>
        <w:tc>
          <w:tcPr>
            <w:tcW w:w="8788" w:type="dxa"/>
            <w:gridSpan w:val="2"/>
          </w:tcPr>
          <w:p w14:paraId="45C749AB" w14:textId="77777777" w:rsidR="00A140F9" w:rsidRPr="008F13C1" w:rsidRDefault="00A140F9" w:rsidP="00A140F9">
            <w:r>
              <w:t>Bereken steeds wat naar verhouding goedkoper is.</w:t>
            </w:r>
          </w:p>
        </w:tc>
      </w:tr>
      <w:tr w:rsidR="00E30FF3" w:rsidRPr="008F13C1" w14:paraId="07F1AFCA" w14:textId="77777777" w:rsidTr="00E30FF3">
        <w:tc>
          <w:tcPr>
            <w:tcW w:w="534" w:type="dxa"/>
          </w:tcPr>
          <w:p w14:paraId="11EEB8FA" w14:textId="77777777" w:rsidR="00E30FF3" w:rsidRDefault="00E30FF3" w:rsidP="00A140F9"/>
        </w:tc>
        <w:tc>
          <w:tcPr>
            <w:tcW w:w="6520" w:type="dxa"/>
          </w:tcPr>
          <w:p w14:paraId="0E3B1C4D" w14:textId="77777777" w:rsidR="00E30FF3" w:rsidRDefault="00E30FF3" w:rsidP="00E30FF3">
            <w:pPr>
              <w:pStyle w:val="ListParagraph"/>
              <w:numPr>
                <w:ilvl w:val="0"/>
                <w:numId w:val="4"/>
              </w:numPr>
            </w:pPr>
            <w:r>
              <w:t>Koni</w:t>
            </w:r>
            <w:r w:rsidR="00BC28C0">
              <w:t>jnenvoer: 5 kg voor € 14,90</w:t>
            </w:r>
            <w:r w:rsidR="00FD452C">
              <w:t xml:space="preserve"> of </w:t>
            </w:r>
            <w:r>
              <w:t>2,5 kg voor €</w:t>
            </w:r>
            <w:r w:rsidR="00BC28C0">
              <w:t xml:space="preserve"> </w:t>
            </w:r>
            <w:r>
              <w:t>7,50?</w:t>
            </w:r>
            <w:r w:rsidR="00A753F6">
              <w:br/>
            </w:r>
            <w:r w:rsidR="00A753F6">
              <w:br/>
            </w:r>
            <w:r>
              <w:t>………………………………………………………………………………………</w:t>
            </w:r>
            <w:r w:rsidR="008F36F5">
              <w:br/>
            </w:r>
          </w:p>
          <w:p w14:paraId="0CB96269" w14:textId="77777777" w:rsidR="00E30FF3" w:rsidRDefault="00E30FF3" w:rsidP="00A140F9"/>
        </w:tc>
        <w:tc>
          <w:tcPr>
            <w:tcW w:w="2268" w:type="dxa"/>
          </w:tcPr>
          <w:p w14:paraId="3F00FE9B" w14:textId="77777777" w:rsidR="00E30FF3" w:rsidRDefault="00E30FF3" w:rsidP="00A140F9"/>
          <w:p w14:paraId="24345D72" w14:textId="77777777" w:rsidR="00E30FF3" w:rsidRDefault="00E30FF3" w:rsidP="00E30FF3">
            <w:r>
              <w:rPr>
                <w:noProof/>
                <w:lang w:val="en-US"/>
              </w:rPr>
              <w:drawing>
                <wp:inline distT="0" distB="0" distL="0" distR="0" wp14:anchorId="64F0DC94" wp14:editId="074AF6D5">
                  <wp:extent cx="1303020" cy="727075"/>
                  <wp:effectExtent l="19050" t="0" r="0" b="0"/>
                  <wp:docPr id="14" name="Picture 13" descr="konijenvo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ijenvoer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FF3" w:rsidRPr="008F13C1" w14:paraId="316ED212" w14:textId="77777777" w:rsidTr="00E30FF3">
        <w:tc>
          <w:tcPr>
            <w:tcW w:w="534" w:type="dxa"/>
          </w:tcPr>
          <w:p w14:paraId="5DF195E6" w14:textId="77777777" w:rsidR="00E30FF3" w:rsidRDefault="00E30FF3" w:rsidP="00A140F9"/>
        </w:tc>
        <w:tc>
          <w:tcPr>
            <w:tcW w:w="6520" w:type="dxa"/>
          </w:tcPr>
          <w:p w14:paraId="18107744" w14:textId="77777777" w:rsidR="00E30FF3" w:rsidRDefault="00E30FF3" w:rsidP="008F36F5">
            <w:pPr>
              <w:pStyle w:val="ListParagraph"/>
              <w:numPr>
                <w:ilvl w:val="0"/>
                <w:numId w:val="4"/>
              </w:numPr>
            </w:pPr>
            <w:r>
              <w:t>Kip</w:t>
            </w:r>
            <w:r w:rsidR="00FD452C">
              <w:t>p</w:t>
            </w:r>
            <w:r>
              <w:t>envoer: 10 kg voor €</w:t>
            </w:r>
            <w:r w:rsidR="00BC28C0">
              <w:t xml:space="preserve"> </w:t>
            </w:r>
            <w:r>
              <w:t>7,00</w:t>
            </w:r>
            <w:r w:rsidR="00FD452C">
              <w:t xml:space="preserve"> of 25 kg voor €</w:t>
            </w:r>
            <w:r w:rsidR="00BC28C0">
              <w:t xml:space="preserve"> </w:t>
            </w:r>
            <w:r w:rsidR="00FD452C">
              <w:t>18,25</w:t>
            </w:r>
            <w:r w:rsidR="00A753F6">
              <w:br/>
            </w:r>
            <w:r w:rsidR="00A753F6">
              <w:br/>
            </w:r>
            <w:r>
              <w:t>………………………………………………………………………………………</w:t>
            </w:r>
            <w:r w:rsidR="00A753F6">
              <w:br/>
            </w:r>
          </w:p>
        </w:tc>
        <w:tc>
          <w:tcPr>
            <w:tcW w:w="2268" w:type="dxa"/>
          </w:tcPr>
          <w:p w14:paraId="4ABC35F5" w14:textId="77777777" w:rsidR="00E30FF3" w:rsidRDefault="00E30FF3" w:rsidP="008F36F5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1EBED6B" wp14:editId="330009DF">
                  <wp:extent cx="1095375" cy="1054272"/>
                  <wp:effectExtent l="19050" t="0" r="9525" b="0"/>
                  <wp:docPr id="15" name="Picture 14" descr="kippenvoer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ppenvoer_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776" cy="105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7DBCC2" w14:textId="77777777" w:rsidR="00A753F6" w:rsidRPr="00FC6924" w:rsidRDefault="00A753F6" w:rsidP="00864DBB"/>
    <w:p w14:paraId="09BF0525" w14:textId="77777777" w:rsidR="00FC6924" w:rsidRPr="00A35348" w:rsidRDefault="00FC6924" w:rsidP="00A753F6"/>
    <w:p w14:paraId="0035056E" w14:textId="77777777" w:rsidR="005528F4" w:rsidRDefault="00A42D92" w:rsidP="00A42D92">
      <w:pPr>
        <w:pStyle w:val="Heading2"/>
      </w:pPr>
      <w:r>
        <w:t>Kippenvoer</w:t>
      </w:r>
    </w:p>
    <w:p w14:paraId="0D1E0E27" w14:textId="77777777" w:rsidR="00A753F6" w:rsidRPr="00A753F6" w:rsidRDefault="00A753F6" w:rsidP="00A753F6">
      <w:pPr>
        <w:spacing w:line="210" w:lineRule="atLeast"/>
        <w:rPr>
          <w:rFonts w:ascii="Arial" w:hAnsi="Arial"/>
          <w:color w:val="333333"/>
          <w:sz w:val="18"/>
        </w:rPr>
      </w:pPr>
    </w:p>
    <w:tbl>
      <w:tblPr>
        <w:tblW w:w="9200" w:type="dxa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3"/>
        <w:gridCol w:w="5861"/>
        <w:gridCol w:w="2976"/>
      </w:tblGrid>
      <w:tr w:rsidR="00240CA7" w:rsidRPr="00427C8B" w14:paraId="70B2544D" w14:textId="77777777" w:rsidTr="008F36F5">
        <w:trPr>
          <w:trHeight w:val="2205"/>
        </w:trPr>
        <w:tc>
          <w:tcPr>
            <w:tcW w:w="363" w:type="dxa"/>
            <w:shd w:val="clear" w:color="C6D9F1" w:fill="F1F3E9"/>
          </w:tcPr>
          <w:p w14:paraId="5511A2B1" w14:textId="77777777" w:rsidR="00240CA7" w:rsidRDefault="00240CA7" w:rsidP="00240CA7">
            <w:pPr>
              <w:rPr>
                <w:noProof/>
                <w:lang w:eastAsia="nl-NL"/>
              </w:rPr>
            </w:pPr>
          </w:p>
        </w:tc>
        <w:tc>
          <w:tcPr>
            <w:tcW w:w="5861" w:type="dxa"/>
            <w:shd w:val="clear" w:color="C6D9F1" w:fill="F1F3E9"/>
          </w:tcPr>
          <w:p w14:paraId="209B552F" w14:textId="77777777" w:rsidR="00240CA7" w:rsidRDefault="00240CA7" w:rsidP="00240CA7">
            <w:pPr>
              <w:pStyle w:val="groenetekst"/>
            </w:pPr>
            <w:r>
              <w:t xml:space="preserve">De kippen </w:t>
            </w:r>
            <w:r w:rsidR="005528F4">
              <w:t xml:space="preserve">in de stadsboerderij </w:t>
            </w:r>
            <w:r>
              <w:t xml:space="preserve">krijgen </w:t>
            </w:r>
            <w:r w:rsidR="004B59E2">
              <w:t>onder andere een granenmengsel</w:t>
            </w:r>
            <w:r>
              <w:t xml:space="preserve"> </w:t>
            </w:r>
            <w:r w:rsidR="004B59E2">
              <w:t>met zonnepitten</w:t>
            </w:r>
            <w:r>
              <w:t xml:space="preserve">. </w:t>
            </w:r>
            <w:r w:rsidR="00F06064">
              <w:t xml:space="preserve">De </w:t>
            </w:r>
            <w:proofErr w:type="spellStart"/>
            <w:r w:rsidR="00F06064">
              <w:t>samen</w:t>
            </w:r>
            <w:r w:rsidR="00A753F6">
              <w:t>-</w:t>
            </w:r>
            <w:r w:rsidR="00F06064">
              <w:t>stelling</w:t>
            </w:r>
            <w:proofErr w:type="spellEnd"/>
            <w:r w:rsidR="00F06064">
              <w:t xml:space="preserve"> zie je hieronder.</w:t>
            </w:r>
          </w:p>
          <w:p w14:paraId="021F9E0E" w14:textId="77777777" w:rsidR="00D5028C" w:rsidRDefault="00F06064" w:rsidP="005528F4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23878E59" wp14:editId="226CBA1C">
                  <wp:extent cx="1514475" cy="1567306"/>
                  <wp:effectExtent l="19050" t="0" r="9525" b="0"/>
                  <wp:docPr id="16" name="Picture 15" descr="samenstelling_kippenvo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enstelling_kippenvoer.jpg"/>
                          <pic:cNvPicPr/>
                        </pic:nvPicPr>
                        <pic:blipFill>
                          <a:blip r:embed="rId30" cstate="print"/>
                          <a:srcRect l="63090" t="8654" b="57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6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shd w:val="clear" w:color="C6D9F1" w:fill="F1F3E9"/>
          </w:tcPr>
          <w:p w14:paraId="11FF387C" w14:textId="77777777" w:rsidR="00240CA7" w:rsidRPr="00FC6924" w:rsidRDefault="00240CA7" w:rsidP="00FC6924">
            <w:pPr>
              <w:spacing w:line="210" w:lineRule="atLeast"/>
              <w:jc w:val="center"/>
              <w:rPr>
                <w:rFonts w:ascii="Arial" w:hAnsi="Arial"/>
                <w:color w:val="333333"/>
                <w:sz w:val="18"/>
              </w:rPr>
            </w:pPr>
            <w:r w:rsidRPr="00FC6924">
              <w:rPr>
                <w:rFonts w:ascii="Arial" w:hAnsi="Arial"/>
                <w:noProof/>
                <w:color w:val="333333"/>
                <w:sz w:val="18"/>
                <w:lang w:val="en-US"/>
              </w:rPr>
              <w:drawing>
                <wp:inline distT="0" distB="0" distL="0" distR="0" wp14:anchorId="402C8C7A" wp14:editId="08160907">
                  <wp:extent cx="1581150" cy="1581150"/>
                  <wp:effectExtent l="19050" t="0" r="0" b="0"/>
                  <wp:docPr id="13" name="Picture 5" descr="kippenvo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ppenvoer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6924" w:rsidRPr="00FC6924">
              <w:rPr>
                <w:rFonts w:ascii="Arial" w:hAnsi="Arial"/>
                <w:color w:val="333333"/>
                <w:sz w:val="18"/>
              </w:rPr>
              <w:br/>
            </w:r>
          </w:p>
          <w:p w14:paraId="0726A5C6" w14:textId="77777777" w:rsidR="005528F4" w:rsidRPr="009C1ABC" w:rsidRDefault="005528F4" w:rsidP="00FC6924">
            <w:pPr>
              <w:pStyle w:val="groenetekst"/>
            </w:pPr>
            <w:r>
              <w:t>Per kip wordt er ongeveer 50 gram voer gegeven</w:t>
            </w:r>
          </w:p>
        </w:tc>
      </w:tr>
    </w:tbl>
    <w:p w14:paraId="0458F0BB" w14:textId="77777777" w:rsidR="005528F4" w:rsidRPr="008F36F5" w:rsidRDefault="005528F4" w:rsidP="00864DBB"/>
    <w:p w14:paraId="6317F8FE" w14:textId="77777777" w:rsidR="00A35348" w:rsidRDefault="00A35348" w:rsidP="00D5028C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5028C" w:rsidRPr="008F13C1" w14:paraId="6F8AFCD3" w14:textId="77777777" w:rsidTr="00D5028C">
        <w:tc>
          <w:tcPr>
            <w:tcW w:w="534" w:type="dxa"/>
          </w:tcPr>
          <w:p w14:paraId="29B817EB" w14:textId="77777777" w:rsidR="00D5028C" w:rsidRPr="00700E0C" w:rsidRDefault="00D5028C" w:rsidP="00D5028C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167A5E93" w14:textId="77777777" w:rsidR="00D5028C" w:rsidRPr="008F13C1" w:rsidRDefault="008F36F5" w:rsidP="00D5028C">
            <w:pPr>
              <w:pStyle w:val="ListParagraph"/>
              <w:numPr>
                <w:ilvl w:val="0"/>
                <w:numId w:val="11"/>
              </w:numPr>
            </w:pPr>
            <w:r>
              <w:t>Hoeveel gram g</w:t>
            </w:r>
            <w:r w:rsidR="00D5028C">
              <w:t>erst zit er ongeveer in 50 gram voer?</w:t>
            </w:r>
            <w:r>
              <w:br/>
            </w:r>
            <w:r>
              <w:br/>
            </w:r>
            <w:r w:rsidR="00D5028C">
              <w:t>………………………………………</w:t>
            </w:r>
            <w:r>
              <w:t>………………………………………………</w:t>
            </w:r>
            <w:r w:rsidR="00864DBB">
              <w:t>.</w:t>
            </w:r>
            <w:r>
              <w:t>………………………………</w:t>
            </w:r>
            <w:r>
              <w:br/>
            </w:r>
          </w:p>
        </w:tc>
      </w:tr>
      <w:tr w:rsidR="00D5028C" w:rsidRPr="008F13C1" w14:paraId="4C70A3EA" w14:textId="77777777" w:rsidTr="00D5028C">
        <w:tc>
          <w:tcPr>
            <w:tcW w:w="534" w:type="dxa"/>
          </w:tcPr>
          <w:p w14:paraId="4212192C" w14:textId="77777777" w:rsidR="00D5028C" w:rsidRDefault="00D5028C" w:rsidP="00D5028C"/>
        </w:tc>
        <w:tc>
          <w:tcPr>
            <w:tcW w:w="8754" w:type="dxa"/>
          </w:tcPr>
          <w:p w14:paraId="4B5C83D3" w14:textId="77777777" w:rsidR="006738FF" w:rsidRDefault="00D5028C" w:rsidP="006738FF">
            <w:pPr>
              <w:pStyle w:val="ListParagraph"/>
              <w:numPr>
                <w:ilvl w:val="0"/>
                <w:numId w:val="11"/>
              </w:numPr>
            </w:pPr>
            <w:r>
              <w:t>Hoeveel gram zwarte zonnepitten zit er ongeveer in 50 gram voer?</w:t>
            </w:r>
            <w:r w:rsidR="008F36F5">
              <w:br/>
            </w:r>
            <w:r w:rsidR="008F36F5">
              <w:br/>
            </w:r>
            <w:r>
              <w:t>………………………………………</w:t>
            </w:r>
            <w:r w:rsidR="008F36F5">
              <w:t>……………………………………………………………</w:t>
            </w:r>
            <w:r w:rsidR="00864DBB">
              <w:t>.</w:t>
            </w:r>
            <w:r w:rsidR="008F36F5">
              <w:t>…………………</w:t>
            </w:r>
          </w:p>
          <w:p w14:paraId="373A2380" w14:textId="77777777" w:rsidR="006738FF" w:rsidRDefault="006738FF" w:rsidP="006738FF"/>
        </w:tc>
      </w:tr>
      <w:tr w:rsidR="006738FF" w:rsidRPr="008F13C1" w14:paraId="102F54DE" w14:textId="77777777" w:rsidTr="00D5028C">
        <w:tc>
          <w:tcPr>
            <w:tcW w:w="534" w:type="dxa"/>
          </w:tcPr>
          <w:p w14:paraId="184D2D9D" w14:textId="77777777" w:rsidR="006738FF" w:rsidRDefault="006738FF" w:rsidP="00D5028C"/>
        </w:tc>
        <w:tc>
          <w:tcPr>
            <w:tcW w:w="8754" w:type="dxa"/>
          </w:tcPr>
          <w:p w14:paraId="63DB9F33" w14:textId="77777777" w:rsidR="006738FF" w:rsidRDefault="000B5CA5" w:rsidP="005528F4">
            <w:pPr>
              <w:pStyle w:val="ListParagraph"/>
              <w:numPr>
                <w:ilvl w:val="0"/>
                <w:numId w:val="11"/>
              </w:numPr>
            </w:pPr>
            <w:r>
              <w:t>H</w:t>
            </w:r>
            <w:r w:rsidR="006738FF">
              <w:t>oeveel zwarte zonnepitten zijn dat</w:t>
            </w:r>
            <w:r w:rsidR="00BC28C0">
              <w:t>,</w:t>
            </w:r>
            <w:r w:rsidR="006738FF">
              <w:t xml:space="preserve"> denk je?</w:t>
            </w:r>
            <w:r>
              <w:t xml:space="preserve"> Maak een schatting.</w:t>
            </w:r>
          </w:p>
          <w:p w14:paraId="7B774615" w14:textId="77777777" w:rsidR="008F36F5" w:rsidRDefault="008F36F5" w:rsidP="006738FF"/>
          <w:p w14:paraId="29C89CAD" w14:textId="77777777" w:rsidR="006738FF" w:rsidRDefault="006738FF" w:rsidP="006738FF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02D78F16" w14:textId="77777777" w:rsidR="005528F4" w:rsidRDefault="005528F4" w:rsidP="00D5028C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D5028C" w:rsidRPr="008F13C1" w14:paraId="4E270287" w14:textId="77777777" w:rsidTr="00D5028C">
        <w:tc>
          <w:tcPr>
            <w:tcW w:w="534" w:type="dxa"/>
          </w:tcPr>
          <w:p w14:paraId="2298E894" w14:textId="77777777" w:rsidR="00D5028C" w:rsidRPr="00700E0C" w:rsidRDefault="00D5028C" w:rsidP="00D5028C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5F1F4856" w14:textId="77777777" w:rsidR="00D5028C" w:rsidRPr="008F13C1" w:rsidRDefault="006738FF" w:rsidP="006738FF">
            <w:pPr>
              <w:pStyle w:val="Praktijk"/>
            </w:pPr>
            <w:r>
              <w:t>&gt;&gt; Praktijk</w:t>
            </w:r>
          </w:p>
        </w:tc>
      </w:tr>
      <w:tr w:rsidR="00D5028C" w:rsidRPr="008F13C1" w14:paraId="17FD8783" w14:textId="77777777" w:rsidTr="00D5028C">
        <w:tc>
          <w:tcPr>
            <w:tcW w:w="534" w:type="dxa"/>
          </w:tcPr>
          <w:p w14:paraId="4998D57A" w14:textId="77777777" w:rsidR="00D5028C" w:rsidRDefault="00D5028C" w:rsidP="00D5028C"/>
        </w:tc>
        <w:tc>
          <w:tcPr>
            <w:tcW w:w="8754" w:type="dxa"/>
          </w:tcPr>
          <w:p w14:paraId="07427A66" w14:textId="77777777" w:rsidR="000B5CA5" w:rsidRDefault="000B5CA5" w:rsidP="006738FF"/>
          <w:p w14:paraId="1C5E3CB3" w14:textId="77777777" w:rsidR="00D5028C" w:rsidRDefault="006738FF" w:rsidP="006738FF">
            <w:r>
              <w:t>Je gaat uitzoeken of je antwoord op vraag 1</w:t>
            </w:r>
            <w:r w:rsidR="00A35348">
              <w:t>6</w:t>
            </w:r>
            <w:r>
              <w:t xml:space="preserve"> c. klopt.</w:t>
            </w:r>
          </w:p>
          <w:p w14:paraId="664B67DB" w14:textId="77777777" w:rsidR="00D5028C" w:rsidRDefault="00D5028C" w:rsidP="006738FF"/>
          <w:p w14:paraId="75DC2BAD" w14:textId="77777777" w:rsidR="006738FF" w:rsidRDefault="006738FF" w:rsidP="006738FF">
            <w:r>
              <w:t xml:space="preserve">Je hebt een weegschaal nodig en een </w:t>
            </w:r>
            <w:r w:rsidR="000B5CA5">
              <w:t>bakje</w:t>
            </w:r>
            <w:r>
              <w:t xml:space="preserve"> zwarte zonnepitten. </w:t>
            </w:r>
          </w:p>
          <w:p w14:paraId="1A847400" w14:textId="77777777" w:rsidR="006738FF" w:rsidRDefault="00A35348" w:rsidP="006738FF">
            <w:r>
              <w:t>Doe de volgende proef</w:t>
            </w:r>
            <w:r w:rsidR="006738FF">
              <w:t xml:space="preserve"> om het gewicht van één zwarte zonnepit te bepalen.</w:t>
            </w:r>
          </w:p>
          <w:p w14:paraId="6662EA0E" w14:textId="77777777" w:rsidR="00A35348" w:rsidRDefault="00A35348" w:rsidP="006738FF"/>
          <w:p w14:paraId="7BBA14EB" w14:textId="77777777" w:rsidR="006625BE" w:rsidRDefault="006625BE" w:rsidP="005528F4">
            <w:pPr>
              <w:pStyle w:val="ListParagraph"/>
              <w:numPr>
                <w:ilvl w:val="0"/>
                <w:numId w:val="12"/>
              </w:numPr>
            </w:pPr>
            <w:r>
              <w:t>Weeg drie keer een vast gewicht af</w:t>
            </w:r>
            <w:r w:rsidR="000B5CA5">
              <w:t xml:space="preserve"> (neem steeds een nieuw handje zonnepitten) </w:t>
            </w:r>
            <w:r>
              <w:t>en tel steeds het aantal zonnepitten</w:t>
            </w:r>
            <w:r w:rsidR="008F36F5">
              <w:t>.</w:t>
            </w:r>
            <w:r>
              <w:br/>
            </w:r>
          </w:p>
          <w:p w14:paraId="2CC1628D" w14:textId="77777777" w:rsidR="006625BE" w:rsidRDefault="006625BE" w:rsidP="006625BE">
            <w:pPr>
              <w:ind w:left="720"/>
            </w:pPr>
            <w:r>
              <w:t>Noteer je resultaat in de tabel</w:t>
            </w:r>
            <w:r w:rsidR="008F36F5">
              <w:t>:</w:t>
            </w:r>
          </w:p>
          <w:p w14:paraId="11EE7359" w14:textId="77777777" w:rsidR="006625BE" w:rsidRDefault="006625BE" w:rsidP="006625BE">
            <w:pPr>
              <w:ind w:left="720"/>
            </w:pPr>
          </w:p>
          <w:tbl>
            <w:tblPr>
              <w:tblStyle w:val="TableGrid"/>
              <w:tblW w:w="0" w:type="auto"/>
              <w:jc w:val="center"/>
              <w:tblInd w:w="1327" w:type="dxa"/>
              <w:tblLayout w:type="fixed"/>
              <w:tblLook w:val="04A0" w:firstRow="1" w:lastRow="0" w:firstColumn="1" w:lastColumn="0" w:noHBand="0" w:noVBand="1"/>
            </w:tblPr>
            <w:tblGrid>
              <w:gridCol w:w="3363"/>
              <w:gridCol w:w="1910"/>
            </w:tblGrid>
            <w:tr w:rsidR="006625BE" w14:paraId="6455A9AA" w14:textId="77777777" w:rsidTr="004529F2">
              <w:trPr>
                <w:jc w:val="center"/>
              </w:trPr>
              <w:tc>
                <w:tcPr>
                  <w:tcW w:w="3363" w:type="dxa"/>
                </w:tcPr>
                <w:p w14:paraId="03CBD2AF" w14:textId="77777777" w:rsidR="006625BE" w:rsidRPr="006625BE" w:rsidRDefault="006625BE" w:rsidP="006625BE">
                  <w:pPr>
                    <w:rPr>
                      <w:i/>
                    </w:rPr>
                  </w:pPr>
                  <w:r>
                    <w:rPr>
                      <w:i/>
                    </w:rPr>
                    <w:t>Gekozen gewicht …….. gram</w:t>
                  </w:r>
                </w:p>
              </w:tc>
              <w:tc>
                <w:tcPr>
                  <w:tcW w:w="1910" w:type="dxa"/>
                </w:tcPr>
                <w:p w14:paraId="3D5E43A3" w14:textId="77777777" w:rsidR="006625BE" w:rsidRPr="006625BE" w:rsidRDefault="006625BE" w:rsidP="006625BE">
                  <w:pPr>
                    <w:rPr>
                      <w:i/>
                    </w:rPr>
                  </w:pPr>
                  <w:r>
                    <w:rPr>
                      <w:i/>
                    </w:rPr>
                    <w:t>Aantal pitten</w:t>
                  </w:r>
                </w:p>
              </w:tc>
            </w:tr>
            <w:tr w:rsidR="006625BE" w:rsidRPr="006625BE" w14:paraId="1C12D14E" w14:textId="77777777" w:rsidTr="004529F2">
              <w:trPr>
                <w:jc w:val="center"/>
              </w:trPr>
              <w:tc>
                <w:tcPr>
                  <w:tcW w:w="3363" w:type="dxa"/>
                </w:tcPr>
                <w:p w14:paraId="455ADCB6" w14:textId="77777777" w:rsidR="006625BE" w:rsidRPr="006625BE" w:rsidRDefault="006625BE" w:rsidP="006625BE">
                  <w:pPr>
                    <w:rPr>
                      <w:lang w:val="de-DE"/>
                    </w:rPr>
                  </w:pPr>
                  <w:r w:rsidRPr="006625BE">
                    <w:rPr>
                      <w:lang w:val="de-DE"/>
                    </w:rPr>
                    <w:t>1</w:t>
                  </w:r>
                  <w:r w:rsidRPr="006625BE">
                    <w:rPr>
                      <w:vertAlign w:val="superscript"/>
                      <w:lang w:val="de-DE"/>
                    </w:rPr>
                    <w:t>e</w:t>
                  </w:r>
                  <w:r w:rsidRPr="006625BE">
                    <w:rPr>
                      <w:lang w:val="de-DE"/>
                    </w:rPr>
                    <w:t xml:space="preserve"> </w:t>
                  </w:r>
                  <w:proofErr w:type="spellStart"/>
                  <w:r w:rsidRPr="006625BE">
                    <w:rPr>
                      <w:lang w:val="de-DE"/>
                    </w:rPr>
                    <w:t>keer</w:t>
                  </w:r>
                  <w:proofErr w:type="spellEnd"/>
                  <w:r w:rsidRPr="006625BE">
                    <w:rPr>
                      <w:lang w:val="de-DE"/>
                    </w:rPr>
                    <w:t xml:space="preserve"> wegen en </w:t>
                  </w:r>
                  <w:proofErr w:type="spellStart"/>
                  <w:r w:rsidRPr="006625BE">
                    <w:rPr>
                      <w:lang w:val="de-DE"/>
                    </w:rPr>
                    <w:t>tellen</w:t>
                  </w:r>
                  <w:proofErr w:type="spellEnd"/>
                </w:p>
              </w:tc>
              <w:tc>
                <w:tcPr>
                  <w:tcW w:w="1910" w:type="dxa"/>
                </w:tcPr>
                <w:p w14:paraId="49D218EB" w14:textId="77777777" w:rsidR="006625BE" w:rsidRPr="006625BE" w:rsidRDefault="004529F2" w:rsidP="006625BE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………..</w:t>
                  </w:r>
                </w:p>
              </w:tc>
            </w:tr>
            <w:tr w:rsidR="006625BE" w:rsidRPr="006625BE" w14:paraId="53712F8E" w14:textId="77777777" w:rsidTr="004529F2">
              <w:trPr>
                <w:jc w:val="center"/>
              </w:trPr>
              <w:tc>
                <w:tcPr>
                  <w:tcW w:w="3363" w:type="dxa"/>
                </w:tcPr>
                <w:p w14:paraId="18F46053" w14:textId="77777777" w:rsidR="006625BE" w:rsidRPr="006625BE" w:rsidRDefault="006625BE" w:rsidP="006625BE">
                  <w:pPr>
                    <w:rPr>
                      <w:lang w:val="de-DE"/>
                    </w:rPr>
                  </w:pPr>
                  <w:r w:rsidRPr="006625BE">
                    <w:rPr>
                      <w:lang w:val="de-DE"/>
                    </w:rPr>
                    <w:t>2</w:t>
                  </w:r>
                  <w:r w:rsidRPr="006625BE">
                    <w:rPr>
                      <w:vertAlign w:val="superscript"/>
                      <w:lang w:val="de-DE"/>
                    </w:rPr>
                    <w:t>e</w:t>
                  </w:r>
                  <w:r w:rsidRPr="006625BE">
                    <w:rPr>
                      <w:lang w:val="de-DE"/>
                    </w:rPr>
                    <w:t xml:space="preserve"> </w:t>
                  </w:r>
                  <w:proofErr w:type="spellStart"/>
                  <w:r w:rsidRPr="006625BE">
                    <w:rPr>
                      <w:lang w:val="de-DE"/>
                    </w:rPr>
                    <w:t>keer</w:t>
                  </w:r>
                  <w:proofErr w:type="spellEnd"/>
                  <w:r w:rsidRPr="006625BE">
                    <w:rPr>
                      <w:lang w:val="de-DE"/>
                    </w:rPr>
                    <w:t xml:space="preserve"> wegen en </w:t>
                  </w:r>
                  <w:proofErr w:type="spellStart"/>
                  <w:r w:rsidRPr="006625BE">
                    <w:rPr>
                      <w:lang w:val="de-DE"/>
                    </w:rPr>
                    <w:t>tellen</w:t>
                  </w:r>
                  <w:proofErr w:type="spellEnd"/>
                </w:p>
              </w:tc>
              <w:tc>
                <w:tcPr>
                  <w:tcW w:w="1910" w:type="dxa"/>
                </w:tcPr>
                <w:p w14:paraId="72201276" w14:textId="77777777" w:rsidR="006625BE" w:rsidRPr="006625BE" w:rsidRDefault="004529F2" w:rsidP="006625BE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………..</w:t>
                  </w:r>
                </w:p>
              </w:tc>
            </w:tr>
            <w:tr w:rsidR="006625BE" w:rsidRPr="006625BE" w14:paraId="2AF39F34" w14:textId="77777777" w:rsidTr="004529F2">
              <w:trPr>
                <w:jc w:val="center"/>
              </w:trPr>
              <w:tc>
                <w:tcPr>
                  <w:tcW w:w="3363" w:type="dxa"/>
                </w:tcPr>
                <w:p w14:paraId="383A29A3" w14:textId="77777777" w:rsidR="006625BE" w:rsidRPr="006625BE" w:rsidRDefault="006625BE" w:rsidP="006625BE">
                  <w:pPr>
                    <w:rPr>
                      <w:lang w:val="de-DE"/>
                    </w:rPr>
                  </w:pPr>
                  <w:r w:rsidRPr="006625BE">
                    <w:rPr>
                      <w:lang w:val="de-DE"/>
                    </w:rPr>
                    <w:t>3</w:t>
                  </w:r>
                  <w:r w:rsidRPr="006625BE">
                    <w:rPr>
                      <w:vertAlign w:val="superscript"/>
                      <w:lang w:val="de-DE"/>
                    </w:rPr>
                    <w:t>e</w:t>
                  </w:r>
                  <w:r w:rsidRPr="006625BE">
                    <w:rPr>
                      <w:lang w:val="de-DE"/>
                    </w:rPr>
                    <w:t xml:space="preserve"> </w:t>
                  </w:r>
                  <w:proofErr w:type="spellStart"/>
                  <w:r w:rsidRPr="006625BE">
                    <w:rPr>
                      <w:lang w:val="de-DE"/>
                    </w:rPr>
                    <w:t>keer</w:t>
                  </w:r>
                  <w:proofErr w:type="spellEnd"/>
                  <w:r w:rsidRPr="006625BE">
                    <w:rPr>
                      <w:lang w:val="de-DE"/>
                    </w:rPr>
                    <w:t xml:space="preserve"> wegen en </w:t>
                  </w:r>
                  <w:proofErr w:type="spellStart"/>
                  <w:r w:rsidRPr="006625BE">
                    <w:rPr>
                      <w:lang w:val="de-DE"/>
                    </w:rPr>
                    <w:t>tellen</w:t>
                  </w:r>
                  <w:proofErr w:type="spellEnd"/>
                </w:p>
              </w:tc>
              <w:tc>
                <w:tcPr>
                  <w:tcW w:w="1910" w:type="dxa"/>
                </w:tcPr>
                <w:p w14:paraId="2A5C1DE5" w14:textId="77777777" w:rsidR="006625BE" w:rsidRPr="006625BE" w:rsidRDefault="006625BE" w:rsidP="006625BE">
                  <w:pPr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………..</w:t>
                  </w:r>
                </w:p>
              </w:tc>
            </w:tr>
          </w:tbl>
          <w:p w14:paraId="5F2F4C87" w14:textId="77777777" w:rsidR="006625BE" w:rsidRPr="006625BE" w:rsidRDefault="006625BE" w:rsidP="006625BE">
            <w:pPr>
              <w:ind w:left="1440"/>
              <w:rPr>
                <w:lang w:val="de-DE"/>
              </w:rPr>
            </w:pPr>
          </w:p>
          <w:p w14:paraId="3497D18D" w14:textId="77777777" w:rsidR="006625BE" w:rsidRDefault="006625BE" w:rsidP="005528F4">
            <w:pPr>
              <w:pStyle w:val="ListParagraph"/>
              <w:numPr>
                <w:ilvl w:val="0"/>
                <w:numId w:val="12"/>
              </w:numPr>
            </w:pPr>
            <w:r>
              <w:t xml:space="preserve">Weeg drie keer </w:t>
            </w:r>
            <w:r w:rsidR="00A35348">
              <w:t>een vast aantal zonnepitten af. Bepaal zelf welk aantal. N</w:t>
            </w:r>
            <w:r>
              <w:t xml:space="preserve">eem </w:t>
            </w:r>
            <w:r w:rsidR="00A35348">
              <w:t>elke keer</w:t>
            </w:r>
            <w:r>
              <w:t xml:space="preserve"> </w:t>
            </w:r>
            <w:r w:rsidR="00A35348">
              <w:t>nieuwe</w:t>
            </w:r>
            <w:r>
              <w:t xml:space="preserve"> pitten</w:t>
            </w:r>
            <w:r w:rsidR="00A35348">
              <w:t>.</w:t>
            </w:r>
            <w:r>
              <w:t xml:space="preserve"> </w:t>
            </w:r>
            <w:r w:rsidR="00A35348">
              <w:t>N</w:t>
            </w:r>
            <w:r>
              <w:t xml:space="preserve">oteer </w:t>
            </w:r>
            <w:r w:rsidR="00A35348">
              <w:t xml:space="preserve">steeds </w:t>
            </w:r>
            <w:r>
              <w:t>het gewicht</w:t>
            </w:r>
            <w:r w:rsidR="00A35348">
              <w:t xml:space="preserve">. </w:t>
            </w:r>
          </w:p>
          <w:p w14:paraId="3F4EE763" w14:textId="77777777" w:rsidR="006625BE" w:rsidRDefault="006625BE" w:rsidP="006738FF"/>
          <w:p w14:paraId="510FA0A6" w14:textId="77777777" w:rsidR="006625BE" w:rsidRDefault="006625BE" w:rsidP="006738FF">
            <w:r>
              <w:tab/>
              <w:t>Note</w:t>
            </w:r>
            <w:r w:rsidR="00FC6924">
              <w:t>er je resultaten in de tabellen:</w:t>
            </w:r>
          </w:p>
          <w:p w14:paraId="5F92D86B" w14:textId="77777777" w:rsidR="006625BE" w:rsidRDefault="006625BE" w:rsidP="006738FF"/>
          <w:tbl>
            <w:tblPr>
              <w:tblStyle w:val="TableGrid"/>
              <w:tblW w:w="0" w:type="auto"/>
              <w:jc w:val="center"/>
              <w:tblInd w:w="1327" w:type="dxa"/>
              <w:tblLayout w:type="fixed"/>
              <w:tblLook w:val="04A0" w:firstRow="1" w:lastRow="0" w:firstColumn="1" w:lastColumn="0" w:noHBand="0" w:noVBand="1"/>
            </w:tblPr>
            <w:tblGrid>
              <w:gridCol w:w="2937"/>
              <w:gridCol w:w="2268"/>
            </w:tblGrid>
            <w:tr w:rsidR="006625BE" w14:paraId="2B1C31A9" w14:textId="77777777" w:rsidTr="004529F2">
              <w:trPr>
                <w:jc w:val="center"/>
              </w:trPr>
              <w:tc>
                <w:tcPr>
                  <w:tcW w:w="2937" w:type="dxa"/>
                </w:tcPr>
                <w:p w14:paraId="1F857217" w14:textId="77777777" w:rsidR="006625BE" w:rsidRPr="006625BE" w:rsidRDefault="006625BE" w:rsidP="006625BE">
                  <w:pPr>
                    <w:rPr>
                      <w:i/>
                    </w:rPr>
                  </w:pPr>
                  <w:r w:rsidRPr="006625BE">
                    <w:rPr>
                      <w:i/>
                    </w:rPr>
                    <w:t>Aantal zonnepitten</w:t>
                  </w:r>
                  <w:r>
                    <w:rPr>
                      <w:i/>
                    </w:rPr>
                    <w:t xml:space="preserve"> = …….</w:t>
                  </w:r>
                </w:p>
              </w:tc>
              <w:tc>
                <w:tcPr>
                  <w:tcW w:w="2268" w:type="dxa"/>
                </w:tcPr>
                <w:p w14:paraId="5D76A170" w14:textId="77777777" w:rsidR="006625BE" w:rsidRPr="006625BE" w:rsidRDefault="006625BE" w:rsidP="006738FF">
                  <w:pPr>
                    <w:rPr>
                      <w:i/>
                    </w:rPr>
                  </w:pPr>
                  <w:r w:rsidRPr="006625BE">
                    <w:rPr>
                      <w:i/>
                    </w:rPr>
                    <w:t>Gewicht</w:t>
                  </w:r>
                  <w:r>
                    <w:rPr>
                      <w:i/>
                    </w:rPr>
                    <w:t xml:space="preserve"> in gram</w:t>
                  </w:r>
                </w:p>
              </w:tc>
            </w:tr>
            <w:tr w:rsidR="006625BE" w14:paraId="14C42262" w14:textId="77777777" w:rsidTr="004529F2">
              <w:trPr>
                <w:jc w:val="center"/>
              </w:trPr>
              <w:tc>
                <w:tcPr>
                  <w:tcW w:w="2937" w:type="dxa"/>
                </w:tcPr>
                <w:p w14:paraId="73A9F06A" w14:textId="77777777" w:rsidR="006625BE" w:rsidRDefault="006625BE" w:rsidP="006738FF">
                  <w:r>
                    <w:t>1</w:t>
                  </w:r>
                  <w:r w:rsidRPr="00A35348">
                    <w:rPr>
                      <w:vertAlign w:val="superscript"/>
                    </w:rPr>
                    <w:t>e</w:t>
                  </w:r>
                  <w:r>
                    <w:t xml:space="preserve"> keer wegen</w:t>
                  </w:r>
                </w:p>
              </w:tc>
              <w:tc>
                <w:tcPr>
                  <w:tcW w:w="2268" w:type="dxa"/>
                </w:tcPr>
                <w:p w14:paraId="59791269" w14:textId="77777777" w:rsidR="006625BE" w:rsidRDefault="004529F2" w:rsidP="006738FF">
                  <w:r>
                    <w:rPr>
                      <w:lang w:val="de-DE"/>
                    </w:rPr>
                    <w:t>………..</w:t>
                  </w:r>
                </w:p>
              </w:tc>
            </w:tr>
            <w:tr w:rsidR="006625BE" w14:paraId="0D3CC204" w14:textId="77777777" w:rsidTr="004529F2">
              <w:trPr>
                <w:jc w:val="center"/>
              </w:trPr>
              <w:tc>
                <w:tcPr>
                  <w:tcW w:w="2937" w:type="dxa"/>
                </w:tcPr>
                <w:p w14:paraId="4367D415" w14:textId="77777777" w:rsidR="006625BE" w:rsidRDefault="006625BE" w:rsidP="006738FF">
                  <w:r>
                    <w:t>2</w:t>
                  </w:r>
                  <w:r w:rsidRPr="006625BE">
                    <w:rPr>
                      <w:vertAlign w:val="superscript"/>
                    </w:rPr>
                    <w:t>e</w:t>
                  </w:r>
                  <w:r>
                    <w:t xml:space="preserve"> keer wegen</w:t>
                  </w:r>
                </w:p>
              </w:tc>
              <w:tc>
                <w:tcPr>
                  <w:tcW w:w="2268" w:type="dxa"/>
                </w:tcPr>
                <w:p w14:paraId="013FF23D" w14:textId="77777777" w:rsidR="006625BE" w:rsidRDefault="004529F2" w:rsidP="006738FF">
                  <w:r>
                    <w:rPr>
                      <w:lang w:val="de-DE"/>
                    </w:rPr>
                    <w:t>………..</w:t>
                  </w:r>
                </w:p>
              </w:tc>
            </w:tr>
            <w:tr w:rsidR="006625BE" w14:paraId="5F3428FB" w14:textId="77777777" w:rsidTr="004529F2">
              <w:trPr>
                <w:jc w:val="center"/>
              </w:trPr>
              <w:tc>
                <w:tcPr>
                  <w:tcW w:w="2937" w:type="dxa"/>
                </w:tcPr>
                <w:p w14:paraId="6EEBBB3D" w14:textId="77777777" w:rsidR="006625BE" w:rsidRDefault="006625BE" w:rsidP="006738FF">
                  <w:r>
                    <w:t>3</w:t>
                  </w:r>
                  <w:r w:rsidRPr="006625BE">
                    <w:rPr>
                      <w:vertAlign w:val="superscript"/>
                    </w:rPr>
                    <w:t>e</w:t>
                  </w:r>
                  <w:r>
                    <w:t xml:space="preserve"> keer wegen</w:t>
                  </w:r>
                </w:p>
              </w:tc>
              <w:tc>
                <w:tcPr>
                  <w:tcW w:w="2268" w:type="dxa"/>
                </w:tcPr>
                <w:p w14:paraId="647B09CF" w14:textId="77777777" w:rsidR="006625BE" w:rsidRDefault="004529F2" w:rsidP="006738FF">
                  <w:r>
                    <w:rPr>
                      <w:lang w:val="de-DE"/>
                    </w:rPr>
                    <w:t>………..</w:t>
                  </w:r>
                </w:p>
              </w:tc>
            </w:tr>
          </w:tbl>
          <w:p w14:paraId="6F151CC4" w14:textId="77777777" w:rsidR="006738FF" w:rsidRDefault="006738FF" w:rsidP="006738FF"/>
        </w:tc>
      </w:tr>
      <w:tr w:rsidR="00D5028C" w:rsidRPr="008F13C1" w14:paraId="1C8E86B1" w14:textId="77777777" w:rsidTr="00D5028C">
        <w:tc>
          <w:tcPr>
            <w:tcW w:w="534" w:type="dxa"/>
          </w:tcPr>
          <w:p w14:paraId="74446D40" w14:textId="77777777" w:rsidR="00D5028C" w:rsidRDefault="00D5028C" w:rsidP="00D5028C"/>
        </w:tc>
        <w:tc>
          <w:tcPr>
            <w:tcW w:w="8754" w:type="dxa"/>
          </w:tcPr>
          <w:p w14:paraId="00202717" w14:textId="77777777" w:rsidR="006625BE" w:rsidRDefault="006625BE" w:rsidP="006738FF"/>
          <w:p w14:paraId="6C885420" w14:textId="77777777" w:rsidR="006625BE" w:rsidRDefault="006625BE" w:rsidP="00D5028C">
            <w:pPr>
              <w:pStyle w:val="ListParagraph"/>
              <w:numPr>
                <w:ilvl w:val="0"/>
                <w:numId w:val="13"/>
              </w:numPr>
            </w:pPr>
            <w:r>
              <w:t>Gebruik de resultaten om het gemiddeld gewicht van 1 zwarte zonnepit te bepalen. Beschrijf in stappen hoe je dit hebt gedaan.</w:t>
            </w:r>
            <w:r w:rsidR="004529F2">
              <w:br/>
            </w:r>
            <w:r w:rsidR="004529F2">
              <w:br/>
            </w:r>
            <w:r w:rsidR="00D5028C">
              <w:t>…………………………………………………………………………………………………………</w:t>
            </w:r>
            <w:r w:rsidR="00864DBB">
              <w:t>.</w:t>
            </w:r>
            <w:r w:rsidR="00D5028C">
              <w:t>……………</w:t>
            </w:r>
            <w:r w:rsidR="004529F2">
              <w:br/>
            </w:r>
            <w:r w:rsidR="004529F2">
              <w:br/>
            </w:r>
            <w:r>
              <w:t>………………………………………</w:t>
            </w:r>
            <w:r w:rsidR="004529F2">
              <w:t>……………………………………………………………………</w:t>
            </w:r>
            <w:r w:rsidR="00864DBB">
              <w:t>.</w:t>
            </w:r>
            <w:r w:rsidR="004529F2">
              <w:t>…………</w:t>
            </w:r>
          </w:p>
          <w:p w14:paraId="4510475D" w14:textId="77777777" w:rsidR="006625BE" w:rsidRDefault="006625BE" w:rsidP="006625BE"/>
        </w:tc>
      </w:tr>
      <w:tr w:rsidR="006625BE" w:rsidRPr="008F13C1" w14:paraId="61AB8AB0" w14:textId="77777777" w:rsidTr="00D5028C">
        <w:tc>
          <w:tcPr>
            <w:tcW w:w="534" w:type="dxa"/>
          </w:tcPr>
          <w:p w14:paraId="22D1E7DB" w14:textId="77777777" w:rsidR="006625BE" w:rsidRDefault="006625BE" w:rsidP="00D5028C"/>
        </w:tc>
        <w:tc>
          <w:tcPr>
            <w:tcW w:w="8754" w:type="dxa"/>
          </w:tcPr>
          <w:p w14:paraId="69B86ED5" w14:textId="77777777" w:rsidR="006625BE" w:rsidRDefault="000B5CA5" w:rsidP="005528F4">
            <w:pPr>
              <w:pStyle w:val="ListParagraph"/>
              <w:numPr>
                <w:ilvl w:val="0"/>
                <w:numId w:val="13"/>
              </w:numPr>
            </w:pPr>
            <w:r>
              <w:t xml:space="preserve">Bespreek de resultaten in de klas. </w:t>
            </w:r>
          </w:p>
          <w:p w14:paraId="6380DD02" w14:textId="77777777" w:rsidR="006625BE" w:rsidRDefault="006625BE" w:rsidP="000B5CA5"/>
        </w:tc>
      </w:tr>
      <w:tr w:rsidR="000B5CA5" w:rsidRPr="008F13C1" w14:paraId="093E46A8" w14:textId="77777777" w:rsidTr="00D5028C">
        <w:tc>
          <w:tcPr>
            <w:tcW w:w="534" w:type="dxa"/>
          </w:tcPr>
          <w:p w14:paraId="0CF47089" w14:textId="77777777" w:rsidR="000B5CA5" w:rsidRDefault="000B5CA5" w:rsidP="00D5028C"/>
        </w:tc>
        <w:tc>
          <w:tcPr>
            <w:tcW w:w="8754" w:type="dxa"/>
          </w:tcPr>
          <w:p w14:paraId="188DEF25" w14:textId="77777777" w:rsidR="000B5CA5" w:rsidRDefault="000B5CA5" w:rsidP="000B5CA5">
            <w:pPr>
              <w:pStyle w:val="ListParagraph"/>
              <w:numPr>
                <w:ilvl w:val="0"/>
                <w:numId w:val="13"/>
              </w:numPr>
            </w:pPr>
            <w:r>
              <w:t>Hoe goed klopte je antwoord op vraag 1</w:t>
            </w:r>
            <w:r w:rsidR="00A35348">
              <w:t>6</w:t>
            </w:r>
            <w:r>
              <w:t>c?</w:t>
            </w:r>
            <w:r w:rsidR="004529F2">
              <w:br/>
            </w:r>
            <w:r w:rsidR="004529F2">
              <w:br/>
            </w:r>
            <w:r>
              <w:t>………………………………………</w:t>
            </w:r>
            <w:r w:rsidR="004529F2">
              <w:t>………………………………………………………………………………</w:t>
            </w:r>
            <w:r w:rsidR="00765224">
              <w:t>.</w:t>
            </w:r>
          </w:p>
          <w:p w14:paraId="181C1AD6" w14:textId="77777777" w:rsidR="000B5CA5" w:rsidRDefault="000B5CA5" w:rsidP="000B5CA5"/>
        </w:tc>
      </w:tr>
    </w:tbl>
    <w:p w14:paraId="35295660" w14:textId="77777777" w:rsidR="00FE62EA" w:rsidRDefault="00FE62EA" w:rsidP="00FE62EA"/>
    <w:tbl>
      <w:tblPr>
        <w:tblW w:w="0" w:type="auto"/>
        <w:tblInd w:w="170" w:type="dxa"/>
        <w:tblBorders>
          <w:left w:val="single" w:sz="48" w:space="0" w:color="008000"/>
        </w:tblBorders>
        <w:shd w:val="clear" w:color="C6D9F1" w:fill="F1F3E9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361"/>
        <w:gridCol w:w="8766"/>
      </w:tblGrid>
      <w:tr w:rsidR="00526205" w:rsidRPr="00427C8B" w14:paraId="556CBBDF" w14:textId="77777777" w:rsidTr="00526205">
        <w:trPr>
          <w:trHeight w:val="2156"/>
        </w:trPr>
        <w:tc>
          <w:tcPr>
            <w:tcW w:w="361" w:type="dxa"/>
            <w:shd w:val="clear" w:color="C6D9F1" w:fill="F1F3E9"/>
          </w:tcPr>
          <w:p w14:paraId="0DE37553" w14:textId="77777777" w:rsidR="00526205" w:rsidRDefault="00526205" w:rsidP="00526205">
            <w:pPr>
              <w:rPr>
                <w:noProof/>
                <w:lang w:eastAsia="nl-NL"/>
              </w:rPr>
            </w:pPr>
          </w:p>
        </w:tc>
        <w:tc>
          <w:tcPr>
            <w:tcW w:w="8766" w:type="dxa"/>
            <w:shd w:val="clear" w:color="C6D9F1" w:fill="F1F3E9"/>
          </w:tcPr>
          <w:p w14:paraId="6A189976" w14:textId="77777777" w:rsidR="00526205" w:rsidRDefault="00526205" w:rsidP="00526205">
            <w:pPr>
              <w:pStyle w:val="groenetekst"/>
            </w:pPr>
            <w:r>
              <w:t xml:space="preserve">In het voedernormenboekje kun je voor de grondstoffen </w:t>
            </w:r>
            <w:r w:rsidR="000B16E1">
              <w:t xml:space="preserve">van mengvoer </w:t>
            </w:r>
            <w:r>
              <w:t xml:space="preserve">opzoeken wat de samenstelling is. Hieronder zie je de gegevens van de drie </w:t>
            </w:r>
            <w:r w:rsidR="00A35348">
              <w:t>granen</w:t>
            </w:r>
            <w:r>
              <w:t xml:space="preserve"> </w:t>
            </w:r>
            <w:r w:rsidR="00A35348">
              <w:t xml:space="preserve">in </w:t>
            </w:r>
            <w:r>
              <w:t>het kippenvoer.</w:t>
            </w:r>
          </w:p>
          <w:p w14:paraId="4CC4396E" w14:textId="77777777" w:rsidR="00526205" w:rsidRDefault="00526205" w:rsidP="00526205">
            <w:pPr>
              <w:pStyle w:val="groenetekst"/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70"/>
              <w:gridCol w:w="1496"/>
              <w:gridCol w:w="1369"/>
              <w:gridCol w:w="1370"/>
              <w:gridCol w:w="1370"/>
              <w:gridCol w:w="1381"/>
            </w:tblGrid>
            <w:tr w:rsidR="00526205" w14:paraId="49B22329" w14:textId="77777777" w:rsidTr="00765224">
              <w:tc>
                <w:tcPr>
                  <w:tcW w:w="1370" w:type="dxa"/>
                </w:tcPr>
                <w:p w14:paraId="1EDC0A94" w14:textId="77777777" w:rsidR="00526205" w:rsidRDefault="00526205" w:rsidP="00526205">
                  <w:pPr>
                    <w:pStyle w:val="groenetekst"/>
                  </w:pPr>
                </w:p>
              </w:tc>
              <w:tc>
                <w:tcPr>
                  <w:tcW w:w="6986" w:type="dxa"/>
                  <w:gridSpan w:val="5"/>
                </w:tcPr>
                <w:p w14:paraId="7A8E8C87" w14:textId="77777777" w:rsidR="00526205" w:rsidRPr="00C96BDA" w:rsidRDefault="00526205" w:rsidP="00526205">
                  <w:pPr>
                    <w:pStyle w:val="groenetekst"/>
                    <w:jc w:val="center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Samenstelling in g/kg</w:t>
                  </w:r>
                </w:p>
              </w:tc>
            </w:tr>
            <w:tr w:rsidR="00526205" w14:paraId="261E6DA8" w14:textId="77777777" w:rsidTr="00765224">
              <w:tc>
                <w:tcPr>
                  <w:tcW w:w="1370" w:type="dxa"/>
                </w:tcPr>
                <w:p w14:paraId="51FBA925" w14:textId="77777777" w:rsidR="00526205" w:rsidRPr="00024CEA" w:rsidRDefault="00526205" w:rsidP="00526205">
                  <w:pPr>
                    <w:pStyle w:val="groenetekst"/>
                    <w:rPr>
                      <w:color w:val="auto"/>
                    </w:rPr>
                  </w:pPr>
                </w:p>
              </w:tc>
              <w:tc>
                <w:tcPr>
                  <w:tcW w:w="1496" w:type="dxa"/>
                </w:tcPr>
                <w:p w14:paraId="3E94D4B2" w14:textId="77777777" w:rsidR="00526205" w:rsidRPr="00C96BDA" w:rsidRDefault="00526205" w:rsidP="00024CEA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 xml:space="preserve">Droge </w:t>
                  </w:r>
                  <w:r w:rsidR="00024CEA" w:rsidRPr="00C96BDA">
                    <w:rPr>
                      <w:b/>
                      <w:color w:val="auto"/>
                    </w:rPr>
                    <w:t>S</w:t>
                  </w:r>
                  <w:r w:rsidRPr="00C96BDA">
                    <w:rPr>
                      <w:b/>
                      <w:color w:val="auto"/>
                    </w:rPr>
                    <w:t>tof</w:t>
                  </w:r>
                </w:p>
              </w:tc>
              <w:tc>
                <w:tcPr>
                  <w:tcW w:w="1369" w:type="dxa"/>
                </w:tcPr>
                <w:p w14:paraId="6EB08BD9" w14:textId="77777777" w:rsidR="00526205" w:rsidRPr="00C96BDA" w:rsidRDefault="00526205" w:rsidP="00526205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Ruw Eiwit</w:t>
                  </w:r>
                </w:p>
              </w:tc>
              <w:tc>
                <w:tcPr>
                  <w:tcW w:w="1370" w:type="dxa"/>
                </w:tcPr>
                <w:p w14:paraId="05F20636" w14:textId="77777777" w:rsidR="00526205" w:rsidRPr="00C96BDA" w:rsidRDefault="00526205" w:rsidP="00526205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Ruw Vet</w:t>
                  </w:r>
                </w:p>
              </w:tc>
              <w:tc>
                <w:tcPr>
                  <w:tcW w:w="1370" w:type="dxa"/>
                </w:tcPr>
                <w:p w14:paraId="30E4FB31" w14:textId="77777777" w:rsidR="00526205" w:rsidRPr="00C96BDA" w:rsidRDefault="00526205" w:rsidP="00526205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Zetmeel</w:t>
                  </w:r>
                </w:p>
              </w:tc>
              <w:tc>
                <w:tcPr>
                  <w:tcW w:w="1381" w:type="dxa"/>
                </w:tcPr>
                <w:p w14:paraId="5B855BC5" w14:textId="77777777" w:rsidR="00526205" w:rsidRPr="00C96BDA" w:rsidRDefault="00024CEA" w:rsidP="00526205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Calcium</w:t>
                  </w:r>
                </w:p>
              </w:tc>
            </w:tr>
            <w:tr w:rsidR="00526205" w14:paraId="528849F2" w14:textId="77777777" w:rsidTr="00765224">
              <w:tc>
                <w:tcPr>
                  <w:tcW w:w="1370" w:type="dxa"/>
                </w:tcPr>
                <w:p w14:paraId="78619EBE" w14:textId="77777777" w:rsidR="00526205" w:rsidRPr="00C96BDA" w:rsidRDefault="000B16E1" w:rsidP="00526205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G</w:t>
                  </w:r>
                  <w:r w:rsidR="00526205" w:rsidRPr="00C96BDA">
                    <w:rPr>
                      <w:b/>
                      <w:color w:val="auto"/>
                    </w:rPr>
                    <w:t>erst</w:t>
                  </w:r>
                </w:p>
              </w:tc>
              <w:tc>
                <w:tcPr>
                  <w:tcW w:w="1496" w:type="dxa"/>
                </w:tcPr>
                <w:p w14:paraId="5413E19F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869</w:t>
                  </w:r>
                </w:p>
              </w:tc>
              <w:tc>
                <w:tcPr>
                  <w:tcW w:w="1369" w:type="dxa"/>
                </w:tcPr>
                <w:p w14:paraId="19C381AE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104</w:t>
                  </w:r>
                </w:p>
              </w:tc>
              <w:tc>
                <w:tcPr>
                  <w:tcW w:w="1370" w:type="dxa"/>
                </w:tcPr>
                <w:p w14:paraId="7C52BFC8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17</w:t>
                  </w:r>
                </w:p>
              </w:tc>
              <w:tc>
                <w:tcPr>
                  <w:tcW w:w="1370" w:type="dxa"/>
                </w:tcPr>
                <w:p w14:paraId="0D94581E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496</w:t>
                  </w:r>
                </w:p>
              </w:tc>
              <w:tc>
                <w:tcPr>
                  <w:tcW w:w="1381" w:type="dxa"/>
                </w:tcPr>
                <w:p w14:paraId="0F051F23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0,6</w:t>
                  </w:r>
                </w:p>
              </w:tc>
            </w:tr>
            <w:tr w:rsidR="00526205" w14:paraId="50FCC520" w14:textId="77777777" w:rsidTr="00765224">
              <w:tc>
                <w:tcPr>
                  <w:tcW w:w="1370" w:type="dxa"/>
                </w:tcPr>
                <w:p w14:paraId="5189A6A6" w14:textId="77777777" w:rsidR="00526205" w:rsidRPr="00C96BDA" w:rsidRDefault="000B16E1" w:rsidP="00526205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T</w:t>
                  </w:r>
                  <w:r w:rsidR="00526205" w:rsidRPr="00C96BDA">
                    <w:rPr>
                      <w:b/>
                      <w:color w:val="auto"/>
                    </w:rPr>
                    <w:t>arwe</w:t>
                  </w:r>
                </w:p>
              </w:tc>
              <w:tc>
                <w:tcPr>
                  <w:tcW w:w="1496" w:type="dxa"/>
                </w:tcPr>
                <w:p w14:paraId="28CB1110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868</w:t>
                  </w:r>
                </w:p>
              </w:tc>
              <w:tc>
                <w:tcPr>
                  <w:tcW w:w="1369" w:type="dxa"/>
                </w:tcPr>
                <w:p w14:paraId="115A55BA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111</w:t>
                  </w:r>
                </w:p>
              </w:tc>
              <w:tc>
                <w:tcPr>
                  <w:tcW w:w="1370" w:type="dxa"/>
                </w:tcPr>
                <w:p w14:paraId="51977BEA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13</w:t>
                  </w:r>
                </w:p>
              </w:tc>
              <w:tc>
                <w:tcPr>
                  <w:tcW w:w="1370" w:type="dxa"/>
                </w:tcPr>
                <w:p w14:paraId="3B799474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557</w:t>
                  </w:r>
                </w:p>
              </w:tc>
              <w:tc>
                <w:tcPr>
                  <w:tcW w:w="1381" w:type="dxa"/>
                </w:tcPr>
                <w:p w14:paraId="4240F4D1" w14:textId="77777777" w:rsidR="00526205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0,4</w:t>
                  </w:r>
                </w:p>
              </w:tc>
            </w:tr>
            <w:tr w:rsidR="00024CEA" w14:paraId="2618C968" w14:textId="77777777" w:rsidTr="00765224">
              <w:tc>
                <w:tcPr>
                  <w:tcW w:w="1370" w:type="dxa"/>
                </w:tcPr>
                <w:p w14:paraId="0C23363E" w14:textId="77777777" w:rsidR="00024CEA" w:rsidRPr="00C96BDA" w:rsidRDefault="000B16E1" w:rsidP="00526205">
                  <w:pPr>
                    <w:pStyle w:val="groenetekst"/>
                    <w:rPr>
                      <w:b/>
                      <w:color w:val="auto"/>
                    </w:rPr>
                  </w:pPr>
                  <w:r w:rsidRPr="00C96BDA">
                    <w:rPr>
                      <w:b/>
                      <w:color w:val="auto"/>
                    </w:rPr>
                    <w:t>Maïs</w:t>
                  </w:r>
                </w:p>
              </w:tc>
              <w:tc>
                <w:tcPr>
                  <w:tcW w:w="1496" w:type="dxa"/>
                </w:tcPr>
                <w:p w14:paraId="3DE4A54A" w14:textId="77777777" w:rsidR="00024CEA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872</w:t>
                  </w:r>
                </w:p>
              </w:tc>
              <w:tc>
                <w:tcPr>
                  <w:tcW w:w="1369" w:type="dxa"/>
                </w:tcPr>
                <w:p w14:paraId="07A5EDA4" w14:textId="77777777" w:rsidR="00024CEA" w:rsidRPr="00024CEA" w:rsidRDefault="00FC6924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  </w:t>
                  </w:r>
                  <w:r w:rsidR="00024CEA">
                    <w:rPr>
                      <w:color w:val="auto"/>
                    </w:rPr>
                    <w:t>82</w:t>
                  </w:r>
                </w:p>
              </w:tc>
              <w:tc>
                <w:tcPr>
                  <w:tcW w:w="1370" w:type="dxa"/>
                </w:tcPr>
                <w:p w14:paraId="039A5352" w14:textId="77777777" w:rsidR="00024CEA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38</w:t>
                  </w:r>
                </w:p>
              </w:tc>
              <w:tc>
                <w:tcPr>
                  <w:tcW w:w="1370" w:type="dxa"/>
                </w:tcPr>
                <w:p w14:paraId="527B20BE" w14:textId="77777777" w:rsidR="00024CEA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606</w:t>
                  </w:r>
                </w:p>
              </w:tc>
              <w:tc>
                <w:tcPr>
                  <w:tcW w:w="1381" w:type="dxa"/>
                </w:tcPr>
                <w:p w14:paraId="58A3FC74" w14:textId="77777777" w:rsidR="00024CEA" w:rsidRPr="00024CEA" w:rsidRDefault="00024CEA" w:rsidP="00FC6924">
                  <w:pPr>
                    <w:pStyle w:val="groenetekst"/>
                    <w:jc w:val="center"/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>0,2</w:t>
                  </w:r>
                </w:p>
              </w:tc>
            </w:tr>
          </w:tbl>
          <w:p w14:paraId="1FF35767" w14:textId="77777777" w:rsidR="00526205" w:rsidRPr="009C1ABC" w:rsidRDefault="00526205" w:rsidP="00526205">
            <w:pPr>
              <w:pStyle w:val="groenetekst"/>
            </w:pPr>
          </w:p>
        </w:tc>
      </w:tr>
    </w:tbl>
    <w:p w14:paraId="47702F5B" w14:textId="77777777" w:rsidR="00024CEA" w:rsidRDefault="00024CEA" w:rsidP="00765224"/>
    <w:p w14:paraId="35D58BA1" w14:textId="77777777" w:rsidR="00D70971" w:rsidRDefault="00D70971" w:rsidP="00526205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26205" w:rsidRPr="008F13C1" w14:paraId="15782CE8" w14:textId="77777777" w:rsidTr="00526205">
        <w:tc>
          <w:tcPr>
            <w:tcW w:w="534" w:type="dxa"/>
          </w:tcPr>
          <w:p w14:paraId="5C5A6399" w14:textId="77777777" w:rsidR="00526205" w:rsidRPr="00700E0C" w:rsidRDefault="00526205" w:rsidP="00526205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12ABC2B2" w14:textId="77777777" w:rsidR="00526205" w:rsidRDefault="000B16E1" w:rsidP="005528F4">
            <w:pPr>
              <w:pStyle w:val="ListParagraph"/>
              <w:numPr>
                <w:ilvl w:val="0"/>
                <w:numId w:val="15"/>
              </w:numPr>
            </w:pPr>
            <w:r>
              <w:t xml:space="preserve">Welke grondstof levert </w:t>
            </w:r>
            <w:r w:rsidR="00951D56">
              <w:t xml:space="preserve">relatief </w:t>
            </w:r>
            <w:r>
              <w:t>het m</w:t>
            </w:r>
            <w:r w:rsidR="00BE5B0A">
              <w:t>in</w:t>
            </w:r>
            <w:r>
              <w:t xml:space="preserve">ste </w:t>
            </w:r>
            <w:r w:rsidR="00BE5B0A">
              <w:t xml:space="preserve">ruw </w:t>
            </w:r>
            <w:r>
              <w:t>vet?</w:t>
            </w:r>
          </w:p>
          <w:p w14:paraId="6258DF88" w14:textId="77777777" w:rsidR="000B16E1" w:rsidRDefault="000B16E1" w:rsidP="005528F4">
            <w:pPr>
              <w:pStyle w:val="ListParagraph"/>
              <w:numPr>
                <w:ilvl w:val="0"/>
                <w:numId w:val="14"/>
              </w:numPr>
            </w:pPr>
            <w:r>
              <w:t>Gerst</w:t>
            </w:r>
          </w:p>
          <w:p w14:paraId="06845F71" w14:textId="77777777" w:rsidR="000B16E1" w:rsidRDefault="000B16E1" w:rsidP="005528F4">
            <w:pPr>
              <w:pStyle w:val="ListParagraph"/>
              <w:numPr>
                <w:ilvl w:val="0"/>
                <w:numId w:val="14"/>
              </w:numPr>
            </w:pPr>
            <w:r>
              <w:t>Tarwe</w:t>
            </w:r>
          </w:p>
          <w:p w14:paraId="1F4E2F45" w14:textId="77777777" w:rsidR="000B16E1" w:rsidRPr="008F13C1" w:rsidRDefault="000B16E1" w:rsidP="005528F4">
            <w:pPr>
              <w:pStyle w:val="ListParagraph"/>
              <w:numPr>
                <w:ilvl w:val="0"/>
                <w:numId w:val="14"/>
              </w:numPr>
            </w:pPr>
            <w:r>
              <w:t>Maïs</w:t>
            </w:r>
            <w:r>
              <w:br/>
            </w:r>
          </w:p>
        </w:tc>
      </w:tr>
      <w:tr w:rsidR="00526205" w:rsidRPr="008F13C1" w14:paraId="48F3D0E6" w14:textId="77777777" w:rsidTr="00526205">
        <w:tc>
          <w:tcPr>
            <w:tcW w:w="534" w:type="dxa"/>
          </w:tcPr>
          <w:p w14:paraId="3E5F74A8" w14:textId="77777777" w:rsidR="00526205" w:rsidRDefault="00526205" w:rsidP="00526205"/>
        </w:tc>
        <w:tc>
          <w:tcPr>
            <w:tcW w:w="8754" w:type="dxa"/>
          </w:tcPr>
          <w:p w14:paraId="6F0B2998" w14:textId="77777777" w:rsidR="000B16E1" w:rsidRDefault="00E02451" w:rsidP="000B16E1">
            <w:pPr>
              <w:pStyle w:val="ListParagraph"/>
              <w:numPr>
                <w:ilvl w:val="0"/>
                <w:numId w:val="15"/>
              </w:numPr>
            </w:pPr>
            <w:r>
              <w:t>H</w:t>
            </w:r>
            <w:r w:rsidR="000B16E1">
              <w:t xml:space="preserve">oeveel </w:t>
            </w:r>
            <w:r>
              <w:t xml:space="preserve">gram zetmeel bevat 1 kg </w:t>
            </w:r>
            <w:r w:rsidR="00FC6924">
              <w:t>g</w:t>
            </w:r>
            <w:r w:rsidR="000B16E1">
              <w:t>erst?</w:t>
            </w:r>
            <w:r w:rsidR="00765224">
              <w:br/>
            </w:r>
            <w:r w:rsidR="00765224">
              <w:br/>
            </w:r>
            <w:r w:rsidR="000B16E1">
              <w:t>………………………………………</w:t>
            </w:r>
            <w:r w:rsidR="00765224">
              <w:t>………………………………………………………………</w:t>
            </w:r>
            <w:r w:rsidR="00864DBB">
              <w:t>.</w:t>
            </w:r>
            <w:r w:rsidR="00765224">
              <w:t>………………</w:t>
            </w:r>
          </w:p>
          <w:p w14:paraId="1A47A0E2" w14:textId="77777777" w:rsidR="000B16E1" w:rsidRDefault="000B16E1" w:rsidP="000B16E1">
            <w:pPr>
              <w:pStyle w:val="ListParagraph"/>
              <w:ind w:left="360"/>
            </w:pPr>
          </w:p>
        </w:tc>
      </w:tr>
      <w:tr w:rsidR="00526205" w:rsidRPr="008F13C1" w14:paraId="5542483F" w14:textId="77777777" w:rsidTr="00526205">
        <w:tc>
          <w:tcPr>
            <w:tcW w:w="534" w:type="dxa"/>
          </w:tcPr>
          <w:p w14:paraId="4CA1D661" w14:textId="77777777" w:rsidR="00526205" w:rsidRDefault="00526205" w:rsidP="00526205"/>
        </w:tc>
        <w:tc>
          <w:tcPr>
            <w:tcW w:w="8754" w:type="dxa"/>
          </w:tcPr>
          <w:p w14:paraId="77AA245F" w14:textId="77777777" w:rsidR="00526205" w:rsidRDefault="000B16E1" w:rsidP="000B16E1">
            <w:pPr>
              <w:pStyle w:val="ListParagraph"/>
              <w:numPr>
                <w:ilvl w:val="0"/>
                <w:numId w:val="15"/>
              </w:numPr>
            </w:pPr>
            <w:r>
              <w:t xml:space="preserve">Ongeveer </w:t>
            </w:r>
            <w:r w:rsidR="00E02451">
              <w:t xml:space="preserve">welk deel is dat? </w:t>
            </w:r>
            <w:r w:rsidR="00765224">
              <w:br/>
            </w:r>
            <w:r w:rsidR="00765224">
              <w:br/>
            </w:r>
            <w:r>
              <w:t>…………………………………………………………………………………………………………</w:t>
            </w:r>
            <w:r w:rsidR="00864DBB">
              <w:t>.</w:t>
            </w:r>
            <w:r>
              <w:t>……………</w:t>
            </w:r>
          </w:p>
        </w:tc>
      </w:tr>
    </w:tbl>
    <w:p w14:paraId="6ADA7CEA" w14:textId="77777777" w:rsidR="00526205" w:rsidRDefault="00526205" w:rsidP="00FE62EA"/>
    <w:p w14:paraId="5AF709A7" w14:textId="77777777" w:rsidR="00C96BDA" w:rsidRDefault="00C96BDA" w:rsidP="00C96BDA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C96BDA" w:rsidRPr="008F13C1" w14:paraId="6730EEE1" w14:textId="77777777" w:rsidTr="00C96BDA">
        <w:tc>
          <w:tcPr>
            <w:tcW w:w="534" w:type="dxa"/>
          </w:tcPr>
          <w:p w14:paraId="523A3431" w14:textId="77777777" w:rsidR="00C96BDA" w:rsidRPr="00700E0C" w:rsidRDefault="00C96BDA" w:rsidP="00C96BDA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1DF1248E" w14:textId="77777777" w:rsidR="00C96BDA" w:rsidRDefault="00C96BDA" w:rsidP="00C96BDA">
            <w:r>
              <w:t>In de tabel hierboven zie je dat in 1 kg tarwe 557 gram zetmeel zit.</w:t>
            </w:r>
          </w:p>
          <w:p w14:paraId="47140C84" w14:textId="77777777" w:rsidR="00C96BDA" w:rsidRPr="008F13C1" w:rsidRDefault="00C96BDA" w:rsidP="00C96BDA">
            <w:r>
              <w:t>Dat is hetzelfde als: 557 gram per 1000 gram.</w:t>
            </w:r>
          </w:p>
        </w:tc>
      </w:tr>
      <w:tr w:rsidR="00C96BDA" w:rsidRPr="008F13C1" w14:paraId="738A2DA2" w14:textId="77777777" w:rsidTr="00C96BDA">
        <w:tc>
          <w:tcPr>
            <w:tcW w:w="534" w:type="dxa"/>
          </w:tcPr>
          <w:p w14:paraId="5B492027" w14:textId="77777777" w:rsidR="00C96BDA" w:rsidRDefault="00C96BDA" w:rsidP="00C96BDA"/>
        </w:tc>
        <w:tc>
          <w:tcPr>
            <w:tcW w:w="8754" w:type="dxa"/>
          </w:tcPr>
          <w:p w14:paraId="1F636005" w14:textId="77777777" w:rsidR="00C96BDA" w:rsidRDefault="00C96BDA" w:rsidP="00C96BDA">
            <w:pPr>
              <w:pStyle w:val="ListParagraph"/>
              <w:ind w:left="360"/>
            </w:pPr>
          </w:p>
          <w:p w14:paraId="42677037" w14:textId="77777777" w:rsidR="00C96BDA" w:rsidRDefault="00C96BDA" w:rsidP="00D70971">
            <w:pPr>
              <w:pStyle w:val="ListParagraph"/>
              <w:numPr>
                <w:ilvl w:val="0"/>
                <w:numId w:val="16"/>
              </w:numPr>
            </w:pPr>
            <w:r>
              <w:t>Welke deel is zetmeel: meer of minder dan de helft? Kleur het in de strook.</w:t>
            </w:r>
          </w:p>
          <w:p w14:paraId="1548C400" w14:textId="77777777" w:rsidR="00C96BDA" w:rsidRDefault="00C96BDA" w:rsidP="00D70971"/>
          <w:tbl>
            <w:tblPr>
              <w:tblStyle w:val="TableGrid"/>
              <w:tblW w:w="0" w:type="auto"/>
              <w:jc w:val="center"/>
              <w:tblInd w:w="173" w:type="dxa"/>
              <w:tblLayout w:type="fixed"/>
              <w:tblLook w:val="04A0" w:firstRow="1" w:lastRow="0" w:firstColumn="1" w:lastColumn="0" w:noHBand="0" w:noVBand="1"/>
            </w:tblPr>
            <w:tblGrid>
              <w:gridCol w:w="7371"/>
            </w:tblGrid>
            <w:tr w:rsidR="00C96BDA" w14:paraId="7F266254" w14:textId="77777777" w:rsidTr="00765224">
              <w:trPr>
                <w:jc w:val="center"/>
              </w:trPr>
              <w:tc>
                <w:tcPr>
                  <w:tcW w:w="7371" w:type="dxa"/>
                </w:tcPr>
                <w:p w14:paraId="2393FB8F" w14:textId="77777777" w:rsidR="00C96BDA" w:rsidRDefault="00C96BDA" w:rsidP="00D70971"/>
              </w:tc>
            </w:tr>
          </w:tbl>
          <w:p w14:paraId="7E97385B" w14:textId="77777777" w:rsidR="00C96BDA" w:rsidRDefault="00C96BDA" w:rsidP="00D70971">
            <w:r>
              <w:t xml:space="preserve"> </w:t>
            </w:r>
            <w:r w:rsidR="00765224">
              <w:t xml:space="preserve">          0 g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1000 g</w:t>
            </w:r>
          </w:p>
          <w:p w14:paraId="0A5A0767" w14:textId="77777777" w:rsidR="00C96BDA" w:rsidRDefault="00C96BDA" w:rsidP="00D70971"/>
          <w:p w14:paraId="3ADAB623" w14:textId="77777777" w:rsidR="00C96BDA" w:rsidRDefault="00C96BDA" w:rsidP="00D70971"/>
        </w:tc>
      </w:tr>
      <w:tr w:rsidR="00C96BDA" w:rsidRPr="008F13C1" w14:paraId="3CFB96E5" w14:textId="77777777" w:rsidTr="00C96BDA">
        <w:tc>
          <w:tcPr>
            <w:tcW w:w="534" w:type="dxa"/>
          </w:tcPr>
          <w:p w14:paraId="1705A6A6" w14:textId="77777777" w:rsidR="00C96BDA" w:rsidRDefault="00C96BDA" w:rsidP="00C96BDA"/>
        </w:tc>
        <w:tc>
          <w:tcPr>
            <w:tcW w:w="8754" w:type="dxa"/>
          </w:tcPr>
          <w:p w14:paraId="4ED6FF74" w14:textId="77777777" w:rsidR="00D70971" w:rsidRDefault="00D70971" w:rsidP="00D70971">
            <w:pPr>
              <w:pStyle w:val="ListParagraph"/>
              <w:numPr>
                <w:ilvl w:val="0"/>
                <w:numId w:val="16"/>
              </w:numPr>
            </w:pPr>
            <w:r>
              <w:t>Hoeveel procent is da</w:t>
            </w:r>
            <w:r w:rsidR="00FC6924">
              <w:t>t? Bedenk dat procent betekent ‘per 100’</w:t>
            </w:r>
            <w:r>
              <w:t xml:space="preserve">. </w:t>
            </w:r>
          </w:p>
          <w:p w14:paraId="2912D41E" w14:textId="77777777" w:rsidR="00D70971" w:rsidRDefault="00D70971" w:rsidP="00D70971"/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07"/>
              <w:gridCol w:w="1707"/>
              <w:gridCol w:w="1707"/>
            </w:tblGrid>
            <w:tr w:rsidR="00D70971" w14:paraId="64395A1C" w14:textId="77777777" w:rsidTr="00765224">
              <w:trPr>
                <w:jc w:val="center"/>
              </w:trPr>
              <w:tc>
                <w:tcPr>
                  <w:tcW w:w="1707" w:type="dxa"/>
                </w:tcPr>
                <w:p w14:paraId="5260479B" w14:textId="77777777" w:rsidR="00D70971" w:rsidRDefault="00D70971" w:rsidP="00D70971">
                  <w:r>
                    <w:t>Zetmeel (g)</w:t>
                  </w:r>
                </w:p>
              </w:tc>
              <w:tc>
                <w:tcPr>
                  <w:tcW w:w="1707" w:type="dxa"/>
                  <w:vAlign w:val="center"/>
                </w:tcPr>
                <w:p w14:paraId="52A7F4CD" w14:textId="77777777" w:rsidR="00D70971" w:rsidRDefault="00D70971" w:rsidP="00765224">
                  <w:pPr>
                    <w:jc w:val="center"/>
                  </w:pPr>
                  <w:r>
                    <w:t>557</w:t>
                  </w:r>
                </w:p>
              </w:tc>
              <w:tc>
                <w:tcPr>
                  <w:tcW w:w="1707" w:type="dxa"/>
                  <w:vAlign w:val="center"/>
                </w:tcPr>
                <w:p w14:paraId="1067411B" w14:textId="77777777" w:rsidR="00D70971" w:rsidRDefault="00D70971" w:rsidP="00765224">
                  <w:pPr>
                    <w:jc w:val="center"/>
                  </w:pPr>
                  <w:r>
                    <w:t>……….</w:t>
                  </w:r>
                </w:p>
              </w:tc>
            </w:tr>
            <w:tr w:rsidR="00D70971" w14:paraId="4CB19F98" w14:textId="77777777" w:rsidTr="00765224">
              <w:trPr>
                <w:jc w:val="center"/>
              </w:trPr>
              <w:tc>
                <w:tcPr>
                  <w:tcW w:w="1707" w:type="dxa"/>
                </w:tcPr>
                <w:p w14:paraId="0742D1F2" w14:textId="77777777" w:rsidR="00D70971" w:rsidRDefault="00D70971" w:rsidP="00D70971">
                  <w:r>
                    <w:t>Tarwe (g)</w:t>
                  </w:r>
                </w:p>
              </w:tc>
              <w:tc>
                <w:tcPr>
                  <w:tcW w:w="1707" w:type="dxa"/>
                  <w:vAlign w:val="center"/>
                </w:tcPr>
                <w:p w14:paraId="297CE85D" w14:textId="77777777" w:rsidR="00D70971" w:rsidRDefault="00D70971" w:rsidP="00765224">
                  <w:pPr>
                    <w:jc w:val="center"/>
                  </w:pPr>
                  <w:r>
                    <w:t>1000</w:t>
                  </w:r>
                </w:p>
              </w:tc>
              <w:tc>
                <w:tcPr>
                  <w:tcW w:w="1707" w:type="dxa"/>
                  <w:vAlign w:val="center"/>
                </w:tcPr>
                <w:p w14:paraId="37EAFB26" w14:textId="77777777" w:rsidR="00D70971" w:rsidRDefault="00D70971" w:rsidP="00765224">
                  <w:pPr>
                    <w:jc w:val="center"/>
                  </w:pPr>
                  <w:r>
                    <w:t>100</w:t>
                  </w:r>
                </w:p>
              </w:tc>
            </w:tr>
          </w:tbl>
          <w:p w14:paraId="55446C4D" w14:textId="77777777" w:rsidR="00C96BDA" w:rsidRDefault="00765224" w:rsidP="00765224">
            <w:pPr>
              <w:ind w:left="317"/>
            </w:pPr>
            <w:r>
              <w:t xml:space="preserve"> </w:t>
            </w:r>
            <w:r>
              <w:br/>
            </w:r>
            <w:r w:rsidR="00D70971">
              <w:t>………………………………………………………………………………………………………………………</w:t>
            </w:r>
          </w:p>
        </w:tc>
      </w:tr>
    </w:tbl>
    <w:p w14:paraId="1AD8AFA0" w14:textId="77777777" w:rsidR="00C96BDA" w:rsidRDefault="00C96BDA" w:rsidP="00C96BDA"/>
    <w:p w14:paraId="05D65E34" w14:textId="77777777" w:rsidR="00A42D92" w:rsidRPr="00765224" w:rsidRDefault="00A42D92" w:rsidP="00765224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02451" w:rsidRPr="008F13C1" w14:paraId="2AED2148" w14:textId="77777777" w:rsidTr="00E02451">
        <w:tc>
          <w:tcPr>
            <w:tcW w:w="534" w:type="dxa"/>
          </w:tcPr>
          <w:p w14:paraId="0BE89289" w14:textId="77777777" w:rsidR="00E02451" w:rsidRPr="00700E0C" w:rsidRDefault="00E02451" w:rsidP="00E02451">
            <w:pPr>
              <w:pStyle w:val="Opgave"/>
            </w:pPr>
            <w:r>
              <w:br w:type="page"/>
            </w:r>
          </w:p>
        </w:tc>
        <w:tc>
          <w:tcPr>
            <w:tcW w:w="8754" w:type="dxa"/>
          </w:tcPr>
          <w:p w14:paraId="744A5A99" w14:textId="77777777" w:rsidR="00E02451" w:rsidRDefault="00A42D92" w:rsidP="00765224">
            <w:r>
              <w:t xml:space="preserve">Gebruik de gegevens over </w:t>
            </w:r>
            <w:r w:rsidR="00E02451">
              <w:t xml:space="preserve">de samenstelling van het kippenvoer </w:t>
            </w:r>
            <w:r w:rsidR="005528F4">
              <w:t>(zie boven vraag 1</w:t>
            </w:r>
            <w:r w:rsidR="00C25FDF">
              <w:t>6</w:t>
            </w:r>
            <w:r w:rsidR="005528F4">
              <w:t xml:space="preserve">) </w:t>
            </w:r>
            <w:r w:rsidR="00E02451">
              <w:t xml:space="preserve">en de gegevens uit het voedernormenboekje </w:t>
            </w:r>
            <w:r w:rsidR="005528F4">
              <w:t>(zie boven vraag 1</w:t>
            </w:r>
            <w:r w:rsidR="00C25FDF">
              <w:t>8</w:t>
            </w:r>
            <w:r w:rsidR="005528F4">
              <w:t xml:space="preserve">) </w:t>
            </w:r>
            <w:r w:rsidR="00E02451">
              <w:t xml:space="preserve">om te berekenen hoeveel procent </w:t>
            </w:r>
            <w:r w:rsidR="00447B9C">
              <w:t xml:space="preserve">ruw </w:t>
            </w:r>
            <w:r w:rsidR="00E02451">
              <w:t xml:space="preserve">eiwit </w:t>
            </w:r>
            <w:r w:rsidR="00447B9C">
              <w:t xml:space="preserve">uit tarwe, gerst en maïs </w:t>
            </w:r>
            <w:r w:rsidR="00C25FDF">
              <w:t xml:space="preserve">samen </w:t>
            </w:r>
            <w:r w:rsidR="00E02451">
              <w:t xml:space="preserve">er </w:t>
            </w:r>
            <w:r w:rsidR="00447B9C">
              <w:t xml:space="preserve">ongeveer </w:t>
            </w:r>
            <w:r w:rsidR="00E02451">
              <w:t xml:space="preserve">in het </w:t>
            </w:r>
            <w:r w:rsidR="00C25FDF">
              <w:t xml:space="preserve">mengvoer voor de kippen </w:t>
            </w:r>
            <w:r w:rsidR="00E02451">
              <w:t>zit.</w:t>
            </w:r>
          </w:p>
          <w:p w14:paraId="63828EB3" w14:textId="77777777" w:rsidR="00E02451" w:rsidRDefault="00E02451" w:rsidP="00765224"/>
          <w:p w14:paraId="22A95141" w14:textId="77777777" w:rsidR="00447B9C" w:rsidRDefault="00447B9C" w:rsidP="00765224">
            <w:r>
              <w:t>Ga uit van 1 kg voer.</w:t>
            </w:r>
          </w:p>
          <w:p w14:paraId="549EF77D" w14:textId="77777777" w:rsidR="006A1367" w:rsidRDefault="00C25FDF" w:rsidP="00765224">
            <w:r>
              <w:t>Zoek eerst de juiste gegevens op en zet ze in de tabel. Maak daarna de berekeningen en schrijf de antwoorden ook in de tabellen</w:t>
            </w:r>
            <w:r w:rsidR="00FC6924">
              <w:t>:</w:t>
            </w:r>
          </w:p>
          <w:p w14:paraId="71895E2F" w14:textId="77777777" w:rsidR="006A1367" w:rsidRDefault="006A1367" w:rsidP="00E02451">
            <w:pPr>
              <w:pStyle w:val="ListParagraph"/>
              <w:ind w:left="0"/>
              <w:jc w:val="both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392"/>
            </w:tblGrid>
            <w:tr w:rsidR="00EB35DA" w14:paraId="3636DCDB" w14:textId="77777777" w:rsidTr="00BC28C0">
              <w:trPr>
                <w:trHeight w:val="1361"/>
                <w:jc w:val="center"/>
              </w:trPr>
              <w:tc>
                <w:tcPr>
                  <w:tcW w:w="8392" w:type="dxa"/>
                </w:tcPr>
                <w:p w14:paraId="3DEF20DE" w14:textId="77777777" w:rsidR="00EB35DA" w:rsidRPr="00EB35DA" w:rsidRDefault="00EB35DA" w:rsidP="00E02451">
                  <w:pPr>
                    <w:pStyle w:val="ListParagraph"/>
                    <w:ind w:left="0"/>
                    <w:jc w:val="both"/>
                    <w:rPr>
                      <w:i/>
                    </w:rPr>
                  </w:pPr>
                  <w:r w:rsidRPr="00EB35DA">
                    <w:rPr>
                      <w:i/>
                    </w:rPr>
                    <w:t>Gerst</w:t>
                  </w:r>
                </w:p>
                <w:p w14:paraId="19CCBECA" w14:textId="77777777" w:rsidR="006A1367" w:rsidRDefault="00765224" w:rsidP="00EB35DA">
                  <w:pPr>
                    <w:pStyle w:val="ListParagraph"/>
                    <w:ind w:left="0"/>
                    <w:jc w:val="both"/>
                  </w:pPr>
                  <w:r>
                    <w:t xml:space="preserve">……… </w:t>
                  </w:r>
                  <w:r w:rsidR="006A1367">
                    <w:t xml:space="preserve">gram eiwit per kg gerst </w:t>
                  </w:r>
                </w:p>
                <w:p w14:paraId="5EC01290" w14:textId="77777777" w:rsidR="00EB35DA" w:rsidRDefault="00765224" w:rsidP="00EB35DA">
                  <w:pPr>
                    <w:pStyle w:val="ListParagraph"/>
                    <w:ind w:left="0"/>
                    <w:jc w:val="both"/>
                  </w:pPr>
                  <w:r>
                    <w:t>……….</w:t>
                  </w:r>
                  <w:r w:rsidR="00EB35DA">
                    <w:t xml:space="preserve">% </w:t>
                  </w:r>
                  <w:r w:rsidR="006A1367">
                    <w:t xml:space="preserve">gerst </w:t>
                  </w:r>
                  <w:r w:rsidR="00EB35DA">
                    <w:t xml:space="preserve">in </w:t>
                  </w:r>
                  <w:r w:rsidR="006A1367">
                    <w:t xml:space="preserve">het </w:t>
                  </w:r>
                  <w:r w:rsidR="00EB35DA">
                    <w:t>kippenvoer</w:t>
                  </w:r>
                  <w:r w:rsidR="006A1367">
                    <w:t>, dat</w:t>
                  </w:r>
                  <w:r w:rsidR="00EB35DA">
                    <w:t xml:space="preserve"> is ……… gram </w:t>
                  </w:r>
                  <w:r w:rsidR="006A1367">
                    <w:t xml:space="preserve">gerst </w:t>
                  </w:r>
                  <w:r w:rsidR="00EB35DA">
                    <w:t xml:space="preserve">in 1 kg </w:t>
                  </w:r>
                  <w:r w:rsidR="006A1367">
                    <w:t>kippen</w:t>
                  </w:r>
                  <w:r w:rsidR="00EB35DA">
                    <w:t>voer</w:t>
                  </w:r>
                </w:p>
                <w:p w14:paraId="09950D96" w14:textId="77777777" w:rsidR="00EB35DA" w:rsidRDefault="006A1367" w:rsidP="006A1367">
                  <w:pPr>
                    <w:pStyle w:val="ListParagraph"/>
                    <w:ind w:left="0"/>
                    <w:jc w:val="both"/>
                  </w:pPr>
                  <w:r>
                    <w:t xml:space="preserve">……… gram eiwit uit gerst in 1 kg kippenvoer </w:t>
                  </w:r>
                </w:p>
              </w:tc>
            </w:tr>
            <w:tr w:rsidR="00EB35DA" w14:paraId="030053E3" w14:textId="77777777" w:rsidTr="00BC28C0">
              <w:trPr>
                <w:trHeight w:val="1361"/>
                <w:jc w:val="center"/>
              </w:trPr>
              <w:tc>
                <w:tcPr>
                  <w:tcW w:w="8392" w:type="dxa"/>
                </w:tcPr>
                <w:p w14:paraId="71C37B39" w14:textId="77777777" w:rsidR="00EB35DA" w:rsidRPr="00EB35DA" w:rsidRDefault="00EB35DA" w:rsidP="00E02451">
                  <w:pPr>
                    <w:pStyle w:val="ListParagraph"/>
                    <w:ind w:left="0"/>
                    <w:jc w:val="both"/>
                    <w:rPr>
                      <w:i/>
                    </w:rPr>
                  </w:pPr>
                  <w:r w:rsidRPr="00EB35DA">
                    <w:rPr>
                      <w:i/>
                    </w:rPr>
                    <w:t>Tarwe</w:t>
                  </w:r>
                </w:p>
                <w:p w14:paraId="735B265A" w14:textId="77777777" w:rsidR="006A1367" w:rsidRDefault="00FC6924" w:rsidP="00EB35DA">
                  <w:pPr>
                    <w:pStyle w:val="ListParagraph"/>
                    <w:ind w:left="0"/>
                    <w:jc w:val="both"/>
                  </w:pPr>
                  <w:r>
                    <w:t xml:space="preserve">……… </w:t>
                  </w:r>
                  <w:r w:rsidR="006A1367">
                    <w:t xml:space="preserve">gram eiwit per kg tarwe </w:t>
                  </w:r>
                </w:p>
                <w:p w14:paraId="0ADB3339" w14:textId="77777777" w:rsidR="00EB35DA" w:rsidRDefault="00FC6924" w:rsidP="00EB35DA">
                  <w:pPr>
                    <w:pStyle w:val="ListParagraph"/>
                    <w:ind w:left="0"/>
                    <w:jc w:val="both"/>
                  </w:pPr>
                  <w:r>
                    <w:t>……….</w:t>
                  </w:r>
                  <w:r w:rsidR="00EB35DA">
                    <w:t xml:space="preserve">% </w:t>
                  </w:r>
                  <w:r w:rsidR="006A1367">
                    <w:t xml:space="preserve">tarwe </w:t>
                  </w:r>
                  <w:r w:rsidR="00EB35DA">
                    <w:t xml:space="preserve">in </w:t>
                  </w:r>
                  <w:r w:rsidR="006A1367">
                    <w:t xml:space="preserve">het </w:t>
                  </w:r>
                  <w:r w:rsidR="00EB35DA">
                    <w:t>kippenvoer</w:t>
                  </w:r>
                  <w:r w:rsidR="006A1367">
                    <w:t>, dat</w:t>
                  </w:r>
                  <w:r w:rsidR="00EB35DA">
                    <w:t xml:space="preserve"> is ……… gram </w:t>
                  </w:r>
                  <w:r w:rsidR="006A1367">
                    <w:t xml:space="preserve">tarwe </w:t>
                  </w:r>
                  <w:r w:rsidR="00EB35DA">
                    <w:t xml:space="preserve">in 1 kg </w:t>
                  </w:r>
                  <w:r w:rsidR="006A1367">
                    <w:t>kippen</w:t>
                  </w:r>
                  <w:r w:rsidR="00EB35DA">
                    <w:t>voer</w:t>
                  </w:r>
                </w:p>
                <w:p w14:paraId="1648D42C" w14:textId="77777777" w:rsidR="00EB35DA" w:rsidRDefault="006A1367" w:rsidP="006A1367">
                  <w:pPr>
                    <w:pStyle w:val="ListParagraph"/>
                    <w:ind w:left="0"/>
                    <w:jc w:val="both"/>
                  </w:pPr>
                  <w:r>
                    <w:t>……… gram eiwit uit tarwe in 1 kg kippenvoer</w:t>
                  </w:r>
                </w:p>
              </w:tc>
            </w:tr>
            <w:tr w:rsidR="006A1367" w14:paraId="453C54FA" w14:textId="77777777" w:rsidTr="00BC28C0">
              <w:trPr>
                <w:trHeight w:val="1361"/>
                <w:jc w:val="center"/>
              </w:trPr>
              <w:tc>
                <w:tcPr>
                  <w:tcW w:w="8392" w:type="dxa"/>
                </w:tcPr>
                <w:p w14:paraId="3E9ECBE9" w14:textId="77777777" w:rsidR="006A1367" w:rsidRDefault="006A1367" w:rsidP="00E02451">
                  <w:pPr>
                    <w:pStyle w:val="ListParagraph"/>
                    <w:ind w:left="0"/>
                    <w:jc w:val="both"/>
                  </w:pPr>
                  <w:r>
                    <w:t>Maïs</w:t>
                  </w:r>
                </w:p>
                <w:p w14:paraId="6D017612" w14:textId="77777777" w:rsidR="006A1367" w:rsidRDefault="00765224" w:rsidP="006A1367">
                  <w:pPr>
                    <w:pStyle w:val="ListParagraph"/>
                    <w:ind w:left="0"/>
                    <w:jc w:val="both"/>
                  </w:pPr>
                  <w:r>
                    <w:t xml:space="preserve">……… </w:t>
                  </w:r>
                  <w:r w:rsidR="006A1367">
                    <w:t xml:space="preserve">gram eiwit per kg maïs </w:t>
                  </w:r>
                </w:p>
                <w:p w14:paraId="6C1B8BDE" w14:textId="77777777" w:rsidR="006A1367" w:rsidRDefault="00FC6924" w:rsidP="006A1367">
                  <w:pPr>
                    <w:pStyle w:val="ListParagraph"/>
                    <w:ind w:left="0"/>
                    <w:jc w:val="both"/>
                  </w:pPr>
                  <w:r>
                    <w:t>……….</w:t>
                  </w:r>
                  <w:r w:rsidR="006A1367">
                    <w:t>% maïs in het kippenvoer, dat is ……… gram maïs in 1 kg kippenvoer</w:t>
                  </w:r>
                </w:p>
                <w:p w14:paraId="77D1C340" w14:textId="77777777" w:rsidR="006A1367" w:rsidRDefault="006A1367" w:rsidP="006A1367">
                  <w:pPr>
                    <w:pStyle w:val="ListParagraph"/>
                    <w:ind w:left="0"/>
                    <w:jc w:val="both"/>
                  </w:pPr>
                  <w:r>
                    <w:t>……… gram eiwit uit maïs in 1 kg kippenvoer</w:t>
                  </w:r>
                </w:p>
              </w:tc>
            </w:tr>
          </w:tbl>
          <w:p w14:paraId="3694D5DC" w14:textId="77777777" w:rsidR="00EB35DA" w:rsidRDefault="00EB35DA" w:rsidP="00E02451">
            <w:pPr>
              <w:pStyle w:val="ListParagraph"/>
              <w:ind w:left="0"/>
              <w:jc w:val="both"/>
            </w:pPr>
          </w:p>
          <w:p w14:paraId="06DD2700" w14:textId="77777777" w:rsidR="00C25FDF" w:rsidRDefault="00C25FDF" w:rsidP="00C25FDF">
            <w:pPr>
              <w:pStyle w:val="ListParagraph"/>
              <w:ind w:left="0"/>
              <w:jc w:val="both"/>
            </w:pPr>
            <w:r>
              <w:t xml:space="preserve">Maak hieronder je berekeningen: </w:t>
            </w:r>
          </w:p>
          <w:p w14:paraId="6D2DE8D0" w14:textId="77777777" w:rsidR="00C25FDF" w:rsidRDefault="00C25FDF" w:rsidP="00C25FDF">
            <w:pPr>
              <w:pStyle w:val="ListParagraph"/>
              <w:ind w:left="0"/>
              <w:jc w:val="both"/>
            </w:pPr>
          </w:p>
          <w:p w14:paraId="15496E26" w14:textId="77777777" w:rsidR="00C25FDF" w:rsidRDefault="00C25FDF" w:rsidP="00C25FDF">
            <w:pPr>
              <w:pStyle w:val="ListParagraph"/>
              <w:ind w:left="0"/>
              <w:jc w:val="both"/>
            </w:pPr>
            <w:r>
              <w:t>………………………………………………………………………………………………</w:t>
            </w:r>
            <w:r w:rsidR="00864DBB">
              <w:t>…</w:t>
            </w:r>
            <w:r>
              <w:t>………………………….</w:t>
            </w:r>
          </w:p>
          <w:p w14:paraId="3D136193" w14:textId="77777777" w:rsidR="00C25FDF" w:rsidRDefault="00C25FDF" w:rsidP="00C25FDF">
            <w:pPr>
              <w:pStyle w:val="ListParagraph"/>
              <w:ind w:left="0"/>
              <w:jc w:val="both"/>
            </w:pPr>
          </w:p>
          <w:p w14:paraId="2B931FF7" w14:textId="77777777" w:rsidR="00C25FDF" w:rsidRDefault="00C25FDF" w:rsidP="00C25FDF">
            <w:pPr>
              <w:pStyle w:val="ListParagraph"/>
              <w:ind w:left="0"/>
              <w:jc w:val="both"/>
            </w:pPr>
            <w:r>
              <w:t>…………………………………………………………………………………………………</w:t>
            </w:r>
            <w:r w:rsidR="00864DBB">
              <w:t>….</w:t>
            </w:r>
            <w:r>
              <w:t>………………………</w:t>
            </w:r>
          </w:p>
          <w:p w14:paraId="463E1F39" w14:textId="77777777" w:rsidR="00C25FDF" w:rsidRDefault="00C25FDF" w:rsidP="00C25FDF">
            <w:pPr>
              <w:pStyle w:val="ListParagraph"/>
              <w:ind w:left="0"/>
              <w:jc w:val="both"/>
            </w:pPr>
          </w:p>
          <w:p w14:paraId="5840950A" w14:textId="77777777" w:rsidR="00C25FDF" w:rsidRDefault="00C25FDF" w:rsidP="00C25FDF">
            <w:pPr>
              <w:pStyle w:val="ListParagraph"/>
              <w:ind w:left="0"/>
              <w:jc w:val="both"/>
            </w:pPr>
            <w:r>
              <w:t>……………………………………………………………………………………………………</w:t>
            </w:r>
            <w:r w:rsidR="00864DBB">
              <w:t>….</w:t>
            </w:r>
            <w:r>
              <w:t>……………………</w:t>
            </w:r>
          </w:p>
          <w:p w14:paraId="40A2777A" w14:textId="77777777" w:rsidR="00447B9C" w:rsidRDefault="00447B9C" w:rsidP="00E02451">
            <w:pPr>
              <w:pStyle w:val="ListParagraph"/>
              <w:ind w:left="0"/>
              <w:jc w:val="both"/>
            </w:pPr>
          </w:p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130"/>
              <w:gridCol w:w="2718"/>
              <w:gridCol w:w="2997"/>
            </w:tblGrid>
            <w:tr w:rsidR="00447B9C" w14:paraId="1EBF53BA" w14:textId="77777777" w:rsidTr="00481EB2">
              <w:trPr>
                <w:jc w:val="center"/>
              </w:trPr>
              <w:tc>
                <w:tcPr>
                  <w:tcW w:w="2130" w:type="dxa"/>
                </w:tcPr>
                <w:p w14:paraId="33CE4ACE" w14:textId="77777777" w:rsidR="00447B9C" w:rsidRDefault="00447B9C" w:rsidP="00E02451">
                  <w:pPr>
                    <w:pStyle w:val="ListParagraph"/>
                    <w:ind w:left="0"/>
                    <w:jc w:val="both"/>
                  </w:pPr>
                </w:p>
              </w:tc>
              <w:tc>
                <w:tcPr>
                  <w:tcW w:w="2718" w:type="dxa"/>
                </w:tcPr>
                <w:p w14:paraId="0C187F41" w14:textId="77777777" w:rsidR="00447B9C" w:rsidRDefault="00447B9C" w:rsidP="00765224">
                  <w:pPr>
                    <w:pStyle w:val="ListParagraph"/>
                    <w:ind w:left="0"/>
                  </w:pPr>
                  <w:r>
                    <w:t>…… gram in 1 kg voer</w:t>
                  </w:r>
                </w:p>
              </w:tc>
              <w:tc>
                <w:tcPr>
                  <w:tcW w:w="2997" w:type="dxa"/>
                </w:tcPr>
                <w:p w14:paraId="22D69FDB" w14:textId="77777777" w:rsidR="00447B9C" w:rsidRDefault="00447B9C" w:rsidP="00765224">
                  <w:pPr>
                    <w:pStyle w:val="ListParagraph"/>
                    <w:ind w:left="0"/>
                  </w:pPr>
                  <w:r>
                    <w:t xml:space="preserve">bevat </w:t>
                  </w:r>
                  <w:r w:rsidR="00765224">
                    <w:t>……</w:t>
                  </w:r>
                  <w:r>
                    <w:t xml:space="preserve"> gram ruw eiwit</w:t>
                  </w:r>
                </w:p>
              </w:tc>
            </w:tr>
            <w:tr w:rsidR="00447B9C" w14:paraId="181CFA9D" w14:textId="77777777" w:rsidTr="00481EB2">
              <w:trPr>
                <w:jc w:val="center"/>
              </w:trPr>
              <w:tc>
                <w:tcPr>
                  <w:tcW w:w="2130" w:type="dxa"/>
                </w:tcPr>
                <w:p w14:paraId="2CFBBEC5" w14:textId="77777777" w:rsidR="00447B9C" w:rsidRDefault="00447B9C" w:rsidP="00E02451">
                  <w:pPr>
                    <w:pStyle w:val="ListParagraph"/>
                    <w:ind w:left="0"/>
                    <w:jc w:val="both"/>
                  </w:pPr>
                  <w:r>
                    <w:t xml:space="preserve">Gerst </w:t>
                  </w:r>
                </w:p>
              </w:tc>
              <w:tc>
                <w:tcPr>
                  <w:tcW w:w="2718" w:type="dxa"/>
                </w:tcPr>
                <w:p w14:paraId="50D247E2" w14:textId="77777777" w:rsidR="00447B9C" w:rsidRDefault="00447B9C" w:rsidP="00765224">
                  <w:pPr>
                    <w:pStyle w:val="ListParagraph"/>
                    <w:ind w:left="0"/>
                  </w:pPr>
                </w:p>
              </w:tc>
              <w:tc>
                <w:tcPr>
                  <w:tcW w:w="2997" w:type="dxa"/>
                </w:tcPr>
                <w:p w14:paraId="2E1C8B69" w14:textId="77777777" w:rsidR="00447B9C" w:rsidRDefault="00447B9C" w:rsidP="00765224">
                  <w:pPr>
                    <w:pStyle w:val="ListParagraph"/>
                    <w:ind w:left="0"/>
                  </w:pPr>
                </w:p>
              </w:tc>
            </w:tr>
            <w:tr w:rsidR="00447B9C" w14:paraId="23DBB28C" w14:textId="77777777" w:rsidTr="00481EB2">
              <w:trPr>
                <w:jc w:val="center"/>
              </w:trPr>
              <w:tc>
                <w:tcPr>
                  <w:tcW w:w="2130" w:type="dxa"/>
                </w:tcPr>
                <w:p w14:paraId="2AC706BE" w14:textId="77777777" w:rsidR="00447B9C" w:rsidRDefault="00447B9C" w:rsidP="00E02451">
                  <w:pPr>
                    <w:pStyle w:val="ListParagraph"/>
                    <w:ind w:left="0"/>
                    <w:jc w:val="both"/>
                  </w:pPr>
                  <w:r>
                    <w:t>Tarwe</w:t>
                  </w:r>
                </w:p>
              </w:tc>
              <w:tc>
                <w:tcPr>
                  <w:tcW w:w="2718" w:type="dxa"/>
                </w:tcPr>
                <w:p w14:paraId="305A7939" w14:textId="77777777" w:rsidR="00447B9C" w:rsidRDefault="00447B9C" w:rsidP="00765224">
                  <w:pPr>
                    <w:pStyle w:val="ListParagraph"/>
                    <w:ind w:left="0"/>
                  </w:pPr>
                </w:p>
              </w:tc>
              <w:tc>
                <w:tcPr>
                  <w:tcW w:w="2997" w:type="dxa"/>
                </w:tcPr>
                <w:p w14:paraId="19E93D27" w14:textId="77777777" w:rsidR="00447B9C" w:rsidRDefault="00447B9C" w:rsidP="00765224">
                  <w:pPr>
                    <w:pStyle w:val="ListParagraph"/>
                    <w:ind w:left="0"/>
                  </w:pPr>
                </w:p>
              </w:tc>
            </w:tr>
            <w:tr w:rsidR="00447B9C" w14:paraId="71E99E12" w14:textId="77777777" w:rsidTr="00481EB2">
              <w:trPr>
                <w:jc w:val="center"/>
              </w:trPr>
              <w:tc>
                <w:tcPr>
                  <w:tcW w:w="2130" w:type="dxa"/>
                </w:tcPr>
                <w:p w14:paraId="3E5D733C" w14:textId="77777777" w:rsidR="00447B9C" w:rsidRDefault="00447B9C" w:rsidP="00E02451">
                  <w:pPr>
                    <w:pStyle w:val="ListParagraph"/>
                    <w:ind w:left="0"/>
                    <w:jc w:val="both"/>
                  </w:pPr>
                  <w:r>
                    <w:t>Maïs</w:t>
                  </w:r>
                </w:p>
              </w:tc>
              <w:tc>
                <w:tcPr>
                  <w:tcW w:w="2718" w:type="dxa"/>
                </w:tcPr>
                <w:p w14:paraId="221A9E7D" w14:textId="77777777" w:rsidR="00447B9C" w:rsidRDefault="00447B9C" w:rsidP="00765224">
                  <w:pPr>
                    <w:pStyle w:val="ListParagraph"/>
                    <w:ind w:left="0"/>
                  </w:pPr>
                </w:p>
              </w:tc>
              <w:tc>
                <w:tcPr>
                  <w:tcW w:w="2997" w:type="dxa"/>
                </w:tcPr>
                <w:p w14:paraId="723EE525" w14:textId="77777777" w:rsidR="00447B9C" w:rsidRDefault="00447B9C" w:rsidP="00765224">
                  <w:pPr>
                    <w:pStyle w:val="ListParagraph"/>
                    <w:ind w:left="0"/>
                  </w:pPr>
                </w:p>
              </w:tc>
            </w:tr>
            <w:tr w:rsidR="00447B9C" w14:paraId="6B692FF2" w14:textId="77777777" w:rsidTr="00481EB2">
              <w:trPr>
                <w:jc w:val="center"/>
              </w:trPr>
              <w:tc>
                <w:tcPr>
                  <w:tcW w:w="2130" w:type="dxa"/>
                </w:tcPr>
                <w:p w14:paraId="2A620C74" w14:textId="77777777" w:rsidR="00447B9C" w:rsidRDefault="00447B9C" w:rsidP="00E02451">
                  <w:pPr>
                    <w:pStyle w:val="ListParagraph"/>
                    <w:ind w:left="0"/>
                    <w:jc w:val="both"/>
                  </w:pPr>
                  <w:r>
                    <w:t xml:space="preserve">Overig </w:t>
                  </w:r>
                </w:p>
              </w:tc>
              <w:tc>
                <w:tcPr>
                  <w:tcW w:w="2718" w:type="dxa"/>
                </w:tcPr>
                <w:p w14:paraId="0E8497FC" w14:textId="77777777" w:rsidR="00447B9C" w:rsidRDefault="00765224" w:rsidP="00765224">
                  <w:pPr>
                    <w:pStyle w:val="ListParagraph"/>
                    <w:ind w:left="0"/>
                  </w:pPr>
                  <w:r>
                    <w:t xml:space="preserve">    </w:t>
                  </w:r>
                  <w:r w:rsidR="00447B9C">
                    <w:t>40 gram</w:t>
                  </w:r>
                </w:p>
              </w:tc>
              <w:tc>
                <w:tcPr>
                  <w:tcW w:w="2997" w:type="dxa"/>
                </w:tcPr>
                <w:p w14:paraId="0FC749DC" w14:textId="0716096C" w:rsidR="00447B9C" w:rsidRDefault="009921A6" w:rsidP="00765224">
                  <w:pPr>
                    <w:pStyle w:val="ListParagraph"/>
                    <w:ind w:left="0"/>
                  </w:pPr>
                  <w:r>
                    <w:t>….15,54 gram</w:t>
                  </w:r>
                </w:p>
              </w:tc>
            </w:tr>
            <w:tr w:rsidR="00447B9C" w14:paraId="4BA8CFC2" w14:textId="77777777" w:rsidTr="00481EB2">
              <w:trPr>
                <w:jc w:val="center"/>
              </w:trPr>
              <w:tc>
                <w:tcPr>
                  <w:tcW w:w="2130" w:type="dxa"/>
                </w:tcPr>
                <w:p w14:paraId="3D614B81" w14:textId="77777777" w:rsidR="00447B9C" w:rsidRPr="00447B9C" w:rsidRDefault="00447B9C" w:rsidP="00E02451">
                  <w:pPr>
                    <w:pStyle w:val="ListParagraph"/>
                    <w:ind w:left="0"/>
                    <w:jc w:val="both"/>
                    <w:rPr>
                      <w:b/>
                    </w:rPr>
                  </w:pPr>
                  <w:r w:rsidRPr="00447B9C">
                    <w:rPr>
                      <w:b/>
                    </w:rPr>
                    <w:t>Totaal</w:t>
                  </w:r>
                </w:p>
              </w:tc>
              <w:tc>
                <w:tcPr>
                  <w:tcW w:w="2718" w:type="dxa"/>
                </w:tcPr>
                <w:p w14:paraId="589A5F9D" w14:textId="77777777" w:rsidR="00447B9C" w:rsidRPr="00447B9C" w:rsidRDefault="00447B9C" w:rsidP="00765224">
                  <w:pPr>
                    <w:pStyle w:val="ListParagraph"/>
                    <w:ind w:left="0"/>
                    <w:rPr>
                      <w:b/>
                    </w:rPr>
                  </w:pPr>
                  <w:r w:rsidRPr="00447B9C">
                    <w:rPr>
                      <w:b/>
                    </w:rPr>
                    <w:t>1000 gram</w:t>
                  </w:r>
                </w:p>
              </w:tc>
              <w:tc>
                <w:tcPr>
                  <w:tcW w:w="2997" w:type="dxa"/>
                </w:tcPr>
                <w:p w14:paraId="3552FC60" w14:textId="77777777" w:rsidR="00447B9C" w:rsidRPr="00447B9C" w:rsidRDefault="00447B9C" w:rsidP="00765224">
                  <w:pPr>
                    <w:pStyle w:val="ListParagraph"/>
                    <w:ind w:left="0"/>
                    <w:rPr>
                      <w:b/>
                    </w:rPr>
                  </w:pPr>
                  <w:r w:rsidRPr="00447B9C">
                    <w:rPr>
                      <w:b/>
                    </w:rPr>
                    <w:t>…………… gram</w:t>
                  </w:r>
                </w:p>
              </w:tc>
            </w:tr>
          </w:tbl>
          <w:p w14:paraId="263719FF" w14:textId="77777777" w:rsidR="00447B9C" w:rsidRPr="008F13C1" w:rsidRDefault="00447B9C" w:rsidP="00D70971"/>
        </w:tc>
      </w:tr>
      <w:tr w:rsidR="00447B9C" w:rsidRPr="008F13C1" w14:paraId="7F14E0A2" w14:textId="77777777" w:rsidTr="00E02451">
        <w:tc>
          <w:tcPr>
            <w:tcW w:w="534" w:type="dxa"/>
          </w:tcPr>
          <w:p w14:paraId="6622923B" w14:textId="77777777" w:rsidR="00447B9C" w:rsidRDefault="00447B9C" w:rsidP="00447B9C"/>
        </w:tc>
        <w:tc>
          <w:tcPr>
            <w:tcW w:w="8754" w:type="dxa"/>
          </w:tcPr>
          <w:p w14:paraId="5750E1C9" w14:textId="77777777" w:rsidR="00BE5B0A" w:rsidRDefault="00BE5B0A" w:rsidP="00447B9C"/>
          <w:p w14:paraId="54F2BBA1" w14:textId="77777777" w:rsidR="00447B9C" w:rsidRDefault="00447B9C" w:rsidP="00447B9C">
            <w:r>
              <w:t>Antwoord: dit mengvoer bevat ongeveer ………. % ruw eiwit.</w:t>
            </w:r>
          </w:p>
        </w:tc>
      </w:tr>
    </w:tbl>
    <w:p w14:paraId="5EFA9C30" w14:textId="77777777" w:rsidR="00E02451" w:rsidRDefault="00E02451" w:rsidP="00E02451"/>
    <w:p w14:paraId="4F46C8A9" w14:textId="77777777" w:rsidR="00526205" w:rsidRPr="00665044" w:rsidRDefault="00526205" w:rsidP="00FE62EA">
      <w:pPr>
        <w:rPr>
          <w:vanish/>
        </w:rPr>
      </w:pPr>
    </w:p>
    <w:p w14:paraId="698CD276" w14:textId="77777777" w:rsidR="003D2AC4" w:rsidRDefault="003D2AC4" w:rsidP="003D2AC4">
      <w:pPr>
        <w:spacing w:line="210" w:lineRule="atLeast"/>
        <w:rPr>
          <w:rFonts w:ascii="Arial" w:eastAsia="SimSun" w:hAnsi="Arial" w:cs="Arial"/>
          <w:color w:val="333333"/>
          <w:sz w:val="18"/>
          <w:lang w:eastAsia="zh-CN"/>
        </w:rPr>
      </w:pPr>
    </w:p>
    <w:p w14:paraId="5A72D541" w14:textId="77777777" w:rsidR="00233D28" w:rsidRPr="000422F8" w:rsidRDefault="00FE62EA" w:rsidP="000422F8">
      <w:pPr>
        <w:pStyle w:val="Heading1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 xml:space="preserve">   </w:t>
      </w:r>
      <w:r w:rsidR="00BB496D">
        <w:rPr>
          <w:rFonts w:eastAsia="SimSun"/>
          <w:lang w:eastAsia="zh-CN"/>
        </w:rPr>
        <w:t xml:space="preserve">  </w:t>
      </w:r>
      <w:r w:rsidR="00233D28">
        <w:rPr>
          <w:rFonts w:eastAsia="SimSun"/>
          <w:lang w:eastAsia="zh-CN"/>
        </w:rPr>
        <w:t>Bronne</w:t>
      </w:r>
      <w:r w:rsidR="000422F8">
        <w:rPr>
          <w:rFonts w:eastAsia="SimSun"/>
          <w:lang w:eastAsia="zh-CN"/>
        </w:rPr>
        <w:t>n</w:t>
      </w:r>
    </w:p>
    <w:p w14:paraId="026BF708" w14:textId="77777777" w:rsidR="00516640" w:rsidRDefault="00B10A56" w:rsidP="000422F8">
      <w:pPr>
        <w:rPr>
          <w:lang w:eastAsia="zh-CN"/>
        </w:rPr>
      </w:pPr>
      <w:hyperlink r:id="rId32" w:history="1">
        <w:r w:rsidR="00516640" w:rsidRPr="002748B9">
          <w:rPr>
            <w:rStyle w:val="Hyperlink"/>
            <w:lang w:eastAsia="zh-CN"/>
          </w:rPr>
          <w:t>http://www.levendehave.nl/kennisbank/</w:t>
        </w:r>
      </w:hyperlink>
    </w:p>
    <w:p w14:paraId="02F0AE46" w14:textId="77777777" w:rsidR="00516640" w:rsidRDefault="00516640" w:rsidP="000422F8">
      <w:pPr>
        <w:rPr>
          <w:lang w:eastAsia="zh-CN"/>
        </w:rPr>
      </w:pPr>
      <w:r>
        <w:rPr>
          <w:lang w:eastAsia="zh-CN"/>
        </w:rPr>
        <w:t xml:space="preserve"> Informatie over diverse diersoorten voor hobbydierhouders</w:t>
      </w:r>
      <w:r w:rsidR="00765224">
        <w:rPr>
          <w:lang w:eastAsia="zh-CN"/>
        </w:rPr>
        <w:t>.</w:t>
      </w:r>
    </w:p>
    <w:p w14:paraId="665A6808" w14:textId="77777777" w:rsidR="003C6113" w:rsidRDefault="003C6113" w:rsidP="000422F8">
      <w:pPr>
        <w:rPr>
          <w:lang w:eastAsia="zh-CN"/>
        </w:rPr>
      </w:pPr>
    </w:p>
    <w:p w14:paraId="3555D903" w14:textId="77777777" w:rsidR="00240CA7" w:rsidRDefault="00B10A56" w:rsidP="000422F8">
      <w:pPr>
        <w:rPr>
          <w:lang w:eastAsia="zh-CN"/>
        </w:rPr>
      </w:pPr>
      <w:hyperlink r:id="rId33" w:history="1">
        <w:r w:rsidR="00240CA7" w:rsidRPr="000A059B">
          <w:rPr>
            <w:rStyle w:val="Hyperlink"/>
            <w:lang w:eastAsia="zh-CN"/>
          </w:rPr>
          <w:t>http://derieterhoeve.biedmeer.nl/Webwinkel-Product-3416947/5145-gemengd-graan-gebroken-mais-met-zonnepit.html</w:t>
        </w:r>
      </w:hyperlink>
    </w:p>
    <w:p w14:paraId="39731FAF" w14:textId="77777777" w:rsidR="00240CA7" w:rsidRDefault="00240CA7" w:rsidP="000422F8">
      <w:pPr>
        <w:rPr>
          <w:lang w:eastAsia="zh-CN"/>
        </w:rPr>
      </w:pPr>
      <w:r>
        <w:rPr>
          <w:lang w:eastAsia="zh-CN"/>
        </w:rPr>
        <w:t>Over samenstelling kippenvoer</w:t>
      </w:r>
      <w:r w:rsidR="00765224">
        <w:rPr>
          <w:lang w:eastAsia="zh-CN"/>
        </w:rPr>
        <w:t>.</w:t>
      </w:r>
    </w:p>
    <w:p w14:paraId="10933D04" w14:textId="77777777" w:rsidR="006A1367" w:rsidRDefault="006A1367" w:rsidP="000422F8">
      <w:pPr>
        <w:rPr>
          <w:lang w:eastAsia="zh-CN"/>
        </w:rPr>
      </w:pPr>
    </w:p>
    <w:p w14:paraId="7B987E05" w14:textId="77777777" w:rsidR="006A1367" w:rsidRDefault="00B10A56" w:rsidP="000422F8">
      <w:pPr>
        <w:rPr>
          <w:lang w:eastAsia="zh-CN"/>
        </w:rPr>
      </w:pPr>
      <w:hyperlink r:id="rId34" w:history="1">
        <w:r w:rsidR="006A1367" w:rsidRPr="000A059B">
          <w:rPr>
            <w:rStyle w:val="Hyperlink"/>
            <w:lang w:eastAsia="zh-CN"/>
          </w:rPr>
          <w:t>http://www.natuurkwartier.nl/</w:t>
        </w:r>
      </w:hyperlink>
    </w:p>
    <w:p w14:paraId="24276F2B" w14:textId="77777777" w:rsidR="006A1367" w:rsidRPr="00233D28" w:rsidRDefault="006A1367" w:rsidP="000422F8">
      <w:pPr>
        <w:rPr>
          <w:lang w:eastAsia="zh-CN"/>
        </w:rPr>
      </w:pPr>
      <w:r>
        <w:rPr>
          <w:lang w:eastAsia="zh-CN"/>
        </w:rPr>
        <w:t>Allerlei gegevens over dieren</w:t>
      </w:r>
      <w:r w:rsidR="00765224">
        <w:rPr>
          <w:lang w:eastAsia="zh-CN"/>
        </w:rPr>
        <w:t>.</w:t>
      </w:r>
    </w:p>
    <w:sectPr w:rsidR="006A1367" w:rsidRPr="00233D28" w:rsidSect="00E85CBA">
      <w:headerReference w:type="default" r:id="rId35"/>
      <w:footerReference w:type="default" r:id="rId36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284266" w14:textId="77777777" w:rsidR="00E26D81" w:rsidRDefault="00E26D81">
      <w:r>
        <w:separator/>
      </w:r>
    </w:p>
  </w:endnote>
  <w:endnote w:type="continuationSeparator" w:id="0">
    <w:p w14:paraId="768D9F9E" w14:textId="77777777" w:rsidR="00E26D81" w:rsidRDefault="00E26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15BE50" w14:textId="77777777" w:rsidR="00E26D81" w:rsidRDefault="00E26D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D3217" w14:textId="77777777" w:rsidR="00E26D81" w:rsidRDefault="00E26D8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730B09" w14:textId="77777777" w:rsidR="00E26D81" w:rsidRDefault="00E26D8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45949" w14:textId="77777777" w:rsidR="00E26D81" w:rsidRDefault="00E26D8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10A56">
      <w:rPr>
        <w:noProof/>
      </w:rPr>
      <w:t>8</w:t>
    </w:r>
    <w:r>
      <w:rPr>
        <w:noProof/>
      </w:rPr>
      <w:fldChar w:fldCharType="end"/>
    </w:r>
  </w:p>
  <w:p w14:paraId="0001F075" w14:textId="77777777" w:rsidR="00E26D81" w:rsidRDefault="00E26D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509D0" w14:textId="77777777" w:rsidR="00E26D81" w:rsidRDefault="00E26D81">
      <w:r>
        <w:separator/>
      </w:r>
    </w:p>
  </w:footnote>
  <w:footnote w:type="continuationSeparator" w:id="0">
    <w:p w14:paraId="732FA7CD" w14:textId="77777777" w:rsidR="00E26D81" w:rsidRDefault="00E26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B39C4C" w14:textId="77777777" w:rsidR="00E26D81" w:rsidRDefault="00E26D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01E29" w14:textId="77777777" w:rsidR="00E26D81" w:rsidRDefault="00E26D8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680E8" w14:textId="77777777" w:rsidR="00E26D81" w:rsidRDefault="00E26D81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597A2" w14:textId="7E47EC18" w:rsidR="00E26D81" w:rsidRDefault="00E26D81">
    <w:pPr>
      <w:pStyle w:val="Header"/>
    </w:pPr>
    <w:r>
      <w:rPr>
        <w:noProof/>
        <w:lang w:val="en-US"/>
      </w:rPr>
      <w:drawing>
        <wp:inline distT="0" distB="0" distL="0" distR="0" wp14:anchorId="28394F01" wp14:editId="39989DA0">
          <wp:extent cx="5760085" cy="60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stadsboerderij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60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5AC0E41A" wp14:editId="34FBABC9">
          <wp:simplePos x="0" y="0"/>
          <wp:positionH relativeFrom="margin">
            <wp:posOffset>5712460</wp:posOffset>
          </wp:positionH>
          <wp:positionV relativeFrom="margin">
            <wp:posOffset>-685800</wp:posOffset>
          </wp:positionV>
          <wp:extent cx="688340" cy="68072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adsboerderij.jp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40" cy="680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014"/>
    <w:multiLevelType w:val="hybridMultilevel"/>
    <w:tmpl w:val="475ACE1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2217B9"/>
    <w:multiLevelType w:val="hybridMultilevel"/>
    <w:tmpl w:val="FC806CC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F77465"/>
    <w:multiLevelType w:val="hybridMultilevel"/>
    <w:tmpl w:val="F238F71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361DCC"/>
    <w:multiLevelType w:val="hybridMultilevel"/>
    <w:tmpl w:val="2ACAEAD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2872F4"/>
    <w:multiLevelType w:val="hybridMultilevel"/>
    <w:tmpl w:val="6BA6306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A6E7FD7"/>
    <w:multiLevelType w:val="hybridMultilevel"/>
    <w:tmpl w:val="1422DAA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F2A1F85"/>
    <w:multiLevelType w:val="hybridMultilevel"/>
    <w:tmpl w:val="DF48910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6980873"/>
    <w:multiLevelType w:val="hybridMultilevel"/>
    <w:tmpl w:val="9332535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7A37200"/>
    <w:multiLevelType w:val="hybridMultilevel"/>
    <w:tmpl w:val="88A468D6"/>
    <w:lvl w:ilvl="0" w:tplc="68BA1DD6">
      <w:start w:val="1"/>
      <w:numFmt w:val="decimal"/>
      <w:pStyle w:val="Opgave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A403C69"/>
    <w:multiLevelType w:val="hybridMultilevel"/>
    <w:tmpl w:val="85963518"/>
    <w:lvl w:ilvl="0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29A124D"/>
    <w:multiLevelType w:val="hybridMultilevel"/>
    <w:tmpl w:val="57AA6D8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8772601"/>
    <w:multiLevelType w:val="hybridMultilevel"/>
    <w:tmpl w:val="39E68366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39C25E3"/>
    <w:multiLevelType w:val="hybridMultilevel"/>
    <w:tmpl w:val="E9EED5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6F4F21"/>
    <w:multiLevelType w:val="hybridMultilevel"/>
    <w:tmpl w:val="10B07818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4BB695C"/>
    <w:multiLevelType w:val="hybridMultilevel"/>
    <w:tmpl w:val="D506C43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CE7BFB"/>
    <w:multiLevelType w:val="hybridMultilevel"/>
    <w:tmpl w:val="8C066BB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B1D62C3"/>
    <w:multiLevelType w:val="hybridMultilevel"/>
    <w:tmpl w:val="02F6F80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</w:num>
  <w:num w:numId="5">
    <w:abstractNumId w:val="11"/>
  </w:num>
  <w:num w:numId="6">
    <w:abstractNumId w:val="15"/>
  </w:num>
  <w:num w:numId="7">
    <w:abstractNumId w:val="6"/>
  </w:num>
  <w:num w:numId="8">
    <w:abstractNumId w:val="14"/>
  </w:num>
  <w:num w:numId="9">
    <w:abstractNumId w:val="4"/>
  </w:num>
  <w:num w:numId="10">
    <w:abstractNumId w:val="16"/>
  </w:num>
  <w:num w:numId="11">
    <w:abstractNumId w:val="5"/>
  </w:num>
  <w:num w:numId="12">
    <w:abstractNumId w:val="12"/>
  </w:num>
  <w:num w:numId="13">
    <w:abstractNumId w:val="0"/>
  </w:num>
  <w:num w:numId="14">
    <w:abstractNumId w:val="9"/>
  </w:num>
  <w:num w:numId="15">
    <w:abstractNumId w:val="3"/>
  </w:num>
  <w:num w:numId="16">
    <w:abstractNumId w:val="10"/>
  </w:num>
  <w:num w:numId="17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proofState w:spelling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2964"/>
    <w:rsid w:val="000054B6"/>
    <w:rsid w:val="00013D2B"/>
    <w:rsid w:val="00015123"/>
    <w:rsid w:val="00024CEA"/>
    <w:rsid w:val="0004046B"/>
    <w:rsid w:val="00040E62"/>
    <w:rsid w:val="000422B1"/>
    <w:rsid w:val="000422F8"/>
    <w:rsid w:val="00045187"/>
    <w:rsid w:val="000848AB"/>
    <w:rsid w:val="00090BA8"/>
    <w:rsid w:val="000910E2"/>
    <w:rsid w:val="000A4032"/>
    <w:rsid w:val="000B16E1"/>
    <w:rsid w:val="000B5CA5"/>
    <w:rsid w:val="000D2C69"/>
    <w:rsid w:val="000E4CF4"/>
    <w:rsid w:val="000F5616"/>
    <w:rsid w:val="00114FA2"/>
    <w:rsid w:val="00121EC2"/>
    <w:rsid w:val="00134A69"/>
    <w:rsid w:val="0014060B"/>
    <w:rsid w:val="00153C79"/>
    <w:rsid w:val="001642A8"/>
    <w:rsid w:val="00191A24"/>
    <w:rsid w:val="001C1B1E"/>
    <w:rsid w:val="001D10AB"/>
    <w:rsid w:val="001D47B7"/>
    <w:rsid w:val="00201AE1"/>
    <w:rsid w:val="00204926"/>
    <w:rsid w:val="00224344"/>
    <w:rsid w:val="0022714B"/>
    <w:rsid w:val="00233D28"/>
    <w:rsid w:val="00240CA7"/>
    <w:rsid w:val="002621E5"/>
    <w:rsid w:val="00285BA6"/>
    <w:rsid w:val="00290390"/>
    <w:rsid w:val="002913AD"/>
    <w:rsid w:val="002B247B"/>
    <w:rsid w:val="002B6D71"/>
    <w:rsid w:val="002C2C4A"/>
    <w:rsid w:val="002D5A2C"/>
    <w:rsid w:val="002F64CB"/>
    <w:rsid w:val="00303C0D"/>
    <w:rsid w:val="00314E2D"/>
    <w:rsid w:val="0031713A"/>
    <w:rsid w:val="0035204B"/>
    <w:rsid w:val="00371A1B"/>
    <w:rsid w:val="0038316D"/>
    <w:rsid w:val="00386DC8"/>
    <w:rsid w:val="00394F00"/>
    <w:rsid w:val="003A2964"/>
    <w:rsid w:val="003B13D5"/>
    <w:rsid w:val="003C189D"/>
    <w:rsid w:val="003C3FE0"/>
    <w:rsid w:val="003C6113"/>
    <w:rsid w:val="003C6141"/>
    <w:rsid w:val="003D2AC4"/>
    <w:rsid w:val="003E1973"/>
    <w:rsid w:val="003E1E77"/>
    <w:rsid w:val="003F3E57"/>
    <w:rsid w:val="00427C8B"/>
    <w:rsid w:val="00447B9C"/>
    <w:rsid w:val="00451FD1"/>
    <w:rsid w:val="004529F2"/>
    <w:rsid w:val="00453BC0"/>
    <w:rsid w:val="00464B3B"/>
    <w:rsid w:val="004802EF"/>
    <w:rsid w:val="00481285"/>
    <w:rsid w:val="00481487"/>
    <w:rsid w:val="00481715"/>
    <w:rsid w:val="00481EB2"/>
    <w:rsid w:val="00482879"/>
    <w:rsid w:val="004862AC"/>
    <w:rsid w:val="00491B41"/>
    <w:rsid w:val="004A0109"/>
    <w:rsid w:val="004A13E6"/>
    <w:rsid w:val="004B3676"/>
    <w:rsid w:val="004B59E2"/>
    <w:rsid w:val="004D0E2A"/>
    <w:rsid w:val="004D2224"/>
    <w:rsid w:val="004D4431"/>
    <w:rsid w:val="004D7DC6"/>
    <w:rsid w:val="004E6A6C"/>
    <w:rsid w:val="00501973"/>
    <w:rsid w:val="005019B3"/>
    <w:rsid w:val="00516640"/>
    <w:rsid w:val="00526205"/>
    <w:rsid w:val="00537757"/>
    <w:rsid w:val="00541B5E"/>
    <w:rsid w:val="005439C3"/>
    <w:rsid w:val="005528F4"/>
    <w:rsid w:val="00560D1A"/>
    <w:rsid w:val="005731FC"/>
    <w:rsid w:val="00575F11"/>
    <w:rsid w:val="00582908"/>
    <w:rsid w:val="005A3FC4"/>
    <w:rsid w:val="005B6850"/>
    <w:rsid w:val="005C0C5E"/>
    <w:rsid w:val="005D358D"/>
    <w:rsid w:val="00626735"/>
    <w:rsid w:val="00632288"/>
    <w:rsid w:val="00645085"/>
    <w:rsid w:val="006451D4"/>
    <w:rsid w:val="00646DC5"/>
    <w:rsid w:val="006471AB"/>
    <w:rsid w:val="006625BE"/>
    <w:rsid w:val="00665044"/>
    <w:rsid w:val="0066509C"/>
    <w:rsid w:val="006658B2"/>
    <w:rsid w:val="006738FF"/>
    <w:rsid w:val="006924A2"/>
    <w:rsid w:val="006A1367"/>
    <w:rsid w:val="006A6C99"/>
    <w:rsid w:val="006C306B"/>
    <w:rsid w:val="006C6BEE"/>
    <w:rsid w:val="006D122F"/>
    <w:rsid w:val="006D1628"/>
    <w:rsid w:val="0070235F"/>
    <w:rsid w:val="0073295C"/>
    <w:rsid w:val="00741483"/>
    <w:rsid w:val="0075237A"/>
    <w:rsid w:val="00760739"/>
    <w:rsid w:val="00765224"/>
    <w:rsid w:val="007A1035"/>
    <w:rsid w:val="007C4FD1"/>
    <w:rsid w:val="007D47B6"/>
    <w:rsid w:val="007D4C01"/>
    <w:rsid w:val="007F61AD"/>
    <w:rsid w:val="00806579"/>
    <w:rsid w:val="00811F23"/>
    <w:rsid w:val="00827CE7"/>
    <w:rsid w:val="0083383B"/>
    <w:rsid w:val="00847426"/>
    <w:rsid w:val="00847F39"/>
    <w:rsid w:val="00850719"/>
    <w:rsid w:val="00864DBB"/>
    <w:rsid w:val="00865D1F"/>
    <w:rsid w:val="00867F95"/>
    <w:rsid w:val="008777F4"/>
    <w:rsid w:val="00884417"/>
    <w:rsid w:val="00886797"/>
    <w:rsid w:val="00893BBE"/>
    <w:rsid w:val="008A69A2"/>
    <w:rsid w:val="008B734A"/>
    <w:rsid w:val="008C673E"/>
    <w:rsid w:val="008D6B8B"/>
    <w:rsid w:val="008F36F5"/>
    <w:rsid w:val="008F7508"/>
    <w:rsid w:val="0090670D"/>
    <w:rsid w:val="00923A28"/>
    <w:rsid w:val="009350D4"/>
    <w:rsid w:val="00943DA4"/>
    <w:rsid w:val="0095148E"/>
    <w:rsid w:val="00951D56"/>
    <w:rsid w:val="00961D3B"/>
    <w:rsid w:val="0096626B"/>
    <w:rsid w:val="0097768C"/>
    <w:rsid w:val="009921A6"/>
    <w:rsid w:val="00994A1E"/>
    <w:rsid w:val="009C1ABC"/>
    <w:rsid w:val="009C308E"/>
    <w:rsid w:val="009E72DB"/>
    <w:rsid w:val="009F258B"/>
    <w:rsid w:val="009F40A8"/>
    <w:rsid w:val="00A05EDD"/>
    <w:rsid w:val="00A140F9"/>
    <w:rsid w:val="00A17084"/>
    <w:rsid w:val="00A35348"/>
    <w:rsid w:val="00A42D92"/>
    <w:rsid w:val="00A45690"/>
    <w:rsid w:val="00A5434A"/>
    <w:rsid w:val="00A57961"/>
    <w:rsid w:val="00A709DE"/>
    <w:rsid w:val="00A71250"/>
    <w:rsid w:val="00A753F6"/>
    <w:rsid w:val="00A83F92"/>
    <w:rsid w:val="00AA6F7D"/>
    <w:rsid w:val="00AC4582"/>
    <w:rsid w:val="00AE3963"/>
    <w:rsid w:val="00AE4E57"/>
    <w:rsid w:val="00AF61BA"/>
    <w:rsid w:val="00B10A56"/>
    <w:rsid w:val="00B30CBA"/>
    <w:rsid w:val="00B63FDE"/>
    <w:rsid w:val="00BA6953"/>
    <w:rsid w:val="00BB40D8"/>
    <w:rsid w:val="00BB496D"/>
    <w:rsid w:val="00BC0C53"/>
    <w:rsid w:val="00BC28C0"/>
    <w:rsid w:val="00BC56F0"/>
    <w:rsid w:val="00BD04B4"/>
    <w:rsid w:val="00BE2683"/>
    <w:rsid w:val="00BE5B0A"/>
    <w:rsid w:val="00BF7AA7"/>
    <w:rsid w:val="00C20CA8"/>
    <w:rsid w:val="00C254AF"/>
    <w:rsid w:val="00C25FDF"/>
    <w:rsid w:val="00C422E3"/>
    <w:rsid w:val="00C428E3"/>
    <w:rsid w:val="00C5499E"/>
    <w:rsid w:val="00C60407"/>
    <w:rsid w:val="00C620C9"/>
    <w:rsid w:val="00C80D6E"/>
    <w:rsid w:val="00C96BDA"/>
    <w:rsid w:val="00CA5113"/>
    <w:rsid w:val="00CB7BB0"/>
    <w:rsid w:val="00CC49DD"/>
    <w:rsid w:val="00D00976"/>
    <w:rsid w:val="00D04C74"/>
    <w:rsid w:val="00D137E0"/>
    <w:rsid w:val="00D21117"/>
    <w:rsid w:val="00D235E6"/>
    <w:rsid w:val="00D242D6"/>
    <w:rsid w:val="00D260B8"/>
    <w:rsid w:val="00D3004D"/>
    <w:rsid w:val="00D367B8"/>
    <w:rsid w:val="00D5028C"/>
    <w:rsid w:val="00D70971"/>
    <w:rsid w:val="00D74C79"/>
    <w:rsid w:val="00D91A6E"/>
    <w:rsid w:val="00DA033F"/>
    <w:rsid w:val="00DA0A1C"/>
    <w:rsid w:val="00DA262A"/>
    <w:rsid w:val="00DB1F4B"/>
    <w:rsid w:val="00DC524B"/>
    <w:rsid w:val="00DE5E12"/>
    <w:rsid w:val="00DF5977"/>
    <w:rsid w:val="00DF7079"/>
    <w:rsid w:val="00E015B1"/>
    <w:rsid w:val="00E02451"/>
    <w:rsid w:val="00E02DA3"/>
    <w:rsid w:val="00E11149"/>
    <w:rsid w:val="00E11B7A"/>
    <w:rsid w:val="00E1319E"/>
    <w:rsid w:val="00E16BD0"/>
    <w:rsid w:val="00E26D81"/>
    <w:rsid w:val="00E30FF3"/>
    <w:rsid w:val="00E339B2"/>
    <w:rsid w:val="00E4034E"/>
    <w:rsid w:val="00E43150"/>
    <w:rsid w:val="00E513F8"/>
    <w:rsid w:val="00E55B33"/>
    <w:rsid w:val="00E630EA"/>
    <w:rsid w:val="00E645C6"/>
    <w:rsid w:val="00E67CB3"/>
    <w:rsid w:val="00E71886"/>
    <w:rsid w:val="00E835B2"/>
    <w:rsid w:val="00E85CBA"/>
    <w:rsid w:val="00E90121"/>
    <w:rsid w:val="00E92F14"/>
    <w:rsid w:val="00E968A6"/>
    <w:rsid w:val="00EB35DA"/>
    <w:rsid w:val="00EC00BE"/>
    <w:rsid w:val="00EC29C7"/>
    <w:rsid w:val="00ED6565"/>
    <w:rsid w:val="00ED693C"/>
    <w:rsid w:val="00EE35D7"/>
    <w:rsid w:val="00EF4834"/>
    <w:rsid w:val="00F06064"/>
    <w:rsid w:val="00F227C9"/>
    <w:rsid w:val="00F371E2"/>
    <w:rsid w:val="00F52118"/>
    <w:rsid w:val="00F64E21"/>
    <w:rsid w:val="00F65C21"/>
    <w:rsid w:val="00F72E43"/>
    <w:rsid w:val="00F76134"/>
    <w:rsid w:val="00F81317"/>
    <w:rsid w:val="00F87BB6"/>
    <w:rsid w:val="00F90A02"/>
    <w:rsid w:val="00FC6924"/>
    <w:rsid w:val="00FD452C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2F30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2E0"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C96BDA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C96BDA"/>
    <w:rPr>
      <w:rFonts w:ascii="Cambria" w:eastAsia="Times New Roman" w:hAnsi="Cambria"/>
      <w:b/>
      <w:bCs/>
      <w:color w:val="4F81BD"/>
      <w:sz w:val="32"/>
      <w:szCs w:val="26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uiPriority w:val="99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E968A6"/>
    <w:pPr>
      <w:numPr>
        <w:numId w:val="1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E11149"/>
    <w:pPr>
      <w:keepNext/>
    </w:pPr>
    <w:rPr>
      <w:b/>
      <w:smallCaps/>
      <w:color w:val="1D9040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uiPriority w:val="22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link w:val="groenetekstChar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character" w:styleId="Emphasis">
    <w:name w:val="Emphasis"/>
    <w:basedOn w:val="DefaultParagraphFont"/>
    <w:uiPriority w:val="20"/>
    <w:qFormat/>
    <w:rsid w:val="00E02DA3"/>
    <w:rPr>
      <w:i/>
      <w:iCs/>
    </w:rPr>
  </w:style>
  <w:style w:type="paragraph" w:customStyle="1" w:styleId="rekenverwijzing">
    <w:name w:val="rekenverwijzing"/>
    <w:basedOn w:val="groenetekst"/>
    <w:link w:val="rekenverwijzingChar"/>
    <w:uiPriority w:val="99"/>
    <w:qFormat/>
    <w:rsid w:val="00D3004D"/>
    <w:rPr>
      <w:b/>
      <w:sz w:val="18"/>
    </w:rPr>
  </w:style>
  <w:style w:type="character" w:customStyle="1" w:styleId="groenetekstChar">
    <w:name w:val="groene_tekst Char"/>
    <w:basedOn w:val="DefaultParagraphFont"/>
    <w:link w:val="groenetekst"/>
    <w:rsid w:val="00D3004D"/>
    <w:rPr>
      <w:color w:val="008000"/>
      <w:sz w:val="26"/>
      <w:szCs w:val="22"/>
      <w:lang w:val="nl-NL"/>
    </w:rPr>
  </w:style>
  <w:style w:type="character" w:customStyle="1" w:styleId="rekenverwijzingChar">
    <w:name w:val="rekenverwijzing Char"/>
    <w:basedOn w:val="groenetekstChar"/>
    <w:link w:val="rekenverwijzing"/>
    <w:uiPriority w:val="99"/>
    <w:rsid w:val="00D3004D"/>
    <w:rPr>
      <w:b/>
      <w:color w:val="008000"/>
      <w:sz w:val="18"/>
      <w:szCs w:val="22"/>
      <w:lang w:val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6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32"/>
      <w:szCs w:val="26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eastAsia="Times New Roman" w:hAnsi="Arial" w:cs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link w:val="Heading2"/>
    <w:uiPriority w:val="9"/>
    <w:rPr>
      <w:rFonts w:ascii="Cambria" w:eastAsia="Times New Roman" w:hAnsi="Cambria"/>
      <w:b/>
      <w:bCs/>
      <w:color w:val="4F81BD"/>
      <w:sz w:val="32"/>
      <w:szCs w:val="26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</w:rPr>
  </w:style>
  <w:style w:type="character" w:customStyle="1" w:styleId="TitleChar">
    <w:name w:val="Title Char"/>
    <w:link w:val="Title"/>
    <w:uiPriority w:val="1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Pr>
      <w:b/>
      <w:color w:val="5B93D7"/>
      <w:sz w:val="32"/>
    </w:rPr>
  </w:style>
  <w:style w:type="paragraph" w:customStyle="1" w:styleId="Opgave">
    <w:name w:val="Opgave"/>
    <w:basedOn w:val="Normal"/>
    <w:qFormat/>
    <w:rsid w:val="00E968A6"/>
    <w:pPr>
      <w:numPr>
        <w:numId w:val="8"/>
      </w:numPr>
      <w:shd w:val="clear" w:color="auto" w:fill="339966"/>
    </w:pPr>
    <w:rPr>
      <w:b/>
      <w:color w:val="FFFFFF" w:themeColor="background1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www.natuurkwartier.nl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hyperlink" Target="http://derieterhoeve.biedmeer.nl/Webwinkel-Product-3416947/5145-gemengd-graan-gebroken-mais-met-zonnepit.html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hyperlink" Target="http://www.levendehave.nl/kennisbank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4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449D1DFE.dotm</Template>
  <TotalTime>0</TotalTime>
  <Pages>16</Pages>
  <Words>1659</Words>
  <Characters>10524</Characters>
  <Application>Microsoft Office Word</Application>
  <DocSecurity>0</DocSecurity>
  <Lines>619</Lines>
  <Paragraphs>264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Manager/>
  <Company>NVvW / Freudenthal Instituut</Company>
  <LinksUpToDate>false</LinksUpToDate>
  <CharactersWithSpaces>11919</CharactersWithSpaces>
  <SharedDoc>false</SharedDoc>
  <HyperlinkBase/>
  <HLinks>
    <vt:vector size="72" baseType="variant">
      <vt:variant>
        <vt:i4>327787</vt:i4>
      </vt:variant>
      <vt:variant>
        <vt:i4>6</vt:i4>
      </vt:variant>
      <vt:variant>
        <vt:i4>0</vt:i4>
      </vt:variant>
      <vt:variant>
        <vt:i4>5</vt:i4>
      </vt:variant>
      <vt:variant>
        <vt:lpwstr>http://www.schooltuinenleiden.nl/</vt:lpwstr>
      </vt:variant>
      <vt:variant>
        <vt:lpwstr/>
      </vt:variant>
      <vt:variant>
        <vt:i4>2031729</vt:i4>
      </vt:variant>
      <vt:variant>
        <vt:i4>3</vt:i4>
      </vt:variant>
      <vt:variant>
        <vt:i4>0</vt:i4>
      </vt:variant>
      <vt:variant>
        <vt:i4>5</vt:i4>
      </vt:variant>
      <vt:variant>
        <vt:lpwstr>http://schooltuindekorenaar.blogspot.com/</vt:lpwstr>
      </vt:variant>
      <vt:variant>
        <vt:lpwstr/>
      </vt:variant>
      <vt:variant>
        <vt:i4>7602292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http://www.youtube.com/watch?v=73uT8HRQhm0</vt:lpwstr>
      </vt:variant>
      <vt:variant>
        <vt:lpwstr/>
      </vt:variant>
      <vt:variant>
        <vt:i4>1310768</vt:i4>
      </vt:variant>
      <vt:variant>
        <vt:i4>2105</vt:i4>
      </vt:variant>
      <vt:variant>
        <vt:i4>1025</vt:i4>
      </vt:variant>
      <vt:variant>
        <vt:i4>1</vt:i4>
      </vt:variant>
      <vt:variant>
        <vt:lpwstr>schooltuin_060405_1</vt:lpwstr>
      </vt:variant>
      <vt:variant>
        <vt:lpwstr/>
      </vt:variant>
      <vt:variant>
        <vt:i4>1507364</vt:i4>
      </vt:variant>
      <vt:variant>
        <vt:i4>2426</vt:i4>
      </vt:variant>
      <vt:variant>
        <vt:i4>1026</vt:i4>
      </vt:variant>
      <vt:variant>
        <vt:i4>1</vt:i4>
      </vt:variant>
      <vt:variant>
        <vt:lpwstr>schooltuinen 2008</vt:lpwstr>
      </vt:variant>
      <vt:variant>
        <vt:lpwstr/>
      </vt:variant>
      <vt:variant>
        <vt:i4>7012456</vt:i4>
      </vt:variant>
      <vt:variant>
        <vt:i4>2979</vt:i4>
      </vt:variant>
      <vt:variant>
        <vt:i4>1030</vt:i4>
      </vt:variant>
      <vt:variant>
        <vt:i4>1</vt:i4>
      </vt:variant>
      <vt:variant>
        <vt:lpwstr>goudsbloem</vt:lpwstr>
      </vt:variant>
      <vt:variant>
        <vt:lpwstr/>
      </vt:variant>
      <vt:variant>
        <vt:i4>7995514</vt:i4>
      </vt:variant>
      <vt:variant>
        <vt:i4>2980</vt:i4>
      </vt:variant>
      <vt:variant>
        <vt:i4>1031</vt:i4>
      </vt:variant>
      <vt:variant>
        <vt:i4>1</vt:i4>
      </vt:variant>
      <vt:variant>
        <vt:lpwstr>peterselie</vt:lpwstr>
      </vt:variant>
      <vt:variant>
        <vt:lpwstr/>
      </vt:variant>
      <vt:variant>
        <vt:i4>7077906</vt:i4>
      </vt:variant>
      <vt:variant>
        <vt:i4>2981</vt:i4>
      </vt:variant>
      <vt:variant>
        <vt:i4>1032</vt:i4>
      </vt:variant>
      <vt:variant>
        <vt:i4>1</vt:i4>
      </vt:variant>
      <vt:variant>
        <vt:lpwstr>sla</vt:lpwstr>
      </vt:variant>
      <vt:variant>
        <vt:lpwstr/>
      </vt:variant>
      <vt:variant>
        <vt:i4>7995512</vt:i4>
      </vt:variant>
      <vt:variant>
        <vt:i4>2982</vt:i4>
      </vt:variant>
      <vt:variant>
        <vt:i4>1033</vt:i4>
      </vt:variant>
      <vt:variant>
        <vt:i4>1</vt:i4>
      </vt:variant>
      <vt:variant>
        <vt:lpwstr>tomaat</vt:lpwstr>
      </vt:variant>
      <vt:variant>
        <vt:lpwstr/>
      </vt:variant>
      <vt:variant>
        <vt:i4>6160496</vt:i4>
      </vt:variant>
      <vt:variant>
        <vt:i4>3575</vt:i4>
      </vt:variant>
      <vt:variant>
        <vt:i4>1034</vt:i4>
      </vt:variant>
      <vt:variant>
        <vt:i4>1</vt:i4>
      </vt:variant>
      <vt:variant>
        <vt:lpwstr>vijver039</vt:lpwstr>
      </vt:variant>
      <vt:variant>
        <vt:lpwstr/>
      </vt:variant>
      <vt:variant>
        <vt:i4>1638483</vt:i4>
      </vt:variant>
      <vt:variant>
        <vt:i4>6657</vt:i4>
      </vt:variant>
      <vt:variant>
        <vt:i4>1028</vt:i4>
      </vt:variant>
      <vt:variant>
        <vt:i4>1</vt:i4>
      </vt:variant>
      <vt:variant>
        <vt:lpwstr>tuinplan_</vt:lpwstr>
      </vt:variant>
      <vt:variant>
        <vt:lpwstr/>
      </vt:variant>
      <vt:variant>
        <vt:i4>1376275</vt:i4>
      </vt:variant>
      <vt:variant>
        <vt:i4>-1</vt:i4>
      </vt:variant>
      <vt:variant>
        <vt:i4>1172</vt:i4>
      </vt:variant>
      <vt:variant>
        <vt:i4>1</vt:i4>
      </vt:variant>
      <vt:variant>
        <vt:lpwstr>griftpark_tuintjes_30m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Wijers, M.M.</cp:lastModifiedBy>
  <cp:revision>16</cp:revision>
  <cp:lastPrinted>2011-09-14T09:52:00Z</cp:lastPrinted>
  <dcterms:created xsi:type="dcterms:W3CDTF">2011-09-09T08:37:00Z</dcterms:created>
  <dcterms:modified xsi:type="dcterms:W3CDTF">2012-12-21T08:35:00Z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