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246" w:type="dxa"/>
        <w:jc w:val="center"/>
        <w:tblLook w:val="04A0" w:firstRow="1" w:lastRow="0" w:firstColumn="1" w:lastColumn="0" w:noHBand="0" w:noVBand="1"/>
      </w:tblPr>
      <w:tblGrid>
        <w:gridCol w:w="9287"/>
      </w:tblGrid>
      <w:tr w:rsidR="00BF7AA7" w:rsidRPr="00C620C9" w14:paraId="61196287" w14:textId="77777777" w:rsidTr="00A8227F">
        <w:trPr>
          <w:trHeight w:val="5455"/>
          <w:jc w:val="center"/>
        </w:trPr>
        <w:tc>
          <w:tcPr>
            <w:tcW w:w="9246" w:type="dxa"/>
          </w:tcPr>
          <w:p w14:paraId="0A405569" w14:textId="77777777" w:rsidR="00BF7AA7" w:rsidRPr="00C620C9" w:rsidRDefault="00A8227F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1DE5DAAB" wp14:editId="160287FF">
                  <wp:extent cx="5760085" cy="8151495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kengroen_sb_5_voorkant.pdf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85" cy="8151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E5B687" w14:textId="68BCAD80" w:rsidR="003176ED" w:rsidRDefault="003176ED" w:rsidP="00F87BB6">
      <w:pPr>
        <w:spacing w:after="200" w:line="276" w:lineRule="auto"/>
      </w:pPr>
    </w:p>
    <w:p w14:paraId="30488254" w14:textId="77777777" w:rsidR="00BF7AA7" w:rsidRDefault="003176ED" w:rsidP="00F87BB6">
      <w:pPr>
        <w:spacing w:after="200" w:line="276" w:lineRule="auto"/>
      </w:pPr>
      <w:r>
        <w:br w:type="column"/>
      </w:r>
    </w:p>
    <w:p w14:paraId="2958F14D" w14:textId="77777777" w:rsidR="003176ED" w:rsidRDefault="003176ED" w:rsidP="00F87BB6">
      <w:pPr>
        <w:spacing w:after="200" w:line="276" w:lineRule="auto"/>
      </w:pPr>
    </w:p>
    <w:p w14:paraId="542DDCBB" w14:textId="77777777" w:rsidR="003176ED" w:rsidRDefault="003176ED" w:rsidP="00F87BB6">
      <w:pPr>
        <w:spacing w:after="200" w:line="276" w:lineRule="auto"/>
      </w:pPr>
    </w:p>
    <w:p w14:paraId="3937CB3B" w14:textId="77777777" w:rsidR="00920DD5" w:rsidRDefault="00920DD5" w:rsidP="00920DD5">
      <w:r>
        <w:t>Colofon</w:t>
      </w:r>
    </w:p>
    <w:p w14:paraId="2C7C63C3" w14:textId="77777777" w:rsidR="00920DD5" w:rsidRDefault="00920DD5" w:rsidP="00920DD5">
      <w:proofErr w:type="spellStart"/>
      <w:r>
        <w:t>RekenGroen</w:t>
      </w:r>
      <w:proofErr w:type="spellEnd"/>
      <w:r>
        <w:t>. Rekenen voor vmbo-groen en mbo-groen</w:t>
      </w:r>
    </w:p>
    <w:p w14:paraId="3B0BF4B3" w14:textId="643DBF34" w:rsidR="00920DD5" w:rsidRDefault="00920DD5" w:rsidP="00920DD5">
      <w:r>
        <w:t>Module Stadsboerderij – De keuken</w:t>
      </w:r>
    </w:p>
    <w:p w14:paraId="54B74E18" w14:textId="77777777" w:rsidR="00920DD5" w:rsidRDefault="00920DD5" w:rsidP="00920DD5">
      <w:proofErr w:type="spellStart"/>
      <w:r>
        <w:t>Leerlingtekst</w:t>
      </w:r>
      <w:proofErr w:type="spellEnd"/>
    </w:p>
    <w:p w14:paraId="173BCB1C" w14:textId="509FF3AF" w:rsidR="00920DD5" w:rsidRDefault="00920DD5" w:rsidP="00920DD5">
      <w:r>
        <w:t xml:space="preserve">Versie 1.0. </w:t>
      </w:r>
      <w:r w:rsidR="00A2227E">
        <w:t>November</w:t>
      </w:r>
      <w:r>
        <w:t xml:space="preserve"> 2012</w:t>
      </w:r>
    </w:p>
    <w:p w14:paraId="6BEBA339" w14:textId="77777777" w:rsidR="00920DD5" w:rsidRDefault="00920DD5" w:rsidP="00920DD5">
      <w:r>
        <w:t>Auteurs: Monica Wijers, Mieke Abels, Elise van Vliet, Vincent Jonker</w:t>
      </w:r>
    </w:p>
    <w:p w14:paraId="49E1A86F" w14:textId="77777777" w:rsidR="00920DD5" w:rsidRDefault="00920DD5" w:rsidP="00920DD5">
      <w:r>
        <w:t>www.rekengroen.nl</w:t>
      </w:r>
    </w:p>
    <w:p w14:paraId="7107855C" w14:textId="77777777" w:rsidR="00920DD5" w:rsidRDefault="00920DD5" w:rsidP="00920DD5"/>
    <w:tbl>
      <w:tblPr>
        <w:tblW w:w="0" w:type="auto"/>
        <w:tblLook w:val="04A0" w:firstRow="1" w:lastRow="0" w:firstColumn="1" w:lastColumn="0" w:noHBand="0" w:noVBand="1"/>
      </w:tblPr>
      <w:tblGrid>
        <w:gridCol w:w="5876"/>
      </w:tblGrid>
      <w:tr w:rsidR="00920DD5" w14:paraId="730AF240" w14:textId="77777777" w:rsidTr="00D47503">
        <w:trPr>
          <w:trHeight w:val="300"/>
        </w:trPr>
        <w:tc>
          <w:tcPr>
            <w:tcW w:w="5876" w:type="dxa"/>
            <w:shd w:val="clear" w:color="auto" w:fill="auto"/>
          </w:tcPr>
          <w:p w14:paraId="48940EDC" w14:textId="77777777" w:rsidR="00920DD5" w:rsidRDefault="00920DD5" w:rsidP="00D47503">
            <w:r>
              <w:t xml:space="preserve"> </w:t>
            </w:r>
            <w:r>
              <w:rPr>
                <w:noProof/>
                <w:lang w:val="en-US"/>
              </w:rPr>
              <w:drawing>
                <wp:inline distT="0" distB="0" distL="0" distR="0" wp14:anchorId="05FC6369" wp14:editId="3E7E64D3">
                  <wp:extent cx="1016000" cy="190500"/>
                  <wp:effectExtent l="0" t="0" r="0" b="0"/>
                  <wp:docPr id="3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79CFE4" w14:textId="77777777" w:rsidR="003176ED" w:rsidRPr="00C620C9" w:rsidRDefault="003176ED" w:rsidP="00F87BB6">
      <w:pPr>
        <w:spacing w:after="200" w:line="276" w:lineRule="auto"/>
      </w:pPr>
    </w:p>
    <w:p w14:paraId="78981894" w14:textId="0579CFD1" w:rsidR="00BF7AA7" w:rsidRPr="00C620C9" w:rsidRDefault="003176ED">
      <w:pPr>
        <w:sectPr w:rsidR="00BF7AA7" w:rsidRPr="00C620C9" w:rsidSect="006A60D7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7" w:h="16840" w:code="9"/>
          <w:pgMar w:top="1440" w:right="1418" w:bottom="1559" w:left="1418" w:header="720" w:footer="720" w:gutter="0"/>
          <w:cols w:space="720"/>
          <w:docGrid w:linePitch="360"/>
        </w:sectPr>
      </w:pPr>
      <w:r>
        <w:br/>
      </w:r>
    </w:p>
    <w:p w14:paraId="7DF3E72A" w14:textId="77777777" w:rsidR="00E91B3A" w:rsidRPr="00CE25F0" w:rsidRDefault="00CE25F0" w:rsidP="00CE25F0">
      <w:pPr>
        <w:pStyle w:val="Heading1"/>
        <w:rPr>
          <w:lang w:val="en-US"/>
        </w:rPr>
      </w:pPr>
      <w:r>
        <w:rPr>
          <w:lang w:val="en-US"/>
        </w:rPr>
        <w:lastRenderedPageBreak/>
        <w:t xml:space="preserve">     5_</w:t>
      </w:r>
      <w:r w:rsidR="004A7045">
        <w:rPr>
          <w:lang w:val="en-US"/>
        </w:rPr>
        <w:t xml:space="preserve">in </w:t>
      </w:r>
      <w:r w:rsidR="00A6314F">
        <w:rPr>
          <w:lang w:val="en-US"/>
        </w:rPr>
        <w:t>de keuken</w:t>
      </w:r>
    </w:p>
    <w:p w14:paraId="10F82AC6" w14:textId="77777777" w:rsidR="00FF28C3" w:rsidRPr="00F92BF5" w:rsidRDefault="00FF28C3" w:rsidP="00F92BF5">
      <w:pPr>
        <w:jc w:val="center"/>
        <w:rPr>
          <w:sz w:val="18"/>
          <w:lang w:val="en-US"/>
        </w:rPr>
      </w:pPr>
    </w:p>
    <w:tbl>
      <w:tblPr>
        <w:tblW w:w="0" w:type="auto"/>
        <w:tblInd w:w="170" w:type="dxa"/>
        <w:tblBorders>
          <w:left w:val="single" w:sz="48" w:space="0" w:color="008000"/>
        </w:tblBorders>
        <w:shd w:val="clear" w:color="C6D9F1" w:fill="F1F3E9"/>
        <w:tblCellMar>
          <w:top w:w="113" w:type="dxa"/>
          <w:bottom w:w="113" w:type="dxa"/>
        </w:tblCellMar>
        <w:tblLook w:val="01E0" w:firstRow="1" w:lastRow="1" w:firstColumn="1" w:lastColumn="1" w:noHBand="0" w:noVBand="0"/>
      </w:tblPr>
      <w:tblGrid>
        <w:gridCol w:w="361"/>
        <w:gridCol w:w="4539"/>
        <w:gridCol w:w="4252"/>
      </w:tblGrid>
      <w:tr w:rsidR="00E91B3A" w:rsidRPr="00C620C9" w14:paraId="21D8A2FD" w14:textId="77777777" w:rsidTr="00775BCB">
        <w:trPr>
          <w:trHeight w:val="699"/>
        </w:trPr>
        <w:tc>
          <w:tcPr>
            <w:tcW w:w="361" w:type="dxa"/>
            <w:shd w:val="clear" w:color="C6D9F1" w:fill="F1F3E9"/>
          </w:tcPr>
          <w:p w14:paraId="1B8DB2CB" w14:textId="77777777" w:rsidR="00E91B3A" w:rsidRDefault="00E91B3A" w:rsidP="00775BCB">
            <w:pPr>
              <w:pStyle w:val="groenetekst"/>
            </w:pPr>
          </w:p>
        </w:tc>
        <w:tc>
          <w:tcPr>
            <w:tcW w:w="8791" w:type="dxa"/>
            <w:gridSpan w:val="2"/>
            <w:shd w:val="clear" w:color="C6D9F1" w:fill="F1F3E9"/>
          </w:tcPr>
          <w:p w14:paraId="2610C674" w14:textId="77777777" w:rsidR="004D2DE6" w:rsidRPr="007A07B6" w:rsidRDefault="00775BCB" w:rsidP="00B51A54">
            <w:pPr>
              <w:pStyle w:val="groenetekst"/>
              <w:rPr>
                <w:rFonts w:ascii="Lucida Grande" w:hAnsi="Lucida Grande" w:cs="Lucida Grande"/>
                <w:color w:val="3F3F3F"/>
                <w:sz w:val="22"/>
              </w:rPr>
            </w:pPr>
            <w:r w:rsidRPr="00775BCB">
              <w:t>Scholen, buitenschoolse opvang, peuterspeelzalen, buurtverenigingen en andere organisaties kunnen de stadsboerderij bezoeken met groepen die groter zijn dan vijftien personen</w:t>
            </w:r>
            <w:r w:rsidRPr="007A07B6">
              <w:rPr>
                <w:rFonts w:ascii="Lucida Grande" w:hAnsi="Lucida Grande" w:cs="Lucida Grande"/>
                <w:color w:val="3F3F3F"/>
                <w:sz w:val="22"/>
              </w:rPr>
              <w:t xml:space="preserve">. </w:t>
            </w:r>
            <w:r w:rsidRPr="00775BCB">
              <w:t xml:space="preserve">Ze </w:t>
            </w:r>
            <w:r w:rsidR="00233349">
              <w:t>moeten</w:t>
            </w:r>
            <w:r w:rsidRPr="00775BCB">
              <w:t xml:space="preserve"> zich dan </w:t>
            </w:r>
            <w:r w:rsidR="00233349">
              <w:t>minstens 5 dagen van tevoren aan</w:t>
            </w:r>
            <w:r w:rsidRPr="00775BCB">
              <w:t>melden</w:t>
            </w:r>
            <w:r w:rsidRPr="007A07B6">
              <w:rPr>
                <w:rFonts w:ascii="Lucida Grande" w:hAnsi="Lucida Grande" w:cs="Lucida Grande"/>
                <w:color w:val="3F3F3F"/>
                <w:sz w:val="22"/>
              </w:rPr>
              <w:t xml:space="preserve">. </w:t>
            </w:r>
          </w:p>
          <w:p w14:paraId="6C9A0629" w14:textId="77777777" w:rsidR="004D2DE6" w:rsidRPr="007A07B6" w:rsidRDefault="004D2DE6" w:rsidP="00B51A54">
            <w:pPr>
              <w:pStyle w:val="groenetekst"/>
              <w:rPr>
                <w:rFonts w:ascii="Lucida Grande" w:hAnsi="Lucida Grande" w:cs="Lucida Grande"/>
                <w:color w:val="3F3F3F"/>
                <w:sz w:val="22"/>
              </w:rPr>
            </w:pPr>
          </w:p>
          <w:p w14:paraId="6BEB51AC" w14:textId="77777777" w:rsidR="00E91B3A" w:rsidRPr="007A07B6" w:rsidRDefault="00775BCB" w:rsidP="00B51A54">
            <w:pPr>
              <w:pStyle w:val="groenetekst"/>
              <w:rPr>
                <w:rFonts w:ascii="Lucida Grande" w:hAnsi="Lucida Grande" w:cs="Lucida Grande"/>
                <w:color w:val="3F3F3F"/>
                <w:sz w:val="22"/>
              </w:rPr>
            </w:pPr>
            <w:r w:rsidRPr="00775BCB">
              <w:t>Deze groepe</w:t>
            </w:r>
            <w:r w:rsidR="00233349">
              <w:t xml:space="preserve">n kunnen, tegen betaling, </w:t>
            </w:r>
            <w:r>
              <w:t>pannenkoeken of ham</w:t>
            </w:r>
            <w:r w:rsidRPr="00775BCB">
              <w:t>burgers bestellen.</w:t>
            </w:r>
            <w:r w:rsidR="00233349">
              <w:t xml:space="preserve"> </w:t>
            </w:r>
            <w:r w:rsidR="00A6314F">
              <w:t>Die worden in de keuken van de stadsboerderij gebakken.</w:t>
            </w:r>
          </w:p>
          <w:p w14:paraId="3DA91A36" w14:textId="77777777" w:rsidR="00FF28C3" w:rsidRDefault="00FF28C3" w:rsidP="00B51A54">
            <w:pPr>
              <w:pStyle w:val="groenetekst"/>
            </w:pPr>
          </w:p>
          <w:p w14:paraId="1B5F64A8" w14:textId="21A72156" w:rsidR="00E91B3A" w:rsidRDefault="00E91B3A" w:rsidP="00B51A54">
            <w:pPr>
              <w:pStyle w:val="groenetekst"/>
            </w:pPr>
            <w:r>
              <w:t xml:space="preserve">Jij </w:t>
            </w:r>
            <w:r w:rsidR="00D47503">
              <w:t>zoekt uit</w:t>
            </w:r>
            <w:r w:rsidR="00CE25F0">
              <w:t xml:space="preserve"> wat dit gaat kosten en wat een goede verkoopprijs is</w:t>
            </w:r>
            <w:r>
              <w:t>.</w:t>
            </w:r>
          </w:p>
          <w:p w14:paraId="35A54F1C" w14:textId="74FCE992" w:rsidR="00E91B3A" w:rsidRDefault="00E91B3A" w:rsidP="00D47503">
            <w:pPr>
              <w:pStyle w:val="groenetekst"/>
            </w:pPr>
            <w:r>
              <w:t xml:space="preserve">Je </w:t>
            </w:r>
            <w:r w:rsidR="00D47503">
              <w:t>kijkt</w:t>
            </w:r>
            <w:r>
              <w:t xml:space="preserve"> eerst kijken hoe je pannenkoeken maakt en wat je allemaal nodig hebt.</w:t>
            </w:r>
          </w:p>
        </w:tc>
      </w:tr>
      <w:tr w:rsidR="00E91B3A" w:rsidRPr="00C620C9" w14:paraId="57432469" w14:textId="77777777" w:rsidTr="00775BCB">
        <w:trPr>
          <w:trHeight w:val="3938"/>
        </w:trPr>
        <w:tc>
          <w:tcPr>
            <w:tcW w:w="361" w:type="dxa"/>
            <w:shd w:val="clear" w:color="C6D9F1" w:fill="F1F3E9"/>
          </w:tcPr>
          <w:p w14:paraId="0EF19822" w14:textId="77777777" w:rsidR="00E91B3A" w:rsidRDefault="00E91B3A" w:rsidP="00775BCB">
            <w:pPr>
              <w:pStyle w:val="groenetekst"/>
            </w:pPr>
          </w:p>
        </w:tc>
        <w:tc>
          <w:tcPr>
            <w:tcW w:w="4539" w:type="dxa"/>
            <w:shd w:val="clear" w:color="C6D9F1" w:fill="F1F3E9"/>
          </w:tcPr>
          <w:p w14:paraId="65660A1F" w14:textId="77777777" w:rsidR="00E91B3A" w:rsidRDefault="00FC4A41" w:rsidP="00F92BF5">
            <w:pPr>
              <w:pStyle w:val="groenetekst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7A280C1D" wp14:editId="6D65A380">
                  <wp:extent cx="1028700" cy="1981200"/>
                  <wp:effectExtent l="0" t="0" r="0" b="0"/>
                  <wp:docPr id="2" name="Picture 2" descr="http://www.koopmans.com/upload/products/pannenkoeken-origine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koopmans.com/upload/products/pannenkoeken-origine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r:link="rId17" cstate="print"/>
                          <a:srcRect l="24519" r="235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9F22D4" w14:textId="77777777" w:rsidR="00E91B3A" w:rsidRDefault="00E91B3A" w:rsidP="00E91B3A">
            <w:pPr>
              <w:pStyle w:val="groenetekst"/>
            </w:pPr>
            <w:r>
              <w:t>Eén pak pannenkoekenmix is goed voor 12 pannenkoeken.</w:t>
            </w:r>
          </w:p>
          <w:p w14:paraId="7207D124" w14:textId="77777777" w:rsidR="00E91B3A" w:rsidRDefault="00E91B3A" w:rsidP="00E91B3A">
            <w:pPr>
              <w:pStyle w:val="groenetekst"/>
            </w:pPr>
          </w:p>
        </w:tc>
        <w:tc>
          <w:tcPr>
            <w:tcW w:w="4252" w:type="dxa"/>
            <w:shd w:val="clear" w:color="C6D9F1" w:fill="F1F3E9"/>
            <w:vAlign w:val="center"/>
          </w:tcPr>
          <w:p w14:paraId="30EF3FC6" w14:textId="77777777" w:rsidR="00E91B3A" w:rsidRDefault="00FC4A41" w:rsidP="00F92BF5">
            <w:pPr>
              <w:pStyle w:val="groenetekst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6F3E6626" wp14:editId="47E1BB5C">
                  <wp:extent cx="2219325" cy="2676525"/>
                  <wp:effectExtent l="19050" t="0" r="9525" b="0"/>
                  <wp:docPr id="3" name="Picture 3" descr="pannenkoeken-origine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annenkoeken-origine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267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6E65C5" w14:textId="77777777" w:rsidR="00F92BF5" w:rsidRPr="00C620C9" w:rsidRDefault="00F92BF5" w:rsidP="00F92BF5">
            <w:pPr>
              <w:pStyle w:val="groenetekst"/>
              <w:jc w:val="center"/>
            </w:pPr>
          </w:p>
        </w:tc>
      </w:tr>
      <w:tr w:rsidR="00E91B3A" w:rsidRPr="00C620C9" w14:paraId="446F2B20" w14:textId="77777777" w:rsidTr="00E91B3A">
        <w:trPr>
          <w:trHeight w:val="843"/>
        </w:trPr>
        <w:tc>
          <w:tcPr>
            <w:tcW w:w="361" w:type="dxa"/>
            <w:shd w:val="clear" w:color="C6D9F1" w:fill="F1F3E9"/>
          </w:tcPr>
          <w:p w14:paraId="45D8B4EC" w14:textId="77777777" w:rsidR="00E91B3A" w:rsidRDefault="00E91B3A" w:rsidP="00775BCB">
            <w:pPr>
              <w:pStyle w:val="groenetekst"/>
            </w:pPr>
          </w:p>
        </w:tc>
        <w:tc>
          <w:tcPr>
            <w:tcW w:w="8791" w:type="dxa"/>
            <w:gridSpan w:val="2"/>
            <w:shd w:val="clear" w:color="C6D9F1" w:fill="F1F3E9"/>
          </w:tcPr>
          <w:p w14:paraId="25A1A757" w14:textId="0C9D7743" w:rsidR="00E91B3A" w:rsidRPr="00C620C9" w:rsidRDefault="00D47503" w:rsidP="00E91B3A">
            <w:pPr>
              <w:pStyle w:val="groenetekst"/>
            </w:pPr>
            <w:r>
              <w:t>F</w:t>
            </w:r>
            <w:r w:rsidR="00E91B3A" w:rsidRPr="00C620C9">
              <w:t>ilmpje over het maken van pannenkoeken.</w:t>
            </w:r>
          </w:p>
          <w:p w14:paraId="459D73C5" w14:textId="77777777" w:rsidR="00E91B3A" w:rsidRPr="00E91B3A" w:rsidRDefault="00D47503" w:rsidP="00E91B3A">
            <w:pPr>
              <w:pStyle w:val="groenetekst"/>
            </w:pPr>
            <w:hyperlink r:id="rId19" w:history="1">
              <w:r w:rsidR="00E91B3A" w:rsidRPr="00C620C9">
                <w:rPr>
                  <w:rStyle w:val="Hyperlink"/>
                </w:rPr>
                <w:t>http://www.koopmans.com/recepten/bakfilms/pannenkoeken/</w:t>
              </w:r>
            </w:hyperlink>
          </w:p>
        </w:tc>
      </w:tr>
    </w:tbl>
    <w:p w14:paraId="77D64D4D" w14:textId="77777777" w:rsidR="00C620C9" w:rsidRDefault="00C620C9" w:rsidP="008E3AB0"/>
    <w:p w14:paraId="73608BA4" w14:textId="77777777" w:rsidR="006A60D7" w:rsidRPr="008E3AB0" w:rsidRDefault="006A60D7" w:rsidP="008E3AB0">
      <w:pPr>
        <w:pStyle w:val="streepje"/>
      </w:pPr>
    </w:p>
    <w:tbl>
      <w:tblPr>
        <w:tblW w:w="9305" w:type="dxa"/>
        <w:tblLayout w:type="fixed"/>
        <w:tblLook w:val="04A0" w:firstRow="1" w:lastRow="0" w:firstColumn="1" w:lastColumn="0" w:noHBand="0" w:noVBand="1"/>
      </w:tblPr>
      <w:tblGrid>
        <w:gridCol w:w="534"/>
        <w:gridCol w:w="8771"/>
      </w:tblGrid>
      <w:tr w:rsidR="00C620C9" w:rsidRPr="00C620C9" w14:paraId="4F276A50" w14:textId="77777777" w:rsidTr="00C620C9">
        <w:tc>
          <w:tcPr>
            <w:tcW w:w="534" w:type="dxa"/>
          </w:tcPr>
          <w:p w14:paraId="59D9F868" w14:textId="77777777" w:rsidR="00C620C9" w:rsidRPr="00EA3DBA" w:rsidRDefault="00C620C9" w:rsidP="00C620C9">
            <w:pPr>
              <w:pStyle w:val="Opgave"/>
            </w:pPr>
          </w:p>
        </w:tc>
        <w:tc>
          <w:tcPr>
            <w:tcW w:w="8771" w:type="dxa"/>
          </w:tcPr>
          <w:p w14:paraId="1A1B81EE" w14:textId="56DE5EDA" w:rsidR="00C620C9" w:rsidRDefault="00A57961" w:rsidP="00C620C9">
            <w:r>
              <w:t xml:space="preserve">Je </w:t>
            </w:r>
            <w:r w:rsidR="00D47503">
              <w:t>maakt</w:t>
            </w:r>
            <w:r>
              <w:t xml:space="preserve"> 24 pannenkoeken.</w:t>
            </w:r>
          </w:p>
          <w:p w14:paraId="2C543A44" w14:textId="77777777" w:rsidR="00C620C9" w:rsidRDefault="00A57961" w:rsidP="00FD60FD">
            <w:pPr>
              <w:rPr>
                <w:noProof/>
              </w:rPr>
            </w:pPr>
            <w:r>
              <w:rPr>
                <w:noProof/>
              </w:rPr>
              <w:t xml:space="preserve">Hoeveel melk heb je </w:t>
            </w:r>
            <w:r w:rsidR="004B3676">
              <w:rPr>
                <w:noProof/>
              </w:rPr>
              <w:t>hiervoor</w:t>
            </w:r>
            <w:r>
              <w:rPr>
                <w:noProof/>
              </w:rPr>
              <w:t xml:space="preserve"> nodig?</w:t>
            </w:r>
          </w:p>
          <w:p w14:paraId="364BFC06" w14:textId="77777777" w:rsidR="008777F4" w:rsidRDefault="008777F4" w:rsidP="00FD60FD">
            <w:pPr>
              <w:rPr>
                <w:noProof/>
              </w:rPr>
            </w:pPr>
          </w:p>
          <w:p w14:paraId="1C104A4C" w14:textId="77777777" w:rsidR="00BC56F0" w:rsidRDefault="008777F4" w:rsidP="00FD60FD">
            <w:r>
              <w:rPr>
                <w:noProof/>
              </w:rPr>
              <w:t>…………………………………………………………………………………………………………………………….</w:t>
            </w:r>
          </w:p>
          <w:p w14:paraId="37FF1077" w14:textId="77777777" w:rsidR="00BC56F0" w:rsidRPr="00C620C9" w:rsidRDefault="00BC56F0" w:rsidP="00FD60FD"/>
        </w:tc>
      </w:tr>
    </w:tbl>
    <w:p w14:paraId="36266B09" w14:textId="77777777" w:rsidR="008242EF" w:rsidRDefault="008242EF" w:rsidP="00C620C9"/>
    <w:p w14:paraId="7AE5084A" w14:textId="77777777" w:rsidR="008242EF" w:rsidRDefault="008242EF" w:rsidP="00C620C9"/>
    <w:tbl>
      <w:tblPr>
        <w:tblW w:w="0" w:type="auto"/>
        <w:tblInd w:w="170" w:type="dxa"/>
        <w:tblBorders>
          <w:left w:val="single" w:sz="48" w:space="0" w:color="008000"/>
        </w:tblBorders>
        <w:shd w:val="clear" w:color="C6D9F1" w:fill="F1F3E9"/>
        <w:tblCellMar>
          <w:top w:w="113" w:type="dxa"/>
          <w:bottom w:w="113" w:type="dxa"/>
        </w:tblCellMar>
        <w:tblLook w:val="01E0" w:firstRow="1" w:lastRow="1" w:firstColumn="1" w:lastColumn="1" w:noHBand="0" w:noVBand="0"/>
      </w:tblPr>
      <w:tblGrid>
        <w:gridCol w:w="361"/>
        <w:gridCol w:w="8791"/>
      </w:tblGrid>
      <w:tr w:rsidR="008242EF" w:rsidRPr="00C620C9" w14:paraId="6FB2D7BF" w14:textId="77777777" w:rsidTr="008242EF">
        <w:trPr>
          <w:trHeight w:val="6417"/>
        </w:trPr>
        <w:tc>
          <w:tcPr>
            <w:tcW w:w="361" w:type="dxa"/>
            <w:shd w:val="clear" w:color="C6D9F1" w:fill="F1F3E9"/>
          </w:tcPr>
          <w:p w14:paraId="3F7BFEC9" w14:textId="77777777" w:rsidR="008242EF" w:rsidRDefault="008242EF" w:rsidP="008242EF">
            <w:pPr>
              <w:pStyle w:val="groenetekst"/>
            </w:pPr>
          </w:p>
        </w:tc>
        <w:tc>
          <w:tcPr>
            <w:tcW w:w="8791" w:type="dxa"/>
            <w:shd w:val="clear" w:color="C6D9F1" w:fill="F1F3E9"/>
          </w:tcPr>
          <w:tbl>
            <w:tblPr>
              <w:tblW w:w="0" w:type="auto"/>
              <w:jc w:val="center"/>
              <w:tblInd w:w="882" w:type="dxa"/>
              <w:tblLook w:val="04A0" w:firstRow="1" w:lastRow="0" w:firstColumn="1" w:lastColumn="0" w:noHBand="0" w:noVBand="1"/>
            </w:tblPr>
            <w:tblGrid>
              <w:gridCol w:w="1795"/>
              <w:gridCol w:w="1833"/>
              <w:gridCol w:w="1790"/>
              <w:gridCol w:w="1795"/>
            </w:tblGrid>
            <w:tr w:rsidR="008242EF" w14:paraId="42D8D00A" w14:textId="77777777" w:rsidTr="00F92BF5">
              <w:trPr>
                <w:trHeight w:val="3111"/>
                <w:jc w:val="center"/>
              </w:trPr>
              <w:tc>
                <w:tcPr>
                  <w:tcW w:w="1795" w:type="dxa"/>
                  <w:vAlign w:val="bottom"/>
                </w:tcPr>
                <w:p w14:paraId="12EA4142" w14:textId="77777777" w:rsidR="008242EF" w:rsidRDefault="00FC4A41" w:rsidP="008242EF">
                  <w:pPr>
                    <w:spacing w:line="210" w:lineRule="atLeast"/>
                    <w:jc w:val="center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39DDA67E" wp14:editId="07490319">
                        <wp:extent cx="952500" cy="1905000"/>
                        <wp:effectExtent l="19050" t="0" r="0" b="0"/>
                        <wp:docPr id="4" name="Picture 4" descr="De%20Zaanse%20Hoeve%20Halfvolle%20Melk%20(2%20liter%20can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De%20Zaanse%20Hoeve%20Halfvolle%20Melk%20(2%20liter%20can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rcRect l="24001" r="2599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1905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33" w:type="dxa"/>
                  <w:vAlign w:val="bottom"/>
                </w:tcPr>
                <w:p w14:paraId="3FD64B75" w14:textId="77777777" w:rsidR="008242EF" w:rsidRDefault="008242EF" w:rsidP="008242EF">
                  <w:pPr>
                    <w:spacing w:line="210" w:lineRule="atLeast"/>
                    <w:jc w:val="center"/>
                  </w:pPr>
                </w:p>
                <w:p w14:paraId="1B19901D" w14:textId="77777777" w:rsidR="008242EF" w:rsidRDefault="008242EF" w:rsidP="008242EF">
                  <w:pPr>
                    <w:spacing w:line="210" w:lineRule="atLeast"/>
                    <w:jc w:val="center"/>
                  </w:pPr>
                </w:p>
                <w:p w14:paraId="3EBA5C63" w14:textId="77777777" w:rsidR="008242EF" w:rsidRDefault="008242EF" w:rsidP="008242EF">
                  <w:pPr>
                    <w:spacing w:line="210" w:lineRule="atLeast"/>
                    <w:jc w:val="center"/>
                  </w:pPr>
                </w:p>
                <w:p w14:paraId="0E77101E" w14:textId="77777777" w:rsidR="008242EF" w:rsidRDefault="00FC4A41" w:rsidP="008242EF">
                  <w:pPr>
                    <w:spacing w:line="210" w:lineRule="atLeast"/>
                    <w:jc w:val="center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170888F6" wp14:editId="3D7B05A8">
                        <wp:extent cx="704850" cy="1362075"/>
                        <wp:effectExtent l="0" t="0" r="0" b="0"/>
                        <wp:docPr id="5" name="Picture 5" descr="Koopmans Pannenkoeken Originee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Koopmans Pannenkoeken Originee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 l="24519" r="2355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4850" cy="1362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90" w:type="dxa"/>
                  <w:vAlign w:val="bottom"/>
                </w:tcPr>
                <w:p w14:paraId="08B213B0" w14:textId="77777777" w:rsidR="008242EF" w:rsidRDefault="008242EF" w:rsidP="008242EF">
                  <w:pPr>
                    <w:jc w:val="center"/>
                  </w:pPr>
                </w:p>
                <w:p w14:paraId="32A9F0AC" w14:textId="77777777" w:rsidR="008242EF" w:rsidRDefault="008242EF" w:rsidP="008242EF">
                  <w:pPr>
                    <w:jc w:val="center"/>
                  </w:pPr>
                </w:p>
                <w:p w14:paraId="3C82D6FE" w14:textId="77777777" w:rsidR="008242EF" w:rsidRDefault="008242EF" w:rsidP="008242EF">
                  <w:pPr>
                    <w:jc w:val="center"/>
                  </w:pPr>
                </w:p>
                <w:p w14:paraId="027EA651" w14:textId="77777777" w:rsidR="008242EF" w:rsidRDefault="008242EF" w:rsidP="008242EF">
                  <w:pPr>
                    <w:jc w:val="center"/>
                  </w:pPr>
                </w:p>
                <w:p w14:paraId="4FBF354F" w14:textId="77777777" w:rsidR="008242EF" w:rsidRDefault="008242EF" w:rsidP="008242EF">
                  <w:pPr>
                    <w:jc w:val="center"/>
                  </w:pPr>
                </w:p>
                <w:p w14:paraId="756D0744" w14:textId="77777777" w:rsidR="008242EF" w:rsidRDefault="008242EF" w:rsidP="008242EF">
                  <w:pPr>
                    <w:jc w:val="center"/>
                  </w:pPr>
                </w:p>
                <w:p w14:paraId="72BCBE4D" w14:textId="77777777" w:rsidR="008242EF" w:rsidRDefault="00FC4A41" w:rsidP="008242EF">
                  <w:pPr>
                    <w:jc w:val="center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3394D207" wp14:editId="6F4A21C5">
                        <wp:extent cx="762000" cy="466725"/>
                        <wp:effectExtent l="19050" t="0" r="0" b="0"/>
                        <wp:docPr id="6" name="Picture 6" descr="000400586_002_133933_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000400586_002_133933_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/>
                                <a:srcRect t="18750" b="2000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00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95" w:type="dxa"/>
                  <w:vAlign w:val="bottom"/>
                </w:tcPr>
                <w:p w14:paraId="4DDD80E4" w14:textId="77777777" w:rsidR="008242EF" w:rsidRDefault="008242EF" w:rsidP="008242EF">
                  <w:pPr>
                    <w:spacing w:line="210" w:lineRule="atLeast"/>
                    <w:jc w:val="center"/>
                  </w:pPr>
                </w:p>
                <w:p w14:paraId="45A67A7A" w14:textId="77777777" w:rsidR="008242EF" w:rsidRDefault="008242EF" w:rsidP="008242EF">
                  <w:pPr>
                    <w:spacing w:line="210" w:lineRule="atLeast"/>
                    <w:jc w:val="center"/>
                  </w:pPr>
                </w:p>
                <w:p w14:paraId="1EB57762" w14:textId="77777777" w:rsidR="008242EF" w:rsidRDefault="008242EF" w:rsidP="008242EF">
                  <w:pPr>
                    <w:spacing w:line="210" w:lineRule="atLeast"/>
                    <w:jc w:val="center"/>
                  </w:pPr>
                </w:p>
                <w:p w14:paraId="32B1B502" w14:textId="77777777" w:rsidR="008242EF" w:rsidRDefault="008242EF" w:rsidP="008242EF">
                  <w:pPr>
                    <w:spacing w:line="210" w:lineRule="atLeast"/>
                    <w:jc w:val="center"/>
                  </w:pPr>
                </w:p>
                <w:p w14:paraId="6679CF5D" w14:textId="77777777" w:rsidR="008242EF" w:rsidRDefault="008242EF" w:rsidP="008242EF">
                  <w:pPr>
                    <w:spacing w:line="210" w:lineRule="atLeast"/>
                    <w:jc w:val="center"/>
                  </w:pPr>
                </w:p>
                <w:p w14:paraId="6A15011E" w14:textId="77777777" w:rsidR="008242EF" w:rsidRPr="004B3676" w:rsidRDefault="00FC4A41" w:rsidP="008242EF">
                  <w:pPr>
                    <w:spacing w:line="210" w:lineRule="atLeast"/>
                    <w:jc w:val="center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09FE6A7F" wp14:editId="00483B38">
                        <wp:extent cx="952500" cy="952500"/>
                        <wp:effectExtent l="19050" t="0" r="0" b="0"/>
                        <wp:docPr id="7" name="Picture 7" descr="Vrije-uitloop-eier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Vrije-uitloop-eiere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95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242EF" w14:paraId="4F9C6B72" w14:textId="77777777" w:rsidTr="00F92BF5">
              <w:trPr>
                <w:jc w:val="center"/>
              </w:trPr>
              <w:tc>
                <w:tcPr>
                  <w:tcW w:w="1795" w:type="dxa"/>
                </w:tcPr>
                <w:p w14:paraId="12B1D7F1" w14:textId="77777777" w:rsidR="008242EF" w:rsidRDefault="008242EF" w:rsidP="008242EF">
                  <w:pPr>
                    <w:spacing w:line="210" w:lineRule="atLeast"/>
                    <w:jc w:val="center"/>
                  </w:pPr>
                  <w:r>
                    <w:t>MELK</w:t>
                  </w:r>
                </w:p>
                <w:p w14:paraId="4BB5F6E4" w14:textId="77777777" w:rsidR="008242EF" w:rsidRPr="0075237A" w:rsidRDefault="008242EF" w:rsidP="008242EF">
                  <w:pPr>
                    <w:jc w:val="center"/>
                    <w:rPr>
                      <w:sz w:val="18"/>
                      <w:szCs w:val="18"/>
                    </w:rPr>
                  </w:pPr>
                  <w:r w:rsidRPr="0075237A">
                    <w:rPr>
                      <w:sz w:val="18"/>
                      <w:szCs w:val="18"/>
                    </w:rPr>
                    <w:t>2 liter</w:t>
                  </w:r>
                </w:p>
                <w:p w14:paraId="1ECD6777" w14:textId="77777777" w:rsidR="008242EF" w:rsidRPr="0075237A" w:rsidRDefault="008242EF" w:rsidP="008242EF">
                  <w:pPr>
                    <w:jc w:val="center"/>
                    <w:rPr>
                      <w:szCs w:val="26"/>
                    </w:rPr>
                  </w:pPr>
                  <w:r w:rsidRPr="0075237A">
                    <w:rPr>
                      <w:szCs w:val="26"/>
                    </w:rPr>
                    <w:t>€</w:t>
                  </w:r>
                  <w:r w:rsidR="008E3AB0">
                    <w:rPr>
                      <w:szCs w:val="26"/>
                    </w:rPr>
                    <w:t xml:space="preserve"> </w:t>
                  </w:r>
                  <w:r w:rsidRPr="0075237A">
                    <w:rPr>
                      <w:szCs w:val="26"/>
                    </w:rPr>
                    <w:t>0,91</w:t>
                  </w:r>
                </w:p>
                <w:p w14:paraId="49070384" w14:textId="77777777" w:rsidR="008242EF" w:rsidRDefault="008242EF" w:rsidP="008242EF">
                  <w:pPr>
                    <w:spacing w:line="210" w:lineRule="atLeast"/>
                    <w:jc w:val="center"/>
                  </w:pPr>
                </w:p>
              </w:tc>
              <w:tc>
                <w:tcPr>
                  <w:tcW w:w="1833" w:type="dxa"/>
                </w:tcPr>
                <w:p w14:paraId="2D1EBD24" w14:textId="77777777" w:rsidR="008242EF" w:rsidRDefault="008242EF" w:rsidP="008242EF">
                  <w:pPr>
                    <w:spacing w:line="210" w:lineRule="atLeast"/>
                    <w:jc w:val="center"/>
                  </w:pPr>
                  <w:r>
                    <w:t>MEEL</w:t>
                  </w:r>
                </w:p>
                <w:p w14:paraId="0F4ACDEC" w14:textId="77777777" w:rsidR="008242EF" w:rsidRPr="0075237A" w:rsidRDefault="008242EF" w:rsidP="008242EF">
                  <w:pPr>
                    <w:jc w:val="center"/>
                    <w:rPr>
                      <w:sz w:val="18"/>
                      <w:szCs w:val="18"/>
                    </w:rPr>
                  </w:pPr>
                  <w:r w:rsidRPr="0075237A">
                    <w:rPr>
                      <w:sz w:val="18"/>
                      <w:szCs w:val="18"/>
                    </w:rPr>
                    <w:t>pak à 400 gram</w:t>
                  </w:r>
                </w:p>
                <w:p w14:paraId="43CA80EB" w14:textId="77777777" w:rsidR="008242EF" w:rsidRDefault="008242EF" w:rsidP="008242EF">
                  <w:pPr>
                    <w:spacing w:line="210" w:lineRule="atLeast"/>
                    <w:jc w:val="center"/>
                  </w:pPr>
                  <w:r w:rsidRPr="0075237A">
                    <w:rPr>
                      <w:szCs w:val="26"/>
                    </w:rPr>
                    <w:t>€</w:t>
                  </w:r>
                  <w:r w:rsidR="008E3AB0">
                    <w:rPr>
                      <w:szCs w:val="26"/>
                    </w:rPr>
                    <w:t xml:space="preserve"> </w:t>
                  </w:r>
                  <w:r w:rsidRPr="0075237A">
                    <w:rPr>
                      <w:szCs w:val="26"/>
                    </w:rPr>
                    <w:t>1,89</w:t>
                  </w:r>
                </w:p>
              </w:tc>
              <w:tc>
                <w:tcPr>
                  <w:tcW w:w="1790" w:type="dxa"/>
                </w:tcPr>
                <w:p w14:paraId="4AC09B53" w14:textId="77777777" w:rsidR="008242EF" w:rsidRDefault="008242EF" w:rsidP="008242EF">
                  <w:pPr>
                    <w:jc w:val="center"/>
                  </w:pPr>
                  <w:r>
                    <w:t>BOTER</w:t>
                  </w:r>
                </w:p>
                <w:p w14:paraId="5A13A4D4" w14:textId="77777777" w:rsidR="008242EF" w:rsidRPr="0075237A" w:rsidRDefault="008242EF" w:rsidP="008242EF">
                  <w:pPr>
                    <w:jc w:val="center"/>
                    <w:rPr>
                      <w:sz w:val="18"/>
                      <w:szCs w:val="18"/>
                    </w:rPr>
                  </w:pPr>
                  <w:r w:rsidRPr="0075237A">
                    <w:rPr>
                      <w:sz w:val="18"/>
                      <w:szCs w:val="18"/>
                    </w:rPr>
                    <w:t>200 gram</w:t>
                  </w:r>
                </w:p>
                <w:p w14:paraId="3EA74583" w14:textId="77777777" w:rsidR="008242EF" w:rsidRDefault="008242EF" w:rsidP="008242EF">
                  <w:pPr>
                    <w:jc w:val="center"/>
                  </w:pPr>
                  <w:r>
                    <w:t>€</w:t>
                  </w:r>
                  <w:r w:rsidR="008E3AB0">
                    <w:t xml:space="preserve"> </w:t>
                  </w:r>
                  <w:r>
                    <w:t>0,68</w:t>
                  </w:r>
                </w:p>
              </w:tc>
              <w:tc>
                <w:tcPr>
                  <w:tcW w:w="1795" w:type="dxa"/>
                </w:tcPr>
                <w:p w14:paraId="32228D08" w14:textId="77777777" w:rsidR="008242EF" w:rsidRDefault="008242EF" w:rsidP="008242EF">
                  <w:pPr>
                    <w:spacing w:line="210" w:lineRule="atLeast"/>
                    <w:jc w:val="center"/>
                  </w:pPr>
                  <w:r>
                    <w:t>EIEREN</w:t>
                  </w:r>
                </w:p>
                <w:p w14:paraId="72892898" w14:textId="77777777" w:rsidR="008242EF" w:rsidRPr="0075237A" w:rsidRDefault="008242EF" w:rsidP="008242EF">
                  <w:pPr>
                    <w:spacing w:line="210" w:lineRule="atLeast"/>
                    <w:jc w:val="center"/>
                    <w:rPr>
                      <w:sz w:val="18"/>
                      <w:szCs w:val="18"/>
                    </w:rPr>
                  </w:pPr>
                  <w:r w:rsidRPr="0075237A">
                    <w:rPr>
                      <w:sz w:val="18"/>
                      <w:szCs w:val="18"/>
                    </w:rPr>
                    <w:t>6 STUKS</w:t>
                  </w:r>
                </w:p>
                <w:p w14:paraId="12E7545F" w14:textId="77777777" w:rsidR="008242EF" w:rsidRDefault="008242EF" w:rsidP="008242EF">
                  <w:pPr>
                    <w:spacing w:line="210" w:lineRule="atLeast"/>
                    <w:jc w:val="center"/>
                  </w:pPr>
                  <w:r>
                    <w:t>€</w:t>
                  </w:r>
                  <w:r w:rsidR="008E3AB0">
                    <w:t xml:space="preserve"> </w:t>
                  </w:r>
                  <w:r>
                    <w:t>0,89</w:t>
                  </w:r>
                </w:p>
              </w:tc>
            </w:tr>
            <w:tr w:rsidR="008242EF" w14:paraId="491F2104" w14:textId="77777777" w:rsidTr="00F92BF5">
              <w:trPr>
                <w:jc w:val="center"/>
              </w:trPr>
              <w:tc>
                <w:tcPr>
                  <w:tcW w:w="1795" w:type="dxa"/>
                </w:tcPr>
                <w:p w14:paraId="3ED2D153" w14:textId="77777777" w:rsidR="008242EF" w:rsidRDefault="008242EF" w:rsidP="008242EF">
                  <w:pPr>
                    <w:spacing w:line="210" w:lineRule="atLeast"/>
                    <w:jc w:val="center"/>
                  </w:pPr>
                </w:p>
              </w:tc>
              <w:tc>
                <w:tcPr>
                  <w:tcW w:w="1833" w:type="dxa"/>
                  <w:vAlign w:val="bottom"/>
                </w:tcPr>
                <w:p w14:paraId="38B53FFC" w14:textId="77777777" w:rsidR="008242EF" w:rsidRDefault="00FC4A41" w:rsidP="008242EF">
                  <w:pPr>
                    <w:spacing w:line="210" w:lineRule="atLeast"/>
                    <w:jc w:val="center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6E1485D8" wp14:editId="245F99A5">
                        <wp:extent cx="952500" cy="952500"/>
                        <wp:effectExtent l="19050" t="0" r="0" b="0"/>
                        <wp:docPr id="8" name="Picture 8" descr="Poedersuik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Poedersuik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95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C64706E" w14:textId="77777777" w:rsidR="008242EF" w:rsidRDefault="008242EF" w:rsidP="008242EF">
                  <w:pPr>
                    <w:spacing w:line="210" w:lineRule="atLeast"/>
                    <w:jc w:val="center"/>
                  </w:pPr>
                  <w:r>
                    <w:t>POEDERSUIKER</w:t>
                  </w:r>
                </w:p>
                <w:p w14:paraId="5439E32F" w14:textId="77777777" w:rsidR="008242EF" w:rsidRDefault="008242EF" w:rsidP="008242EF">
                  <w:pPr>
                    <w:spacing w:line="210" w:lineRule="atLeast"/>
                    <w:jc w:val="center"/>
                  </w:pPr>
                  <w:r>
                    <w:t>€</w:t>
                  </w:r>
                  <w:r w:rsidR="008E3AB0">
                    <w:t xml:space="preserve"> </w:t>
                  </w:r>
                  <w:r>
                    <w:t>0,69</w:t>
                  </w:r>
                </w:p>
              </w:tc>
              <w:tc>
                <w:tcPr>
                  <w:tcW w:w="1790" w:type="dxa"/>
                  <w:vAlign w:val="bottom"/>
                </w:tcPr>
                <w:p w14:paraId="4BCD56E5" w14:textId="77777777" w:rsidR="008242EF" w:rsidRDefault="00FC4A41" w:rsidP="008242EF">
                  <w:pPr>
                    <w:spacing w:line="210" w:lineRule="atLeast"/>
                    <w:jc w:val="center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02961FA5" wp14:editId="5448A21B">
                        <wp:extent cx="952500" cy="952500"/>
                        <wp:effectExtent l="19050" t="0" r="0" b="0"/>
                        <wp:docPr id="9" name="Picture 9" descr="Van Gilse schenkstroo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Van Gilse schenkstroo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95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F8B5A59" w14:textId="77777777" w:rsidR="008242EF" w:rsidRDefault="008242EF" w:rsidP="008242EF">
                  <w:pPr>
                    <w:spacing w:line="210" w:lineRule="atLeast"/>
                    <w:jc w:val="center"/>
                  </w:pPr>
                  <w:r>
                    <w:t>STROOP</w:t>
                  </w:r>
                </w:p>
                <w:p w14:paraId="4015C2ED" w14:textId="77777777" w:rsidR="008242EF" w:rsidRDefault="008242EF" w:rsidP="008242EF">
                  <w:pPr>
                    <w:spacing w:line="210" w:lineRule="atLeast"/>
                    <w:jc w:val="center"/>
                  </w:pPr>
                  <w:r>
                    <w:t>€</w:t>
                  </w:r>
                  <w:r w:rsidR="008E3AB0">
                    <w:t xml:space="preserve"> </w:t>
                  </w:r>
                  <w:r>
                    <w:t>0,75</w:t>
                  </w:r>
                </w:p>
              </w:tc>
              <w:tc>
                <w:tcPr>
                  <w:tcW w:w="1795" w:type="dxa"/>
                </w:tcPr>
                <w:p w14:paraId="1DE3D996" w14:textId="77777777" w:rsidR="008242EF" w:rsidRDefault="008242EF" w:rsidP="008242EF">
                  <w:pPr>
                    <w:spacing w:line="210" w:lineRule="atLeast"/>
                    <w:jc w:val="center"/>
                  </w:pPr>
                </w:p>
              </w:tc>
            </w:tr>
          </w:tbl>
          <w:p w14:paraId="4A4261E8" w14:textId="77777777" w:rsidR="008242EF" w:rsidRPr="00C620C9" w:rsidRDefault="008242EF" w:rsidP="008242EF">
            <w:pPr>
              <w:pStyle w:val="groenetekst"/>
            </w:pPr>
          </w:p>
        </w:tc>
      </w:tr>
    </w:tbl>
    <w:p w14:paraId="3B0BABC1" w14:textId="77777777" w:rsidR="00FD60FD" w:rsidRPr="00C620C9" w:rsidRDefault="00FD60FD" w:rsidP="00FD60FD"/>
    <w:p w14:paraId="49C8DE35" w14:textId="77777777" w:rsidR="004B3676" w:rsidRPr="00C620C9" w:rsidRDefault="004B3676" w:rsidP="006A60D7">
      <w:pPr>
        <w:pStyle w:val="streepje"/>
      </w:pPr>
    </w:p>
    <w:tbl>
      <w:tblPr>
        <w:tblW w:w="9305" w:type="dxa"/>
        <w:tblLayout w:type="fixed"/>
        <w:tblLook w:val="04A0" w:firstRow="1" w:lastRow="0" w:firstColumn="1" w:lastColumn="0" w:noHBand="0" w:noVBand="1"/>
      </w:tblPr>
      <w:tblGrid>
        <w:gridCol w:w="534"/>
        <w:gridCol w:w="8771"/>
      </w:tblGrid>
      <w:tr w:rsidR="004B3676" w:rsidRPr="00C620C9" w14:paraId="37702C35" w14:textId="77777777" w:rsidTr="004B3676">
        <w:tc>
          <w:tcPr>
            <w:tcW w:w="534" w:type="dxa"/>
          </w:tcPr>
          <w:p w14:paraId="3A0181F4" w14:textId="77777777" w:rsidR="004B3676" w:rsidRPr="00EA3DBA" w:rsidRDefault="004B3676" w:rsidP="004B3676">
            <w:pPr>
              <w:pStyle w:val="Opgave"/>
            </w:pPr>
          </w:p>
        </w:tc>
        <w:tc>
          <w:tcPr>
            <w:tcW w:w="8771" w:type="dxa"/>
          </w:tcPr>
          <w:p w14:paraId="66E33A4A" w14:textId="77777777" w:rsidR="004B3676" w:rsidRDefault="008E59A0" w:rsidP="004B3676">
            <w:r>
              <w:t xml:space="preserve">Laat met een berekening </w:t>
            </w:r>
            <w:r w:rsidR="00CE25F0">
              <w:t xml:space="preserve">zien </w:t>
            </w:r>
            <w:r>
              <w:t>dat</w:t>
            </w:r>
            <w:r w:rsidR="008777F4">
              <w:t xml:space="preserve"> je ongeveer </w:t>
            </w:r>
            <w:r>
              <w:t>€</w:t>
            </w:r>
            <w:r w:rsidR="008E3AB0">
              <w:t xml:space="preserve"> </w:t>
            </w:r>
            <w:r>
              <w:t xml:space="preserve">7,70 </w:t>
            </w:r>
            <w:r w:rsidR="008777F4">
              <w:t xml:space="preserve">kwijt bent aan </w:t>
            </w:r>
            <w:proofErr w:type="spellStart"/>
            <w:r w:rsidR="008777F4">
              <w:t>boodschap</w:t>
            </w:r>
            <w:r w:rsidR="00B839A6">
              <w:t>-</w:t>
            </w:r>
            <w:r w:rsidR="008777F4">
              <w:t>pen</w:t>
            </w:r>
            <w:proofErr w:type="spellEnd"/>
            <w:r w:rsidR="008777F4">
              <w:t xml:space="preserve"> voor </w:t>
            </w:r>
            <w:r w:rsidR="008242EF">
              <w:t xml:space="preserve">de </w:t>
            </w:r>
            <w:r>
              <w:t>24 pannenkoeken</w:t>
            </w:r>
            <w:r w:rsidR="008777F4">
              <w:t>.</w:t>
            </w:r>
          </w:p>
          <w:p w14:paraId="3640221E" w14:textId="77777777" w:rsidR="00FF28C3" w:rsidRDefault="00FF28C3" w:rsidP="004B3676">
            <w:pPr>
              <w:rPr>
                <w:noProof/>
              </w:rPr>
            </w:pPr>
          </w:p>
          <w:p w14:paraId="5569AEB1" w14:textId="77777777" w:rsidR="004B3676" w:rsidRDefault="008777F4" w:rsidP="004B3676">
            <w:pPr>
              <w:rPr>
                <w:noProof/>
              </w:rPr>
            </w:pPr>
            <w:r>
              <w:rPr>
                <w:noProof/>
              </w:rPr>
              <w:t>…………………………………………………………………………………………………………………</w:t>
            </w:r>
            <w:r w:rsidR="00F00D1B">
              <w:rPr>
                <w:noProof/>
              </w:rPr>
              <w:t>.</w:t>
            </w:r>
            <w:r>
              <w:rPr>
                <w:noProof/>
              </w:rPr>
              <w:t>…………</w:t>
            </w:r>
          </w:p>
          <w:p w14:paraId="525F9551" w14:textId="77777777" w:rsidR="008777F4" w:rsidRDefault="008777F4" w:rsidP="004B3676">
            <w:pPr>
              <w:rPr>
                <w:noProof/>
              </w:rPr>
            </w:pPr>
          </w:p>
          <w:p w14:paraId="37F0162C" w14:textId="77777777" w:rsidR="008777F4" w:rsidRDefault="008777F4" w:rsidP="008777F4">
            <w:r>
              <w:rPr>
                <w:noProof/>
              </w:rPr>
              <w:t>……………………………………………………………………………………………………………………</w:t>
            </w:r>
            <w:r w:rsidR="00F00D1B">
              <w:rPr>
                <w:noProof/>
              </w:rPr>
              <w:t>.</w:t>
            </w:r>
            <w:r>
              <w:rPr>
                <w:noProof/>
              </w:rPr>
              <w:t>………</w:t>
            </w:r>
          </w:p>
          <w:p w14:paraId="108F7658" w14:textId="77777777" w:rsidR="008777F4" w:rsidRDefault="008777F4" w:rsidP="004B3676"/>
          <w:p w14:paraId="6ABBD812" w14:textId="77777777" w:rsidR="008777F4" w:rsidRDefault="008777F4" w:rsidP="008777F4">
            <w:pPr>
              <w:rPr>
                <w:noProof/>
              </w:rPr>
            </w:pPr>
            <w:r>
              <w:rPr>
                <w:noProof/>
              </w:rPr>
              <w:t>…………………………………………………………………………………………………………………</w:t>
            </w:r>
            <w:r w:rsidR="00F00D1B">
              <w:rPr>
                <w:noProof/>
              </w:rPr>
              <w:t>.</w:t>
            </w:r>
            <w:r>
              <w:rPr>
                <w:noProof/>
              </w:rPr>
              <w:t>…………</w:t>
            </w:r>
          </w:p>
          <w:p w14:paraId="435D1D08" w14:textId="77777777" w:rsidR="00541B5E" w:rsidRDefault="00541B5E" w:rsidP="008777F4"/>
          <w:p w14:paraId="662F845C" w14:textId="77777777" w:rsidR="00541B5E" w:rsidRDefault="00541B5E" w:rsidP="008777F4">
            <w:r>
              <w:rPr>
                <w:noProof/>
              </w:rPr>
              <w:t>…………………………………………………………………………………………………………………</w:t>
            </w:r>
            <w:r w:rsidR="00F00D1B">
              <w:rPr>
                <w:noProof/>
              </w:rPr>
              <w:t>.</w:t>
            </w:r>
            <w:r>
              <w:rPr>
                <w:noProof/>
              </w:rPr>
              <w:t>…………</w:t>
            </w:r>
          </w:p>
          <w:p w14:paraId="47F5B010" w14:textId="77777777" w:rsidR="004B3676" w:rsidRPr="00C620C9" w:rsidRDefault="004B3676" w:rsidP="004B3676"/>
        </w:tc>
      </w:tr>
    </w:tbl>
    <w:p w14:paraId="655CB149" w14:textId="77777777" w:rsidR="004B3676" w:rsidRDefault="004B3676" w:rsidP="004B3676"/>
    <w:p w14:paraId="300A3B07" w14:textId="77777777" w:rsidR="00541B5E" w:rsidRPr="00C620C9" w:rsidRDefault="00541B5E" w:rsidP="006A60D7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541B5E" w:rsidRPr="00C620C9" w14:paraId="5B58B0EA" w14:textId="77777777" w:rsidTr="00F81317">
        <w:tc>
          <w:tcPr>
            <w:tcW w:w="534" w:type="dxa"/>
          </w:tcPr>
          <w:p w14:paraId="1387388A" w14:textId="77777777" w:rsidR="00541B5E" w:rsidRPr="00EA3DBA" w:rsidRDefault="00541B5E" w:rsidP="00F81317">
            <w:pPr>
              <w:pStyle w:val="Opgave"/>
            </w:pPr>
          </w:p>
        </w:tc>
        <w:tc>
          <w:tcPr>
            <w:tcW w:w="8788" w:type="dxa"/>
          </w:tcPr>
          <w:p w14:paraId="4590B410" w14:textId="77777777" w:rsidR="00541B5E" w:rsidRPr="00C620C9" w:rsidRDefault="00541B5E" w:rsidP="008E59A0">
            <w:pPr>
              <w:rPr>
                <w:b/>
              </w:rPr>
            </w:pPr>
            <w:r>
              <w:t xml:space="preserve">Wat </w:t>
            </w:r>
            <w:r w:rsidR="008E59A0">
              <w:t xml:space="preserve">is de </w:t>
            </w:r>
            <w:r>
              <w:t>kost</w:t>
            </w:r>
            <w:r w:rsidR="008E59A0">
              <w:t>prijs</w:t>
            </w:r>
            <w:r>
              <w:t xml:space="preserve"> </w:t>
            </w:r>
            <w:r w:rsidR="008E59A0">
              <w:t>v</w:t>
            </w:r>
            <w:r>
              <w:t>an één pannenkoek?</w:t>
            </w:r>
          </w:p>
        </w:tc>
      </w:tr>
      <w:tr w:rsidR="00541B5E" w:rsidRPr="00C620C9" w14:paraId="145D30D6" w14:textId="77777777" w:rsidTr="00F81317">
        <w:tc>
          <w:tcPr>
            <w:tcW w:w="534" w:type="dxa"/>
          </w:tcPr>
          <w:p w14:paraId="7487D872" w14:textId="77777777" w:rsidR="00541B5E" w:rsidRPr="00C620C9" w:rsidRDefault="00541B5E" w:rsidP="00F81317"/>
        </w:tc>
        <w:tc>
          <w:tcPr>
            <w:tcW w:w="8788" w:type="dxa"/>
          </w:tcPr>
          <w:p w14:paraId="1A878CA5" w14:textId="77777777" w:rsidR="00541B5E" w:rsidRPr="00C620C9" w:rsidRDefault="00541B5E" w:rsidP="00F81317"/>
          <w:p w14:paraId="5D2B59E6" w14:textId="77777777" w:rsidR="00541B5E" w:rsidRPr="00C620C9" w:rsidRDefault="00541B5E" w:rsidP="00F81317">
            <w:r w:rsidRPr="00C620C9">
              <w:t>…………………………………………………………………………………………………………………</w:t>
            </w:r>
            <w:r w:rsidR="00F00D1B">
              <w:t>.</w:t>
            </w:r>
            <w:r w:rsidRPr="00C620C9">
              <w:t>…………</w:t>
            </w:r>
          </w:p>
          <w:p w14:paraId="6324C317" w14:textId="77777777" w:rsidR="00541B5E" w:rsidRPr="00C620C9" w:rsidRDefault="00541B5E" w:rsidP="00F81317"/>
        </w:tc>
      </w:tr>
    </w:tbl>
    <w:p w14:paraId="56272F4C" w14:textId="77777777" w:rsidR="00541B5E" w:rsidRDefault="00541B5E" w:rsidP="00541B5E">
      <w:pPr>
        <w:rPr>
          <w:szCs w:val="28"/>
        </w:rPr>
      </w:pPr>
    </w:p>
    <w:p w14:paraId="384E613C" w14:textId="77777777" w:rsidR="008E3AB0" w:rsidRDefault="008E3AB0" w:rsidP="00541B5E">
      <w:pPr>
        <w:rPr>
          <w:szCs w:val="28"/>
        </w:rPr>
      </w:pPr>
    </w:p>
    <w:tbl>
      <w:tblPr>
        <w:tblW w:w="9152" w:type="dxa"/>
        <w:tblInd w:w="170" w:type="dxa"/>
        <w:tblBorders>
          <w:left w:val="single" w:sz="48" w:space="0" w:color="008000"/>
        </w:tblBorders>
        <w:shd w:val="clear" w:color="C6D9F1" w:fill="F1F3E9"/>
        <w:tblCellMar>
          <w:top w:w="113" w:type="dxa"/>
          <w:bottom w:w="113" w:type="dxa"/>
        </w:tblCellMar>
        <w:tblLook w:val="01E0" w:firstRow="1" w:lastRow="1" w:firstColumn="1" w:lastColumn="1" w:noHBand="0" w:noVBand="0"/>
      </w:tblPr>
      <w:tblGrid>
        <w:gridCol w:w="342"/>
        <w:gridCol w:w="8810"/>
      </w:tblGrid>
      <w:tr w:rsidR="00FF28C3" w:rsidRPr="00C620C9" w14:paraId="7DFD4B64" w14:textId="77777777" w:rsidTr="00FF28C3">
        <w:trPr>
          <w:trHeight w:val="2519"/>
        </w:trPr>
        <w:tc>
          <w:tcPr>
            <w:tcW w:w="342" w:type="dxa"/>
            <w:shd w:val="clear" w:color="C6D9F1" w:fill="F1F3E9"/>
          </w:tcPr>
          <w:p w14:paraId="31F5007B" w14:textId="77777777" w:rsidR="00FF28C3" w:rsidRDefault="00FF28C3" w:rsidP="00FF28C3">
            <w:pPr>
              <w:pStyle w:val="groenetekst"/>
            </w:pPr>
          </w:p>
        </w:tc>
        <w:tc>
          <w:tcPr>
            <w:tcW w:w="8810" w:type="dxa"/>
            <w:shd w:val="clear" w:color="C6D9F1" w:fill="F1F3E9"/>
          </w:tcPr>
          <w:p w14:paraId="1F2045AD" w14:textId="77777777" w:rsidR="00FF28C3" w:rsidRDefault="00B839A6" w:rsidP="008E59A0">
            <w:pPr>
              <w:pStyle w:val="groenetekst"/>
              <w:rPr>
                <w:noProof/>
              </w:rPr>
            </w:pPr>
            <w:r>
              <w:rPr>
                <w:noProof/>
              </w:rPr>
              <w:t>Natuurlijk wil de stads</w:t>
            </w:r>
            <w:r w:rsidR="00FF28C3">
              <w:rPr>
                <w:noProof/>
              </w:rPr>
              <w:t>boerderij geen verlies lijden op de pannenkoeken. Ze maken het liefst winst</w:t>
            </w:r>
            <w:r w:rsidR="00CE25F0">
              <w:rPr>
                <w:noProof/>
              </w:rPr>
              <w:t>, z</w:t>
            </w:r>
            <w:r w:rsidR="008E59A0">
              <w:rPr>
                <w:noProof/>
              </w:rPr>
              <w:t>odat ze daarvan andere kosten kunnen betalen.</w:t>
            </w:r>
          </w:p>
          <w:p w14:paraId="341DD344" w14:textId="77777777" w:rsidR="008E59A0" w:rsidRDefault="008E59A0" w:rsidP="008E59A0">
            <w:pPr>
              <w:pStyle w:val="groenetekst"/>
              <w:rPr>
                <w:noProof/>
              </w:rPr>
            </w:pPr>
          </w:p>
          <w:p w14:paraId="773EB43D" w14:textId="77777777" w:rsidR="008E59A0" w:rsidRDefault="008E59A0" w:rsidP="008E59A0">
            <w:pPr>
              <w:pStyle w:val="groenetekst"/>
              <w:rPr>
                <w:noProof/>
              </w:rPr>
            </w:pPr>
            <w:r>
              <w:rPr>
                <w:szCs w:val="28"/>
              </w:rPr>
              <w:t>Hieronder zie je met een strook hoe het zit met kostprijs, verkoopprijs en winst</w:t>
            </w:r>
            <w:r w:rsidR="008E3AB0">
              <w:rPr>
                <w:szCs w:val="28"/>
              </w:rPr>
              <w:t>.</w:t>
            </w:r>
          </w:p>
          <w:p w14:paraId="3B956E83" w14:textId="77777777" w:rsidR="008E59A0" w:rsidRPr="008E59A0" w:rsidRDefault="00D47503" w:rsidP="008E59A0">
            <w:r>
              <w:rPr>
                <w:noProof/>
                <w:lang w:eastAsia="nl-NL"/>
              </w:rPr>
              <w:pict w14:anchorId="017FC340">
                <v:group id="_x0000_s1163" style="position:absolute;margin-left:58pt;margin-top:11.75pt;width:283.45pt;height:52.5pt;z-index:251655680" coordorigin="2805,1545" coordsize="5669,1050">
                  <v:group id="_x0000_s1164" style="position:absolute;left:2805;top:1545;width:5669;height:525" coordorigin="2055,4950" coordsize="5669,525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165" type="#_x0000_t202" style="position:absolute;left:2055;top:4950;width:5669;height:525" fillcolor="#d6e3bc">
                      <v:textbox style="mso-next-textbox:#_x0000_s1165">
                        <w:txbxContent>
                          <w:p w14:paraId="6416AF65" w14:textId="77777777" w:rsidR="00D47503" w:rsidRPr="000422B1" w:rsidRDefault="00D47503" w:rsidP="008E59A0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                       </w:t>
                            </w:r>
                            <w:r w:rsidRPr="0090670D">
                              <w:t>winst</w:t>
                            </w:r>
                          </w:p>
                        </w:txbxContent>
                      </v:textbox>
                    </v:shape>
                    <v:shape id="_x0000_s1166" type="#_x0000_t202" style="position:absolute;left:2055;top:4950;width:1871;height:525" fillcolor="#f2dbdb">
                      <v:textbox style="mso-next-textbox:#_x0000_s1166">
                        <w:txbxContent>
                          <w:p w14:paraId="0384F143" w14:textId="77777777" w:rsidR="00D47503" w:rsidRPr="000422B1" w:rsidRDefault="00D47503" w:rsidP="008E59A0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t>kost</w:t>
                            </w:r>
                            <w:r w:rsidRPr="0090670D">
                              <w:t>prijs</w:t>
                            </w:r>
                          </w:p>
                        </w:txbxContent>
                      </v:textbox>
                    </v:shape>
                  </v:group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_x0000_s1167" type="#_x0000_t32" style="position:absolute;left:2805;top:2370;width:5669;height:0" o:connectortype="straight">
                    <v:stroke startarrow="block" endarrow="block"/>
                  </v:shape>
                  <v:shape id="_x0000_s1168" type="#_x0000_t202" style="position:absolute;left:4425;top:2130;width:1635;height:465" stroked="f">
                    <v:textbox style="mso-next-textbox:#_x0000_s1168">
                      <w:txbxContent>
                        <w:p w14:paraId="0907B9E8" w14:textId="77777777" w:rsidR="00D47503" w:rsidRPr="000422B1" w:rsidRDefault="00D47503" w:rsidP="008E59A0">
                          <w:pPr>
                            <w:jc w:val="center"/>
                            <w:rPr>
                              <w:lang w:val="en-US"/>
                            </w:rPr>
                          </w:pPr>
                          <w:r w:rsidRPr="0090670D">
                            <w:t>verkoopprijs</w:t>
                          </w:r>
                        </w:p>
                      </w:txbxContent>
                    </v:textbox>
                  </v:shape>
                </v:group>
              </w:pict>
            </w:r>
          </w:p>
          <w:p w14:paraId="6EBD7639" w14:textId="77777777" w:rsidR="008E59A0" w:rsidRDefault="008E59A0" w:rsidP="008E59A0"/>
          <w:p w14:paraId="756D525A" w14:textId="77777777" w:rsidR="008E59A0" w:rsidRPr="008E59A0" w:rsidRDefault="008E59A0" w:rsidP="008E59A0">
            <w:pPr>
              <w:ind w:firstLine="720"/>
            </w:pPr>
          </w:p>
        </w:tc>
      </w:tr>
    </w:tbl>
    <w:p w14:paraId="79422F8A" w14:textId="77777777" w:rsidR="0090670D" w:rsidRDefault="0090670D" w:rsidP="0090670D"/>
    <w:p w14:paraId="7B26B6D8" w14:textId="77777777" w:rsidR="004A7045" w:rsidRPr="00C620C9" w:rsidRDefault="004A7045" w:rsidP="004A7045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4A7045" w:rsidRPr="00C620C9" w14:paraId="7A1EB257" w14:textId="77777777" w:rsidTr="004A7045">
        <w:tc>
          <w:tcPr>
            <w:tcW w:w="534" w:type="dxa"/>
          </w:tcPr>
          <w:p w14:paraId="17416419" w14:textId="77777777" w:rsidR="004A7045" w:rsidRPr="00EA3DBA" w:rsidRDefault="004A7045" w:rsidP="004A7045">
            <w:pPr>
              <w:pStyle w:val="Opgave"/>
            </w:pPr>
          </w:p>
        </w:tc>
        <w:tc>
          <w:tcPr>
            <w:tcW w:w="8788" w:type="dxa"/>
          </w:tcPr>
          <w:p w14:paraId="42A9CEA6" w14:textId="77777777" w:rsidR="004A7045" w:rsidRDefault="004A7045" w:rsidP="004A7045">
            <w:r>
              <w:t xml:space="preserve">In </w:t>
            </w:r>
            <w:r w:rsidR="00B839A6">
              <w:t xml:space="preserve">de </w:t>
            </w:r>
            <w:r>
              <w:t>tekening hierboven zie je dat geldt: Verkoopprijs = kostprijs + winst</w:t>
            </w:r>
            <w:r w:rsidR="008E3AB0">
              <w:t>.</w:t>
            </w:r>
          </w:p>
          <w:p w14:paraId="07699FA8" w14:textId="77777777" w:rsidR="004A7045" w:rsidRPr="00C620C9" w:rsidRDefault="004A7045" w:rsidP="004A7045">
            <w:pPr>
              <w:rPr>
                <w:b/>
              </w:rPr>
            </w:pPr>
          </w:p>
        </w:tc>
      </w:tr>
      <w:tr w:rsidR="004A7045" w:rsidRPr="00C620C9" w14:paraId="0F408BD6" w14:textId="77777777" w:rsidTr="004A7045">
        <w:tc>
          <w:tcPr>
            <w:tcW w:w="534" w:type="dxa"/>
          </w:tcPr>
          <w:p w14:paraId="06ACAA4C" w14:textId="77777777" w:rsidR="004A7045" w:rsidRPr="00C620C9" w:rsidRDefault="004A7045" w:rsidP="004A7045"/>
        </w:tc>
        <w:tc>
          <w:tcPr>
            <w:tcW w:w="8788" w:type="dxa"/>
          </w:tcPr>
          <w:p w14:paraId="290DCE4C" w14:textId="77777777" w:rsidR="004A7045" w:rsidRDefault="004A7045" w:rsidP="004A7045">
            <w:r>
              <w:t>Schrijf de rekenregel anders op:</w:t>
            </w:r>
          </w:p>
          <w:p w14:paraId="11B0054A" w14:textId="77777777" w:rsidR="004A7045" w:rsidRDefault="004A7045" w:rsidP="004A7045"/>
          <w:p w14:paraId="28C7ACE5" w14:textId="77777777" w:rsidR="004A7045" w:rsidRPr="00C620C9" w:rsidRDefault="004A7045" w:rsidP="004A7045">
            <w:r>
              <w:t>Winst = ……………………………………………………………………………..</w:t>
            </w:r>
          </w:p>
        </w:tc>
      </w:tr>
    </w:tbl>
    <w:p w14:paraId="3A413E86" w14:textId="77777777" w:rsidR="004A7045" w:rsidRPr="00C620C9" w:rsidRDefault="004A7045" w:rsidP="004A7045"/>
    <w:p w14:paraId="740873D7" w14:textId="77777777" w:rsidR="0090670D" w:rsidRDefault="0090670D" w:rsidP="006A60D7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C620C9" w:rsidRPr="00C620C9" w14:paraId="3FDBE0DA" w14:textId="77777777" w:rsidTr="00AA6F7D">
        <w:tc>
          <w:tcPr>
            <w:tcW w:w="534" w:type="dxa"/>
          </w:tcPr>
          <w:p w14:paraId="03510528" w14:textId="77777777" w:rsidR="00C620C9" w:rsidRPr="00EA3DBA" w:rsidRDefault="00C620C9" w:rsidP="00C620C9">
            <w:pPr>
              <w:pStyle w:val="Opgave"/>
            </w:pPr>
          </w:p>
        </w:tc>
        <w:tc>
          <w:tcPr>
            <w:tcW w:w="8788" w:type="dxa"/>
          </w:tcPr>
          <w:p w14:paraId="563F815C" w14:textId="77777777" w:rsidR="006471AB" w:rsidRDefault="008E59A0" w:rsidP="008E59A0">
            <w:r>
              <w:t>De pannenkoeken worden voor 1 euro per stuk verkocht.</w:t>
            </w:r>
          </w:p>
          <w:p w14:paraId="5D52783F" w14:textId="77777777" w:rsidR="008E59A0" w:rsidRPr="00C620C9" w:rsidRDefault="008E59A0" w:rsidP="008E59A0"/>
        </w:tc>
      </w:tr>
      <w:tr w:rsidR="008E59A0" w:rsidRPr="00C620C9" w14:paraId="44694996" w14:textId="77777777" w:rsidTr="00AA6F7D">
        <w:tc>
          <w:tcPr>
            <w:tcW w:w="534" w:type="dxa"/>
          </w:tcPr>
          <w:p w14:paraId="714DEE79" w14:textId="77777777" w:rsidR="008E59A0" w:rsidRPr="00EA3DBA" w:rsidRDefault="008E59A0" w:rsidP="008E59A0"/>
        </w:tc>
        <w:tc>
          <w:tcPr>
            <w:tcW w:w="8788" w:type="dxa"/>
          </w:tcPr>
          <w:p w14:paraId="55C28BA5" w14:textId="77777777" w:rsidR="008E59A0" w:rsidRDefault="008E59A0" w:rsidP="008E59A0">
            <w:pPr>
              <w:numPr>
                <w:ilvl w:val="0"/>
                <w:numId w:val="32"/>
              </w:numPr>
            </w:pPr>
            <w:r>
              <w:t>Vul de juiste bedragen in</w:t>
            </w:r>
            <w:r w:rsidR="008242EF">
              <w:t xml:space="preserve"> (gebruik je antwoord op vraag </w:t>
            </w:r>
            <w:r w:rsidR="00CE25F0">
              <w:t>3</w:t>
            </w:r>
            <w:r w:rsidR="008242EF">
              <w:t>)</w:t>
            </w:r>
            <w:r w:rsidR="008E3AB0">
              <w:t>.</w:t>
            </w:r>
          </w:p>
          <w:p w14:paraId="2374242A" w14:textId="77777777" w:rsidR="008E59A0" w:rsidRDefault="00D47503" w:rsidP="00F97C94">
            <w:pPr>
              <w:ind w:left="1167" w:hanging="807"/>
            </w:pPr>
            <w:r>
              <w:rPr>
                <w:noProof/>
                <w:lang w:eastAsia="nl-NL"/>
              </w:rPr>
              <w:pict w14:anchorId="1D7225C6">
                <v:group id="_x0000_s1169" style="position:absolute;left:0;text-align:left;margin-left:53.15pt;margin-top:10.15pt;width:283.45pt;height:52.5pt;z-index:251656704" coordorigin="2805,1545" coordsize="5669,1050">
                  <v:group id="_x0000_s1170" style="position:absolute;left:2805;top:1545;width:5669;height:525" coordorigin="2055,4950" coordsize="5669,525">
                    <v:shape id="_x0000_s1171" type="#_x0000_t202" style="position:absolute;left:2055;top:4950;width:5669;height:525" fillcolor="#d6e3bc">
                      <v:textbox style="mso-next-textbox:#_x0000_s1171">
                        <w:txbxContent>
                          <w:p w14:paraId="57DFC9D9" w14:textId="77777777" w:rsidR="00D47503" w:rsidRPr="000422B1" w:rsidRDefault="00D47503" w:rsidP="008E59A0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                       </w:t>
                            </w:r>
                            <w:r>
                              <w:t xml:space="preserve">……….. </w:t>
                            </w:r>
                          </w:p>
                        </w:txbxContent>
                      </v:textbox>
                    </v:shape>
                    <v:shape id="_x0000_s1172" type="#_x0000_t202" style="position:absolute;left:2055;top:4950;width:1871;height:525" fillcolor="#f2dbdb">
                      <v:textbox style="mso-next-textbox:#_x0000_s1172">
                        <w:txbxContent>
                          <w:p w14:paraId="63F1AC2E" w14:textId="77777777" w:rsidR="00D47503" w:rsidRPr="000422B1" w:rsidRDefault="00D47503" w:rsidP="008E59A0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t>………</w:t>
                            </w:r>
                          </w:p>
                        </w:txbxContent>
                      </v:textbox>
                    </v:shape>
                  </v:group>
                  <v:shape id="_x0000_s1173" type="#_x0000_t32" style="position:absolute;left:2805;top:2370;width:5669;height:0" o:connectortype="straight">
                    <v:stroke startarrow="block" endarrow="block"/>
                  </v:shape>
                  <v:shape id="_x0000_s1174" type="#_x0000_t202" style="position:absolute;left:4425;top:2130;width:1635;height:465" stroked="f">
                    <v:textbox style="mso-next-textbox:#_x0000_s1174">
                      <w:txbxContent>
                        <w:p w14:paraId="1B37C2A0" w14:textId="77777777" w:rsidR="00D47503" w:rsidRPr="000422B1" w:rsidRDefault="00D47503" w:rsidP="008E59A0">
                          <w:pPr>
                            <w:jc w:val="center"/>
                            <w:rPr>
                              <w:lang w:val="en-US"/>
                            </w:rPr>
                          </w:pPr>
                          <w:r>
                            <w:t>………..</w:t>
                          </w:r>
                        </w:p>
                      </w:txbxContent>
                    </v:textbox>
                  </v:shape>
                </v:group>
              </w:pict>
            </w:r>
          </w:p>
          <w:p w14:paraId="399C3653" w14:textId="77777777" w:rsidR="008E59A0" w:rsidRDefault="008E59A0" w:rsidP="008E59A0">
            <w:pPr>
              <w:ind w:left="360"/>
            </w:pPr>
            <w:r>
              <w:br/>
            </w:r>
          </w:p>
          <w:p w14:paraId="38DCEA8A" w14:textId="77777777" w:rsidR="008E59A0" w:rsidRDefault="008E59A0" w:rsidP="004A7045"/>
          <w:p w14:paraId="0E1E888D" w14:textId="77777777" w:rsidR="004A7045" w:rsidRDefault="004A7045" w:rsidP="004A7045"/>
        </w:tc>
      </w:tr>
      <w:tr w:rsidR="00C620C9" w:rsidRPr="00C620C9" w14:paraId="7D9B954C" w14:textId="77777777" w:rsidTr="00AA6F7D">
        <w:tc>
          <w:tcPr>
            <w:tcW w:w="534" w:type="dxa"/>
          </w:tcPr>
          <w:p w14:paraId="1638DA75" w14:textId="77777777" w:rsidR="00C620C9" w:rsidRPr="00C620C9" w:rsidRDefault="00C620C9" w:rsidP="00C620C9"/>
        </w:tc>
        <w:tc>
          <w:tcPr>
            <w:tcW w:w="8788" w:type="dxa"/>
          </w:tcPr>
          <w:p w14:paraId="1E21819D" w14:textId="4D3C04EF" w:rsidR="008E59A0" w:rsidRDefault="008E59A0" w:rsidP="008E59A0">
            <w:pPr>
              <w:numPr>
                <w:ilvl w:val="0"/>
                <w:numId w:val="32"/>
              </w:numPr>
            </w:pPr>
            <w:r>
              <w:t xml:space="preserve">Alicia zegt: </w:t>
            </w:r>
            <w:r w:rsidR="008E3AB0" w:rsidRPr="008E3AB0">
              <w:rPr>
                <w:i/>
              </w:rPr>
              <w:t>‘A</w:t>
            </w:r>
            <w:r w:rsidRPr="008E3AB0">
              <w:rPr>
                <w:i/>
              </w:rPr>
              <w:t xml:space="preserve">ls de pannenkoeken één euro per stuk </w:t>
            </w:r>
            <w:r w:rsidR="00D47503">
              <w:rPr>
                <w:i/>
              </w:rPr>
              <w:t>kosten,</w:t>
            </w:r>
            <w:r w:rsidRPr="008E3AB0">
              <w:rPr>
                <w:i/>
              </w:rPr>
              <w:t xml:space="preserve"> dan is de winst ongeveer 70% van de verkoopprijs.</w:t>
            </w:r>
            <w:r w:rsidR="008E3AB0" w:rsidRPr="008E3AB0">
              <w:rPr>
                <w:i/>
              </w:rPr>
              <w:t>’</w:t>
            </w:r>
            <w:r>
              <w:t xml:space="preserve"> </w:t>
            </w:r>
          </w:p>
          <w:p w14:paraId="067625FA" w14:textId="77777777" w:rsidR="00C620C9" w:rsidRPr="00C620C9" w:rsidRDefault="008E59A0" w:rsidP="008E3AB0">
            <w:pPr>
              <w:ind w:left="360"/>
            </w:pPr>
            <w:r>
              <w:t>Klopt dit? Leg uit.</w:t>
            </w:r>
            <w:r w:rsidR="008E3AB0">
              <w:br/>
            </w:r>
            <w:r w:rsidR="008E3AB0">
              <w:br/>
            </w:r>
            <w:r w:rsidR="00C620C9" w:rsidRPr="00C620C9">
              <w:t>………………………………………</w:t>
            </w:r>
            <w:r w:rsidR="008E3AB0">
              <w:t>………………………………………………………………………</w:t>
            </w:r>
            <w:r w:rsidR="00F00D1B">
              <w:t>..</w:t>
            </w:r>
            <w:r w:rsidR="008E3AB0">
              <w:t>………</w:t>
            </w:r>
            <w:r w:rsidR="008E3AB0">
              <w:br/>
            </w:r>
            <w:r w:rsidR="008E3AB0">
              <w:br/>
            </w:r>
            <w:r w:rsidR="00C620C9" w:rsidRPr="00C620C9">
              <w:t>………………………………………</w:t>
            </w:r>
            <w:r w:rsidR="008E3AB0">
              <w:t>…………………………………………………………………………</w:t>
            </w:r>
            <w:r w:rsidR="00F00D1B">
              <w:t>.</w:t>
            </w:r>
            <w:r w:rsidR="008E3AB0">
              <w:t>……</w:t>
            </w:r>
          </w:p>
        </w:tc>
      </w:tr>
    </w:tbl>
    <w:p w14:paraId="54BB8EA0" w14:textId="77777777" w:rsidR="00C620C9" w:rsidRPr="00C620C9" w:rsidRDefault="00C620C9" w:rsidP="00C620C9"/>
    <w:p w14:paraId="3A5B8071" w14:textId="77777777" w:rsidR="000422B1" w:rsidRPr="00C620C9" w:rsidRDefault="000422B1" w:rsidP="006A60D7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0422B1" w:rsidRPr="00C620C9" w14:paraId="3374950D" w14:textId="77777777" w:rsidTr="000422B1">
        <w:tc>
          <w:tcPr>
            <w:tcW w:w="534" w:type="dxa"/>
          </w:tcPr>
          <w:p w14:paraId="635B539A" w14:textId="77777777" w:rsidR="000422B1" w:rsidRPr="00EA3DBA" w:rsidRDefault="000422B1" w:rsidP="006471AB">
            <w:pPr>
              <w:pStyle w:val="Opgave"/>
            </w:pPr>
          </w:p>
        </w:tc>
        <w:tc>
          <w:tcPr>
            <w:tcW w:w="8788" w:type="dxa"/>
          </w:tcPr>
          <w:p w14:paraId="41A33202" w14:textId="77777777" w:rsidR="000422B1" w:rsidRDefault="000422B1" w:rsidP="000422B1">
            <w:r>
              <w:t xml:space="preserve">Jeroen zegt: </w:t>
            </w:r>
            <w:r w:rsidR="008E3AB0" w:rsidRPr="008E3AB0">
              <w:rPr>
                <w:i/>
                <w:iCs/>
              </w:rPr>
              <w:t>‘N</w:t>
            </w:r>
            <w:r w:rsidRPr="008E3AB0">
              <w:rPr>
                <w:i/>
                <w:iCs/>
              </w:rPr>
              <w:t>ee hoor, je win</w:t>
            </w:r>
            <w:r w:rsidR="009A37A0" w:rsidRPr="008E3AB0">
              <w:rPr>
                <w:i/>
                <w:iCs/>
              </w:rPr>
              <w:t>st is dan ongeveer 200% van de kost</w:t>
            </w:r>
            <w:r w:rsidRPr="008E3AB0">
              <w:rPr>
                <w:i/>
                <w:iCs/>
              </w:rPr>
              <w:t>prijs.</w:t>
            </w:r>
            <w:r w:rsidR="008E3AB0" w:rsidRPr="008E3AB0">
              <w:rPr>
                <w:i/>
                <w:iCs/>
              </w:rPr>
              <w:t>’</w:t>
            </w:r>
          </w:p>
          <w:p w14:paraId="2CC24241" w14:textId="77777777" w:rsidR="006471AB" w:rsidRPr="00C620C9" w:rsidRDefault="006471AB" w:rsidP="000422B1">
            <w:pPr>
              <w:rPr>
                <w:b/>
              </w:rPr>
            </w:pPr>
            <w:r>
              <w:t>Is het waar wat Jeroen beweert? Licht je antwoord toe.</w:t>
            </w:r>
          </w:p>
        </w:tc>
      </w:tr>
      <w:tr w:rsidR="000422B1" w:rsidRPr="00C620C9" w14:paraId="7D8B83FC" w14:textId="77777777" w:rsidTr="000422B1">
        <w:tc>
          <w:tcPr>
            <w:tcW w:w="534" w:type="dxa"/>
          </w:tcPr>
          <w:p w14:paraId="1A86DA9C" w14:textId="77777777" w:rsidR="000422B1" w:rsidRPr="00C620C9" w:rsidRDefault="000422B1" w:rsidP="000422B1"/>
        </w:tc>
        <w:tc>
          <w:tcPr>
            <w:tcW w:w="8788" w:type="dxa"/>
          </w:tcPr>
          <w:p w14:paraId="427D3FB4" w14:textId="77777777" w:rsidR="000422B1" w:rsidRPr="00C620C9" w:rsidRDefault="000422B1" w:rsidP="000422B1"/>
          <w:p w14:paraId="5A01BC99" w14:textId="77777777" w:rsidR="000422B1" w:rsidRPr="00C620C9" w:rsidRDefault="000422B1" w:rsidP="000422B1">
            <w:r w:rsidRPr="00C620C9">
              <w:t>……………………………………………………………………………………………………………………</w:t>
            </w:r>
            <w:r w:rsidR="00F00D1B">
              <w:t>..</w:t>
            </w:r>
            <w:r w:rsidRPr="00C620C9">
              <w:t>………</w:t>
            </w:r>
          </w:p>
          <w:p w14:paraId="0FAD1C1E" w14:textId="77777777" w:rsidR="000422B1" w:rsidRPr="00C620C9" w:rsidRDefault="000422B1" w:rsidP="000422B1"/>
          <w:p w14:paraId="7F1C58E7" w14:textId="77777777" w:rsidR="000422B1" w:rsidRPr="00C620C9" w:rsidRDefault="000422B1" w:rsidP="000422B1">
            <w:r w:rsidRPr="00C620C9">
              <w:t>………………………………………………………………………………………………………………………</w:t>
            </w:r>
            <w:r w:rsidR="00F00D1B">
              <w:t>.</w:t>
            </w:r>
            <w:r w:rsidRPr="00C620C9">
              <w:t>……</w:t>
            </w:r>
          </w:p>
        </w:tc>
      </w:tr>
    </w:tbl>
    <w:p w14:paraId="6C53544E" w14:textId="77777777" w:rsidR="00E90121" w:rsidRPr="00C620C9" w:rsidRDefault="00E90121" w:rsidP="00C620C9">
      <w:pPr>
        <w:rPr>
          <w:szCs w:val="28"/>
        </w:rPr>
      </w:pPr>
    </w:p>
    <w:tbl>
      <w:tblPr>
        <w:tblW w:w="9152" w:type="dxa"/>
        <w:tblInd w:w="170" w:type="dxa"/>
        <w:tblBorders>
          <w:left w:val="single" w:sz="48" w:space="0" w:color="008000"/>
        </w:tblBorders>
        <w:shd w:val="clear" w:color="C6D9F1" w:fill="F1F3E9"/>
        <w:tblCellMar>
          <w:top w:w="113" w:type="dxa"/>
          <w:bottom w:w="113" w:type="dxa"/>
        </w:tblCellMar>
        <w:tblLook w:val="01E0" w:firstRow="1" w:lastRow="1" w:firstColumn="1" w:lastColumn="1" w:noHBand="0" w:noVBand="0"/>
      </w:tblPr>
      <w:tblGrid>
        <w:gridCol w:w="342"/>
        <w:gridCol w:w="8810"/>
      </w:tblGrid>
      <w:tr w:rsidR="009A37A0" w:rsidRPr="00C620C9" w14:paraId="524C5B12" w14:textId="77777777" w:rsidTr="00F039B8">
        <w:trPr>
          <w:trHeight w:val="4849"/>
        </w:trPr>
        <w:tc>
          <w:tcPr>
            <w:tcW w:w="342" w:type="dxa"/>
            <w:shd w:val="clear" w:color="C6D9F1" w:fill="F1F3E9"/>
          </w:tcPr>
          <w:p w14:paraId="53D6149E" w14:textId="77777777" w:rsidR="009A37A0" w:rsidRDefault="009A37A0" w:rsidP="009A37A0">
            <w:pPr>
              <w:pStyle w:val="groenetekst"/>
            </w:pPr>
          </w:p>
        </w:tc>
        <w:tc>
          <w:tcPr>
            <w:tcW w:w="8810" w:type="dxa"/>
            <w:shd w:val="clear" w:color="C6D9F1" w:fill="F1F3E9"/>
          </w:tcPr>
          <w:p w14:paraId="56E1DAF9" w14:textId="77777777" w:rsidR="009A37A0" w:rsidRDefault="009A37A0" w:rsidP="009A37A0">
            <w:pPr>
              <w:pStyle w:val="Tip"/>
              <w:rPr>
                <w:noProof/>
              </w:rPr>
            </w:pPr>
            <w:r>
              <w:rPr>
                <w:noProof/>
              </w:rPr>
              <w:t>Uitleg: procenten waarvan?</w:t>
            </w:r>
          </w:p>
          <w:p w14:paraId="319A59AD" w14:textId="77777777" w:rsidR="009A37A0" w:rsidRPr="006802E3" w:rsidRDefault="009A37A0" w:rsidP="006802E3">
            <w:pPr>
              <w:jc w:val="center"/>
              <w:rPr>
                <w:noProof/>
                <w:sz w:val="18"/>
              </w:rPr>
            </w:pPr>
          </w:p>
          <w:p w14:paraId="096F05D0" w14:textId="77777777" w:rsidR="00F27952" w:rsidRDefault="00F27952" w:rsidP="009A37A0">
            <w:pPr>
              <w:pStyle w:val="groenetekst"/>
              <w:rPr>
                <w:noProof/>
              </w:rPr>
            </w:pPr>
            <w:r>
              <w:rPr>
                <w:noProof/>
              </w:rPr>
              <w:t>Bij het rekenen met procenten is het heel belangrijk om je eerst af te vragen:</w:t>
            </w:r>
          </w:p>
          <w:p w14:paraId="033EA660" w14:textId="77777777" w:rsidR="00F27952" w:rsidRDefault="00F27952" w:rsidP="009A37A0">
            <w:pPr>
              <w:pStyle w:val="groenetekst"/>
              <w:rPr>
                <w:noProof/>
              </w:rPr>
            </w:pPr>
            <w:r>
              <w:rPr>
                <w:noProof/>
              </w:rPr>
              <w:t>Wat is 100%?</w:t>
            </w:r>
          </w:p>
          <w:p w14:paraId="158171FE" w14:textId="77777777" w:rsidR="00F27952" w:rsidRDefault="00F27952" w:rsidP="009A37A0">
            <w:pPr>
              <w:pStyle w:val="groenetekst"/>
              <w:rPr>
                <w:noProof/>
              </w:rPr>
            </w:pPr>
          </w:p>
          <w:p w14:paraId="21FECAD6" w14:textId="77777777" w:rsidR="00C25D63" w:rsidRDefault="00C25D63" w:rsidP="009A37A0">
            <w:pPr>
              <w:pStyle w:val="groenetekst"/>
              <w:rPr>
                <w:noProof/>
              </w:rPr>
            </w:pPr>
            <w:r w:rsidRPr="00C25D63">
              <w:rPr>
                <w:b/>
                <w:noProof/>
              </w:rPr>
              <w:t>Vanuit de kostprijs bekeken</w:t>
            </w:r>
            <w:r>
              <w:rPr>
                <w:noProof/>
              </w:rPr>
              <w:t>:</w:t>
            </w:r>
          </w:p>
          <w:p w14:paraId="46B828A4" w14:textId="77777777" w:rsidR="00F27952" w:rsidRDefault="004A7045" w:rsidP="009A37A0">
            <w:pPr>
              <w:pStyle w:val="groenetekst"/>
              <w:rPr>
                <w:noProof/>
              </w:rPr>
            </w:pPr>
            <w:r>
              <w:rPr>
                <w:noProof/>
              </w:rPr>
              <w:t xml:space="preserve">De </w:t>
            </w:r>
            <w:r w:rsidR="00C25D63">
              <w:rPr>
                <w:noProof/>
              </w:rPr>
              <w:t xml:space="preserve">kostprijs is </w:t>
            </w:r>
            <w:r w:rsidR="00C25D63">
              <w:t>€</w:t>
            </w:r>
            <w:r w:rsidR="00F97C94">
              <w:t xml:space="preserve"> </w:t>
            </w:r>
            <w:r w:rsidR="00C25D63">
              <w:t>1,50</w:t>
            </w:r>
            <w:r w:rsidR="00B839A6">
              <w:t>,</w:t>
            </w:r>
            <w:r w:rsidR="00C25D63">
              <w:t xml:space="preserve"> dat is 100%. De </w:t>
            </w:r>
            <w:r w:rsidR="00F27952">
              <w:rPr>
                <w:noProof/>
              </w:rPr>
              <w:t>winstopslag is 200% van de kostprijs</w:t>
            </w:r>
            <w:r w:rsidR="00C25D63">
              <w:rPr>
                <w:noProof/>
              </w:rPr>
              <w:t>.</w:t>
            </w:r>
            <w:r w:rsidR="00F97C94">
              <w:rPr>
                <w:noProof/>
              </w:rPr>
              <w:br/>
            </w:r>
          </w:p>
          <w:p w14:paraId="21FBFE90" w14:textId="77777777" w:rsidR="009A37A0" w:rsidRDefault="00D47503" w:rsidP="009A37A0">
            <w:r>
              <w:rPr>
                <w:noProof/>
                <w:lang w:eastAsia="nl-NL"/>
              </w:rPr>
              <w:pict w14:anchorId="3F1FE743">
                <v:group id="_x0000_s1183" style="position:absolute;margin-left:42.25pt;margin-top:6.45pt;width:342pt;height:119.15pt;z-index:251657728" coordorigin="3255,4622" coordsize="6840,2383">
                  <v:shape id="_x0000_s1179" type="#_x0000_t32" style="position:absolute;left:3255;top:5940;width:6840;height:0" o:connectortype="straight" o:regroupid="1">
                    <v:stroke startarrow="block" endarrow="block"/>
                  </v:shape>
                  <v:shape id="_x0000_s1180" type="#_x0000_t202" style="position:absolute;left:3870;top:6060;width:4935;height:945" o:regroupid="1" filled="f" stroked="f">
                    <v:textbox style="mso-next-textbox:#_x0000_s1180">
                      <w:txbxContent>
                        <w:p w14:paraId="33258E17" w14:textId="77777777" w:rsidR="00D47503" w:rsidRDefault="00D47503" w:rsidP="009A37A0">
                          <w:pPr>
                            <w:jc w:val="center"/>
                          </w:pPr>
                          <w:r w:rsidRPr="0090670D">
                            <w:t>Verkoopprij</w:t>
                          </w:r>
                          <w:r>
                            <w:t>s € ……….</w:t>
                          </w:r>
                        </w:p>
                        <w:p w14:paraId="42C8C798" w14:textId="77777777" w:rsidR="00D47503" w:rsidRPr="000422B1" w:rsidRDefault="00D47503" w:rsidP="009A37A0">
                          <w:pPr>
                            <w:jc w:val="center"/>
                            <w:rPr>
                              <w:lang w:val="en-US"/>
                            </w:rPr>
                          </w:pPr>
                          <w:r>
                            <w:t>is 300% van de kostprijs</w:t>
                          </w:r>
                        </w:p>
                      </w:txbxContent>
                    </v:textbox>
                  </v:shape>
                  <v:shape id="_x0000_s1177" type="#_x0000_t202" style="position:absolute;left:5895;top:4622;width:4200;height:525" o:regroupid="2" fillcolor="#d6e3bc">
                    <v:textbox>
                      <w:txbxContent>
                        <w:p w14:paraId="663638F2" w14:textId="77777777" w:rsidR="00D47503" w:rsidRPr="000422B1" w:rsidRDefault="00D47503" w:rsidP="009A37A0">
                          <w:pPr>
                            <w:jc w:val="center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 xml:space="preserve">  </w:t>
                          </w:r>
                          <w:r w:rsidRPr="0090670D">
                            <w:t>Winst</w:t>
                          </w:r>
                          <w:r>
                            <w:t xml:space="preserve"> € ……….</w:t>
                          </w:r>
                        </w:p>
                      </w:txbxContent>
                    </v:textbox>
                  </v:shape>
                  <v:shape id="_x0000_s1178" type="#_x0000_t202" style="position:absolute;left:3255;top:4622;width:2115;height:525" o:regroupid="2" fillcolor="#f2dbdb">
                    <v:textbox>
                      <w:txbxContent>
                        <w:p w14:paraId="578C6F86" w14:textId="77777777" w:rsidR="00D47503" w:rsidRPr="00C25D63" w:rsidRDefault="00D47503" w:rsidP="00F27952">
                          <w:pPr>
                            <w:jc w:val="center"/>
                            <w:rPr>
                              <w:b/>
                            </w:rPr>
                          </w:pPr>
                          <w:r w:rsidRPr="00C25D63">
                            <w:rPr>
                              <w:b/>
                            </w:rPr>
                            <w:t>kostprijs €</w:t>
                          </w:r>
                          <w:r>
                            <w:rPr>
                              <w:b/>
                            </w:rPr>
                            <w:t xml:space="preserve"> </w:t>
                          </w:r>
                          <w:r w:rsidRPr="00C25D63">
                            <w:rPr>
                              <w:b/>
                            </w:rPr>
                            <w:t>1,50</w:t>
                          </w:r>
                        </w:p>
                      </w:txbxContent>
                    </v:textbox>
                  </v:shape>
                  <v:shape id="_x0000_s1181" type="#_x0000_t202" style="position:absolute;left:3570;top:5147;width:1635;height:465" filled="f" stroked="f">
                    <v:textbox style="mso-next-textbox:#_x0000_s1181">
                      <w:txbxContent>
                        <w:p w14:paraId="176D484D" w14:textId="77777777" w:rsidR="00D47503" w:rsidRPr="00C25D63" w:rsidRDefault="00D47503" w:rsidP="00F27952">
                          <w:pPr>
                            <w:jc w:val="center"/>
                            <w:rPr>
                              <w:b/>
                              <w:lang w:val="en-US"/>
                            </w:rPr>
                          </w:pPr>
                          <w:r w:rsidRPr="00C25D63">
                            <w:rPr>
                              <w:b/>
                            </w:rPr>
                            <w:t>100%</w:t>
                          </w:r>
                        </w:p>
                      </w:txbxContent>
                    </v:textbox>
                  </v:shape>
                  <v:shape id="_x0000_s1182" type="#_x0000_t202" style="position:absolute;left:7265;top:5238;width:1635;height:465" filled="f" stroked="f">
                    <v:textbox style="mso-next-textbox:#_x0000_s1182">
                      <w:txbxContent>
                        <w:p w14:paraId="55CA8BA4" w14:textId="77777777" w:rsidR="00D47503" w:rsidRPr="000422B1" w:rsidRDefault="00D47503" w:rsidP="00F27952">
                          <w:pPr>
                            <w:jc w:val="center"/>
                            <w:rPr>
                              <w:lang w:val="en-US"/>
                            </w:rPr>
                          </w:pPr>
                          <w:r>
                            <w:t>200%</w:t>
                          </w:r>
                        </w:p>
                      </w:txbxContent>
                    </v:textbox>
                  </v:shape>
                </v:group>
              </w:pict>
            </w:r>
          </w:p>
          <w:p w14:paraId="5B618BC4" w14:textId="77777777" w:rsidR="00F27952" w:rsidRDefault="00F27952" w:rsidP="00F97C94"/>
          <w:p w14:paraId="483BB38C" w14:textId="77777777" w:rsidR="00F27952" w:rsidRPr="00F27952" w:rsidRDefault="00F27952" w:rsidP="00F27952"/>
          <w:p w14:paraId="3563D76E" w14:textId="77777777" w:rsidR="009A37A0" w:rsidRPr="00F27952" w:rsidRDefault="009A37A0" w:rsidP="00F27952"/>
        </w:tc>
      </w:tr>
      <w:tr w:rsidR="00F27952" w:rsidRPr="00C620C9" w14:paraId="657523EC" w14:textId="77777777" w:rsidTr="004A7045">
        <w:trPr>
          <w:trHeight w:val="3152"/>
        </w:trPr>
        <w:tc>
          <w:tcPr>
            <w:tcW w:w="342" w:type="dxa"/>
            <w:shd w:val="clear" w:color="C6D9F1" w:fill="F1F3E9"/>
          </w:tcPr>
          <w:p w14:paraId="564E9FA6" w14:textId="77777777" w:rsidR="00F27952" w:rsidRDefault="00F27952" w:rsidP="009A37A0">
            <w:pPr>
              <w:pStyle w:val="groenetekst"/>
            </w:pPr>
          </w:p>
        </w:tc>
        <w:tc>
          <w:tcPr>
            <w:tcW w:w="8810" w:type="dxa"/>
            <w:shd w:val="clear" w:color="C6D9F1" w:fill="F1F3E9"/>
          </w:tcPr>
          <w:p w14:paraId="214F828A" w14:textId="77777777" w:rsidR="00F27952" w:rsidRPr="00C25D63" w:rsidRDefault="00C25D63" w:rsidP="00C25D63">
            <w:pPr>
              <w:pStyle w:val="groenetekst"/>
              <w:rPr>
                <w:b/>
                <w:noProof/>
              </w:rPr>
            </w:pPr>
            <w:r w:rsidRPr="00C25D63">
              <w:rPr>
                <w:b/>
                <w:noProof/>
              </w:rPr>
              <w:t>Vanuit de verkoopprijs bekeken</w:t>
            </w:r>
          </w:p>
          <w:p w14:paraId="024FBCCE" w14:textId="22EF9F45" w:rsidR="00C25D63" w:rsidRDefault="00D47503" w:rsidP="00C25D63">
            <w:pPr>
              <w:pStyle w:val="groenetekst"/>
            </w:pPr>
            <w:r>
              <w:rPr>
                <w:noProof/>
                <w:lang w:eastAsia="nl-NL"/>
              </w:rPr>
              <w:pict w14:anchorId="45F7BB83">
                <v:group id="_x0000_s1191" style="position:absolute;margin-left:52pt;margin-top:42.95pt;width:326.25pt;height:100.9pt;z-index:251658752" coordorigin="3465,8585" coordsize="6525,2383">
                  <v:shape id="_x0000_s1185" type="#_x0000_t32" style="position:absolute;left:3675;top:9903;width:6315;height:1" o:connectortype="straight" o:regroupid="3">
                    <v:stroke startarrow="block" endarrow="block"/>
                  </v:shape>
                  <v:shape id="_x0000_s1186" type="#_x0000_t202" style="position:absolute;left:3765;top:10023;width:4935;height:945" o:regroupid="3" filled="f" stroked="f">
                    <v:textbox style="mso-next-textbox:#_x0000_s1186">
                      <w:txbxContent>
                        <w:p w14:paraId="1F391A2B" w14:textId="77777777" w:rsidR="00D47503" w:rsidRPr="004A7045" w:rsidRDefault="00D47503" w:rsidP="004A7045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 xml:space="preserve">Verkoopprijs € 4,50 </w:t>
                          </w:r>
                          <w:r w:rsidRPr="00C25D63">
                            <w:rPr>
                              <w:b/>
                            </w:rPr>
                            <w:t xml:space="preserve">is 100% </w:t>
                          </w:r>
                        </w:p>
                      </w:txbxContent>
                    </v:textbox>
                  </v:shape>
                  <v:shape id="_x0000_s1187" type="#_x0000_t202" style="position:absolute;left:5790;top:8585;width:4200;height:525" o:regroupid="3" fillcolor="#d6e3bc">
                    <v:textbox style="mso-next-textbox:#_x0000_s1187">
                      <w:txbxContent>
                        <w:p w14:paraId="5A84AC03" w14:textId="77777777" w:rsidR="00D47503" w:rsidRPr="000422B1" w:rsidRDefault="00D47503" w:rsidP="00C25D63">
                          <w:pPr>
                            <w:jc w:val="center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 xml:space="preserve">  </w:t>
                          </w:r>
                          <w:r w:rsidRPr="0090670D">
                            <w:t>Winst</w:t>
                          </w:r>
                          <w:r>
                            <w:t xml:space="preserve"> € ……….</w:t>
                          </w:r>
                        </w:p>
                      </w:txbxContent>
                    </v:textbox>
                  </v:shape>
                  <v:shape id="_x0000_s1188" type="#_x0000_t202" style="position:absolute;left:3675;top:8585;width:2115;height:525" o:regroupid="3" fillcolor="#f2dbdb">
                    <v:textbox style="mso-next-textbox:#_x0000_s1188">
                      <w:txbxContent>
                        <w:p w14:paraId="429F16AF" w14:textId="77777777" w:rsidR="00D47503" w:rsidRPr="00F27952" w:rsidRDefault="00D47503" w:rsidP="00C25D63">
                          <w:pPr>
                            <w:jc w:val="center"/>
                          </w:pPr>
                          <w:r>
                            <w:t>kost</w:t>
                          </w:r>
                          <w:r w:rsidRPr="0090670D">
                            <w:t>prijs</w:t>
                          </w:r>
                          <w:r>
                            <w:t xml:space="preserve"> € 1,50</w:t>
                          </w:r>
                        </w:p>
                      </w:txbxContent>
                    </v:textbox>
                  </v:shape>
                  <v:shape id="_x0000_s1189" type="#_x0000_t202" style="position:absolute;left:3465;top:9110;width:1635;height:465" o:regroupid="3" filled="f" stroked="f">
                    <v:textbox style="mso-next-textbox:#_x0000_s1189">
                      <w:txbxContent>
                        <w:p w14:paraId="7038AD55" w14:textId="77777777" w:rsidR="00D47503" w:rsidRPr="000422B1" w:rsidRDefault="00D47503" w:rsidP="00C25D63">
                          <w:pPr>
                            <w:jc w:val="center"/>
                            <w:rPr>
                              <w:lang w:val="en-US"/>
                            </w:rPr>
                          </w:pPr>
                          <w:r>
                            <w:t>……. %</w:t>
                          </w:r>
                        </w:p>
                      </w:txbxContent>
                    </v:textbox>
                  </v:shape>
                  <v:shape id="_x0000_s1190" type="#_x0000_t202" style="position:absolute;left:7160;top:9201;width:1635;height:465" o:regroupid="3" filled="f" stroked="f">
                    <v:textbox style="mso-next-textbox:#_x0000_s1190">
                      <w:txbxContent>
                        <w:p w14:paraId="4D2EEFAF" w14:textId="77777777" w:rsidR="00D47503" w:rsidRPr="000422B1" w:rsidRDefault="00D47503" w:rsidP="00C25D63">
                          <w:pPr>
                            <w:jc w:val="center"/>
                            <w:rPr>
                              <w:lang w:val="en-US"/>
                            </w:rPr>
                          </w:pPr>
                          <w:r>
                            <w:t>………. %</w:t>
                          </w:r>
                        </w:p>
                      </w:txbxContent>
                    </v:textbox>
                  </v:shape>
                </v:group>
              </w:pict>
            </w:r>
            <w:r w:rsidR="004A7045">
              <w:rPr>
                <w:noProof/>
              </w:rPr>
              <w:t>De v</w:t>
            </w:r>
            <w:r w:rsidR="00C25D63">
              <w:rPr>
                <w:noProof/>
              </w:rPr>
              <w:t xml:space="preserve">erkoopprijs is </w:t>
            </w:r>
            <w:r w:rsidR="008242EF">
              <w:t>€</w:t>
            </w:r>
            <w:r w:rsidR="00F97C94">
              <w:t xml:space="preserve"> </w:t>
            </w:r>
            <w:r w:rsidR="00C25D63">
              <w:t>4,50</w:t>
            </w:r>
            <w:r w:rsidR="00B839A6">
              <w:t>;</w:t>
            </w:r>
            <w:r w:rsidR="00C25D63">
              <w:t xml:space="preserve"> dat is 100%. De kostprijs is €</w:t>
            </w:r>
            <w:r>
              <w:t xml:space="preserve"> </w:t>
            </w:r>
            <w:r w:rsidR="00C25D63">
              <w:t xml:space="preserve">1,50. Hoeveel </w:t>
            </w:r>
            <w:r w:rsidR="008242EF">
              <w:t xml:space="preserve">euro is de winst? </w:t>
            </w:r>
            <w:r w:rsidR="00B839A6">
              <w:t>E</w:t>
            </w:r>
            <w:r w:rsidR="00C25D63">
              <w:t xml:space="preserve">n hoeveel procent is </w:t>
            </w:r>
            <w:r w:rsidR="008242EF">
              <w:t xml:space="preserve">dat </w:t>
            </w:r>
            <w:r w:rsidR="00C25D63">
              <w:t>dan van de verkoopprijs</w:t>
            </w:r>
            <w:r w:rsidR="008242EF">
              <w:t>?</w:t>
            </w:r>
            <w:r w:rsidR="00C25D63">
              <w:br/>
            </w:r>
          </w:p>
          <w:p w14:paraId="480AE80D" w14:textId="77777777" w:rsidR="00C25D63" w:rsidRDefault="00C25D63" w:rsidP="00C25D63">
            <w:pPr>
              <w:pStyle w:val="groenetekst"/>
              <w:rPr>
                <w:noProof/>
              </w:rPr>
            </w:pPr>
          </w:p>
        </w:tc>
      </w:tr>
    </w:tbl>
    <w:p w14:paraId="59F00679" w14:textId="6A0BD651" w:rsidR="00CE25F0" w:rsidRPr="004A7045" w:rsidRDefault="004A7045" w:rsidP="00F97C94">
      <w:pPr>
        <w:pStyle w:val="rekenverwijzing"/>
      </w:pPr>
      <w:r w:rsidRPr="004A7045">
        <w:t>Zie</w:t>
      </w:r>
      <w:r w:rsidR="00F97C94">
        <w:t xml:space="preserve">: </w:t>
      </w:r>
      <w:r w:rsidR="00D47503">
        <w:t>Verhoudingen en</w:t>
      </w:r>
      <w:r w:rsidRPr="004A7045">
        <w:t xml:space="preserve"> </w:t>
      </w:r>
      <w:r w:rsidR="00B839A6">
        <w:t xml:space="preserve">procenten in de </w:t>
      </w:r>
      <w:r w:rsidR="00D47503">
        <w:t xml:space="preserve">Extra </w:t>
      </w:r>
      <w:r w:rsidR="00B839A6">
        <w:t>R</w:t>
      </w:r>
      <w:r w:rsidR="00F97C94">
        <w:t>ekenmodule</w:t>
      </w:r>
    </w:p>
    <w:p w14:paraId="683545D1" w14:textId="77777777" w:rsidR="004A7045" w:rsidRDefault="004A7045" w:rsidP="006802E3"/>
    <w:p w14:paraId="5EC45869" w14:textId="77777777" w:rsidR="006802E3" w:rsidRPr="00C620C9" w:rsidRDefault="006802E3" w:rsidP="00577DCE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577DCE" w:rsidRPr="00C620C9" w14:paraId="06072641" w14:textId="77777777" w:rsidTr="00F0038C">
        <w:tc>
          <w:tcPr>
            <w:tcW w:w="534" w:type="dxa"/>
          </w:tcPr>
          <w:p w14:paraId="2D80AD28" w14:textId="77777777" w:rsidR="00577DCE" w:rsidRPr="00EA3DBA" w:rsidRDefault="00577DCE" w:rsidP="00F0038C">
            <w:pPr>
              <w:pStyle w:val="Opgave"/>
            </w:pPr>
          </w:p>
        </w:tc>
        <w:tc>
          <w:tcPr>
            <w:tcW w:w="8788" w:type="dxa"/>
          </w:tcPr>
          <w:p w14:paraId="3C7F986B" w14:textId="77777777" w:rsidR="00577DCE" w:rsidRPr="00C620C9" w:rsidRDefault="00577DCE" w:rsidP="00F0038C">
            <w:pPr>
              <w:rPr>
                <w:b/>
              </w:rPr>
            </w:pPr>
            <w:r>
              <w:t>Vul alle ontbrekende getallen in het voorbeeld hierboven in.</w:t>
            </w:r>
          </w:p>
        </w:tc>
      </w:tr>
    </w:tbl>
    <w:p w14:paraId="5B5335DF" w14:textId="77777777" w:rsidR="00577DCE" w:rsidRPr="00C620C9" w:rsidRDefault="00577DCE" w:rsidP="00577DCE">
      <w:pPr>
        <w:rPr>
          <w:szCs w:val="28"/>
        </w:rPr>
      </w:pPr>
    </w:p>
    <w:p w14:paraId="224696F0" w14:textId="77777777" w:rsidR="00577DCE" w:rsidRPr="00C620C9" w:rsidRDefault="00577DCE" w:rsidP="00577DCE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577DCE" w:rsidRPr="00C620C9" w14:paraId="7B421BCD" w14:textId="77777777" w:rsidTr="00F0038C">
        <w:tc>
          <w:tcPr>
            <w:tcW w:w="534" w:type="dxa"/>
          </w:tcPr>
          <w:p w14:paraId="09193062" w14:textId="77777777" w:rsidR="00577DCE" w:rsidRPr="00EA3DBA" w:rsidRDefault="00577DCE" w:rsidP="00F0038C">
            <w:pPr>
              <w:pStyle w:val="Opgave"/>
            </w:pPr>
          </w:p>
        </w:tc>
        <w:tc>
          <w:tcPr>
            <w:tcW w:w="8788" w:type="dxa"/>
          </w:tcPr>
          <w:p w14:paraId="2661E61C" w14:textId="77777777" w:rsidR="00577DCE" w:rsidRDefault="00577DCE" w:rsidP="00577DCE">
            <w:r>
              <w:t xml:space="preserve">Vul </w:t>
            </w:r>
            <w:r w:rsidR="00CE25F0">
              <w:t xml:space="preserve">hieronder </w:t>
            </w:r>
            <w:r>
              <w:t xml:space="preserve">de ontbrekende waarden in. </w:t>
            </w:r>
            <w:r w:rsidR="00CE25F0">
              <w:t xml:space="preserve">Teken </w:t>
            </w:r>
            <w:r w:rsidR="004A7045">
              <w:t>als je dat wilt</w:t>
            </w:r>
            <w:r>
              <w:t xml:space="preserve"> een strook.</w:t>
            </w:r>
          </w:p>
          <w:p w14:paraId="14C59717" w14:textId="77777777" w:rsidR="00577DCE" w:rsidRDefault="00577DCE" w:rsidP="00577DCE"/>
        </w:tc>
      </w:tr>
      <w:tr w:rsidR="00577DCE" w:rsidRPr="00C620C9" w14:paraId="1E033080" w14:textId="77777777" w:rsidTr="00F0038C">
        <w:tc>
          <w:tcPr>
            <w:tcW w:w="534" w:type="dxa"/>
          </w:tcPr>
          <w:p w14:paraId="32318E7F" w14:textId="77777777" w:rsidR="00577DCE" w:rsidRPr="00EA3DBA" w:rsidRDefault="00577DCE" w:rsidP="00577DCE"/>
        </w:tc>
        <w:tc>
          <w:tcPr>
            <w:tcW w:w="8788" w:type="dxa"/>
          </w:tcPr>
          <w:p w14:paraId="32345DE7" w14:textId="77777777" w:rsidR="00577DCE" w:rsidRPr="00C620C9" w:rsidRDefault="004A7045" w:rsidP="00577DCE">
            <w:pPr>
              <w:numPr>
                <w:ilvl w:val="0"/>
                <w:numId w:val="33"/>
              </w:numPr>
              <w:rPr>
                <w:b/>
              </w:rPr>
            </w:pPr>
            <w:r>
              <w:t>De k</w:t>
            </w:r>
            <w:r w:rsidR="00577DCE">
              <w:t>ostprijs is €</w:t>
            </w:r>
            <w:r w:rsidR="00F97C94">
              <w:t xml:space="preserve"> </w:t>
            </w:r>
            <w:r w:rsidR="00577DCE">
              <w:t>2,00 de winstopslag is 50%.</w:t>
            </w:r>
            <w:r w:rsidR="00577DCE">
              <w:br/>
              <w:t>De winst is  € …………</w:t>
            </w:r>
            <w:r w:rsidR="00577DCE">
              <w:br/>
              <w:t>De verkoopprijs is € …….. dat is ………..%</w:t>
            </w:r>
            <w:r>
              <w:t xml:space="preserve"> van de kostprijs.</w:t>
            </w:r>
          </w:p>
        </w:tc>
      </w:tr>
      <w:tr w:rsidR="00577DCE" w:rsidRPr="00C620C9" w14:paraId="153B83B8" w14:textId="77777777" w:rsidTr="00F0038C">
        <w:tc>
          <w:tcPr>
            <w:tcW w:w="534" w:type="dxa"/>
          </w:tcPr>
          <w:p w14:paraId="7B686035" w14:textId="77777777" w:rsidR="00577DCE" w:rsidRPr="00C620C9" w:rsidRDefault="00577DCE" w:rsidP="00F0038C"/>
        </w:tc>
        <w:tc>
          <w:tcPr>
            <w:tcW w:w="8788" w:type="dxa"/>
          </w:tcPr>
          <w:p w14:paraId="6E3FDCEB" w14:textId="77777777" w:rsidR="00577DCE" w:rsidRDefault="00577DCE" w:rsidP="00F0038C"/>
          <w:p w14:paraId="230B1364" w14:textId="77777777" w:rsidR="00577DCE" w:rsidRDefault="004A7045" w:rsidP="00577DCE">
            <w:pPr>
              <w:numPr>
                <w:ilvl w:val="0"/>
                <w:numId w:val="33"/>
              </w:numPr>
            </w:pPr>
            <w:r>
              <w:t>De kostprijs is €</w:t>
            </w:r>
            <w:r w:rsidR="00F97C94">
              <w:t xml:space="preserve"> </w:t>
            </w:r>
            <w:r>
              <w:t xml:space="preserve">2,50.  </w:t>
            </w:r>
            <w:r w:rsidR="00577DCE">
              <w:t>De verkoopprijs is €</w:t>
            </w:r>
            <w:r w:rsidR="00F97C94">
              <w:t xml:space="preserve"> </w:t>
            </w:r>
            <w:r>
              <w:t>10,00</w:t>
            </w:r>
            <w:r w:rsidR="00577DCE">
              <w:t xml:space="preserve">. </w:t>
            </w:r>
          </w:p>
          <w:p w14:paraId="7AF3AC15" w14:textId="77777777" w:rsidR="00577DCE" w:rsidRDefault="00577DCE" w:rsidP="00577DCE">
            <w:pPr>
              <w:ind w:left="360"/>
            </w:pPr>
            <w:r>
              <w:t xml:space="preserve">De winst is </w:t>
            </w:r>
            <w:r w:rsidR="00F039B8">
              <w:t>€ …………… dat is een winstopslag van …………. %</w:t>
            </w:r>
          </w:p>
          <w:p w14:paraId="711D89C7" w14:textId="77777777" w:rsidR="00F039B8" w:rsidRPr="00C620C9" w:rsidRDefault="00F039B8" w:rsidP="00577DCE">
            <w:pPr>
              <w:ind w:left="360"/>
            </w:pPr>
            <w:r>
              <w:t xml:space="preserve">De winst is  </w:t>
            </w:r>
            <w:r w:rsidR="00F97C94">
              <w:t xml:space="preserve">  </w:t>
            </w:r>
            <w:r>
              <w:t>………… % van de verkoopprijs.</w:t>
            </w:r>
          </w:p>
        </w:tc>
      </w:tr>
    </w:tbl>
    <w:p w14:paraId="2738D707" w14:textId="77777777" w:rsidR="008242EF" w:rsidRPr="00C620C9" w:rsidRDefault="008242EF" w:rsidP="00F039B8">
      <w:pPr>
        <w:pStyle w:val="rekenverwijzing"/>
      </w:pPr>
    </w:p>
    <w:tbl>
      <w:tblPr>
        <w:tblW w:w="0" w:type="auto"/>
        <w:tblInd w:w="170" w:type="dxa"/>
        <w:tblBorders>
          <w:left w:val="single" w:sz="48" w:space="0" w:color="008000"/>
        </w:tblBorders>
        <w:shd w:val="clear" w:color="C6D9F1" w:fill="F1F3E9"/>
        <w:tblCellMar>
          <w:top w:w="113" w:type="dxa"/>
          <w:bottom w:w="113" w:type="dxa"/>
        </w:tblCellMar>
        <w:tblLook w:val="01E0" w:firstRow="1" w:lastRow="1" w:firstColumn="1" w:lastColumn="1" w:noHBand="0" w:noVBand="0"/>
      </w:tblPr>
      <w:tblGrid>
        <w:gridCol w:w="361"/>
        <w:gridCol w:w="8791"/>
      </w:tblGrid>
      <w:tr w:rsidR="008242EF" w:rsidRPr="00C620C9" w14:paraId="433F13BC" w14:textId="77777777" w:rsidTr="00CE25F0">
        <w:trPr>
          <w:trHeight w:val="5095"/>
        </w:trPr>
        <w:tc>
          <w:tcPr>
            <w:tcW w:w="361" w:type="dxa"/>
            <w:shd w:val="clear" w:color="C6D9F1" w:fill="F1F3E9"/>
          </w:tcPr>
          <w:p w14:paraId="4A9DEF53" w14:textId="77777777" w:rsidR="008242EF" w:rsidRDefault="008242EF" w:rsidP="008242EF">
            <w:pPr>
              <w:pStyle w:val="groenetekst"/>
            </w:pPr>
          </w:p>
        </w:tc>
        <w:tc>
          <w:tcPr>
            <w:tcW w:w="8791" w:type="dxa"/>
            <w:shd w:val="clear" w:color="C6D9F1" w:fill="F1F3E9"/>
          </w:tcPr>
          <w:p w14:paraId="27F31D71" w14:textId="77777777" w:rsidR="008242EF" w:rsidRPr="00CE25F0" w:rsidRDefault="008242EF" w:rsidP="008242EF">
            <w:pPr>
              <w:pStyle w:val="groenetekst"/>
              <w:rPr>
                <w:b/>
              </w:rPr>
            </w:pPr>
            <w:r w:rsidRPr="00CE25F0">
              <w:rPr>
                <w:b/>
              </w:rPr>
              <w:t>Hamburgers</w:t>
            </w:r>
          </w:p>
          <w:p w14:paraId="34BD4D2C" w14:textId="77777777" w:rsidR="008242EF" w:rsidRDefault="008242EF" w:rsidP="008242EF">
            <w:pPr>
              <w:pStyle w:val="groenetekst"/>
            </w:pPr>
            <w:r>
              <w:t>Hieronder zie je wat je nodig hebt voor één hamburger:</w:t>
            </w:r>
          </w:p>
          <w:p w14:paraId="5D4651A5" w14:textId="77777777" w:rsidR="008242EF" w:rsidRDefault="008242EF" w:rsidP="008242EF">
            <w:pPr>
              <w:pStyle w:val="groenetekst"/>
            </w:pPr>
          </w:p>
          <w:p w14:paraId="6DB71DC6" w14:textId="77777777" w:rsidR="008242EF" w:rsidRDefault="008242EF" w:rsidP="008242EF">
            <w:pPr>
              <w:pStyle w:val="groenetekst"/>
            </w:pPr>
            <w:r>
              <w:t>100 gram gehakt</w:t>
            </w:r>
          </w:p>
          <w:p w14:paraId="24FE3848" w14:textId="77777777" w:rsidR="008242EF" w:rsidRDefault="008242EF" w:rsidP="008242EF">
            <w:pPr>
              <w:pStyle w:val="groenetekst"/>
            </w:pPr>
            <w:r>
              <w:t>0,7 gram zout</w:t>
            </w:r>
          </w:p>
          <w:p w14:paraId="47C1E5AB" w14:textId="77777777" w:rsidR="008242EF" w:rsidRDefault="008242EF" w:rsidP="008242EF">
            <w:pPr>
              <w:pStyle w:val="groenetekst"/>
            </w:pPr>
            <w:r>
              <w:t>1,5 gram paprikapoeder</w:t>
            </w:r>
          </w:p>
          <w:p w14:paraId="74949DD8" w14:textId="77777777" w:rsidR="008242EF" w:rsidRDefault="008242EF" w:rsidP="008242EF">
            <w:pPr>
              <w:pStyle w:val="groenetekst"/>
            </w:pPr>
            <w:r>
              <w:t>13 gram tomatenketchup</w:t>
            </w:r>
          </w:p>
          <w:p w14:paraId="047867AD" w14:textId="77777777" w:rsidR="008242EF" w:rsidRDefault="008242EF" w:rsidP="008242EF">
            <w:pPr>
              <w:pStyle w:val="groenetekst"/>
            </w:pPr>
            <w:r>
              <w:t>0,7 gram kerriepoeder</w:t>
            </w:r>
          </w:p>
          <w:p w14:paraId="1A2E033C" w14:textId="77777777" w:rsidR="008242EF" w:rsidRDefault="008242EF" w:rsidP="008242EF">
            <w:pPr>
              <w:pStyle w:val="groenetekst"/>
            </w:pPr>
            <w:r>
              <w:t>20 gram paneermeel</w:t>
            </w:r>
          </w:p>
          <w:p w14:paraId="723ECECA" w14:textId="77777777" w:rsidR="008242EF" w:rsidRDefault="008242EF" w:rsidP="008242EF">
            <w:pPr>
              <w:pStyle w:val="groenetekst"/>
            </w:pPr>
          </w:p>
          <w:p w14:paraId="6E900BD9" w14:textId="77777777" w:rsidR="008242EF" w:rsidRDefault="008242EF" w:rsidP="008242EF">
            <w:pPr>
              <w:pStyle w:val="groenetekst"/>
            </w:pPr>
            <w:r>
              <w:t>1 broodje</w:t>
            </w:r>
          </w:p>
          <w:p w14:paraId="27237666" w14:textId="77777777" w:rsidR="008242EF" w:rsidRDefault="008242EF" w:rsidP="008242EF">
            <w:pPr>
              <w:pStyle w:val="groenetekst"/>
            </w:pPr>
          </w:p>
          <w:p w14:paraId="1681F68E" w14:textId="77777777" w:rsidR="008242EF" w:rsidRDefault="008242EF" w:rsidP="008242EF">
            <w:pPr>
              <w:pStyle w:val="groenetekst"/>
            </w:pPr>
            <w:r>
              <w:t>Voor de garnering:</w:t>
            </w:r>
          </w:p>
          <w:p w14:paraId="12DC74B7" w14:textId="77777777" w:rsidR="008242EF" w:rsidRDefault="008242EF" w:rsidP="008242EF">
            <w:pPr>
              <w:pStyle w:val="groenetekst"/>
            </w:pPr>
            <w:r>
              <w:t>Een paar plakjes augurk</w:t>
            </w:r>
          </w:p>
          <w:p w14:paraId="2E763CC4" w14:textId="77777777" w:rsidR="008242EF" w:rsidRDefault="008242EF" w:rsidP="008242EF">
            <w:pPr>
              <w:pStyle w:val="groenetekst"/>
            </w:pPr>
            <w:r>
              <w:t>Een paar plakjes tomaat</w:t>
            </w:r>
          </w:p>
          <w:p w14:paraId="0905EC18" w14:textId="77777777" w:rsidR="008242EF" w:rsidRDefault="00FC4A41" w:rsidP="008242EF">
            <w:pPr>
              <w:pStyle w:val="groenetekst"/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9776" behindDoc="0" locked="0" layoutInCell="1" allowOverlap="1" wp14:anchorId="4BE15B5E" wp14:editId="1F7B09A1">
                  <wp:simplePos x="0" y="0"/>
                  <wp:positionH relativeFrom="column">
                    <wp:posOffset>2225675</wp:posOffset>
                  </wp:positionH>
                  <wp:positionV relativeFrom="paragraph">
                    <wp:posOffset>-2024380</wp:posOffset>
                  </wp:positionV>
                  <wp:extent cx="2924175" cy="2133600"/>
                  <wp:effectExtent l="19050" t="0" r="9525" b="0"/>
                  <wp:wrapSquare wrapText="bothSides"/>
                  <wp:docPr id="168" name="Picture 168" descr="IMG_07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IMG_07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23250" t="11237" b="48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242EF">
              <w:rPr>
                <w:szCs w:val="28"/>
              </w:rPr>
              <w:t>Een blaadje sla</w:t>
            </w:r>
          </w:p>
        </w:tc>
      </w:tr>
    </w:tbl>
    <w:p w14:paraId="65E4E3EB" w14:textId="77777777" w:rsidR="006A60D7" w:rsidRDefault="006A60D7" w:rsidP="00F97C94"/>
    <w:p w14:paraId="1908994C" w14:textId="77777777" w:rsidR="008242EF" w:rsidRPr="00F97C94" w:rsidRDefault="008242EF" w:rsidP="00F97C94">
      <w:pPr>
        <w:pStyle w:val="streepje"/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6471AB" w:rsidRPr="008F13C1" w14:paraId="181BECCA" w14:textId="77777777" w:rsidTr="006471AB">
        <w:tc>
          <w:tcPr>
            <w:tcW w:w="534" w:type="dxa"/>
          </w:tcPr>
          <w:p w14:paraId="79EDB3CD" w14:textId="77777777" w:rsidR="006471AB" w:rsidRPr="00EA3DBA" w:rsidRDefault="006471AB" w:rsidP="006471AB">
            <w:pPr>
              <w:pStyle w:val="Opgave"/>
            </w:pPr>
            <w:r w:rsidRPr="00EA3DBA">
              <w:br w:type="page"/>
            </w:r>
          </w:p>
        </w:tc>
        <w:tc>
          <w:tcPr>
            <w:tcW w:w="8754" w:type="dxa"/>
          </w:tcPr>
          <w:p w14:paraId="2F17AC58" w14:textId="77777777" w:rsidR="006471AB" w:rsidRDefault="006471AB" w:rsidP="006471AB">
            <w:r>
              <w:t>Er komt een groep van 28 kinderen met twee begeleiders. Vul in de tabel in hoeveel van de ingrediënten je nodig hebt</w:t>
            </w:r>
            <w:r w:rsidR="00CE25F0">
              <w:t xml:space="preserve"> voor 30 hamburgers</w:t>
            </w:r>
            <w:r>
              <w:t xml:space="preserve">. </w:t>
            </w:r>
          </w:p>
          <w:p w14:paraId="3A3B82F6" w14:textId="77777777" w:rsidR="006471AB" w:rsidRPr="008F13C1" w:rsidRDefault="006471AB" w:rsidP="006471AB">
            <w:r>
              <w:t>Gebruik het recept voor één hamburger.</w:t>
            </w:r>
          </w:p>
        </w:tc>
      </w:tr>
      <w:tr w:rsidR="006471AB" w:rsidRPr="008F13C1" w14:paraId="3652115B" w14:textId="77777777" w:rsidTr="006471AB">
        <w:tc>
          <w:tcPr>
            <w:tcW w:w="534" w:type="dxa"/>
          </w:tcPr>
          <w:p w14:paraId="0257B78F" w14:textId="77777777" w:rsidR="006471AB" w:rsidRDefault="006471AB" w:rsidP="006471AB"/>
          <w:p w14:paraId="7A29A8EF" w14:textId="77777777" w:rsidR="006471AB" w:rsidRDefault="006471AB" w:rsidP="006471AB"/>
          <w:p w14:paraId="2B42DDAD" w14:textId="77777777" w:rsidR="006471AB" w:rsidRDefault="006471AB" w:rsidP="006471AB"/>
          <w:p w14:paraId="3F3F0233" w14:textId="77777777" w:rsidR="006471AB" w:rsidRDefault="006471AB" w:rsidP="006471AB"/>
          <w:p w14:paraId="6F443BE3" w14:textId="77777777" w:rsidR="006471AB" w:rsidRDefault="006471AB" w:rsidP="006471AB"/>
          <w:p w14:paraId="27BA59BE" w14:textId="77777777" w:rsidR="006471AB" w:rsidRDefault="006471AB" w:rsidP="006471AB"/>
          <w:p w14:paraId="3311A59E" w14:textId="77777777" w:rsidR="006471AB" w:rsidRDefault="006471AB" w:rsidP="006471AB"/>
          <w:p w14:paraId="470B5ED6" w14:textId="77777777" w:rsidR="006471AB" w:rsidRDefault="006471AB" w:rsidP="006471AB"/>
          <w:p w14:paraId="1A4219AD" w14:textId="77777777" w:rsidR="006471AB" w:rsidRDefault="006471AB" w:rsidP="006471AB"/>
          <w:p w14:paraId="74DFC4D5" w14:textId="77777777" w:rsidR="006471AB" w:rsidRDefault="006471AB" w:rsidP="006471AB"/>
          <w:p w14:paraId="478F080E" w14:textId="77777777" w:rsidR="006471AB" w:rsidRDefault="006471AB" w:rsidP="006471AB"/>
          <w:p w14:paraId="5534D17C" w14:textId="77777777" w:rsidR="006471AB" w:rsidRDefault="006471AB" w:rsidP="006471AB"/>
          <w:p w14:paraId="66555810" w14:textId="77777777" w:rsidR="006471AB" w:rsidRDefault="006471AB" w:rsidP="006471AB"/>
          <w:p w14:paraId="73204BBB" w14:textId="77777777" w:rsidR="006471AB" w:rsidRDefault="006471AB" w:rsidP="006471AB"/>
          <w:p w14:paraId="390630AE" w14:textId="77777777" w:rsidR="006471AB" w:rsidRDefault="006471AB" w:rsidP="006471AB"/>
          <w:p w14:paraId="3D8664D8" w14:textId="77777777" w:rsidR="006471AB" w:rsidRDefault="006471AB" w:rsidP="006471AB"/>
          <w:p w14:paraId="67D77FF1" w14:textId="77777777" w:rsidR="006471AB" w:rsidRDefault="006471AB" w:rsidP="006471AB"/>
          <w:p w14:paraId="515439B6" w14:textId="77777777" w:rsidR="006471AB" w:rsidRPr="008F13C1" w:rsidRDefault="006471AB" w:rsidP="006471AB"/>
        </w:tc>
        <w:tc>
          <w:tcPr>
            <w:tcW w:w="8754" w:type="dxa"/>
          </w:tcPr>
          <w:p w14:paraId="2736C9F2" w14:textId="77777777" w:rsidR="006471AB" w:rsidRPr="000F5616" w:rsidRDefault="006471AB" w:rsidP="006471AB"/>
          <w:tbl>
            <w:tblPr>
              <w:tblW w:w="0" w:type="auto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088"/>
              <w:gridCol w:w="4653"/>
            </w:tblGrid>
            <w:tr w:rsidR="006471AB" w:rsidRPr="00090BA8" w14:paraId="0DBBBEBB" w14:textId="77777777" w:rsidTr="00F00D1B">
              <w:trPr>
                <w:jc w:val="center"/>
              </w:trPr>
              <w:tc>
                <w:tcPr>
                  <w:tcW w:w="3088" w:type="dxa"/>
                </w:tcPr>
                <w:p w14:paraId="7BEDFFAF" w14:textId="77777777" w:rsidR="006471AB" w:rsidRPr="006471AB" w:rsidRDefault="006471AB" w:rsidP="006471AB">
                  <w:pPr>
                    <w:rPr>
                      <w:b/>
                    </w:rPr>
                  </w:pPr>
                  <w:r w:rsidRPr="006471AB">
                    <w:rPr>
                      <w:b/>
                    </w:rPr>
                    <w:t>1 persoon</w:t>
                  </w:r>
                </w:p>
              </w:tc>
              <w:tc>
                <w:tcPr>
                  <w:tcW w:w="4653" w:type="dxa"/>
                </w:tcPr>
                <w:p w14:paraId="7476D44F" w14:textId="77777777" w:rsidR="006471AB" w:rsidRPr="006471AB" w:rsidRDefault="006471AB" w:rsidP="006471AB">
                  <w:pPr>
                    <w:rPr>
                      <w:b/>
                    </w:rPr>
                  </w:pPr>
                  <w:r w:rsidRPr="006471AB">
                    <w:rPr>
                      <w:b/>
                    </w:rPr>
                    <w:t>30 personen</w:t>
                  </w:r>
                </w:p>
              </w:tc>
            </w:tr>
            <w:tr w:rsidR="006471AB" w14:paraId="2B3AB37E" w14:textId="77777777" w:rsidTr="00F00D1B">
              <w:trPr>
                <w:jc w:val="center"/>
              </w:trPr>
              <w:tc>
                <w:tcPr>
                  <w:tcW w:w="3088" w:type="dxa"/>
                </w:tcPr>
                <w:p w14:paraId="7690D24A" w14:textId="77777777" w:rsidR="006471AB" w:rsidRDefault="006471AB" w:rsidP="006471AB"/>
                <w:p w14:paraId="2CE0503A" w14:textId="77777777" w:rsidR="006471AB" w:rsidRPr="00090BA8" w:rsidRDefault="006471AB" w:rsidP="006471AB"/>
              </w:tc>
              <w:tc>
                <w:tcPr>
                  <w:tcW w:w="4653" w:type="dxa"/>
                </w:tcPr>
                <w:p w14:paraId="347297EA" w14:textId="77777777" w:rsidR="006471AB" w:rsidRDefault="006471AB" w:rsidP="006471AB"/>
              </w:tc>
            </w:tr>
            <w:tr w:rsidR="006471AB" w14:paraId="389C0688" w14:textId="77777777" w:rsidTr="00F00D1B">
              <w:trPr>
                <w:jc w:val="center"/>
              </w:trPr>
              <w:tc>
                <w:tcPr>
                  <w:tcW w:w="3088" w:type="dxa"/>
                </w:tcPr>
                <w:p w14:paraId="0604A731" w14:textId="77777777" w:rsidR="006471AB" w:rsidRDefault="006471AB" w:rsidP="006471AB"/>
                <w:p w14:paraId="7B8EC209" w14:textId="77777777" w:rsidR="006471AB" w:rsidRDefault="006471AB" w:rsidP="006471AB"/>
              </w:tc>
              <w:tc>
                <w:tcPr>
                  <w:tcW w:w="4653" w:type="dxa"/>
                </w:tcPr>
                <w:p w14:paraId="2EB6DF29" w14:textId="77777777" w:rsidR="006471AB" w:rsidRDefault="006471AB" w:rsidP="006471AB"/>
              </w:tc>
            </w:tr>
            <w:tr w:rsidR="006471AB" w14:paraId="7A1A34CB" w14:textId="77777777" w:rsidTr="00F00D1B">
              <w:trPr>
                <w:jc w:val="center"/>
              </w:trPr>
              <w:tc>
                <w:tcPr>
                  <w:tcW w:w="3088" w:type="dxa"/>
                </w:tcPr>
                <w:p w14:paraId="54B352B1" w14:textId="77777777" w:rsidR="006471AB" w:rsidRDefault="006471AB" w:rsidP="006471AB"/>
                <w:p w14:paraId="7E782E7B" w14:textId="77777777" w:rsidR="006471AB" w:rsidRDefault="006471AB" w:rsidP="006471AB"/>
              </w:tc>
              <w:tc>
                <w:tcPr>
                  <w:tcW w:w="4653" w:type="dxa"/>
                </w:tcPr>
                <w:p w14:paraId="639C313F" w14:textId="77777777" w:rsidR="006471AB" w:rsidRDefault="006471AB" w:rsidP="006471AB"/>
              </w:tc>
            </w:tr>
            <w:tr w:rsidR="006471AB" w14:paraId="7BC0C2A6" w14:textId="77777777" w:rsidTr="00F00D1B">
              <w:trPr>
                <w:jc w:val="center"/>
              </w:trPr>
              <w:tc>
                <w:tcPr>
                  <w:tcW w:w="3088" w:type="dxa"/>
                </w:tcPr>
                <w:p w14:paraId="5A685A10" w14:textId="77777777" w:rsidR="006471AB" w:rsidRDefault="006471AB" w:rsidP="006471AB"/>
                <w:p w14:paraId="7053FDA3" w14:textId="77777777" w:rsidR="006471AB" w:rsidRDefault="006471AB" w:rsidP="006471AB"/>
              </w:tc>
              <w:tc>
                <w:tcPr>
                  <w:tcW w:w="4653" w:type="dxa"/>
                </w:tcPr>
                <w:p w14:paraId="613650A5" w14:textId="77777777" w:rsidR="006471AB" w:rsidRDefault="006471AB" w:rsidP="006471AB"/>
              </w:tc>
            </w:tr>
            <w:tr w:rsidR="006471AB" w14:paraId="4EE6ECC9" w14:textId="77777777" w:rsidTr="00F00D1B">
              <w:trPr>
                <w:jc w:val="center"/>
              </w:trPr>
              <w:tc>
                <w:tcPr>
                  <w:tcW w:w="3088" w:type="dxa"/>
                </w:tcPr>
                <w:p w14:paraId="2CF84C0C" w14:textId="77777777" w:rsidR="006471AB" w:rsidRDefault="006471AB" w:rsidP="006471AB"/>
                <w:p w14:paraId="4C8A3802" w14:textId="77777777" w:rsidR="006471AB" w:rsidRDefault="006471AB" w:rsidP="006471AB"/>
              </w:tc>
              <w:tc>
                <w:tcPr>
                  <w:tcW w:w="4653" w:type="dxa"/>
                </w:tcPr>
                <w:p w14:paraId="6D9381C9" w14:textId="77777777" w:rsidR="006471AB" w:rsidRDefault="006471AB" w:rsidP="006471AB"/>
              </w:tc>
            </w:tr>
            <w:tr w:rsidR="006471AB" w14:paraId="23E22A6D" w14:textId="77777777" w:rsidTr="00F00D1B">
              <w:trPr>
                <w:jc w:val="center"/>
              </w:trPr>
              <w:tc>
                <w:tcPr>
                  <w:tcW w:w="3088" w:type="dxa"/>
                </w:tcPr>
                <w:p w14:paraId="0C16C319" w14:textId="77777777" w:rsidR="006471AB" w:rsidRDefault="006471AB" w:rsidP="006471AB"/>
                <w:p w14:paraId="60475505" w14:textId="77777777" w:rsidR="006471AB" w:rsidRDefault="006471AB" w:rsidP="006471AB"/>
              </w:tc>
              <w:tc>
                <w:tcPr>
                  <w:tcW w:w="4653" w:type="dxa"/>
                </w:tcPr>
                <w:p w14:paraId="2B9590D6" w14:textId="77777777" w:rsidR="006471AB" w:rsidRDefault="006471AB" w:rsidP="006471AB"/>
              </w:tc>
            </w:tr>
            <w:tr w:rsidR="006471AB" w14:paraId="393F3ED8" w14:textId="77777777" w:rsidTr="00F00D1B">
              <w:trPr>
                <w:jc w:val="center"/>
              </w:trPr>
              <w:tc>
                <w:tcPr>
                  <w:tcW w:w="3088" w:type="dxa"/>
                </w:tcPr>
                <w:p w14:paraId="3682526B" w14:textId="77777777" w:rsidR="006471AB" w:rsidRDefault="006471AB" w:rsidP="006471AB"/>
                <w:p w14:paraId="40A09CE7" w14:textId="77777777" w:rsidR="006471AB" w:rsidRDefault="006471AB" w:rsidP="006471AB"/>
              </w:tc>
              <w:tc>
                <w:tcPr>
                  <w:tcW w:w="4653" w:type="dxa"/>
                </w:tcPr>
                <w:p w14:paraId="6CB00F13" w14:textId="77777777" w:rsidR="006471AB" w:rsidRDefault="006471AB" w:rsidP="006471AB"/>
              </w:tc>
            </w:tr>
            <w:tr w:rsidR="006471AB" w14:paraId="5EE405D5" w14:textId="77777777" w:rsidTr="00F00D1B">
              <w:trPr>
                <w:jc w:val="center"/>
              </w:trPr>
              <w:tc>
                <w:tcPr>
                  <w:tcW w:w="3088" w:type="dxa"/>
                </w:tcPr>
                <w:p w14:paraId="4A5AB085" w14:textId="77777777" w:rsidR="006471AB" w:rsidRPr="006471AB" w:rsidRDefault="006471AB" w:rsidP="006471AB">
                  <w:pPr>
                    <w:rPr>
                      <w:szCs w:val="28"/>
                    </w:rPr>
                  </w:pPr>
                </w:p>
                <w:p w14:paraId="1432C62C" w14:textId="77777777" w:rsidR="006471AB" w:rsidRPr="006471AB" w:rsidRDefault="006471AB" w:rsidP="006471AB">
                  <w:pPr>
                    <w:rPr>
                      <w:szCs w:val="28"/>
                    </w:rPr>
                  </w:pPr>
                </w:p>
              </w:tc>
              <w:tc>
                <w:tcPr>
                  <w:tcW w:w="4653" w:type="dxa"/>
                </w:tcPr>
                <w:p w14:paraId="7AE93004" w14:textId="77777777" w:rsidR="006471AB" w:rsidRDefault="006471AB" w:rsidP="006471AB"/>
              </w:tc>
            </w:tr>
          </w:tbl>
          <w:p w14:paraId="6CC0AA4C" w14:textId="77777777" w:rsidR="006471AB" w:rsidRPr="0070766E" w:rsidRDefault="006471AB" w:rsidP="006471AB"/>
        </w:tc>
      </w:tr>
    </w:tbl>
    <w:p w14:paraId="0570B1B2" w14:textId="77777777" w:rsidR="006471AB" w:rsidRDefault="006471AB" w:rsidP="006471AB"/>
    <w:p w14:paraId="4F5DA0C7" w14:textId="77777777" w:rsidR="0057116B" w:rsidRDefault="0057116B" w:rsidP="006471AB"/>
    <w:tbl>
      <w:tblPr>
        <w:tblW w:w="0" w:type="auto"/>
        <w:tblInd w:w="170" w:type="dxa"/>
        <w:tblBorders>
          <w:left w:val="single" w:sz="48" w:space="0" w:color="008000"/>
        </w:tblBorders>
        <w:shd w:val="clear" w:color="C6D9F1" w:fill="F1F3E9"/>
        <w:tblCellMar>
          <w:top w:w="113" w:type="dxa"/>
          <w:bottom w:w="113" w:type="dxa"/>
        </w:tblCellMar>
        <w:tblLook w:val="01E0" w:firstRow="1" w:lastRow="1" w:firstColumn="1" w:lastColumn="1" w:noHBand="0" w:noVBand="0"/>
      </w:tblPr>
      <w:tblGrid>
        <w:gridCol w:w="361"/>
        <w:gridCol w:w="8791"/>
      </w:tblGrid>
      <w:tr w:rsidR="0057116B" w:rsidRPr="00C620C9" w14:paraId="137BAA0F" w14:textId="77777777" w:rsidTr="00CE25F0">
        <w:trPr>
          <w:trHeight w:val="6937"/>
        </w:trPr>
        <w:tc>
          <w:tcPr>
            <w:tcW w:w="361" w:type="dxa"/>
            <w:shd w:val="clear" w:color="C6D9F1" w:fill="F1F3E9"/>
          </w:tcPr>
          <w:p w14:paraId="55EDC516" w14:textId="77777777" w:rsidR="0057116B" w:rsidRDefault="0057116B" w:rsidP="00286770">
            <w:pPr>
              <w:pStyle w:val="groenetekst"/>
            </w:pPr>
          </w:p>
        </w:tc>
        <w:tc>
          <w:tcPr>
            <w:tcW w:w="8791" w:type="dxa"/>
            <w:shd w:val="clear" w:color="C6D9F1" w:fill="F1F3E9"/>
          </w:tcPr>
          <w:p w14:paraId="1DAED22F" w14:textId="77777777" w:rsidR="0057116B" w:rsidRDefault="0057116B" w:rsidP="00286770">
            <w:pPr>
              <w:pStyle w:val="groenetekst"/>
            </w:pPr>
            <w:r>
              <w:t>Hieronder zie je de prijzen van de ingrediënten</w:t>
            </w:r>
          </w:p>
          <w:p w14:paraId="56C20BD9" w14:textId="77777777" w:rsidR="0057116B" w:rsidRDefault="0057116B" w:rsidP="00286770">
            <w:pPr>
              <w:pStyle w:val="groenetekst"/>
            </w:pPr>
          </w:p>
          <w:tbl>
            <w:tblPr>
              <w:tblW w:w="0" w:type="auto"/>
              <w:jc w:val="center"/>
              <w:tblLook w:val="01E0" w:firstRow="1" w:lastRow="1" w:firstColumn="1" w:lastColumn="1" w:noHBand="0" w:noVBand="0"/>
            </w:tblPr>
            <w:tblGrid>
              <w:gridCol w:w="2268"/>
              <w:gridCol w:w="2068"/>
              <w:gridCol w:w="1506"/>
              <w:gridCol w:w="1446"/>
            </w:tblGrid>
            <w:tr w:rsidR="0057116B" w14:paraId="7B3FF614" w14:textId="77777777" w:rsidTr="00B839A6">
              <w:trPr>
                <w:jc w:val="center"/>
              </w:trPr>
              <w:tc>
                <w:tcPr>
                  <w:tcW w:w="2268" w:type="dxa"/>
                </w:tcPr>
                <w:p w14:paraId="6D4D5534" w14:textId="77777777" w:rsidR="0057116B" w:rsidRPr="00393BCF" w:rsidRDefault="0057116B" w:rsidP="00286770">
                  <w:pPr>
                    <w:jc w:val="center"/>
                  </w:pPr>
                  <w:r w:rsidRPr="00393BCF">
                    <w:t>BROODJES</w:t>
                  </w:r>
                </w:p>
                <w:p w14:paraId="4ACA8FC5" w14:textId="77777777" w:rsidR="0057116B" w:rsidRPr="00393BCF" w:rsidRDefault="00FC4A41" w:rsidP="00286770">
                  <w:pPr>
                    <w:jc w:val="center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4E2D2F38" wp14:editId="367946FE">
                        <wp:extent cx="1247775" cy="1247775"/>
                        <wp:effectExtent l="19050" t="0" r="9525" b="0"/>
                        <wp:docPr id="10" name="Picture 10" descr="Uw Eigen Bakker boll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Uw Eigen Bakker bolle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7775" cy="1247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7FA5759" w14:textId="77777777" w:rsidR="0057116B" w:rsidRPr="006471AB" w:rsidRDefault="0057116B" w:rsidP="00286770">
                  <w:pPr>
                    <w:jc w:val="center"/>
                    <w:rPr>
                      <w:sz w:val="18"/>
                      <w:szCs w:val="18"/>
                    </w:rPr>
                  </w:pPr>
                  <w:r w:rsidRPr="006471AB">
                    <w:rPr>
                      <w:sz w:val="18"/>
                      <w:szCs w:val="18"/>
                    </w:rPr>
                    <w:t>zak 8 stuks,</w:t>
                  </w:r>
                </w:p>
                <w:p w14:paraId="39F5E8EB" w14:textId="77777777" w:rsidR="0057116B" w:rsidRPr="006471AB" w:rsidRDefault="0057116B" w:rsidP="00286770">
                  <w:pPr>
                    <w:jc w:val="center"/>
                    <w:rPr>
                      <w:sz w:val="18"/>
                      <w:szCs w:val="18"/>
                    </w:rPr>
                  </w:pPr>
                  <w:r w:rsidRPr="006471AB">
                    <w:rPr>
                      <w:sz w:val="18"/>
                      <w:szCs w:val="18"/>
                    </w:rPr>
                    <w:t>per zak</w:t>
                  </w:r>
                </w:p>
                <w:p w14:paraId="29F55551" w14:textId="77777777" w:rsidR="0057116B" w:rsidRPr="00393BCF" w:rsidRDefault="0057116B" w:rsidP="00286770">
                  <w:pPr>
                    <w:jc w:val="center"/>
                  </w:pPr>
                  <w:r w:rsidRPr="00393BCF">
                    <w:t>€ 1,49</w:t>
                  </w:r>
                </w:p>
                <w:p w14:paraId="43D6C504" w14:textId="77777777" w:rsidR="0057116B" w:rsidRPr="00393BCF" w:rsidRDefault="0057116B" w:rsidP="00286770">
                  <w:pPr>
                    <w:jc w:val="center"/>
                  </w:pPr>
                </w:p>
              </w:tc>
              <w:tc>
                <w:tcPr>
                  <w:tcW w:w="2068" w:type="dxa"/>
                </w:tcPr>
                <w:p w14:paraId="2150F3F6" w14:textId="77777777" w:rsidR="0057116B" w:rsidRPr="00393BCF" w:rsidRDefault="0057116B" w:rsidP="00286770">
                  <w:pPr>
                    <w:jc w:val="center"/>
                  </w:pPr>
                  <w:r w:rsidRPr="00393BCF">
                    <w:t>R</w:t>
                  </w:r>
                  <w:r>
                    <w:t>UNDERGEHAKT</w:t>
                  </w:r>
                </w:p>
                <w:p w14:paraId="39ABDF1D" w14:textId="77777777" w:rsidR="0057116B" w:rsidRPr="00393BCF" w:rsidRDefault="0057116B" w:rsidP="00286770">
                  <w:pPr>
                    <w:jc w:val="center"/>
                  </w:pPr>
                </w:p>
                <w:p w14:paraId="119B1E99" w14:textId="77777777" w:rsidR="0057116B" w:rsidRPr="00393BCF" w:rsidRDefault="00FC4A41" w:rsidP="00286770">
                  <w:pPr>
                    <w:jc w:val="center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65A55B55" wp14:editId="13ADBCA6">
                        <wp:extent cx="952500" cy="952500"/>
                        <wp:effectExtent l="19050" t="0" r="0" b="0"/>
                        <wp:docPr id="11" name="Picture 11" descr="AH Rundergehakt 500 gra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AH Rundergehakt 500 gra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95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6F19CDE" w14:textId="77777777" w:rsidR="0057116B" w:rsidRPr="00393BCF" w:rsidRDefault="0057116B" w:rsidP="00286770">
                  <w:pPr>
                    <w:jc w:val="center"/>
                  </w:pPr>
                </w:p>
                <w:p w14:paraId="7E1B967C" w14:textId="77777777" w:rsidR="0057116B" w:rsidRPr="006471AB" w:rsidRDefault="0057116B" w:rsidP="00286770">
                  <w:pPr>
                    <w:jc w:val="center"/>
                    <w:rPr>
                      <w:sz w:val="18"/>
                      <w:szCs w:val="18"/>
                    </w:rPr>
                  </w:pPr>
                  <w:r w:rsidRPr="006471AB">
                    <w:rPr>
                      <w:sz w:val="18"/>
                      <w:szCs w:val="18"/>
                    </w:rPr>
                    <w:t>500 GRAM</w:t>
                  </w:r>
                </w:p>
                <w:p w14:paraId="036908D7" w14:textId="77777777" w:rsidR="0057116B" w:rsidRPr="00393BCF" w:rsidRDefault="0057116B" w:rsidP="00286770">
                  <w:pPr>
                    <w:jc w:val="center"/>
                  </w:pPr>
                  <w:r w:rsidRPr="00393BCF">
                    <w:t>€</w:t>
                  </w:r>
                  <w:r w:rsidR="00481209">
                    <w:t xml:space="preserve"> </w:t>
                  </w:r>
                  <w:r w:rsidRPr="00393BCF">
                    <w:t>2,49</w:t>
                  </w:r>
                </w:p>
                <w:p w14:paraId="6F84C1E5" w14:textId="77777777" w:rsidR="0057116B" w:rsidRPr="00393BCF" w:rsidRDefault="0057116B" w:rsidP="00286770">
                  <w:pPr>
                    <w:jc w:val="center"/>
                  </w:pPr>
                </w:p>
              </w:tc>
              <w:tc>
                <w:tcPr>
                  <w:tcW w:w="1454" w:type="dxa"/>
                </w:tcPr>
                <w:p w14:paraId="530F6B52" w14:textId="77777777" w:rsidR="0057116B" w:rsidRDefault="0057116B" w:rsidP="00286770">
                  <w:pPr>
                    <w:jc w:val="center"/>
                  </w:pPr>
                  <w:r>
                    <w:t>SLA</w:t>
                  </w:r>
                </w:p>
                <w:p w14:paraId="11950FD2" w14:textId="77777777" w:rsidR="0057116B" w:rsidRDefault="00FC4A41" w:rsidP="00286770">
                  <w:pPr>
                    <w:jc w:val="center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0B2AEDF2" wp14:editId="08F714E4">
                        <wp:extent cx="762000" cy="762000"/>
                        <wp:effectExtent l="19050" t="0" r="0" b="0"/>
                        <wp:docPr id="12" name="Picture 12" descr="000261820_001_4107_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000261820_001_4107_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00" cy="76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E8C9567" w14:textId="77777777" w:rsidR="0057116B" w:rsidRPr="006471AB" w:rsidRDefault="0057116B" w:rsidP="00286770">
                  <w:pPr>
                    <w:jc w:val="center"/>
                    <w:rPr>
                      <w:sz w:val="18"/>
                      <w:szCs w:val="18"/>
                    </w:rPr>
                  </w:pPr>
                  <w:r w:rsidRPr="006471AB">
                    <w:rPr>
                      <w:sz w:val="18"/>
                      <w:szCs w:val="18"/>
                    </w:rPr>
                    <w:t>Per krop</w:t>
                  </w:r>
                </w:p>
                <w:p w14:paraId="124C470B" w14:textId="77777777" w:rsidR="0057116B" w:rsidRPr="00393BCF" w:rsidRDefault="0057116B" w:rsidP="00286770">
                  <w:pPr>
                    <w:jc w:val="center"/>
                  </w:pPr>
                  <w:r>
                    <w:t>€</w:t>
                  </w:r>
                  <w:r w:rsidR="00481209">
                    <w:t xml:space="preserve"> </w:t>
                  </w:r>
                  <w:r>
                    <w:t>0,89</w:t>
                  </w:r>
                </w:p>
              </w:tc>
              <w:tc>
                <w:tcPr>
                  <w:tcW w:w="1440" w:type="dxa"/>
                </w:tcPr>
                <w:p w14:paraId="134E346F" w14:textId="77777777" w:rsidR="0057116B" w:rsidRDefault="0057116B" w:rsidP="00286770">
                  <w:pPr>
                    <w:jc w:val="center"/>
                  </w:pPr>
                  <w:r>
                    <w:t>TOMATEN</w:t>
                  </w:r>
                </w:p>
                <w:p w14:paraId="3A3E4C15" w14:textId="77777777" w:rsidR="0057116B" w:rsidRDefault="00FC4A41" w:rsidP="00286770">
                  <w:pPr>
                    <w:jc w:val="center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09E9163E" wp14:editId="4E0710D4">
                        <wp:extent cx="762000" cy="762000"/>
                        <wp:effectExtent l="19050" t="0" r="0" b="0"/>
                        <wp:docPr id="13" name="Picture 13" descr="000261816_003_4088_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000261816_003_4088_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00" cy="76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2F99F98" w14:textId="77777777" w:rsidR="0057116B" w:rsidRPr="006471AB" w:rsidRDefault="0057116B" w:rsidP="00286770">
                  <w:pPr>
                    <w:jc w:val="center"/>
                    <w:rPr>
                      <w:sz w:val="18"/>
                      <w:szCs w:val="18"/>
                    </w:rPr>
                  </w:pPr>
                  <w:r w:rsidRPr="006471AB">
                    <w:rPr>
                      <w:sz w:val="18"/>
                      <w:szCs w:val="18"/>
                    </w:rPr>
                    <w:t>5 stuks</w:t>
                  </w:r>
                </w:p>
                <w:p w14:paraId="3D6C3527" w14:textId="77777777" w:rsidR="0057116B" w:rsidRPr="006471AB" w:rsidRDefault="0057116B" w:rsidP="00286770">
                  <w:pPr>
                    <w:jc w:val="center"/>
                    <w:rPr>
                      <w:szCs w:val="26"/>
                    </w:rPr>
                  </w:pPr>
                  <w:r w:rsidRPr="006471AB">
                    <w:rPr>
                      <w:szCs w:val="26"/>
                    </w:rPr>
                    <w:t>€</w:t>
                  </w:r>
                  <w:r w:rsidR="00481209">
                    <w:rPr>
                      <w:szCs w:val="26"/>
                    </w:rPr>
                    <w:t xml:space="preserve"> </w:t>
                  </w:r>
                  <w:r w:rsidRPr="006471AB">
                    <w:rPr>
                      <w:szCs w:val="26"/>
                    </w:rPr>
                    <w:t>1,19</w:t>
                  </w:r>
                </w:p>
              </w:tc>
            </w:tr>
            <w:tr w:rsidR="0057116B" w:rsidRPr="00211E20" w14:paraId="1CAB8311" w14:textId="77777777" w:rsidTr="00B839A6">
              <w:trPr>
                <w:jc w:val="center"/>
              </w:trPr>
              <w:tc>
                <w:tcPr>
                  <w:tcW w:w="2268" w:type="dxa"/>
                </w:tcPr>
                <w:p w14:paraId="5FD05719" w14:textId="77777777" w:rsidR="0057116B" w:rsidRPr="00393BCF" w:rsidRDefault="0057116B" w:rsidP="00286770">
                  <w:pPr>
                    <w:jc w:val="center"/>
                  </w:pPr>
                  <w:r w:rsidRPr="00393BCF">
                    <w:t xml:space="preserve">PANEERMEEL </w:t>
                  </w:r>
                  <w:r w:rsidR="00FC4A41">
                    <w:rPr>
                      <w:noProof/>
                      <w:lang w:val="en-US"/>
                    </w:rPr>
                    <w:drawing>
                      <wp:inline distT="0" distB="0" distL="0" distR="0" wp14:anchorId="001D79B9" wp14:editId="05D3667B">
                        <wp:extent cx="762000" cy="762000"/>
                        <wp:effectExtent l="19050" t="0" r="0" b="0"/>
                        <wp:docPr id="14" name="Picture 14" descr="000033252_002_954_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000033252_002_954_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00" cy="76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6AA4168" w14:textId="77777777" w:rsidR="0057116B" w:rsidRPr="006471AB" w:rsidRDefault="0057116B" w:rsidP="00286770">
                  <w:pPr>
                    <w:jc w:val="center"/>
                    <w:rPr>
                      <w:sz w:val="18"/>
                      <w:szCs w:val="18"/>
                    </w:rPr>
                  </w:pPr>
                  <w:r w:rsidRPr="006471AB">
                    <w:rPr>
                      <w:sz w:val="18"/>
                      <w:szCs w:val="18"/>
                    </w:rPr>
                    <w:t>150 gr</w:t>
                  </w:r>
                </w:p>
                <w:p w14:paraId="5C9C1F20" w14:textId="77777777" w:rsidR="0057116B" w:rsidRPr="00393BCF" w:rsidRDefault="0057116B" w:rsidP="00286770">
                  <w:pPr>
                    <w:jc w:val="center"/>
                  </w:pPr>
                  <w:r w:rsidRPr="00393BCF">
                    <w:t>€</w:t>
                  </w:r>
                  <w:r w:rsidR="00481209">
                    <w:t xml:space="preserve"> </w:t>
                  </w:r>
                  <w:r w:rsidRPr="00393BCF">
                    <w:t>0,49</w:t>
                  </w:r>
                </w:p>
              </w:tc>
              <w:tc>
                <w:tcPr>
                  <w:tcW w:w="2068" w:type="dxa"/>
                </w:tcPr>
                <w:p w14:paraId="6C63017D" w14:textId="77777777" w:rsidR="0057116B" w:rsidRPr="00393BCF" w:rsidRDefault="0057116B" w:rsidP="00286770">
                  <w:pPr>
                    <w:jc w:val="center"/>
                  </w:pPr>
                  <w:r w:rsidRPr="00393BCF">
                    <w:t>KETCHUP</w:t>
                  </w:r>
                </w:p>
                <w:p w14:paraId="2D3D03B5" w14:textId="77777777" w:rsidR="0057116B" w:rsidRPr="00393BCF" w:rsidRDefault="00FC4A41" w:rsidP="00286770">
                  <w:pPr>
                    <w:jc w:val="center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1A0F3FF9" wp14:editId="5615F9A6">
                        <wp:extent cx="952500" cy="952500"/>
                        <wp:effectExtent l="19050" t="0" r="0" b="0"/>
                        <wp:docPr id="15" name="Picture 15" descr="Heinz tomaten ketchu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Heinz tomaten ketchu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95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8C414CB" w14:textId="77777777" w:rsidR="0057116B" w:rsidRPr="006471AB" w:rsidRDefault="0057116B" w:rsidP="00286770">
                  <w:pPr>
                    <w:jc w:val="center"/>
                    <w:rPr>
                      <w:sz w:val="18"/>
                      <w:szCs w:val="18"/>
                    </w:rPr>
                  </w:pPr>
                  <w:r w:rsidRPr="006471AB">
                    <w:rPr>
                      <w:sz w:val="18"/>
                      <w:szCs w:val="18"/>
                    </w:rPr>
                    <w:t>fles à 60,5 cl</w:t>
                  </w:r>
                </w:p>
                <w:p w14:paraId="355E61A6" w14:textId="77777777" w:rsidR="0057116B" w:rsidRPr="006471AB" w:rsidRDefault="0057116B" w:rsidP="00286770">
                  <w:pPr>
                    <w:jc w:val="center"/>
                    <w:rPr>
                      <w:sz w:val="18"/>
                      <w:szCs w:val="18"/>
                    </w:rPr>
                  </w:pPr>
                  <w:r w:rsidRPr="006471AB">
                    <w:rPr>
                      <w:sz w:val="18"/>
                      <w:szCs w:val="18"/>
                    </w:rPr>
                    <w:t>675 gram</w:t>
                  </w:r>
                </w:p>
                <w:p w14:paraId="00D4F619" w14:textId="77777777" w:rsidR="0057116B" w:rsidRPr="00393BCF" w:rsidRDefault="0057116B" w:rsidP="00286770">
                  <w:pPr>
                    <w:jc w:val="center"/>
                  </w:pPr>
                  <w:r w:rsidRPr="00393BCF">
                    <w:t>€</w:t>
                  </w:r>
                  <w:r w:rsidR="00481209">
                    <w:t xml:space="preserve"> </w:t>
                  </w:r>
                  <w:r w:rsidRPr="00393BCF">
                    <w:t>1,89</w:t>
                  </w:r>
                </w:p>
                <w:p w14:paraId="04F1D9EE" w14:textId="77777777" w:rsidR="0057116B" w:rsidRPr="006471AB" w:rsidRDefault="0057116B" w:rsidP="00286770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454" w:type="dxa"/>
                </w:tcPr>
                <w:p w14:paraId="4D421F75" w14:textId="77777777" w:rsidR="0057116B" w:rsidRDefault="0057116B" w:rsidP="00286770">
                  <w:pPr>
                    <w:jc w:val="center"/>
                  </w:pPr>
                  <w:r>
                    <w:t>AUGURKEN</w:t>
                  </w:r>
                </w:p>
                <w:p w14:paraId="7CBD9FFA" w14:textId="77777777" w:rsidR="0057116B" w:rsidRDefault="00FC4A41" w:rsidP="00286770">
                  <w:pPr>
                    <w:jc w:val="center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24174630" wp14:editId="2BEC5862">
                        <wp:extent cx="790575" cy="790575"/>
                        <wp:effectExtent l="19050" t="0" r="9525" b="0"/>
                        <wp:docPr id="16" name="Picture 16" descr="Augurken zoet-zuur (Gewurzg.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Augurken zoet-zuur (Gewurzg.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0575" cy="790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1AF3DEC" w14:textId="77777777" w:rsidR="0057116B" w:rsidRPr="006471AB" w:rsidRDefault="0057116B" w:rsidP="00286770">
                  <w:pPr>
                    <w:jc w:val="center"/>
                    <w:rPr>
                      <w:sz w:val="18"/>
                      <w:szCs w:val="18"/>
                    </w:rPr>
                  </w:pPr>
                  <w:r w:rsidRPr="00211E20">
                    <w:t>€</w:t>
                  </w:r>
                  <w:r w:rsidR="00481209">
                    <w:t xml:space="preserve"> </w:t>
                  </w:r>
                  <w:r w:rsidRPr="00211E20">
                    <w:t>2,79</w:t>
                  </w:r>
                </w:p>
              </w:tc>
              <w:tc>
                <w:tcPr>
                  <w:tcW w:w="1440" w:type="dxa"/>
                </w:tcPr>
                <w:p w14:paraId="0AE74334" w14:textId="77777777" w:rsidR="0057116B" w:rsidRDefault="0057116B" w:rsidP="00286770">
                  <w:pPr>
                    <w:jc w:val="center"/>
                  </w:pPr>
                  <w:r>
                    <w:t>BOTER</w:t>
                  </w:r>
                </w:p>
                <w:p w14:paraId="6509EBC5" w14:textId="77777777" w:rsidR="0057116B" w:rsidRDefault="00FC4A41" w:rsidP="00286770">
                  <w:pPr>
                    <w:jc w:val="center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2507833E" wp14:editId="2C429A9F">
                        <wp:extent cx="762000" cy="762000"/>
                        <wp:effectExtent l="19050" t="0" r="0" b="0"/>
                        <wp:docPr id="17" name="Picture 17" descr="000400586_002_133933_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000400586_002_133933_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00" cy="76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8A6C227" w14:textId="77777777" w:rsidR="0057116B" w:rsidRPr="006471AB" w:rsidRDefault="0057116B" w:rsidP="00286770">
                  <w:pPr>
                    <w:jc w:val="center"/>
                    <w:rPr>
                      <w:sz w:val="18"/>
                      <w:szCs w:val="18"/>
                    </w:rPr>
                  </w:pPr>
                  <w:r w:rsidRPr="006471AB">
                    <w:rPr>
                      <w:sz w:val="18"/>
                      <w:szCs w:val="18"/>
                    </w:rPr>
                    <w:t>200 gram</w:t>
                  </w:r>
                </w:p>
                <w:p w14:paraId="407326FD" w14:textId="77777777" w:rsidR="0057116B" w:rsidRDefault="0057116B" w:rsidP="00286770">
                  <w:pPr>
                    <w:jc w:val="center"/>
                  </w:pPr>
                  <w:r>
                    <w:t>€</w:t>
                  </w:r>
                  <w:r w:rsidR="00481209">
                    <w:t xml:space="preserve"> </w:t>
                  </w:r>
                  <w:r>
                    <w:t>0,68</w:t>
                  </w:r>
                </w:p>
              </w:tc>
            </w:tr>
          </w:tbl>
          <w:p w14:paraId="7ACFDDC4" w14:textId="77777777" w:rsidR="0057116B" w:rsidRDefault="0057116B" w:rsidP="00286770">
            <w:pPr>
              <w:pStyle w:val="groenetekst"/>
            </w:pPr>
          </w:p>
        </w:tc>
      </w:tr>
    </w:tbl>
    <w:p w14:paraId="0A37ACB0" w14:textId="77777777" w:rsidR="006471AB" w:rsidRDefault="006471AB" w:rsidP="00481209"/>
    <w:p w14:paraId="14E88800" w14:textId="77777777" w:rsidR="00481209" w:rsidRPr="00C620C9" w:rsidRDefault="00481209" w:rsidP="006A60D7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6471AB" w:rsidRPr="00C620C9" w14:paraId="549DD498" w14:textId="77777777" w:rsidTr="006471AB">
        <w:tc>
          <w:tcPr>
            <w:tcW w:w="534" w:type="dxa"/>
          </w:tcPr>
          <w:p w14:paraId="37B613FC" w14:textId="77777777" w:rsidR="006471AB" w:rsidRPr="00EA3DBA" w:rsidRDefault="006471AB" w:rsidP="006471AB">
            <w:pPr>
              <w:pStyle w:val="Opgave"/>
            </w:pPr>
          </w:p>
        </w:tc>
        <w:tc>
          <w:tcPr>
            <w:tcW w:w="8788" w:type="dxa"/>
          </w:tcPr>
          <w:p w14:paraId="5F2975EC" w14:textId="77777777" w:rsidR="006471AB" w:rsidRPr="00C620C9" w:rsidRDefault="006471AB" w:rsidP="00CE25F0">
            <w:pPr>
              <w:rPr>
                <w:b/>
              </w:rPr>
            </w:pPr>
            <w:r>
              <w:t>Bedenk hoeveel je van elk nodig hebt en maak een boodschappenlijst:</w:t>
            </w:r>
          </w:p>
        </w:tc>
      </w:tr>
      <w:tr w:rsidR="006471AB" w:rsidRPr="00C620C9" w14:paraId="7D35C7B6" w14:textId="77777777" w:rsidTr="006471AB">
        <w:tc>
          <w:tcPr>
            <w:tcW w:w="534" w:type="dxa"/>
          </w:tcPr>
          <w:p w14:paraId="45F1C0B5" w14:textId="77777777" w:rsidR="006471AB" w:rsidRPr="00C620C9" w:rsidRDefault="006471AB" w:rsidP="006471AB"/>
        </w:tc>
        <w:tc>
          <w:tcPr>
            <w:tcW w:w="8788" w:type="dxa"/>
          </w:tcPr>
          <w:p w14:paraId="667AB266" w14:textId="77777777" w:rsidR="006471AB" w:rsidRPr="00C620C9" w:rsidRDefault="006471AB" w:rsidP="006471AB"/>
          <w:p w14:paraId="0C1ADA4F" w14:textId="77777777" w:rsidR="00ED693C" w:rsidRPr="00C620C9" w:rsidRDefault="00FC4A41" w:rsidP="00481209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123288FA" wp14:editId="37BD8FAD">
                  <wp:extent cx="5391150" cy="3086100"/>
                  <wp:effectExtent l="19050" t="0" r="0" b="0"/>
                  <wp:docPr id="18" name="Picture 18" descr="notitieblaad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notitieblaad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1150" cy="308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3B881B" w14:textId="77777777" w:rsidR="003D2AC4" w:rsidRDefault="003D2AC4" w:rsidP="003D2AC4"/>
    <w:tbl>
      <w:tblPr>
        <w:tblW w:w="0" w:type="auto"/>
        <w:tblInd w:w="170" w:type="dxa"/>
        <w:tblBorders>
          <w:left w:val="single" w:sz="48" w:space="0" w:color="008000"/>
        </w:tblBorders>
        <w:shd w:val="clear" w:color="C6D9F1" w:fill="F1F3E9"/>
        <w:tblCellMar>
          <w:top w:w="113" w:type="dxa"/>
          <w:bottom w:w="113" w:type="dxa"/>
        </w:tblCellMar>
        <w:tblLook w:val="01E0" w:firstRow="1" w:lastRow="1" w:firstColumn="1" w:lastColumn="1" w:noHBand="0" w:noVBand="0"/>
      </w:tblPr>
      <w:tblGrid>
        <w:gridCol w:w="362"/>
        <w:gridCol w:w="8805"/>
      </w:tblGrid>
      <w:tr w:rsidR="0057116B" w:rsidRPr="00C620C9" w14:paraId="31B04F33" w14:textId="77777777" w:rsidTr="002A47D9">
        <w:trPr>
          <w:trHeight w:val="2912"/>
        </w:trPr>
        <w:tc>
          <w:tcPr>
            <w:tcW w:w="362" w:type="dxa"/>
            <w:shd w:val="clear" w:color="C6D9F1" w:fill="F1F3E9"/>
          </w:tcPr>
          <w:p w14:paraId="6DE1385E" w14:textId="77777777" w:rsidR="0057116B" w:rsidRDefault="0057116B" w:rsidP="00286770">
            <w:pPr>
              <w:pStyle w:val="groenetekst"/>
            </w:pPr>
          </w:p>
        </w:tc>
        <w:tc>
          <w:tcPr>
            <w:tcW w:w="8805" w:type="dxa"/>
            <w:shd w:val="clear" w:color="C6D9F1" w:fill="F1F3E9"/>
          </w:tcPr>
          <w:p w14:paraId="743C4FB4" w14:textId="77777777" w:rsidR="0057116B" w:rsidRDefault="0057116B" w:rsidP="0057116B">
            <w:pPr>
              <w:pStyle w:val="groenetekst"/>
            </w:pPr>
            <w:r>
              <w:t>Je hebt ook nog kruiden en zout nodig. In de supermarkt zie je:</w:t>
            </w:r>
          </w:p>
          <w:p w14:paraId="48CA9969" w14:textId="77777777" w:rsidR="002A47D9" w:rsidRPr="002A47D9" w:rsidRDefault="002A47D9" w:rsidP="002A47D9">
            <w:pPr>
              <w:jc w:val="center"/>
              <w:rPr>
                <w:sz w:val="18"/>
              </w:rPr>
            </w:pPr>
          </w:p>
          <w:tbl>
            <w:tblPr>
              <w:tblpPr w:leftFromText="141" w:rightFromText="141" w:vertAnchor="text" w:horzAnchor="margin" w:tblpXSpec="center" w:tblpY="22"/>
              <w:tblOverlap w:val="never"/>
              <w:tblW w:w="0" w:type="auto"/>
              <w:tblLook w:val="01E0" w:firstRow="1" w:lastRow="1" w:firstColumn="1" w:lastColumn="1" w:noHBand="0" w:noVBand="0"/>
            </w:tblPr>
            <w:tblGrid>
              <w:gridCol w:w="2272"/>
              <w:gridCol w:w="2344"/>
            </w:tblGrid>
            <w:tr w:rsidR="0057116B" w14:paraId="00AA26F0" w14:textId="77777777" w:rsidTr="002A47D9">
              <w:trPr>
                <w:trHeight w:val="2119"/>
              </w:trPr>
              <w:tc>
                <w:tcPr>
                  <w:tcW w:w="2272" w:type="dxa"/>
                </w:tcPr>
                <w:p w14:paraId="1F6C3613" w14:textId="77777777" w:rsidR="0057116B" w:rsidRPr="00393BCF" w:rsidRDefault="0057116B" w:rsidP="0057116B">
                  <w:pPr>
                    <w:jc w:val="center"/>
                  </w:pPr>
                  <w:r w:rsidRPr="00393BCF">
                    <w:t>KERRIEPOEDER</w:t>
                  </w:r>
                </w:p>
                <w:p w14:paraId="15634415" w14:textId="77777777" w:rsidR="0057116B" w:rsidRPr="00393BCF" w:rsidRDefault="00FC4A41" w:rsidP="0057116B">
                  <w:pPr>
                    <w:jc w:val="center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7E3DA3CE" wp14:editId="1DC20C60">
                        <wp:extent cx="762000" cy="762000"/>
                        <wp:effectExtent l="19050" t="0" r="0" b="0"/>
                        <wp:docPr id="19" name="Picture 19" descr="http://cmgtcontent.ahold.com.kpnis.nl/cmgtcontent/media/000562400/000/000562432_001_164649_8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://cmgtcontent.ahold.com.kpnis.nl/cmgtcontent/media/000562400/000/000562432_001_164649_8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r:link="rId3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00" cy="76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C37908E" w14:textId="77777777" w:rsidR="0057116B" w:rsidRPr="00393BCF" w:rsidRDefault="007B7AF8" w:rsidP="0057116B">
                  <w:pPr>
                    <w:jc w:val="center"/>
                  </w:pPr>
                  <w:r>
                    <w:t xml:space="preserve">pot </w:t>
                  </w:r>
                  <w:r w:rsidR="0057116B" w:rsidRPr="00393BCF">
                    <w:t>35 gram</w:t>
                  </w:r>
                </w:p>
                <w:p w14:paraId="1AB15089" w14:textId="77777777" w:rsidR="0057116B" w:rsidRDefault="0057116B" w:rsidP="0057116B">
                  <w:pPr>
                    <w:spacing w:line="288" w:lineRule="atLeast"/>
                    <w:ind w:right="210"/>
                    <w:jc w:val="center"/>
                  </w:pPr>
                  <w:r w:rsidRPr="00393BCF">
                    <w:t>€1,39</w:t>
                  </w:r>
                </w:p>
              </w:tc>
              <w:tc>
                <w:tcPr>
                  <w:tcW w:w="2344" w:type="dxa"/>
                </w:tcPr>
                <w:p w14:paraId="1F6B4D0C" w14:textId="77777777" w:rsidR="0057116B" w:rsidRPr="00393BCF" w:rsidRDefault="0057116B" w:rsidP="0057116B">
                  <w:pPr>
                    <w:jc w:val="center"/>
                  </w:pPr>
                  <w:r w:rsidRPr="00393BCF">
                    <w:t>PAPRIKAPOEDER</w:t>
                  </w:r>
                </w:p>
                <w:p w14:paraId="72777E74" w14:textId="77777777" w:rsidR="0057116B" w:rsidRPr="00393BCF" w:rsidRDefault="00FC4A41" w:rsidP="0057116B">
                  <w:pPr>
                    <w:jc w:val="center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38618023" wp14:editId="0F7DA093">
                        <wp:extent cx="762000" cy="762000"/>
                        <wp:effectExtent l="19050" t="0" r="0" b="0"/>
                        <wp:docPr id="20" name="Picture 20" descr="http://cmgtcontent.ahold.com.kpnis.nl/cmgtcontent/media/000562400/000/000562444_001_164655_8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http://cmgtcontent.ahold.com.kpnis.nl/cmgtcontent/media/000562400/000/000562444_001_164655_8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r:link="rId3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00" cy="76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D3B11B6" w14:textId="77777777" w:rsidR="0057116B" w:rsidRPr="00393BCF" w:rsidRDefault="007B7AF8" w:rsidP="0057116B">
                  <w:pPr>
                    <w:jc w:val="center"/>
                  </w:pPr>
                  <w:r>
                    <w:t xml:space="preserve">pot </w:t>
                  </w:r>
                  <w:r w:rsidR="0057116B" w:rsidRPr="00393BCF">
                    <w:t>35 gram</w:t>
                  </w:r>
                </w:p>
                <w:p w14:paraId="0E2370C6" w14:textId="77777777" w:rsidR="0057116B" w:rsidRDefault="0057116B" w:rsidP="0057116B">
                  <w:pPr>
                    <w:spacing w:line="288" w:lineRule="atLeast"/>
                    <w:ind w:right="210"/>
                    <w:jc w:val="center"/>
                  </w:pPr>
                  <w:r w:rsidRPr="00393BCF">
                    <w:t>€</w:t>
                  </w:r>
                  <w:r w:rsidR="007B7AF8">
                    <w:t xml:space="preserve"> </w:t>
                  </w:r>
                  <w:r w:rsidRPr="00393BCF">
                    <w:t>1,39</w:t>
                  </w:r>
                </w:p>
              </w:tc>
            </w:tr>
          </w:tbl>
          <w:p w14:paraId="1AA471D9" w14:textId="77777777" w:rsidR="0057116B" w:rsidRDefault="0057116B" w:rsidP="00286770">
            <w:pPr>
              <w:pStyle w:val="groenetekst"/>
            </w:pPr>
          </w:p>
        </w:tc>
      </w:tr>
    </w:tbl>
    <w:p w14:paraId="53DB33CD" w14:textId="77777777" w:rsidR="003D2AC4" w:rsidRPr="0009152A" w:rsidRDefault="003D2AC4" w:rsidP="003D2AC4"/>
    <w:p w14:paraId="1B5F209F" w14:textId="77777777" w:rsidR="003D2AC4" w:rsidRDefault="003D2AC4" w:rsidP="006A60D7">
      <w:pPr>
        <w:pStyle w:val="streepje"/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3D2AC4" w:rsidRPr="008F13C1" w14:paraId="560F5796" w14:textId="77777777" w:rsidTr="003D2AC4">
        <w:tc>
          <w:tcPr>
            <w:tcW w:w="534" w:type="dxa"/>
          </w:tcPr>
          <w:p w14:paraId="2B73272A" w14:textId="77777777" w:rsidR="003D2AC4" w:rsidRPr="00EA3DBA" w:rsidRDefault="003D2AC4" w:rsidP="003D2AC4">
            <w:pPr>
              <w:pStyle w:val="Opgave"/>
            </w:pPr>
            <w:r w:rsidRPr="00EA3DBA">
              <w:br w:type="page"/>
            </w:r>
          </w:p>
        </w:tc>
        <w:tc>
          <w:tcPr>
            <w:tcW w:w="8754" w:type="dxa"/>
          </w:tcPr>
          <w:p w14:paraId="7BB240F5" w14:textId="77777777" w:rsidR="003D2AC4" w:rsidRDefault="003D2AC4" w:rsidP="003D2AC4">
            <w:r>
              <w:t>Je vraagt je af of één potje kerriepoeder genoeg is voor 30 hamburgers.</w:t>
            </w:r>
          </w:p>
          <w:p w14:paraId="0072FAE2" w14:textId="77777777" w:rsidR="003D2AC4" w:rsidRPr="008F13C1" w:rsidRDefault="003D2AC4" w:rsidP="00C60407">
            <w:r>
              <w:t>Gebruik de verhoudingstabel om hierop het antwoord te vinden:</w:t>
            </w:r>
          </w:p>
        </w:tc>
      </w:tr>
      <w:tr w:rsidR="00C60407" w:rsidRPr="008F13C1" w14:paraId="4B043901" w14:textId="77777777" w:rsidTr="003D2AC4">
        <w:tc>
          <w:tcPr>
            <w:tcW w:w="534" w:type="dxa"/>
          </w:tcPr>
          <w:p w14:paraId="25A00B22" w14:textId="77777777" w:rsidR="00C60407" w:rsidRDefault="00C60407" w:rsidP="00C60407"/>
        </w:tc>
        <w:tc>
          <w:tcPr>
            <w:tcW w:w="8754" w:type="dxa"/>
          </w:tcPr>
          <w:p w14:paraId="07D7DD0A" w14:textId="77777777" w:rsidR="00C60407" w:rsidRDefault="00C60407" w:rsidP="00C60407"/>
          <w:tbl>
            <w:tblPr>
              <w:tblW w:w="0" w:type="auto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881"/>
              <w:gridCol w:w="1380"/>
              <w:gridCol w:w="1500"/>
              <w:gridCol w:w="1620"/>
            </w:tblGrid>
            <w:tr w:rsidR="00C60407" w14:paraId="028210EC" w14:textId="77777777" w:rsidTr="007B7AF8">
              <w:trPr>
                <w:jc w:val="center"/>
              </w:trPr>
              <w:tc>
                <w:tcPr>
                  <w:tcW w:w="2881" w:type="dxa"/>
                </w:tcPr>
                <w:p w14:paraId="7F477942" w14:textId="77777777" w:rsidR="00CE25F0" w:rsidRDefault="00CE25F0" w:rsidP="00C60407"/>
                <w:p w14:paraId="7403D4C1" w14:textId="77777777" w:rsidR="00C60407" w:rsidRDefault="00C60407" w:rsidP="00C60407">
                  <w:r>
                    <w:t>aantal hamburgers</w:t>
                  </w:r>
                </w:p>
              </w:tc>
              <w:tc>
                <w:tcPr>
                  <w:tcW w:w="1380" w:type="dxa"/>
                </w:tcPr>
                <w:p w14:paraId="5205F303" w14:textId="77777777" w:rsidR="00CE25F0" w:rsidRDefault="00CE25F0" w:rsidP="00C60407">
                  <w:pPr>
                    <w:jc w:val="center"/>
                  </w:pPr>
                </w:p>
                <w:p w14:paraId="4948A084" w14:textId="77777777" w:rsidR="00C60407" w:rsidRDefault="00C60407" w:rsidP="00C60407">
                  <w:pPr>
                    <w:jc w:val="center"/>
                  </w:pPr>
                  <w:r>
                    <w:t>1</w:t>
                  </w:r>
                </w:p>
              </w:tc>
              <w:tc>
                <w:tcPr>
                  <w:tcW w:w="1500" w:type="dxa"/>
                </w:tcPr>
                <w:p w14:paraId="0242CD69" w14:textId="77777777" w:rsidR="00CE25F0" w:rsidRDefault="00CE25F0" w:rsidP="00C60407">
                  <w:pPr>
                    <w:jc w:val="center"/>
                  </w:pPr>
                </w:p>
                <w:p w14:paraId="57CEE65F" w14:textId="77777777" w:rsidR="00C60407" w:rsidRDefault="00C60407" w:rsidP="00C60407">
                  <w:pPr>
                    <w:jc w:val="center"/>
                  </w:pPr>
                  <w:r>
                    <w:t>10</w:t>
                  </w:r>
                </w:p>
              </w:tc>
              <w:tc>
                <w:tcPr>
                  <w:tcW w:w="1620" w:type="dxa"/>
                </w:tcPr>
                <w:p w14:paraId="3768B151" w14:textId="77777777" w:rsidR="00CE25F0" w:rsidRDefault="00CE25F0" w:rsidP="00C60407">
                  <w:pPr>
                    <w:jc w:val="center"/>
                  </w:pPr>
                </w:p>
                <w:p w14:paraId="466742FF" w14:textId="77777777" w:rsidR="00C60407" w:rsidRDefault="00C60407" w:rsidP="00C60407">
                  <w:pPr>
                    <w:jc w:val="center"/>
                  </w:pPr>
                  <w:r>
                    <w:t>30</w:t>
                  </w:r>
                </w:p>
              </w:tc>
            </w:tr>
            <w:tr w:rsidR="00C60407" w14:paraId="3C4D028D" w14:textId="77777777" w:rsidTr="007B7AF8">
              <w:trPr>
                <w:jc w:val="center"/>
              </w:trPr>
              <w:tc>
                <w:tcPr>
                  <w:tcW w:w="2881" w:type="dxa"/>
                </w:tcPr>
                <w:p w14:paraId="52CFF0DF" w14:textId="77777777" w:rsidR="00CE25F0" w:rsidRDefault="00CE25F0" w:rsidP="00C60407"/>
                <w:p w14:paraId="0E586B44" w14:textId="77777777" w:rsidR="00C60407" w:rsidRDefault="00C60407" w:rsidP="00C60407">
                  <w:r>
                    <w:t>gram kerrie</w:t>
                  </w:r>
                </w:p>
              </w:tc>
              <w:tc>
                <w:tcPr>
                  <w:tcW w:w="1380" w:type="dxa"/>
                </w:tcPr>
                <w:p w14:paraId="7117C86C" w14:textId="77777777" w:rsidR="00CE25F0" w:rsidRDefault="00CE25F0" w:rsidP="00C60407">
                  <w:pPr>
                    <w:jc w:val="center"/>
                  </w:pPr>
                </w:p>
                <w:p w14:paraId="3870C455" w14:textId="77777777" w:rsidR="00C60407" w:rsidRDefault="00C60407" w:rsidP="00C60407">
                  <w:pPr>
                    <w:jc w:val="center"/>
                  </w:pPr>
                  <w:r>
                    <w:t>0,7</w:t>
                  </w:r>
                </w:p>
              </w:tc>
              <w:tc>
                <w:tcPr>
                  <w:tcW w:w="1500" w:type="dxa"/>
                </w:tcPr>
                <w:p w14:paraId="5928B656" w14:textId="77777777" w:rsidR="00CE25F0" w:rsidRDefault="00CE25F0" w:rsidP="00C60407">
                  <w:pPr>
                    <w:jc w:val="center"/>
                  </w:pPr>
                </w:p>
                <w:p w14:paraId="09E7E9B2" w14:textId="77777777" w:rsidR="00C60407" w:rsidRDefault="00CE25F0" w:rsidP="00C60407">
                  <w:pPr>
                    <w:jc w:val="center"/>
                  </w:pPr>
                  <w:r>
                    <w:t>……</w:t>
                  </w:r>
                </w:p>
              </w:tc>
              <w:tc>
                <w:tcPr>
                  <w:tcW w:w="1620" w:type="dxa"/>
                </w:tcPr>
                <w:p w14:paraId="20FD0D16" w14:textId="77777777" w:rsidR="00C60407" w:rsidRDefault="00C60407" w:rsidP="00C60407">
                  <w:pPr>
                    <w:jc w:val="center"/>
                  </w:pPr>
                </w:p>
                <w:p w14:paraId="26EBBA0B" w14:textId="77777777" w:rsidR="00CE25F0" w:rsidRDefault="00CE25F0" w:rsidP="00C60407">
                  <w:pPr>
                    <w:jc w:val="center"/>
                  </w:pPr>
                  <w:r>
                    <w:t>……</w:t>
                  </w:r>
                </w:p>
              </w:tc>
            </w:tr>
          </w:tbl>
          <w:p w14:paraId="7167AACB" w14:textId="77777777" w:rsidR="00C60407" w:rsidRDefault="00C60407" w:rsidP="00C60407"/>
          <w:p w14:paraId="31102A34" w14:textId="77777777" w:rsidR="00C60407" w:rsidRDefault="00C60407" w:rsidP="00C60407">
            <w:r>
              <w:t>Antwoord: Dat is wel/niet genoeg.</w:t>
            </w:r>
          </w:p>
          <w:p w14:paraId="542FDB7D" w14:textId="77777777" w:rsidR="00C60407" w:rsidRDefault="00C60407" w:rsidP="003D2AC4"/>
        </w:tc>
      </w:tr>
    </w:tbl>
    <w:p w14:paraId="7C0BB918" w14:textId="77777777" w:rsidR="003D2AC4" w:rsidRDefault="003D2AC4" w:rsidP="002A47D9">
      <w:pPr>
        <w:rPr>
          <w:lang w:eastAsia="zh-CN"/>
        </w:rPr>
      </w:pPr>
    </w:p>
    <w:p w14:paraId="68C8D6D6" w14:textId="77777777" w:rsidR="003D2AC4" w:rsidRDefault="003D2AC4" w:rsidP="006A60D7">
      <w:pPr>
        <w:pStyle w:val="streepje"/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3D2AC4" w:rsidRPr="008F13C1" w14:paraId="4A3B8506" w14:textId="77777777" w:rsidTr="003D2AC4">
        <w:tc>
          <w:tcPr>
            <w:tcW w:w="534" w:type="dxa"/>
          </w:tcPr>
          <w:p w14:paraId="7BE6B92A" w14:textId="77777777" w:rsidR="003D2AC4" w:rsidRPr="00EA3DBA" w:rsidRDefault="003D2AC4" w:rsidP="003D2AC4">
            <w:pPr>
              <w:pStyle w:val="Opgave"/>
            </w:pPr>
            <w:r w:rsidRPr="00EA3DBA">
              <w:br w:type="page"/>
            </w:r>
          </w:p>
        </w:tc>
        <w:tc>
          <w:tcPr>
            <w:tcW w:w="8754" w:type="dxa"/>
          </w:tcPr>
          <w:p w14:paraId="5D5A6FE6" w14:textId="77777777" w:rsidR="003D2AC4" w:rsidRDefault="003D2AC4" w:rsidP="003D2AC4">
            <w:r>
              <w:t xml:space="preserve">Je had het antwoord op vraag </w:t>
            </w:r>
            <w:r w:rsidR="00F039B8">
              <w:t>1</w:t>
            </w:r>
            <w:r w:rsidR="00CE25F0">
              <w:t>0</w:t>
            </w:r>
            <w:r>
              <w:t xml:space="preserve"> ook kunnen vinden met een deling:</w:t>
            </w:r>
          </w:p>
          <w:p w14:paraId="7183BD44" w14:textId="77777777" w:rsidR="003D2AC4" w:rsidRDefault="003D2AC4" w:rsidP="003D2AC4">
            <w:r>
              <w:t>3</w:t>
            </w:r>
            <w:r w:rsidR="00F039B8">
              <w:t>0</w:t>
            </w:r>
            <w:r>
              <w:t xml:space="preserve"> : 0,7</w:t>
            </w:r>
          </w:p>
          <w:p w14:paraId="6600DD6D" w14:textId="77777777" w:rsidR="003D2AC4" w:rsidRPr="008F13C1" w:rsidRDefault="003D2AC4" w:rsidP="003D2AC4">
            <w:r>
              <w:t>Wat betekent het getal dat je hier uit krijgt?</w:t>
            </w:r>
          </w:p>
        </w:tc>
      </w:tr>
      <w:tr w:rsidR="003D2AC4" w:rsidRPr="008F13C1" w14:paraId="47E40820" w14:textId="77777777" w:rsidTr="003D2AC4">
        <w:tc>
          <w:tcPr>
            <w:tcW w:w="534" w:type="dxa"/>
          </w:tcPr>
          <w:p w14:paraId="686B1CA1" w14:textId="77777777" w:rsidR="003D2AC4" w:rsidRDefault="003D2AC4" w:rsidP="003D2AC4"/>
        </w:tc>
        <w:tc>
          <w:tcPr>
            <w:tcW w:w="8754" w:type="dxa"/>
          </w:tcPr>
          <w:p w14:paraId="70364A71" w14:textId="77777777" w:rsidR="003D2AC4" w:rsidRDefault="003D2AC4" w:rsidP="003D2AC4"/>
          <w:p w14:paraId="6DD2B7DA" w14:textId="77777777" w:rsidR="003D2AC4" w:rsidRDefault="003D2AC4" w:rsidP="003D2AC4">
            <w:r>
              <w:t>……………………………………………………………………………………………………………………………</w:t>
            </w:r>
          </w:p>
        </w:tc>
      </w:tr>
    </w:tbl>
    <w:p w14:paraId="12189D0D" w14:textId="77777777" w:rsidR="003D2AC4" w:rsidRDefault="003D2AC4" w:rsidP="002A47D9">
      <w:pPr>
        <w:rPr>
          <w:lang w:eastAsia="zh-CN"/>
        </w:rPr>
      </w:pPr>
    </w:p>
    <w:p w14:paraId="554DC500" w14:textId="77777777" w:rsidR="003D2AC4" w:rsidRDefault="003D2AC4" w:rsidP="006A60D7">
      <w:pPr>
        <w:pStyle w:val="streepje"/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3D2AC4" w:rsidRPr="008F13C1" w14:paraId="56F2ACB6" w14:textId="77777777" w:rsidTr="003D2AC4">
        <w:tc>
          <w:tcPr>
            <w:tcW w:w="534" w:type="dxa"/>
          </w:tcPr>
          <w:p w14:paraId="238B8391" w14:textId="77777777" w:rsidR="003D2AC4" w:rsidRPr="00EA3DBA" w:rsidRDefault="003D2AC4" w:rsidP="003D2AC4">
            <w:pPr>
              <w:pStyle w:val="Opgave"/>
            </w:pPr>
            <w:r w:rsidRPr="00EA3DBA">
              <w:br w:type="page"/>
            </w:r>
          </w:p>
        </w:tc>
        <w:tc>
          <w:tcPr>
            <w:tcW w:w="8754" w:type="dxa"/>
          </w:tcPr>
          <w:p w14:paraId="3A43211A" w14:textId="77777777" w:rsidR="003D2AC4" w:rsidRDefault="003D2AC4" w:rsidP="003D2AC4">
            <w:r>
              <w:t>Is één potje paprikapoeder genoeg voor 30 hamburgers?</w:t>
            </w:r>
          </w:p>
          <w:p w14:paraId="3C59AA9A" w14:textId="77777777" w:rsidR="003D2AC4" w:rsidRPr="008F13C1" w:rsidRDefault="003D2AC4" w:rsidP="003D2AC4">
            <w:r>
              <w:t>Laat zien hoe je aan je antwoord bent gekomen.</w:t>
            </w:r>
          </w:p>
        </w:tc>
      </w:tr>
      <w:tr w:rsidR="003D2AC4" w:rsidRPr="008F13C1" w14:paraId="2173BC8B" w14:textId="77777777" w:rsidTr="003D2AC4">
        <w:tc>
          <w:tcPr>
            <w:tcW w:w="534" w:type="dxa"/>
          </w:tcPr>
          <w:p w14:paraId="36D8A8FF" w14:textId="77777777" w:rsidR="003D2AC4" w:rsidRDefault="003D2AC4" w:rsidP="003D2AC4"/>
        </w:tc>
        <w:tc>
          <w:tcPr>
            <w:tcW w:w="8754" w:type="dxa"/>
          </w:tcPr>
          <w:p w14:paraId="30D8012D" w14:textId="77777777" w:rsidR="003D2AC4" w:rsidRDefault="003D2AC4" w:rsidP="003D2AC4"/>
          <w:p w14:paraId="69B1DA36" w14:textId="77777777" w:rsidR="003D2AC4" w:rsidRDefault="003D2AC4" w:rsidP="003D2AC4">
            <w:r>
              <w:t>……………………………………………………………………………………………………………………………</w:t>
            </w:r>
          </w:p>
          <w:p w14:paraId="670D32AA" w14:textId="77777777" w:rsidR="003D2AC4" w:rsidRDefault="003D2AC4" w:rsidP="003D2AC4"/>
          <w:p w14:paraId="005D96ED" w14:textId="77777777" w:rsidR="003D2AC4" w:rsidRDefault="003D2AC4" w:rsidP="003D2AC4">
            <w:r>
              <w:t>……………………………………………………………………………………………………………………………</w:t>
            </w:r>
          </w:p>
        </w:tc>
      </w:tr>
    </w:tbl>
    <w:p w14:paraId="7014EE0C" w14:textId="77777777" w:rsidR="003D2AC4" w:rsidRDefault="003D2AC4" w:rsidP="002A47D9">
      <w:pPr>
        <w:rPr>
          <w:lang w:eastAsia="zh-CN"/>
        </w:rPr>
      </w:pPr>
    </w:p>
    <w:p w14:paraId="6DFD2A82" w14:textId="77777777" w:rsidR="003D2AC4" w:rsidRDefault="003D2AC4" w:rsidP="006A60D7">
      <w:pPr>
        <w:pStyle w:val="streepje"/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3D2AC4" w:rsidRPr="008F13C1" w14:paraId="2EAF2AFA" w14:textId="77777777" w:rsidTr="003D2AC4">
        <w:tc>
          <w:tcPr>
            <w:tcW w:w="534" w:type="dxa"/>
          </w:tcPr>
          <w:p w14:paraId="2454A9A6" w14:textId="77777777" w:rsidR="003D2AC4" w:rsidRPr="00EA3DBA" w:rsidRDefault="003D2AC4" w:rsidP="003D2AC4">
            <w:pPr>
              <w:pStyle w:val="Opgave"/>
            </w:pPr>
            <w:r w:rsidRPr="00EA3DBA">
              <w:br w:type="page"/>
            </w:r>
          </w:p>
        </w:tc>
        <w:tc>
          <w:tcPr>
            <w:tcW w:w="8754" w:type="dxa"/>
          </w:tcPr>
          <w:p w14:paraId="5EFD18D9" w14:textId="77777777" w:rsidR="003D2AC4" w:rsidRPr="008F13C1" w:rsidRDefault="003D2AC4" w:rsidP="003D2AC4">
            <w:r>
              <w:t>Schrijf ook op je boodschappenlijstje hoeveel kerrie en paprikapoeder je moet kopen</w:t>
            </w:r>
            <w:r w:rsidR="00C60407">
              <w:t>.</w:t>
            </w:r>
          </w:p>
        </w:tc>
      </w:tr>
    </w:tbl>
    <w:p w14:paraId="1110931D" w14:textId="77777777" w:rsidR="003D2AC4" w:rsidRPr="00F64E21" w:rsidRDefault="003D2AC4" w:rsidP="006A60D7">
      <w:pPr>
        <w:pStyle w:val="streepje"/>
        <w:rPr>
          <w:lang w:eastAsia="zh-CN"/>
        </w:rPr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6471AB" w:rsidRPr="008F13C1" w14:paraId="634315E2" w14:textId="77777777" w:rsidTr="006471AB">
        <w:trPr>
          <w:trHeight w:val="284"/>
        </w:trPr>
        <w:tc>
          <w:tcPr>
            <w:tcW w:w="534" w:type="dxa"/>
          </w:tcPr>
          <w:p w14:paraId="43E86E4A" w14:textId="77777777" w:rsidR="006471AB" w:rsidRPr="00EA3DBA" w:rsidRDefault="006471AB" w:rsidP="006471AB">
            <w:pPr>
              <w:pStyle w:val="Opgave"/>
            </w:pPr>
            <w:r w:rsidRPr="00EA3DBA">
              <w:br w:type="page"/>
            </w:r>
          </w:p>
        </w:tc>
        <w:tc>
          <w:tcPr>
            <w:tcW w:w="8754" w:type="dxa"/>
          </w:tcPr>
          <w:p w14:paraId="46DBF3E9" w14:textId="10BBEF92" w:rsidR="006471AB" w:rsidRDefault="006471AB" w:rsidP="006471AB">
            <w:bookmarkStart w:id="0" w:name="_GoBack"/>
            <w:r>
              <w:t xml:space="preserve">Bereken hoeveel </w:t>
            </w:r>
            <w:r w:rsidR="00D47503">
              <w:t>je ong</w:t>
            </w:r>
            <w:r w:rsidR="003156D9">
              <w:t>e</w:t>
            </w:r>
            <w:r w:rsidR="00D47503">
              <w:t xml:space="preserve">veer aan </w:t>
            </w:r>
            <w:r>
              <w:t xml:space="preserve">één broodje hamburger </w:t>
            </w:r>
            <w:r w:rsidR="00D47503">
              <w:t>hebt uitgegeven</w:t>
            </w:r>
            <w:r>
              <w:t>.</w:t>
            </w:r>
          </w:p>
          <w:p w14:paraId="7F29021D" w14:textId="77777777" w:rsidR="006471AB" w:rsidRPr="008F13C1" w:rsidRDefault="006471AB" w:rsidP="006471AB">
            <w:r>
              <w:t>Laat je berekeningen zien.</w:t>
            </w:r>
            <w:bookmarkEnd w:id="0"/>
          </w:p>
        </w:tc>
      </w:tr>
      <w:tr w:rsidR="006471AB" w:rsidRPr="008F13C1" w14:paraId="2A3814AB" w14:textId="77777777" w:rsidTr="006471AB">
        <w:trPr>
          <w:trHeight w:val="426"/>
        </w:trPr>
        <w:tc>
          <w:tcPr>
            <w:tcW w:w="534" w:type="dxa"/>
          </w:tcPr>
          <w:p w14:paraId="1FAB68FA" w14:textId="77777777" w:rsidR="006471AB" w:rsidRDefault="006471AB" w:rsidP="006471AB"/>
        </w:tc>
        <w:tc>
          <w:tcPr>
            <w:tcW w:w="8754" w:type="dxa"/>
          </w:tcPr>
          <w:p w14:paraId="0DE70B8D" w14:textId="77777777" w:rsidR="006471AB" w:rsidRDefault="006471AB" w:rsidP="006471AB"/>
          <w:p w14:paraId="73B2D3B2" w14:textId="77777777" w:rsidR="006471AB" w:rsidRPr="00C620C9" w:rsidRDefault="006471AB" w:rsidP="006471AB">
            <w:r w:rsidRPr="00C620C9">
              <w:t>………………………………………………………………………………………………………………………</w:t>
            </w:r>
            <w:r w:rsidR="00F00D1B">
              <w:t>.</w:t>
            </w:r>
            <w:r w:rsidRPr="00C620C9">
              <w:t>……</w:t>
            </w:r>
          </w:p>
          <w:p w14:paraId="2E704BB3" w14:textId="77777777" w:rsidR="006471AB" w:rsidRPr="00C620C9" w:rsidRDefault="006471AB" w:rsidP="006471AB"/>
          <w:p w14:paraId="2514EB92" w14:textId="77777777" w:rsidR="006471AB" w:rsidRDefault="006471AB" w:rsidP="006471AB">
            <w:r w:rsidRPr="00C620C9">
              <w:t>………………………………………………………………………………………………………………………</w:t>
            </w:r>
            <w:r w:rsidR="00F00D1B">
              <w:t>.</w:t>
            </w:r>
            <w:r w:rsidRPr="00C620C9">
              <w:t>……</w:t>
            </w:r>
          </w:p>
          <w:p w14:paraId="2E9DF5D7" w14:textId="77777777" w:rsidR="006471AB" w:rsidRDefault="006471AB" w:rsidP="006471AB"/>
          <w:p w14:paraId="7CECFC9D" w14:textId="77777777" w:rsidR="006471AB" w:rsidRPr="00C620C9" w:rsidRDefault="006471AB" w:rsidP="006471AB">
            <w:r w:rsidRPr="00C620C9">
              <w:t>………………………………………………………………………………………………………………………</w:t>
            </w:r>
            <w:r w:rsidR="00F00D1B">
              <w:t>.</w:t>
            </w:r>
            <w:r w:rsidRPr="00C620C9">
              <w:t>……</w:t>
            </w:r>
          </w:p>
          <w:p w14:paraId="2AA40620" w14:textId="77777777" w:rsidR="006471AB" w:rsidRPr="00C620C9" w:rsidRDefault="006471AB" w:rsidP="006471AB"/>
          <w:p w14:paraId="718BD376" w14:textId="77777777" w:rsidR="006471AB" w:rsidRDefault="006471AB" w:rsidP="006471AB">
            <w:r w:rsidRPr="00C620C9">
              <w:t>………………………………………………………………………………………………………………………</w:t>
            </w:r>
            <w:r w:rsidR="00F00D1B">
              <w:t>.</w:t>
            </w:r>
            <w:r w:rsidRPr="00C620C9">
              <w:t>……</w:t>
            </w:r>
          </w:p>
          <w:p w14:paraId="1C3C4DE8" w14:textId="77777777" w:rsidR="006471AB" w:rsidRPr="00C620C9" w:rsidRDefault="006471AB" w:rsidP="006471AB"/>
          <w:p w14:paraId="50857075" w14:textId="77777777" w:rsidR="003D2AC4" w:rsidRDefault="006471AB" w:rsidP="006471AB">
            <w:r w:rsidRPr="00C620C9">
              <w:t>………………………………………………………………………………………………………………………</w:t>
            </w:r>
            <w:r w:rsidR="00F00D1B">
              <w:t>.</w:t>
            </w:r>
            <w:r w:rsidRPr="00C620C9">
              <w:t>……</w:t>
            </w:r>
          </w:p>
        </w:tc>
      </w:tr>
      <w:tr w:rsidR="00CE25F0" w:rsidRPr="008F13C1" w14:paraId="2BF6C4FB" w14:textId="77777777" w:rsidTr="006471AB">
        <w:trPr>
          <w:trHeight w:val="426"/>
        </w:trPr>
        <w:tc>
          <w:tcPr>
            <w:tcW w:w="534" w:type="dxa"/>
          </w:tcPr>
          <w:p w14:paraId="447DA7A2" w14:textId="77777777" w:rsidR="00CE25F0" w:rsidRDefault="00CE25F0" w:rsidP="006471AB"/>
        </w:tc>
        <w:tc>
          <w:tcPr>
            <w:tcW w:w="8754" w:type="dxa"/>
          </w:tcPr>
          <w:p w14:paraId="2394BE95" w14:textId="77777777" w:rsidR="00CE25F0" w:rsidRDefault="00CE25F0" w:rsidP="006471AB"/>
          <w:p w14:paraId="1C600D9B" w14:textId="67A4E9B0" w:rsidR="00CE25F0" w:rsidRDefault="00CE25F0" w:rsidP="00D47503">
            <w:r>
              <w:t xml:space="preserve">Vergelijk </w:t>
            </w:r>
            <w:r w:rsidR="00D47503">
              <w:t>d</w:t>
            </w:r>
            <w:r>
              <w:t xml:space="preserve">e antwoorden en </w:t>
            </w:r>
            <w:r w:rsidR="00D47503">
              <w:t>d</w:t>
            </w:r>
            <w:r>
              <w:t>e berekeningen met elkaar in de klas.</w:t>
            </w:r>
          </w:p>
        </w:tc>
      </w:tr>
    </w:tbl>
    <w:p w14:paraId="34EFAA93" w14:textId="77777777" w:rsidR="006471AB" w:rsidRPr="002A47D9" w:rsidRDefault="006471AB" w:rsidP="00394C44"/>
    <w:p w14:paraId="696F97A0" w14:textId="77777777" w:rsidR="0057116B" w:rsidRDefault="0057116B" w:rsidP="002A47D9"/>
    <w:tbl>
      <w:tblPr>
        <w:tblW w:w="0" w:type="auto"/>
        <w:tblInd w:w="170" w:type="dxa"/>
        <w:tblBorders>
          <w:left w:val="single" w:sz="48" w:space="0" w:color="008000"/>
        </w:tblBorders>
        <w:shd w:val="clear" w:color="C6D9F1" w:fill="F1F3E9"/>
        <w:tblCellMar>
          <w:top w:w="113" w:type="dxa"/>
          <w:bottom w:w="113" w:type="dxa"/>
        </w:tblCellMar>
        <w:tblLook w:val="01E0" w:firstRow="1" w:lastRow="1" w:firstColumn="1" w:lastColumn="1" w:noHBand="0" w:noVBand="0"/>
      </w:tblPr>
      <w:tblGrid>
        <w:gridCol w:w="361"/>
        <w:gridCol w:w="8791"/>
      </w:tblGrid>
      <w:tr w:rsidR="0057116B" w:rsidRPr="00C620C9" w14:paraId="2E5DEEB0" w14:textId="77777777" w:rsidTr="002A47D9">
        <w:trPr>
          <w:trHeight w:val="1978"/>
        </w:trPr>
        <w:tc>
          <w:tcPr>
            <w:tcW w:w="361" w:type="dxa"/>
            <w:shd w:val="clear" w:color="C6D9F1" w:fill="F1F3E9"/>
          </w:tcPr>
          <w:p w14:paraId="7918C73D" w14:textId="77777777" w:rsidR="0057116B" w:rsidRDefault="0057116B" w:rsidP="00286770">
            <w:pPr>
              <w:pStyle w:val="groenetekst"/>
            </w:pPr>
          </w:p>
        </w:tc>
        <w:tc>
          <w:tcPr>
            <w:tcW w:w="8791" w:type="dxa"/>
            <w:shd w:val="clear" w:color="C6D9F1" w:fill="F1F3E9"/>
          </w:tcPr>
          <w:p w14:paraId="46A06180" w14:textId="36DEC510" w:rsidR="0057116B" w:rsidRDefault="0057116B" w:rsidP="0057116B">
            <w:pPr>
              <w:pStyle w:val="groenetekst"/>
            </w:pPr>
            <w:r>
              <w:t xml:space="preserve">Je </w:t>
            </w:r>
            <w:r w:rsidR="00D47503">
              <w:t xml:space="preserve">zag bij de pannenkoeken, </w:t>
            </w:r>
            <w:r>
              <w:t xml:space="preserve">dat je </w:t>
            </w:r>
            <w:r w:rsidR="00D47503">
              <w:t xml:space="preserve">met een strook </w:t>
            </w:r>
            <w:r>
              <w:t>kunt laten zien hoe het zit met kostprijs, winst en verkoopprijs.</w:t>
            </w:r>
          </w:p>
          <w:p w14:paraId="11C94C89" w14:textId="77777777" w:rsidR="0057116B" w:rsidRDefault="00D47503" w:rsidP="00286770">
            <w:pPr>
              <w:pStyle w:val="groenetekst"/>
            </w:pPr>
            <w:r>
              <w:rPr>
                <w:noProof/>
                <w:lang w:eastAsia="nl-NL"/>
              </w:rPr>
              <w:pict w14:anchorId="6185E36B">
                <v:group id="_x0000_s1196" style="position:absolute;margin-left:57.05pt;margin-top:13.75pt;width:283.45pt;height:52.5pt;z-index:251660800" coordorigin="2805,1545" coordsize="5669,1050">
                  <v:group id="_x0000_s1197" style="position:absolute;left:2805;top:1545;width:5669;height:525" coordorigin="2055,4950" coordsize="5669,525">
                    <v:shape id="_x0000_s1198" type="#_x0000_t202" style="position:absolute;left:2055;top:4950;width:5669;height:525" fillcolor="#d6e3bc">
                      <v:textbox style="mso-next-textbox:#_x0000_s1198">
                        <w:txbxContent>
                          <w:p w14:paraId="58F9C4D2" w14:textId="77777777" w:rsidR="00D47503" w:rsidRPr="000422B1" w:rsidRDefault="00D47503" w:rsidP="0057116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                       </w:t>
                            </w:r>
                            <w:r w:rsidRPr="0090670D">
                              <w:t>winst</w:t>
                            </w:r>
                          </w:p>
                        </w:txbxContent>
                      </v:textbox>
                    </v:shape>
                    <v:shape id="_x0000_s1199" type="#_x0000_t202" style="position:absolute;left:2055;top:4950;width:1871;height:525" fillcolor="#f2dbdb">
                      <v:textbox style="mso-next-textbox:#_x0000_s1199">
                        <w:txbxContent>
                          <w:p w14:paraId="0F9EA9B4" w14:textId="77777777" w:rsidR="00D47503" w:rsidRPr="000422B1" w:rsidRDefault="00D47503" w:rsidP="0057116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t>kost</w:t>
                            </w:r>
                            <w:r w:rsidRPr="0090670D">
                              <w:t>prijs</w:t>
                            </w:r>
                          </w:p>
                        </w:txbxContent>
                      </v:textbox>
                    </v:shape>
                  </v:group>
                  <v:shape id="_x0000_s1200" type="#_x0000_t32" style="position:absolute;left:2805;top:2370;width:5669;height:0" o:connectortype="straight">
                    <v:stroke startarrow="block" endarrow="block"/>
                  </v:shape>
                  <v:shape id="_x0000_s1201" type="#_x0000_t202" style="position:absolute;left:4425;top:2130;width:1635;height:465" stroked="f">
                    <v:textbox style="mso-next-textbox:#_x0000_s1201">
                      <w:txbxContent>
                        <w:p w14:paraId="58497C66" w14:textId="77777777" w:rsidR="00D47503" w:rsidRPr="000422B1" w:rsidRDefault="00D47503" w:rsidP="0057116B">
                          <w:pPr>
                            <w:jc w:val="center"/>
                            <w:rPr>
                              <w:lang w:val="en-US"/>
                            </w:rPr>
                          </w:pPr>
                          <w:r w:rsidRPr="0090670D">
                            <w:t>verkoopprijs</w:t>
                          </w:r>
                        </w:p>
                      </w:txbxContent>
                    </v:textbox>
                  </v:shape>
                </v:group>
              </w:pict>
            </w:r>
          </w:p>
          <w:p w14:paraId="7289DFDC" w14:textId="77777777" w:rsidR="0057116B" w:rsidRDefault="0057116B" w:rsidP="00286770">
            <w:pPr>
              <w:pStyle w:val="groenetekst"/>
            </w:pPr>
          </w:p>
        </w:tc>
      </w:tr>
    </w:tbl>
    <w:p w14:paraId="649AA1D7" w14:textId="77777777" w:rsidR="0090670D" w:rsidRPr="002A47D9" w:rsidRDefault="0090670D" w:rsidP="00394C44"/>
    <w:p w14:paraId="1B3F8F06" w14:textId="77777777" w:rsidR="002A47D9" w:rsidRPr="00C620C9" w:rsidRDefault="002A47D9" w:rsidP="002A47D9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90670D" w:rsidRPr="00C620C9" w14:paraId="7FA1F773" w14:textId="77777777" w:rsidTr="0090670D">
        <w:tc>
          <w:tcPr>
            <w:tcW w:w="534" w:type="dxa"/>
          </w:tcPr>
          <w:p w14:paraId="705E8B74" w14:textId="77777777" w:rsidR="0090670D" w:rsidRPr="00EA3DBA" w:rsidRDefault="0090670D" w:rsidP="0090670D">
            <w:pPr>
              <w:pStyle w:val="Opgave"/>
            </w:pPr>
          </w:p>
        </w:tc>
        <w:tc>
          <w:tcPr>
            <w:tcW w:w="8788" w:type="dxa"/>
          </w:tcPr>
          <w:p w14:paraId="7618DCC5" w14:textId="1B3AD167" w:rsidR="003D2AC4" w:rsidRDefault="00C60407" w:rsidP="0090670D">
            <w:r>
              <w:t xml:space="preserve">Voor de hamburgers wil je een winst </w:t>
            </w:r>
            <w:r w:rsidR="00D47503">
              <w:t xml:space="preserve">maken </w:t>
            </w:r>
            <w:r>
              <w:t>v</w:t>
            </w:r>
            <w:r w:rsidR="0090670D">
              <w:t xml:space="preserve">an ongeveer 300% van de </w:t>
            </w:r>
            <w:r w:rsidR="0057116B">
              <w:t>kost</w:t>
            </w:r>
            <w:r w:rsidR="0090670D">
              <w:t>prijs.</w:t>
            </w:r>
            <w:r w:rsidR="003D2AC4">
              <w:t xml:space="preserve"> </w:t>
            </w:r>
          </w:p>
          <w:p w14:paraId="32DA66AE" w14:textId="77777777" w:rsidR="0090670D" w:rsidRPr="00C620C9" w:rsidRDefault="003D2AC4" w:rsidP="00C60407">
            <w:pPr>
              <w:rPr>
                <w:b/>
              </w:rPr>
            </w:pPr>
            <w:r>
              <w:t xml:space="preserve">Maak hieronder een tekening van de strook die </w:t>
            </w:r>
            <w:r w:rsidR="00C60407">
              <w:t>hier precies bij</w:t>
            </w:r>
            <w:r>
              <w:t xml:space="preserve"> past.</w:t>
            </w:r>
          </w:p>
        </w:tc>
      </w:tr>
      <w:tr w:rsidR="0090670D" w:rsidRPr="00C620C9" w14:paraId="5DF100EF" w14:textId="77777777" w:rsidTr="0090670D">
        <w:tc>
          <w:tcPr>
            <w:tcW w:w="534" w:type="dxa"/>
          </w:tcPr>
          <w:p w14:paraId="039EF99B" w14:textId="77777777" w:rsidR="0090670D" w:rsidRPr="00C620C9" w:rsidRDefault="0090670D" w:rsidP="0090670D"/>
        </w:tc>
        <w:tc>
          <w:tcPr>
            <w:tcW w:w="8788" w:type="dxa"/>
          </w:tcPr>
          <w:p w14:paraId="04DA687C" w14:textId="77777777" w:rsidR="0090670D" w:rsidRPr="00C620C9" w:rsidRDefault="00D47503" w:rsidP="0090670D">
            <w:r>
              <w:rPr>
                <w:noProof/>
                <w:lang w:eastAsia="nl-NL"/>
              </w:rPr>
              <w:pict w14:anchorId="68726CAA">
                <v:shape id="_x0000_s1153" type="#_x0000_t202" style="position:absolute;margin-left:61.4pt;margin-top:14.4pt;width:81pt;height:26.25pt;z-index:251654656;mso-position-horizontal-relative:text;mso-position-vertical-relative:text" fillcolor="#f2dbdb">
                  <v:textbox style="mso-next-textbox:#_x0000_s1153">
                    <w:txbxContent>
                      <w:p w14:paraId="3B6F0DCC" w14:textId="77777777" w:rsidR="00D47503" w:rsidRPr="000422B1" w:rsidRDefault="00D47503" w:rsidP="002913AD">
                        <w:pPr>
                          <w:jc w:val="center"/>
                          <w:rPr>
                            <w:lang w:val="en-US"/>
                          </w:rPr>
                        </w:pPr>
                        <w:proofErr w:type="spellStart"/>
                        <w:r>
                          <w:rPr>
                            <w:lang w:val="en-US"/>
                          </w:rPr>
                          <w:t>kostprijs</w:t>
                        </w:r>
                        <w:proofErr w:type="spellEnd"/>
                      </w:p>
                    </w:txbxContent>
                  </v:textbox>
                </v:shape>
              </w:pict>
            </w:r>
          </w:p>
          <w:p w14:paraId="49E700DD" w14:textId="77777777" w:rsidR="0090670D" w:rsidRDefault="0090670D" w:rsidP="0090670D"/>
          <w:p w14:paraId="3E18F162" w14:textId="77777777" w:rsidR="003D2AC4" w:rsidRPr="00C620C9" w:rsidRDefault="003D2AC4" w:rsidP="0090670D"/>
        </w:tc>
      </w:tr>
    </w:tbl>
    <w:p w14:paraId="01BDC3D8" w14:textId="77777777" w:rsidR="003D2AC4" w:rsidRPr="002A47D9" w:rsidRDefault="003D2AC4" w:rsidP="00394C44"/>
    <w:p w14:paraId="680EE1F9" w14:textId="77777777" w:rsidR="002A47D9" w:rsidRPr="00C620C9" w:rsidRDefault="002A47D9" w:rsidP="002A47D9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3D2AC4" w:rsidRPr="00C620C9" w14:paraId="2CA42DC5" w14:textId="77777777" w:rsidTr="003D2AC4">
        <w:tc>
          <w:tcPr>
            <w:tcW w:w="534" w:type="dxa"/>
          </w:tcPr>
          <w:p w14:paraId="1E00099E" w14:textId="77777777" w:rsidR="003D2AC4" w:rsidRPr="00EA3DBA" w:rsidRDefault="003D2AC4" w:rsidP="003D2AC4">
            <w:pPr>
              <w:pStyle w:val="Opgave"/>
            </w:pPr>
          </w:p>
        </w:tc>
        <w:tc>
          <w:tcPr>
            <w:tcW w:w="8788" w:type="dxa"/>
          </w:tcPr>
          <w:p w14:paraId="027DBC0F" w14:textId="77777777" w:rsidR="003D2AC4" w:rsidRPr="00C620C9" w:rsidRDefault="003D2AC4" w:rsidP="003D2AC4">
            <w:pPr>
              <w:rPr>
                <w:b/>
              </w:rPr>
            </w:pPr>
            <w:r>
              <w:t>Hoeveel procent is de winst van de verkoopprijs?</w:t>
            </w:r>
          </w:p>
        </w:tc>
      </w:tr>
      <w:tr w:rsidR="003D2AC4" w:rsidRPr="00C620C9" w14:paraId="046D5E20" w14:textId="77777777" w:rsidTr="003D2AC4">
        <w:tc>
          <w:tcPr>
            <w:tcW w:w="534" w:type="dxa"/>
          </w:tcPr>
          <w:p w14:paraId="317C9964" w14:textId="77777777" w:rsidR="003D2AC4" w:rsidRPr="00C620C9" w:rsidRDefault="003D2AC4" w:rsidP="003D2AC4"/>
        </w:tc>
        <w:tc>
          <w:tcPr>
            <w:tcW w:w="8788" w:type="dxa"/>
          </w:tcPr>
          <w:p w14:paraId="14154C00" w14:textId="77777777" w:rsidR="003D2AC4" w:rsidRPr="00C620C9" w:rsidRDefault="003D2AC4" w:rsidP="003D2AC4"/>
          <w:p w14:paraId="10115819" w14:textId="77777777" w:rsidR="003D2AC4" w:rsidRPr="00C620C9" w:rsidRDefault="003D2AC4" w:rsidP="003D2AC4">
            <w:r w:rsidRPr="00C620C9">
              <w:t>…………………………………………………………………………………………………………………………</w:t>
            </w:r>
            <w:r w:rsidR="00F00D1B">
              <w:t>.</w:t>
            </w:r>
            <w:r w:rsidRPr="00C620C9">
              <w:t>…</w:t>
            </w:r>
          </w:p>
        </w:tc>
      </w:tr>
    </w:tbl>
    <w:p w14:paraId="72C09716" w14:textId="77777777" w:rsidR="002913AD" w:rsidRPr="002A47D9" w:rsidRDefault="002913AD" w:rsidP="00394C44"/>
    <w:p w14:paraId="6171204D" w14:textId="77777777" w:rsidR="0057116B" w:rsidRPr="00C620C9" w:rsidRDefault="0057116B" w:rsidP="006A60D7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2913AD" w:rsidRPr="00C620C9" w14:paraId="0911A6D1" w14:textId="77777777" w:rsidTr="002913AD">
        <w:tc>
          <w:tcPr>
            <w:tcW w:w="534" w:type="dxa"/>
          </w:tcPr>
          <w:p w14:paraId="4BF106CF" w14:textId="77777777" w:rsidR="002913AD" w:rsidRPr="00EA3DBA" w:rsidRDefault="002913AD" w:rsidP="002913AD">
            <w:pPr>
              <w:pStyle w:val="Opgave"/>
            </w:pPr>
          </w:p>
        </w:tc>
        <w:tc>
          <w:tcPr>
            <w:tcW w:w="8788" w:type="dxa"/>
          </w:tcPr>
          <w:p w14:paraId="789F0F0F" w14:textId="77777777" w:rsidR="002913AD" w:rsidRPr="00C620C9" w:rsidRDefault="003D2AC4" w:rsidP="003D2AC4">
            <w:pPr>
              <w:rPr>
                <w:b/>
              </w:rPr>
            </w:pPr>
            <w:r>
              <w:t>Wat wordt de verkoopprijs van één hamburger?</w:t>
            </w:r>
          </w:p>
        </w:tc>
      </w:tr>
      <w:tr w:rsidR="002913AD" w:rsidRPr="00C620C9" w14:paraId="630FBDF0" w14:textId="77777777" w:rsidTr="002913AD">
        <w:tc>
          <w:tcPr>
            <w:tcW w:w="534" w:type="dxa"/>
          </w:tcPr>
          <w:p w14:paraId="053956DA" w14:textId="77777777" w:rsidR="002913AD" w:rsidRPr="00C620C9" w:rsidRDefault="002913AD" w:rsidP="002913AD"/>
        </w:tc>
        <w:tc>
          <w:tcPr>
            <w:tcW w:w="8788" w:type="dxa"/>
          </w:tcPr>
          <w:p w14:paraId="03C5A225" w14:textId="77777777" w:rsidR="002913AD" w:rsidRPr="00C620C9" w:rsidRDefault="002913AD" w:rsidP="002913AD"/>
          <w:p w14:paraId="4FEA1AB7" w14:textId="77777777" w:rsidR="0090670D" w:rsidRPr="00C620C9" w:rsidRDefault="003D2AC4" w:rsidP="002913AD">
            <w:r w:rsidRPr="00C620C9">
              <w:t>………………………………………………………………………………………………………………………</w:t>
            </w:r>
            <w:r w:rsidR="00F00D1B">
              <w:t>.</w:t>
            </w:r>
            <w:r w:rsidRPr="00C620C9">
              <w:t>……</w:t>
            </w:r>
          </w:p>
        </w:tc>
      </w:tr>
    </w:tbl>
    <w:p w14:paraId="6DF689C2" w14:textId="77777777" w:rsidR="00CE25F0" w:rsidRPr="00C620C9" w:rsidRDefault="00CE25F0" w:rsidP="00CE25F0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CE25F0" w:rsidRPr="00C620C9" w14:paraId="27B1E052" w14:textId="77777777" w:rsidTr="00CE25F0">
        <w:tc>
          <w:tcPr>
            <w:tcW w:w="534" w:type="dxa"/>
          </w:tcPr>
          <w:p w14:paraId="260FD50F" w14:textId="77777777" w:rsidR="00CE25F0" w:rsidRPr="00EA3DBA" w:rsidRDefault="00CE25F0" w:rsidP="00CE25F0">
            <w:pPr>
              <w:pStyle w:val="Opgave"/>
            </w:pPr>
          </w:p>
        </w:tc>
        <w:tc>
          <w:tcPr>
            <w:tcW w:w="8788" w:type="dxa"/>
          </w:tcPr>
          <w:p w14:paraId="486D6469" w14:textId="77777777" w:rsidR="00CE25F0" w:rsidRPr="00C620C9" w:rsidRDefault="00CE25F0" w:rsidP="00CE25F0">
            <w:pPr>
              <w:pStyle w:val="Praktijk"/>
            </w:pPr>
            <w:r>
              <w:t>&gt;&gt; Praktijk</w:t>
            </w:r>
          </w:p>
        </w:tc>
      </w:tr>
      <w:tr w:rsidR="00CE25F0" w:rsidRPr="00C620C9" w14:paraId="100D971E" w14:textId="77777777" w:rsidTr="00CE25F0">
        <w:tc>
          <w:tcPr>
            <w:tcW w:w="534" w:type="dxa"/>
          </w:tcPr>
          <w:p w14:paraId="6DF76AE6" w14:textId="77777777" w:rsidR="00CE25F0" w:rsidRPr="00C620C9" w:rsidRDefault="00CE25F0" w:rsidP="00CE25F0"/>
        </w:tc>
        <w:tc>
          <w:tcPr>
            <w:tcW w:w="8788" w:type="dxa"/>
          </w:tcPr>
          <w:p w14:paraId="47CCF3D6" w14:textId="77777777" w:rsidR="00A6314F" w:rsidRDefault="00A6314F" w:rsidP="00CE25F0"/>
          <w:p w14:paraId="1CB3435E" w14:textId="77777777" w:rsidR="00A6314F" w:rsidRDefault="00A6314F" w:rsidP="00CA0A5E">
            <w:pPr>
              <w:numPr>
                <w:ilvl w:val="0"/>
                <w:numId w:val="35"/>
              </w:numPr>
            </w:pPr>
            <w:r>
              <w:t>Overleg met je docent of je pannenkoeken of hamburgers gaat maken. Spreek ook af hoeveel je gaat maken.</w:t>
            </w:r>
          </w:p>
          <w:p w14:paraId="242C32D5" w14:textId="77777777" w:rsidR="00A6314F" w:rsidRDefault="00A6314F" w:rsidP="00CE25F0"/>
          <w:p w14:paraId="4EA6EC5F" w14:textId="77777777" w:rsidR="00A6314F" w:rsidRDefault="00A6314F" w:rsidP="00CA0A5E">
            <w:pPr>
              <w:numPr>
                <w:ilvl w:val="0"/>
                <w:numId w:val="35"/>
              </w:numPr>
            </w:pPr>
            <w:r>
              <w:t>Bereken op basis van het recept hoeveel je van elk ingrediënt nodig hebt. Noteer dat in een tabel.</w:t>
            </w:r>
          </w:p>
          <w:p w14:paraId="74C6CDED" w14:textId="77777777" w:rsidR="00A6314F" w:rsidRDefault="00A6314F" w:rsidP="00CE25F0"/>
          <w:p w14:paraId="09D70000" w14:textId="77777777" w:rsidR="00A6314F" w:rsidRDefault="00A6314F" w:rsidP="00CA0A5E">
            <w:pPr>
              <w:numPr>
                <w:ilvl w:val="0"/>
                <w:numId w:val="35"/>
              </w:numPr>
            </w:pPr>
            <w:r>
              <w:t>Als je zelf de ingrediënten koopt:</w:t>
            </w:r>
          </w:p>
          <w:p w14:paraId="1827C011" w14:textId="77777777" w:rsidR="00A6314F" w:rsidRDefault="00A6314F" w:rsidP="00CA0A5E">
            <w:pPr>
              <w:numPr>
                <w:ilvl w:val="1"/>
                <w:numId w:val="35"/>
              </w:numPr>
            </w:pPr>
            <w:r>
              <w:t>Maak als dat nodig is een boodschappenlijst en schat hoeveel het gaat kosten.</w:t>
            </w:r>
          </w:p>
          <w:p w14:paraId="48000B44" w14:textId="77777777" w:rsidR="00A6314F" w:rsidRDefault="00A6314F" w:rsidP="00CA0A5E">
            <w:pPr>
              <w:numPr>
                <w:ilvl w:val="1"/>
                <w:numId w:val="35"/>
              </w:numPr>
            </w:pPr>
            <w:r>
              <w:t>Koop de ingrediënten in</w:t>
            </w:r>
            <w:r w:rsidR="00394C44">
              <w:t>.</w:t>
            </w:r>
          </w:p>
          <w:p w14:paraId="44BD074B" w14:textId="77777777" w:rsidR="00A6314F" w:rsidRDefault="00A6314F" w:rsidP="00CE25F0"/>
          <w:p w14:paraId="22CDAF0D" w14:textId="77777777" w:rsidR="00A6314F" w:rsidRDefault="00A6314F" w:rsidP="00CA0A5E">
            <w:pPr>
              <w:numPr>
                <w:ilvl w:val="0"/>
                <w:numId w:val="35"/>
              </w:numPr>
            </w:pPr>
            <w:r>
              <w:t>Als de ingrediënten al op school zijn:</w:t>
            </w:r>
          </w:p>
          <w:p w14:paraId="47C1414A" w14:textId="77777777" w:rsidR="00A6314F" w:rsidRDefault="00A6314F" w:rsidP="00CA0A5E">
            <w:pPr>
              <w:numPr>
                <w:ilvl w:val="1"/>
                <w:numId w:val="35"/>
              </w:numPr>
            </w:pPr>
            <w:r>
              <w:t xml:space="preserve">Zet de ingrediënten </w:t>
            </w:r>
            <w:r w:rsidR="00CA0A5E">
              <w:t xml:space="preserve">die je nodig hebt </w:t>
            </w:r>
            <w:r>
              <w:t>bij elkaar.</w:t>
            </w:r>
          </w:p>
          <w:p w14:paraId="5BF29D3B" w14:textId="77777777" w:rsidR="00A6314F" w:rsidRDefault="00A6314F" w:rsidP="00CE25F0"/>
          <w:p w14:paraId="0586C91D" w14:textId="3A80270C" w:rsidR="00A6314F" w:rsidRDefault="00A6314F" w:rsidP="00CA0A5E">
            <w:pPr>
              <w:numPr>
                <w:ilvl w:val="0"/>
                <w:numId w:val="35"/>
              </w:numPr>
            </w:pPr>
            <w:r>
              <w:t xml:space="preserve">Leg alles wat je </w:t>
            </w:r>
            <w:r w:rsidR="00D47503">
              <w:t xml:space="preserve">verder </w:t>
            </w:r>
            <w:r>
              <w:t xml:space="preserve">nodig hebt klaar en ga te werk volgens de instructies. </w:t>
            </w:r>
          </w:p>
          <w:p w14:paraId="1EDE077F" w14:textId="77777777" w:rsidR="00A6314F" w:rsidRDefault="00A6314F" w:rsidP="00CE25F0"/>
          <w:p w14:paraId="46D26230" w14:textId="77777777" w:rsidR="00A6314F" w:rsidRPr="00C620C9" w:rsidRDefault="00A6314F" w:rsidP="00CA0A5E">
            <w:pPr>
              <w:numPr>
                <w:ilvl w:val="0"/>
                <w:numId w:val="35"/>
              </w:numPr>
            </w:pPr>
            <w:r>
              <w:t>Ruim na afloop alles weer netjes op.</w:t>
            </w:r>
          </w:p>
        </w:tc>
      </w:tr>
    </w:tbl>
    <w:p w14:paraId="746B1EE8" w14:textId="77777777" w:rsidR="00A6314F" w:rsidRDefault="00A6314F" w:rsidP="00A6314F"/>
    <w:p w14:paraId="4C8D8F49" w14:textId="77777777" w:rsidR="003262D2" w:rsidRPr="00A6314F" w:rsidRDefault="003262D2" w:rsidP="00A6314F"/>
    <w:p w14:paraId="6DBEB7A9" w14:textId="77777777" w:rsidR="00CA0A5E" w:rsidRPr="00B839A6" w:rsidRDefault="00CA0A5E" w:rsidP="00CA0A5E">
      <w:pPr>
        <w:pStyle w:val="Heading2"/>
        <w:rPr>
          <w:rFonts w:eastAsia="SimSun"/>
        </w:rPr>
      </w:pPr>
      <w:r w:rsidRPr="00400316">
        <w:t xml:space="preserve">Extra: </w:t>
      </w:r>
      <w:r>
        <w:t>Weetje</w:t>
      </w:r>
      <w:r>
        <w:rPr>
          <w:rFonts w:eastAsia="SimSun"/>
        </w:rPr>
        <w:t>s over pannenkoeken en hamburgers</w:t>
      </w:r>
    </w:p>
    <w:p w14:paraId="4898CDEC" w14:textId="77777777" w:rsidR="003262D2" w:rsidRPr="00C620C9" w:rsidRDefault="003262D2" w:rsidP="003262D2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6378"/>
        <w:gridCol w:w="2410"/>
      </w:tblGrid>
      <w:tr w:rsidR="003262D2" w:rsidRPr="00C620C9" w14:paraId="2D78629E" w14:textId="77777777" w:rsidTr="00B029E6">
        <w:tc>
          <w:tcPr>
            <w:tcW w:w="534" w:type="dxa"/>
          </w:tcPr>
          <w:p w14:paraId="2920B692" w14:textId="77777777" w:rsidR="003262D2" w:rsidRPr="00EA3DBA" w:rsidRDefault="003262D2" w:rsidP="00B029E6">
            <w:pPr>
              <w:pStyle w:val="Opgave"/>
            </w:pPr>
          </w:p>
        </w:tc>
        <w:tc>
          <w:tcPr>
            <w:tcW w:w="6378" w:type="dxa"/>
          </w:tcPr>
          <w:p w14:paraId="6708BEBA" w14:textId="77777777" w:rsidR="003262D2" w:rsidRDefault="003262D2" w:rsidP="00B029E6">
            <w:r>
              <w:t>McDonald</w:t>
            </w:r>
            <w:r w:rsidR="007012E9">
              <w:t>’</w:t>
            </w:r>
            <w:r>
              <w:t>s verkoopt wereldwijd 75 hamburgers per seconde.</w:t>
            </w:r>
          </w:p>
          <w:p w14:paraId="5589CE8B" w14:textId="77777777" w:rsidR="003262D2" w:rsidRDefault="003262D2" w:rsidP="00B029E6"/>
          <w:p w14:paraId="22C596B2" w14:textId="77777777" w:rsidR="003262D2" w:rsidRDefault="003262D2" w:rsidP="00B029E6">
            <w:r>
              <w:t>Hoeveel hamburgers zijn dat per uur?</w:t>
            </w:r>
          </w:p>
          <w:p w14:paraId="1132E93B" w14:textId="77777777" w:rsidR="003262D2" w:rsidRDefault="003262D2" w:rsidP="00B029E6"/>
          <w:p w14:paraId="692A499C" w14:textId="77777777" w:rsidR="003262D2" w:rsidRDefault="003262D2" w:rsidP="00B029E6">
            <w:r>
              <w:t>………………………………………………………………………………………..</w:t>
            </w:r>
          </w:p>
          <w:p w14:paraId="1656C2F6" w14:textId="77777777" w:rsidR="003262D2" w:rsidRDefault="003262D2" w:rsidP="00B029E6"/>
          <w:p w14:paraId="19821051" w14:textId="77777777" w:rsidR="003262D2" w:rsidRDefault="003262D2" w:rsidP="00B029E6">
            <w:r>
              <w:t>………………………………………………………………………………………..</w:t>
            </w:r>
          </w:p>
          <w:p w14:paraId="2DB8A8B4" w14:textId="77777777" w:rsidR="003262D2" w:rsidRDefault="003262D2" w:rsidP="00B029E6"/>
          <w:p w14:paraId="202CBA7D" w14:textId="77777777" w:rsidR="003262D2" w:rsidRDefault="003262D2" w:rsidP="00B029E6">
            <w:r>
              <w:t>Hoeveel per jaar?</w:t>
            </w:r>
          </w:p>
          <w:p w14:paraId="6EFB109E" w14:textId="77777777" w:rsidR="003262D2" w:rsidRDefault="003262D2" w:rsidP="00B029E6"/>
          <w:p w14:paraId="30B97AFB" w14:textId="77777777" w:rsidR="003262D2" w:rsidRDefault="003262D2" w:rsidP="00B029E6">
            <w:r>
              <w:t>………………………………………………………………………………………..</w:t>
            </w:r>
          </w:p>
        </w:tc>
        <w:tc>
          <w:tcPr>
            <w:tcW w:w="2410" w:type="dxa"/>
          </w:tcPr>
          <w:p w14:paraId="56AFB324" w14:textId="77777777" w:rsidR="003262D2" w:rsidRPr="00C620C9" w:rsidRDefault="00FC4A41" w:rsidP="007012E9">
            <w:pPr>
              <w:jc w:val="center"/>
              <w:rPr>
                <w:b/>
              </w:rPr>
            </w:pPr>
            <w:r>
              <w:rPr>
                <w:b/>
                <w:noProof/>
                <w:lang w:val="en-US"/>
              </w:rPr>
              <w:drawing>
                <wp:inline distT="0" distB="0" distL="0" distR="0" wp14:anchorId="08BFAC13" wp14:editId="3C39011C">
                  <wp:extent cx="1390650" cy="2324100"/>
                  <wp:effectExtent l="19050" t="0" r="0" b="0"/>
                  <wp:docPr id="21" name="Picture 21" descr="mcburg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mcburg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62D2" w:rsidRPr="00C620C9" w14:paraId="1083475B" w14:textId="77777777" w:rsidTr="00B029E6">
        <w:tc>
          <w:tcPr>
            <w:tcW w:w="534" w:type="dxa"/>
          </w:tcPr>
          <w:p w14:paraId="7E6C0882" w14:textId="77777777" w:rsidR="003262D2" w:rsidRPr="00C620C9" w:rsidRDefault="003262D2" w:rsidP="00B029E6"/>
        </w:tc>
        <w:tc>
          <w:tcPr>
            <w:tcW w:w="8788" w:type="dxa"/>
            <w:gridSpan w:val="2"/>
          </w:tcPr>
          <w:p w14:paraId="118F5D83" w14:textId="77777777" w:rsidR="003262D2" w:rsidRDefault="003262D2" w:rsidP="00B029E6"/>
          <w:p w14:paraId="44032ED9" w14:textId="77777777" w:rsidR="003262D2" w:rsidRDefault="003262D2" w:rsidP="00B029E6">
            <w:r>
              <w:t>……………………………………………………………………………………………………………………………</w:t>
            </w:r>
            <w:r w:rsidR="00F00D1B">
              <w:t>.</w:t>
            </w:r>
            <w:r>
              <w:t>.</w:t>
            </w:r>
          </w:p>
          <w:p w14:paraId="492926E1" w14:textId="77777777" w:rsidR="003262D2" w:rsidRDefault="003262D2" w:rsidP="00B029E6"/>
          <w:p w14:paraId="4AC55CBB" w14:textId="77777777" w:rsidR="003262D2" w:rsidRPr="00C620C9" w:rsidRDefault="003262D2" w:rsidP="00B029E6">
            <w:r>
              <w:t>…………………………………………………………………………………………………………………………</w:t>
            </w:r>
            <w:r w:rsidR="00F00D1B">
              <w:t>..</w:t>
            </w:r>
            <w:r>
              <w:t>…</w:t>
            </w:r>
          </w:p>
        </w:tc>
      </w:tr>
    </w:tbl>
    <w:p w14:paraId="1755243C" w14:textId="77777777" w:rsidR="00CA0A5E" w:rsidRDefault="00CA0A5E" w:rsidP="007012E9">
      <w:pPr>
        <w:rPr>
          <w:lang w:val="en-US"/>
        </w:rPr>
      </w:pPr>
    </w:p>
    <w:p w14:paraId="385BD1C9" w14:textId="77777777" w:rsidR="007012E9" w:rsidRDefault="007012E9" w:rsidP="00CA0A5E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6378"/>
        <w:gridCol w:w="2410"/>
      </w:tblGrid>
      <w:tr w:rsidR="00F00D1B" w:rsidRPr="00C620C9" w14:paraId="4CF985E0" w14:textId="77777777" w:rsidTr="00F00D1B">
        <w:tc>
          <w:tcPr>
            <w:tcW w:w="534" w:type="dxa"/>
          </w:tcPr>
          <w:p w14:paraId="358BEA81" w14:textId="77777777" w:rsidR="00F00D1B" w:rsidRPr="00EA3DBA" w:rsidRDefault="00F00D1B" w:rsidP="00F00D1B">
            <w:pPr>
              <w:pStyle w:val="Opgave"/>
            </w:pPr>
          </w:p>
        </w:tc>
        <w:tc>
          <w:tcPr>
            <w:tcW w:w="6378" w:type="dxa"/>
          </w:tcPr>
          <w:p w14:paraId="53B03293" w14:textId="77777777" w:rsidR="00F00D1B" w:rsidRDefault="007A5F3B" w:rsidP="00F00D1B">
            <w:r>
              <w:t>De grootste pannenkoek ooit, werd gebakken in Engeland in 1994. De enorme pannenkoek had een doorsnede van wel 15 meter en woog zo’n 3000 kg.</w:t>
            </w:r>
          </w:p>
          <w:p w14:paraId="299117D5" w14:textId="77777777" w:rsidR="00F00D1B" w:rsidRDefault="00F00D1B" w:rsidP="00F00D1B"/>
          <w:p w14:paraId="3E4C0578" w14:textId="77777777" w:rsidR="00F00D1B" w:rsidRDefault="007A5F3B" w:rsidP="00F653FD">
            <w:pPr>
              <w:pStyle w:val="ListParagraph"/>
              <w:numPr>
                <w:ilvl w:val="0"/>
                <w:numId w:val="37"/>
              </w:numPr>
            </w:pPr>
            <w:r>
              <w:t>Past die pannenkoek bij jullie in het lokaal?</w:t>
            </w:r>
            <w:r>
              <w:br/>
            </w:r>
            <w:r>
              <w:br/>
              <w:t>Ja / nee, want ………………………………………………………..</w:t>
            </w:r>
            <w:r>
              <w:br/>
            </w:r>
          </w:p>
        </w:tc>
        <w:tc>
          <w:tcPr>
            <w:tcW w:w="2410" w:type="dxa"/>
          </w:tcPr>
          <w:p w14:paraId="057AA430" w14:textId="77777777" w:rsidR="00F00D1B" w:rsidRPr="00C620C9" w:rsidRDefault="00F00D1B" w:rsidP="00F00D1B">
            <w:pPr>
              <w:jc w:val="center"/>
              <w:rPr>
                <w:b/>
              </w:rPr>
            </w:pPr>
            <w:r>
              <w:rPr>
                <w:b/>
                <w:noProof/>
                <w:lang w:val="en-US"/>
              </w:rPr>
              <w:drawing>
                <wp:inline distT="0" distB="0" distL="0" distR="0" wp14:anchorId="71EC6F74" wp14:editId="167C9EA4">
                  <wp:extent cx="1428750" cy="1362075"/>
                  <wp:effectExtent l="19050" t="0" r="0" b="0"/>
                  <wp:docPr id="26" name="Picture 22" descr="stapelpannenkoe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stapelpannenkoek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0D1B" w:rsidRPr="00C620C9" w14:paraId="5497B692" w14:textId="77777777" w:rsidTr="00F00D1B">
        <w:tc>
          <w:tcPr>
            <w:tcW w:w="534" w:type="dxa"/>
          </w:tcPr>
          <w:p w14:paraId="1B91C44F" w14:textId="77777777" w:rsidR="00F00D1B" w:rsidRPr="00C620C9" w:rsidRDefault="00F00D1B" w:rsidP="00F00D1B"/>
        </w:tc>
        <w:tc>
          <w:tcPr>
            <w:tcW w:w="8788" w:type="dxa"/>
            <w:gridSpan w:val="2"/>
          </w:tcPr>
          <w:p w14:paraId="4224CDAF" w14:textId="77777777" w:rsidR="007A5F3B" w:rsidRDefault="007A5F3B" w:rsidP="007A5F3B">
            <w:pPr>
              <w:pStyle w:val="ListParagraph"/>
            </w:pPr>
          </w:p>
          <w:p w14:paraId="18F39B40" w14:textId="64C4DF6E" w:rsidR="00F00D1B" w:rsidRPr="00C620C9" w:rsidRDefault="007A5F3B" w:rsidP="00F557F3">
            <w:pPr>
              <w:pStyle w:val="ListParagraph"/>
              <w:numPr>
                <w:ilvl w:val="0"/>
                <w:numId w:val="37"/>
              </w:numPr>
            </w:pPr>
            <w:r>
              <w:t xml:space="preserve">Zoek uit hoeveel gewone pannenkoeken </w:t>
            </w:r>
            <w:r w:rsidR="00F557F3">
              <w:t>evenveel wegen als</w:t>
            </w:r>
            <w:r>
              <w:t xml:space="preserve"> de reuzenpannenkoek.</w:t>
            </w:r>
            <w:r>
              <w:br/>
            </w:r>
            <w:r>
              <w:br/>
              <w:t>…………………………………………………………………</w:t>
            </w:r>
            <w:r w:rsidR="00F653FD">
              <w:t>……………</w:t>
            </w:r>
            <w:r>
              <w:t>………..…………………………</w:t>
            </w:r>
            <w:r w:rsidR="00F653FD">
              <w:br/>
            </w:r>
            <w:r w:rsidR="00F653FD">
              <w:br/>
            </w:r>
            <w:r>
              <w:t>………………………………………..</w:t>
            </w:r>
            <w:r w:rsidR="00F00D1B">
              <w:t>…………………………………………………………………………</w:t>
            </w:r>
            <w:r w:rsidR="00F653FD">
              <w:br/>
            </w:r>
            <w:r w:rsidR="00F653FD">
              <w:br/>
            </w:r>
            <w:r w:rsidR="00F00D1B">
              <w:t>…………………………………………………..………………………………………………………………</w:t>
            </w:r>
            <w:r w:rsidR="00F653FD">
              <w:br/>
            </w:r>
            <w:r w:rsidR="00F653FD">
              <w:br/>
              <w:t>…………………………………………………..………………………………………………………………</w:t>
            </w:r>
            <w:r w:rsidR="00F653FD">
              <w:br/>
            </w:r>
            <w:r w:rsidR="00F653FD">
              <w:br/>
              <w:t>…………………………………………………..………………………………………………………………</w:t>
            </w:r>
          </w:p>
        </w:tc>
      </w:tr>
      <w:tr w:rsidR="007A5F3B" w:rsidRPr="00C620C9" w14:paraId="4F4F2A4C" w14:textId="77777777" w:rsidTr="00F00D1B">
        <w:tc>
          <w:tcPr>
            <w:tcW w:w="534" w:type="dxa"/>
          </w:tcPr>
          <w:p w14:paraId="5B43F473" w14:textId="77777777" w:rsidR="007A5F3B" w:rsidRPr="00C620C9" w:rsidRDefault="007A5F3B" w:rsidP="00F00D1B"/>
        </w:tc>
        <w:tc>
          <w:tcPr>
            <w:tcW w:w="8788" w:type="dxa"/>
            <w:gridSpan w:val="2"/>
          </w:tcPr>
          <w:p w14:paraId="5905D1D1" w14:textId="77777777" w:rsidR="007A5F3B" w:rsidRDefault="007A5F3B" w:rsidP="007A5F3B"/>
        </w:tc>
      </w:tr>
    </w:tbl>
    <w:p w14:paraId="2B168A9D" w14:textId="77777777" w:rsidR="00F83085" w:rsidRPr="008B775A" w:rsidRDefault="00F83085" w:rsidP="00F83085"/>
    <w:p w14:paraId="1AD07D2F" w14:textId="77777777" w:rsidR="00F83085" w:rsidRPr="008B775A" w:rsidRDefault="003262D2" w:rsidP="00F83085">
      <w:r w:rsidRPr="008B775A">
        <w:br w:type="page"/>
      </w:r>
    </w:p>
    <w:p w14:paraId="4B5F26E0" w14:textId="77777777" w:rsidR="00A6314F" w:rsidRPr="00A6314F" w:rsidRDefault="00A6314F" w:rsidP="00A6314F">
      <w:pPr>
        <w:pStyle w:val="Heading1"/>
        <w:rPr>
          <w:rFonts w:eastAsia="SimSun"/>
        </w:rPr>
      </w:pPr>
      <w:r w:rsidRPr="00A6314F">
        <w:rPr>
          <w:rFonts w:eastAsia="SimSun"/>
        </w:rPr>
        <w:lastRenderedPageBreak/>
        <w:t xml:space="preserve">     Bronnen</w:t>
      </w:r>
    </w:p>
    <w:p w14:paraId="1C633F10" w14:textId="77777777" w:rsidR="009A01C7" w:rsidRDefault="00D47503" w:rsidP="00A6314F">
      <w:hyperlink r:id="rId40" w:history="1">
        <w:r w:rsidR="00642D2C" w:rsidRPr="00136682">
          <w:rPr>
            <w:rStyle w:val="Hyperlink"/>
          </w:rPr>
          <w:t>http://www.pannenkoekdag.nl/</w:t>
        </w:r>
      </w:hyperlink>
      <w:r w:rsidR="003262D2">
        <w:t xml:space="preserve"> </w:t>
      </w:r>
      <w:r w:rsidR="00642D2C">
        <w:t xml:space="preserve"> </w:t>
      </w:r>
    </w:p>
    <w:p w14:paraId="2676FA91" w14:textId="77777777" w:rsidR="00642D2C" w:rsidRDefault="003262D2" w:rsidP="00A6314F">
      <w:r>
        <w:t>A</w:t>
      </w:r>
      <w:r w:rsidR="00642D2C">
        <w:t xml:space="preserve">llerlei weetjes over pannenkoeken </w:t>
      </w:r>
      <w:r>
        <w:t>en leuke</w:t>
      </w:r>
      <w:r w:rsidR="00642D2C">
        <w:t xml:space="preserve"> clips uit de pannenkoekclipwedstrijd</w:t>
      </w:r>
      <w:r>
        <w:t xml:space="preserve"> van 2011.</w:t>
      </w:r>
    </w:p>
    <w:p w14:paraId="3D775788" w14:textId="77777777" w:rsidR="00642D2C" w:rsidRDefault="00642D2C" w:rsidP="00A6314F"/>
    <w:p w14:paraId="2665C17E" w14:textId="77777777" w:rsidR="00642D2C" w:rsidRDefault="00D47503" w:rsidP="00A6314F">
      <w:hyperlink r:id="rId41" w:history="1">
        <w:r w:rsidR="00642D2C" w:rsidRPr="00136682">
          <w:rPr>
            <w:rStyle w:val="Hyperlink"/>
          </w:rPr>
          <w:t>http://www.lunchroom.nl/nieuws/mcdonalds-verkoopt-nog-maar-11-hamburgers/</w:t>
        </w:r>
      </w:hyperlink>
    </w:p>
    <w:p w14:paraId="28BCC462" w14:textId="77777777" w:rsidR="00642D2C" w:rsidRDefault="00642D2C" w:rsidP="00A6314F">
      <w:r>
        <w:t>informatie over hamburgerverkoop bij McDonalds in 2010</w:t>
      </w:r>
      <w:r w:rsidR="00B51A54">
        <w:t>.</w:t>
      </w:r>
    </w:p>
    <w:p w14:paraId="6CC6B39F" w14:textId="77777777" w:rsidR="00642D2C" w:rsidRPr="00A6314F" w:rsidRDefault="00642D2C" w:rsidP="00A6314F"/>
    <w:sectPr w:rsidR="00642D2C" w:rsidRPr="00A6314F" w:rsidSect="00090BA8">
      <w:headerReference w:type="default" r:id="rId42"/>
      <w:footerReference w:type="default" r:id="rId43"/>
      <w:pgSz w:w="11907" w:h="16840" w:code="9"/>
      <w:pgMar w:top="1440" w:right="1327" w:bottom="1559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C346D3" w14:textId="77777777" w:rsidR="00D47503" w:rsidRDefault="00D47503">
      <w:r>
        <w:separator/>
      </w:r>
    </w:p>
  </w:endnote>
  <w:endnote w:type="continuationSeparator" w:id="0">
    <w:p w14:paraId="1A9389ED" w14:textId="77777777" w:rsidR="00D47503" w:rsidRDefault="00D475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4F601B" w14:textId="77777777" w:rsidR="00D47503" w:rsidRDefault="00D4750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8D0B0D" w14:textId="77777777" w:rsidR="00D47503" w:rsidRDefault="00D4750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213160" w14:textId="77777777" w:rsidR="00D47503" w:rsidRDefault="00D47503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9211EF" w14:textId="77777777" w:rsidR="00D47503" w:rsidRDefault="00D47503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3156D9">
      <w:rPr>
        <w:noProof/>
      </w:rPr>
      <w:t>10</w:t>
    </w:r>
    <w:r>
      <w:rPr>
        <w:noProof/>
      </w:rPr>
      <w:fldChar w:fldCharType="end"/>
    </w:r>
  </w:p>
  <w:p w14:paraId="68C6FA34" w14:textId="77777777" w:rsidR="00D47503" w:rsidRDefault="00D4750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DEC9D4" w14:textId="77777777" w:rsidR="00D47503" w:rsidRDefault="00D47503">
      <w:r>
        <w:separator/>
      </w:r>
    </w:p>
  </w:footnote>
  <w:footnote w:type="continuationSeparator" w:id="0">
    <w:p w14:paraId="647E98E1" w14:textId="77777777" w:rsidR="00D47503" w:rsidRDefault="00D475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20FDCB" w14:textId="77777777" w:rsidR="00D47503" w:rsidRDefault="00D4750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FE1BEC" w14:textId="77777777" w:rsidR="00D47503" w:rsidRDefault="00D4750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50BD5B" w14:textId="77777777" w:rsidR="00D47503" w:rsidRDefault="00D47503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501C99" w14:textId="5D0EF229" w:rsidR="00D47503" w:rsidRDefault="00D47503">
    <w:pPr>
      <w:pStyle w:val="Header"/>
    </w:pPr>
    <w:r>
      <w:rPr>
        <w:noProof/>
        <w:lang w:val="en-US"/>
      </w:rPr>
      <w:drawing>
        <wp:inline distT="0" distB="0" distL="0" distR="0" wp14:anchorId="216CFE77" wp14:editId="6D6AE076">
          <wp:extent cx="5760085" cy="6096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ndje_stadsboerderij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85" cy="609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55B97BC3" wp14:editId="47CDC427">
          <wp:simplePos x="0" y="0"/>
          <wp:positionH relativeFrom="margin">
            <wp:posOffset>5712460</wp:posOffset>
          </wp:positionH>
          <wp:positionV relativeFrom="margin">
            <wp:posOffset>-685800</wp:posOffset>
          </wp:positionV>
          <wp:extent cx="688340" cy="680720"/>
          <wp:effectExtent l="0" t="0" r="0" b="0"/>
          <wp:wrapSquare wrapText="bothSides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stadsboerderij.jpg"/>
                  <pic:cNvPicPr/>
                </pic:nvPicPr>
                <pic:blipFill>
                  <a:blip r:embed="rId2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8340" cy="680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D18323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20A7905"/>
    <w:multiLevelType w:val="multilevel"/>
    <w:tmpl w:val="17127A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0D4301"/>
    <w:multiLevelType w:val="hybridMultilevel"/>
    <w:tmpl w:val="DDC43F28"/>
    <w:lvl w:ilvl="0" w:tplc="0413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CCD3FDE"/>
    <w:multiLevelType w:val="hybridMultilevel"/>
    <w:tmpl w:val="CF5C7E3E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0067A34"/>
    <w:multiLevelType w:val="hybridMultilevel"/>
    <w:tmpl w:val="61100BCA"/>
    <w:lvl w:ilvl="0" w:tplc="0413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11830750"/>
    <w:multiLevelType w:val="hybridMultilevel"/>
    <w:tmpl w:val="8BD028D0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C5535A"/>
    <w:multiLevelType w:val="hybridMultilevel"/>
    <w:tmpl w:val="D312F9C6"/>
    <w:lvl w:ilvl="0" w:tplc="7414BF8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32113F6"/>
    <w:multiLevelType w:val="multilevel"/>
    <w:tmpl w:val="D9BEF1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3636B62"/>
    <w:multiLevelType w:val="multilevel"/>
    <w:tmpl w:val="CDDE5C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3821A34"/>
    <w:multiLevelType w:val="hybridMultilevel"/>
    <w:tmpl w:val="7B98FD0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59075A2"/>
    <w:multiLevelType w:val="hybridMultilevel"/>
    <w:tmpl w:val="CAA6EEB8"/>
    <w:lvl w:ilvl="0" w:tplc="0413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D9A4103"/>
    <w:multiLevelType w:val="multilevel"/>
    <w:tmpl w:val="AD40F7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F70374E"/>
    <w:multiLevelType w:val="hybridMultilevel"/>
    <w:tmpl w:val="423083D6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0DA7259"/>
    <w:multiLevelType w:val="hybridMultilevel"/>
    <w:tmpl w:val="CBBC87E0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6961561"/>
    <w:multiLevelType w:val="hybridMultilevel"/>
    <w:tmpl w:val="D8CC94FA"/>
    <w:lvl w:ilvl="0" w:tplc="6DBE730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7A4679D"/>
    <w:multiLevelType w:val="hybridMultilevel"/>
    <w:tmpl w:val="ED42B934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9E569C0"/>
    <w:multiLevelType w:val="hybridMultilevel"/>
    <w:tmpl w:val="18C808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B1C05CA"/>
    <w:multiLevelType w:val="hybridMultilevel"/>
    <w:tmpl w:val="CAA6EEB8"/>
    <w:lvl w:ilvl="0" w:tplc="0413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B2B4AAB"/>
    <w:multiLevelType w:val="hybridMultilevel"/>
    <w:tmpl w:val="810C527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C353406"/>
    <w:multiLevelType w:val="hybridMultilevel"/>
    <w:tmpl w:val="EB7EE6AA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2CAA20C3"/>
    <w:multiLevelType w:val="hybridMultilevel"/>
    <w:tmpl w:val="7242B5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DBB2B7D"/>
    <w:multiLevelType w:val="hybridMultilevel"/>
    <w:tmpl w:val="913899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E582649"/>
    <w:multiLevelType w:val="hybridMultilevel"/>
    <w:tmpl w:val="A75C0BF8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33FC021A"/>
    <w:multiLevelType w:val="hybridMultilevel"/>
    <w:tmpl w:val="EB4203E0"/>
    <w:lvl w:ilvl="0" w:tplc="04090019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</w:lvl>
    <w:lvl w:ilvl="1" w:tplc="0413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>
    <w:nsid w:val="37017063"/>
    <w:multiLevelType w:val="hybridMultilevel"/>
    <w:tmpl w:val="EEE422C6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E0E71F5"/>
    <w:multiLevelType w:val="hybridMultilevel"/>
    <w:tmpl w:val="19647E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16A4122"/>
    <w:multiLevelType w:val="hybridMultilevel"/>
    <w:tmpl w:val="828E1F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2767A27"/>
    <w:multiLevelType w:val="hybridMultilevel"/>
    <w:tmpl w:val="853AAC50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46D2352D"/>
    <w:multiLevelType w:val="hybridMultilevel"/>
    <w:tmpl w:val="6686AA82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47A37200"/>
    <w:multiLevelType w:val="hybridMultilevel"/>
    <w:tmpl w:val="88A468D6"/>
    <w:lvl w:ilvl="0" w:tplc="68BA1DD6">
      <w:start w:val="1"/>
      <w:numFmt w:val="decimal"/>
      <w:pStyle w:val="Opgave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4A1266F5"/>
    <w:multiLevelType w:val="hybridMultilevel"/>
    <w:tmpl w:val="DAF22608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5E0D64AC"/>
    <w:multiLevelType w:val="hybridMultilevel"/>
    <w:tmpl w:val="A770FF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532032C"/>
    <w:multiLevelType w:val="hybridMultilevel"/>
    <w:tmpl w:val="BEAA236C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6A5A405F"/>
    <w:multiLevelType w:val="multilevel"/>
    <w:tmpl w:val="9D4C15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ACF61B9"/>
    <w:multiLevelType w:val="multilevel"/>
    <w:tmpl w:val="947840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E670B8C"/>
    <w:multiLevelType w:val="hybridMultilevel"/>
    <w:tmpl w:val="50DEC6B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6"/>
  </w:num>
  <w:num w:numId="3">
    <w:abstractNumId w:val="25"/>
  </w:num>
  <w:num w:numId="4">
    <w:abstractNumId w:val="21"/>
  </w:num>
  <w:num w:numId="5">
    <w:abstractNumId w:val="20"/>
  </w:num>
  <w:num w:numId="6">
    <w:abstractNumId w:val="31"/>
  </w:num>
  <w:num w:numId="7">
    <w:abstractNumId w:val="4"/>
  </w:num>
  <w:num w:numId="8">
    <w:abstractNumId w:val="29"/>
  </w:num>
  <w:num w:numId="9">
    <w:abstractNumId w:val="23"/>
  </w:num>
  <w:num w:numId="10">
    <w:abstractNumId w:val="32"/>
  </w:num>
  <w:num w:numId="11">
    <w:abstractNumId w:val="2"/>
  </w:num>
  <w:num w:numId="12">
    <w:abstractNumId w:val="17"/>
  </w:num>
  <w:num w:numId="13">
    <w:abstractNumId w:val="10"/>
  </w:num>
  <w:num w:numId="14">
    <w:abstractNumId w:val="18"/>
  </w:num>
  <w:num w:numId="15">
    <w:abstractNumId w:val="6"/>
  </w:num>
  <w:num w:numId="16">
    <w:abstractNumId w:val="11"/>
  </w:num>
  <w:num w:numId="17">
    <w:abstractNumId w:val="33"/>
  </w:num>
  <w:num w:numId="18">
    <w:abstractNumId w:val="7"/>
  </w:num>
  <w:num w:numId="19">
    <w:abstractNumId w:val="8"/>
  </w:num>
  <w:num w:numId="20">
    <w:abstractNumId w:val="34"/>
  </w:num>
  <w:num w:numId="21">
    <w:abstractNumId w:val="1"/>
  </w:num>
  <w:num w:numId="22">
    <w:abstractNumId w:val="0"/>
  </w:num>
  <w:num w:numId="23">
    <w:abstractNumId w:val="29"/>
  </w:num>
  <w:num w:numId="24">
    <w:abstractNumId w:val="3"/>
  </w:num>
  <w:num w:numId="25">
    <w:abstractNumId w:val="30"/>
  </w:num>
  <w:num w:numId="26">
    <w:abstractNumId w:val="28"/>
  </w:num>
  <w:num w:numId="27">
    <w:abstractNumId w:val="12"/>
  </w:num>
  <w:num w:numId="28">
    <w:abstractNumId w:val="14"/>
  </w:num>
  <w:num w:numId="29">
    <w:abstractNumId w:val="9"/>
  </w:num>
  <w:num w:numId="30">
    <w:abstractNumId w:val="5"/>
  </w:num>
  <w:num w:numId="31">
    <w:abstractNumId w:val="13"/>
  </w:num>
  <w:num w:numId="32">
    <w:abstractNumId w:val="27"/>
  </w:num>
  <w:num w:numId="33">
    <w:abstractNumId w:val="15"/>
  </w:num>
  <w:num w:numId="34">
    <w:abstractNumId w:val="22"/>
  </w:num>
  <w:num w:numId="35">
    <w:abstractNumId w:val="35"/>
  </w:num>
  <w:num w:numId="36">
    <w:abstractNumId w:val="19"/>
  </w:num>
  <w:num w:numId="3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activeWritingStyle w:appName="MSWord" w:lang="nl-NL" w:vendorID="1" w:dllVersion="512" w:checkStyle="1"/>
  <w:proofState w:spelling="clean"/>
  <w:defaultTabStop w:val="720"/>
  <w:hyphenationZone w:val="425"/>
  <w:characterSpacingControl w:val="doNotCompress"/>
  <w:hdrShapeDefaults>
    <o:shapedefaults v:ext="edit" spidmax="4097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A2964"/>
    <w:rsid w:val="00013D2B"/>
    <w:rsid w:val="00035844"/>
    <w:rsid w:val="00040E62"/>
    <w:rsid w:val="000422B1"/>
    <w:rsid w:val="000533E2"/>
    <w:rsid w:val="00090BA8"/>
    <w:rsid w:val="000E34CB"/>
    <w:rsid w:val="000F5616"/>
    <w:rsid w:val="00104553"/>
    <w:rsid w:val="00114D5C"/>
    <w:rsid w:val="0014060B"/>
    <w:rsid w:val="001455DE"/>
    <w:rsid w:val="00153C79"/>
    <w:rsid w:val="001642A8"/>
    <w:rsid w:val="001C5D02"/>
    <w:rsid w:val="001D10AB"/>
    <w:rsid w:val="00203635"/>
    <w:rsid w:val="00223C78"/>
    <w:rsid w:val="002247F2"/>
    <w:rsid w:val="00233349"/>
    <w:rsid w:val="00286770"/>
    <w:rsid w:val="00290390"/>
    <w:rsid w:val="002913AD"/>
    <w:rsid w:val="002A47D9"/>
    <w:rsid w:val="002E3709"/>
    <w:rsid w:val="003156D9"/>
    <w:rsid w:val="0031713A"/>
    <w:rsid w:val="003176ED"/>
    <w:rsid w:val="003262D2"/>
    <w:rsid w:val="003432EB"/>
    <w:rsid w:val="00386DC8"/>
    <w:rsid w:val="00394C44"/>
    <w:rsid w:val="003A2964"/>
    <w:rsid w:val="003B13D5"/>
    <w:rsid w:val="003C189D"/>
    <w:rsid w:val="003D14E7"/>
    <w:rsid w:val="003D288B"/>
    <w:rsid w:val="003D2AC4"/>
    <w:rsid w:val="003D6370"/>
    <w:rsid w:val="00400316"/>
    <w:rsid w:val="00413705"/>
    <w:rsid w:val="00427C8B"/>
    <w:rsid w:val="00481209"/>
    <w:rsid w:val="00481285"/>
    <w:rsid w:val="00481715"/>
    <w:rsid w:val="004A7045"/>
    <w:rsid w:val="004B3676"/>
    <w:rsid w:val="004D2DE6"/>
    <w:rsid w:val="004D6582"/>
    <w:rsid w:val="004D7DC6"/>
    <w:rsid w:val="00500FCF"/>
    <w:rsid w:val="0053396F"/>
    <w:rsid w:val="00541B5E"/>
    <w:rsid w:val="005439C3"/>
    <w:rsid w:val="0057116B"/>
    <w:rsid w:val="00577DCE"/>
    <w:rsid w:val="005949C4"/>
    <w:rsid w:val="005A3FC4"/>
    <w:rsid w:val="005C0C5E"/>
    <w:rsid w:val="006012A7"/>
    <w:rsid w:val="006405F6"/>
    <w:rsid w:val="00642D2C"/>
    <w:rsid w:val="00645085"/>
    <w:rsid w:val="006451D4"/>
    <w:rsid w:val="006471AB"/>
    <w:rsid w:val="006802E3"/>
    <w:rsid w:val="006A60D7"/>
    <w:rsid w:val="006A6C99"/>
    <w:rsid w:val="006D122F"/>
    <w:rsid w:val="007012E9"/>
    <w:rsid w:val="00710564"/>
    <w:rsid w:val="0073295C"/>
    <w:rsid w:val="00741483"/>
    <w:rsid w:val="0075237A"/>
    <w:rsid w:val="00760739"/>
    <w:rsid w:val="00775BCB"/>
    <w:rsid w:val="007A07B6"/>
    <w:rsid w:val="007A37A3"/>
    <w:rsid w:val="007A5F3B"/>
    <w:rsid w:val="007B7AF8"/>
    <w:rsid w:val="007D4C01"/>
    <w:rsid w:val="00801B56"/>
    <w:rsid w:val="0080264C"/>
    <w:rsid w:val="008242EF"/>
    <w:rsid w:val="008330B4"/>
    <w:rsid w:val="00847F39"/>
    <w:rsid w:val="008777F4"/>
    <w:rsid w:val="00886797"/>
    <w:rsid w:val="008B775A"/>
    <w:rsid w:val="008C673E"/>
    <w:rsid w:val="008E2CCA"/>
    <w:rsid w:val="008E3AB0"/>
    <w:rsid w:val="008E59A0"/>
    <w:rsid w:val="008F7508"/>
    <w:rsid w:val="0090670D"/>
    <w:rsid w:val="00920DD5"/>
    <w:rsid w:val="00923A28"/>
    <w:rsid w:val="009350D4"/>
    <w:rsid w:val="0096626B"/>
    <w:rsid w:val="0097768C"/>
    <w:rsid w:val="009A01C7"/>
    <w:rsid w:val="009A37A0"/>
    <w:rsid w:val="009C1ABC"/>
    <w:rsid w:val="009E1C1B"/>
    <w:rsid w:val="009F258B"/>
    <w:rsid w:val="00A05EDD"/>
    <w:rsid w:val="00A1421F"/>
    <w:rsid w:val="00A17084"/>
    <w:rsid w:val="00A2227E"/>
    <w:rsid w:val="00A3337C"/>
    <w:rsid w:val="00A413B4"/>
    <w:rsid w:val="00A45690"/>
    <w:rsid w:val="00A57961"/>
    <w:rsid w:val="00A6314F"/>
    <w:rsid w:val="00A709DE"/>
    <w:rsid w:val="00A8227F"/>
    <w:rsid w:val="00A83F92"/>
    <w:rsid w:val="00AA6F7D"/>
    <w:rsid w:val="00AB5004"/>
    <w:rsid w:val="00AC7EE9"/>
    <w:rsid w:val="00AE3963"/>
    <w:rsid w:val="00AF61BA"/>
    <w:rsid w:val="00B029E6"/>
    <w:rsid w:val="00B51A54"/>
    <w:rsid w:val="00B837DF"/>
    <w:rsid w:val="00B839A6"/>
    <w:rsid w:val="00BC0C53"/>
    <w:rsid w:val="00BC56F0"/>
    <w:rsid w:val="00BF7AA7"/>
    <w:rsid w:val="00C23397"/>
    <w:rsid w:val="00C254AF"/>
    <w:rsid w:val="00C25D63"/>
    <w:rsid w:val="00C428E3"/>
    <w:rsid w:val="00C60407"/>
    <w:rsid w:val="00C620C9"/>
    <w:rsid w:val="00CA0673"/>
    <w:rsid w:val="00CA0A5E"/>
    <w:rsid w:val="00CA4F1E"/>
    <w:rsid w:val="00CA5113"/>
    <w:rsid w:val="00CE25F0"/>
    <w:rsid w:val="00CE3B92"/>
    <w:rsid w:val="00CF3C0B"/>
    <w:rsid w:val="00D0738B"/>
    <w:rsid w:val="00D137E0"/>
    <w:rsid w:val="00D367B8"/>
    <w:rsid w:val="00D47503"/>
    <w:rsid w:val="00DA0A1C"/>
    <w:rsid w:val="00DC524B"/>
    <w:rsid w:val="00DD78A9"/>
    <w:rsid w:val="00DF7079"/>
    <w:rsid w:val="00E11B7A"/>
    <w:rsid w:val="00E1319E"/>
    <w:rsid w:val="00E645C6"/>
    <w:rsid w:val="00E90121"/>
    <w:rsid w:val="00E91B3A"/>
    <w:rsid w:val="00E94A37"/>
    <w:rsid w:val="00EA1D14"/>
    <w:rsid w:val="00EA3DBA"/>
    <w:rsid w:val="00EC29C7"/>
    <w:rsid w:val="00ED6565"/>
    <w:rsid w:val="00ED693C"/>
    <w:rsid w:val="00ED7D0A"/>
    <w:rsid w:val="00F0038C"/>
    <w:rsid w:val="00F00D1B"/>
    <w:rsid w:val="00F039B8"/>
    <w:rsid w:val="00F227C9"/>
    <w:rsid w:val="00F27952"/>
    <w:rsid w:val="00F557F3"/>
    <w:rsid w:val="00F55DD1"/>
    <w:rsid w:val="00F64E21"/>
    <w:rsid w:val="00F653FD"/>
    <w:rsid w:val="00F65C21"/>
    <w:rsid w:val="00F81317"/>
    <w:rsid w:val="00F83085"/>
    <w:rsid w:val="00F87BB6"/>
    <w:rsid w:val="00F92BF5"/>
    <w:rsid w:val="00F97C94"/>
    <w:rsid w:val="00FC4A41"/>
    <w:rsid w:val="00FD60FD"/>
    <w:rsid w:val="00FF2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>
      <o:colormenu v:ext="edit" fillcolor="none"/>
    </o:shapedefaults>
    <o:shapelayout v:ext="edit">
      <o:idmap v:ext="edit" data="1"/>
      <o:rules v:ext="edit">
        <o:r id="V:Rule6" type="connector" idref="#_x0000_s1200"/>
        <o:r id="V:Rule7" type="connector" idref="#_x0000_s1167"/>
        <o:r id="V:Rule8" type="connector" idref="#_x0000_s1179"/>
        <o:r id="V:Rule9" type="connector" idref="#_x0000_s1185"/>
        <o:r id="V:Rule10" type="connector" idref="#_x0000_s1173"/>
      </o:rules>
      <o:regrouptable v:ext="edit">
        <o:entry new="1" old="0"/>
        <o:entry new="2" old="1"/>
        <o:entry new="3" old="0"/>
      </o:regrouptable>
    </o:shapelayout>
  </w:shapeDefaults>
  <w:decimalSymbol w:val=","/>
  <w:listSeparator w:val=";"/>
  <w14:docId w14:val="69A092D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4D5C"/>
    <w:rPr>
      <w:sz w:val="26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A60D7"/>
    <w:pPr>
      <w:keepNext/>
      <w:keepLines/>
      <w:shd w:val="clear" w:color="auto" w:fill="D03B23"/>
      <w:spacing w:before="360" w:after="240" w:line="360" w:lineRule="auto"/>
      <w:outlineLvl w:val="0"/>
    </w:pPr>
    <w:rPr>
      <w:rFonts w:ascii="Cambria" w:eastAsia="Times New Roman" w:hAnsi="Cambria"/>
      <w:caps/>
      <w:color w:val="FFFFFF"/>
      <w:position w:val="-60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qFormat/>
    <w:rsid w:val="006A60D7"/>
    <w:pPr>
      <w:keepNext/>
      <w:keepLines/>
      <w:spacing w:before="200"/>
      <w:outlineLvl w:val="1"/>
    </w:pPr>
    <w:rPr>
      <w:rFonts w:ascii="Cambria" w:eastAsia="Times New Roman" w:hAnsi="Cambria"/>
      <w:b/>
      <w:bCs/>
      <w:smallCaps/>
      <w:color w:val="4F81BD"/>
      <w:sz w:val="32"/>
      <w:szCs w:val="32"/>
    </w:rPr>
  </w:style>
  <w:style w:type="paragraph" w:styleId="Heading3">
    <w:name w:val="heading 3"/>
    <w:basedOn w:val="Normal"/>
    <w:next w:val="Normal"/>
    <w:link w:val="Heading3Char"/>
    <w:qFormat/>
    <w:rsid w:val="00114D5C"/>
    <w:pPr>
      <w:keepNext/>
      <w:spacing w:before="240" w:after="60"/>
      <w:outlineLvl w:val="2"/>
    </w:pPr>
    <w:rPr>
      <w:rFonts w:ascii="Arial" w:eastAsia="Times New Roman" w:hAnsi="Arial"/>
      <w:b/>
      <w:bCs/>
      <w:szCs w:val="26"/>
      <w:lang w:eastAsia="nl-NL"/>
    </w:rPr>
  </w:style>
  <w:style w:type="paragraph" w:styleId="Heading4">
    <w:name w:val="heading 4"/>
    <w:basedOn w:val="Normal"/>
    <w:next w:val="Normal"/>
    <w:qFormat/>
    <w:rsid w:val="00ED6565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6">
    <w:name w:val="heading 6"/>
    <w:basedOn w:val="Normal"/>
    <w:next w:val="Normal"/>
    <w:qFormat/>
    <w:rsid w:val="00ED6565"/>
    <w:pPr>
      <w:spacing w:before="240" w:after="60"/>
      <w:outlineLvl w:val="5"/>
    </w:pPr>
    <w:rPr>
      <w:rFonts w:ascii="Times New Roman" w:hAnsi="Times New Roman"/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ijstalinea">
    <w:name w:val="Lijstalinea"/>
    <w:basedOn w:val="Normal"/>
    <w:uiPriority w:val="34"/>
    <w:qFormat/>
    <w:rsid w:val="00114D5C"/>
    <w:pPr>
      <w:ind w:left="720"/>
      <w:contextualSpacing/>
    </w:pPr>
  </w:style>
  <w:style w:type="character" w:customStyle="1" w:styleId="Heading2Char">
    <w:name w:val="Heading 2 Char"/>
    <w:link w:val="Heading2"/>
    <w:uiPriority w:val="9"/>
    <w:rsid w:val="006A60D7"/>
    <w:rPr>
      <w:rFonts w:ascii="Cambria" w:eastAsia="Times New Roman" w:hAnsi="Cambria"/>
      <w:b/>
      <w:bCs/>
      <w:smallCaps/>
      <w:color w:val="4F81BD"/>
      <w:sz w:val="32"/>
      <w:szCs w:val="32"/>
    </w:rPr>
  </w:style>
  <w:style w:type="character" w:customStyle="1" w:styleId="Heading1Char">
    <w:name w:val="Heading 1 Char"/>
    <w:link w:val="Heading1"/>
    <w:uiPriority w:val="9"/>
    <w:rsid w:val="006A60D7"/>
    <w:rPr>
      <w:rFonts w:ascii="Cambria" w:eastAsia="Times New Roman" w:hAnsi="Cambria"/>
      <w:caps/>
      <w:color w:val="FFFFFF"/>
      <w:position w:val="-60"/>
      <w:sz w:val="40"/>
      <w:szCs w:val="40"/>
      <w:shd w:val="clear" w:color="auto" w:fill="D03B23"/>
    </w:rPr>
  </w:style>
  <w:style w:type="paragraph" w:styleId="Title">
    <w:name w:val="Title"/>
    <w:basedOn w:val="Normal"/>
    <w:next w:val="Normal"/>
    <w:link w:val="TitleChar"/>
    <w:uiPriority w:val="10"/>
    <w:qFormat/>
    <w:rsid w:val="00114D5C"/>
    <w:pP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96"/>
      <w:szCs w:val="52"/>
      <w:lang w:val="en-US"/>
    </w:rPr>
  </w:style>
  <w:style w:type="character" w:customStyle="1" w:styleId="TitleChar">
    <w:name w:val="Title Char"/>
    <w:link w:val="Title"/>
    <w:uiPriority w:val="10"/>
    <w:rsid w:val="00114D5C"/>
    <w:rPr>
      <w:rFonts w:ascii="Cambria" w:eastAsia="Times New Roman" w:hAnsi="Cambria"/>
      <w:color w:val="17365D"/>
      <w:spacing w:val="5"/>
      <w:kern w:val="28"/>
      <w:sz w:val="96"/>
      <w:szCs w:val="52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114D5C"/>
    <w:pPr>
      <w:tabs>
        <w:tab w:val="center" w:pos="4680"/>
        <w:tab w:val="right" w:pos="9360"/>
      </w:tabs>
    </w:pPr>
    <w:rPr>
      <w:sz w:val="22"/>
    </w:rPr>
  </w:style>
  <w:style w:type="character" w:customStyle="1" w:styleId="HeaderChar">
    <w:name w:val="Header Char"/>
    <w:link w:val="Header"/>
    <w:uiPriority w:val="99"/>
    <w:rsid w:val="00114D5C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114D5C"/>
    <w:pPr>
      <w:tabs>
        <w:tab w:val="center" w:pos="4680"/>
        <w:tab w:val="right" w:pos="9360"/>
      </w:tabs>
    </w:pPr>
    <w:rPr>
      <w:sz w:val="22"/>
    </w:rPr>
  </w:style>
  <w:style w:type="character" w:customStyle="1" w:styleId="FooterChar">
    <w:name w:val="Footer Char"/>
    <w:link w:val="Footer"/>
    <w:uiPriority w:val="99"/>
    <w:rsid w:val="00114D5C"/>
    <w:rPr>
      <w:sz w:val="22"/>
      <w:szCs w:val="22"/>
    </w:rPr>
  </w:style>
  <w:style w:type="character" w:styleId="Hyperlink">
    <w:name w:val="Hyperlink"/>
    <w:uiPriority w:val="99"/>
    <w:unhideWhenUsed/>
    <w:rsid w:val="00114D5C"/>
    <w:rPr>
      <w:color w:val="0000FF"/>
      <w:u w:val="single"/>
    </w:rPr>
  </w:style>
  <w:style w:type="table" w:styleId="TableGrid">
    <w:name w:val="Table Grid"/>
    <w:basedOn w:val="TableNormal"/>
    <w:rsid w:val="00114D5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link w:val="Heading3"/>
    <w:rsid w:val="00114D5C"/>
    <w:rPr>
      <w:rFonts w:ascii="Arial" w:eastAsia="Times New Roman" w:hAnsi="Arial" w:cs="Arial"/>
      <w:b/>
      <w:bCs/>
      <w:sz w:val="26"/>
      <w:szCs w:val="26"/>
      <w:lang w:val="nl-NL" w:eastAsia="nl-NL"/>
    </w:rPr>
  </w:style>
  <w:style w:type="paragraph" w:styleId="NormalWeb">
    <w:name w:val="Normal (Web)"/>
    <w:basedOn w:val="Normal"/>
    <w:uiPriority w:val="99"/>
    <w:rsid w:val="00114D5C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KeerOm">
    <w:name w:val="KeerOm"/>
    <w:basedOn w:val="Normal"/>
    <w:qFormat/>
    <w:rsid w:val="00114D5C"/>
    <w:rPr>
      <w:b/>
      <w:color w:val="5B93D7"/>
      <w:sz w:val="32"/>
    </w:rPr>
  </w:style>
  <w:style w:type="paragraph" w:customStyle="1" w:styleId="Opgave">
    <w:name w:val="Opgave"/>
    <w:basedOn w:val="Normal"/>
    <w:qFormat/>
    <w:rsid w:val="006A60D7"/>
    <w:pPr>
      <w:numPr>
        <w:numId w:val="23"/>
      </w:numPr>
      <w:shd w:val="clear" w:color="auto" w:fill="339966"/>
    </w:pPr>
    <w:rPr>
      <w:b/>
      <w:color w:val="FFFFFF"/>
    </w:rPr>
  </w:style>
  <w:style w:type="paragraph" w:customStyle="1" w:styleId="Tip">
    <w:name w:val="Tip"/>
    <w:basedOn w:val="Normal"/>
    <w:qFormat/>
    <w:rsid w:val="006A60D7"/>
    <w:pPr>
      <w:keepNext/>
    </w:pPr>
    <w:rPr>
      <w:b/>
      <w:smallCaps/>
      <w:color w:val="2978B2"/>
      <w:spacing w:val="30"/>
      <w:sz w:val="32"/>
    </w:rPr>
  </w:style>
  <w:style w:type="character" w:styleId="CommentReference">
    <w:name w:val="annotation reference"/>
    <w:semiHidden/>
    <w:rsid w:val="00EC29C7"/>
    <w:rPr>
      <w:sz w:val="16"/>
      <w:szCs w:val="16"/>
    </w:rPr>
  </w:style>
  <w:style w:type="paragraph" w:styleId="CommentText">
    <w:name w:val="annotation text"/>
    <w:basedOn w:val="Normal"/>
    <w:semiHidden/>
    <w:rsid w:val="00EC29C7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EC29C7"/>
    <w:rPr>
      <w:b/>
      <w:bCs/>
    </w:rPr>
  </w:style>
  <w:style w:type="paragraph" w:styleId="BalloonText">
    <w:name w:val="Balloon Text"/>
    <w:basedOn w:val="Normal"/>
    <w:semiHidden/>
    <w:rsid w:val="00EC29C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ED6565"/>
  </w:style>
  <w:style w:type="character" w:customStyle="1" w:styleId="apple-style-span">
    <w:name w:val="apple-style-span"/>
    <w:basedOn w:val="DefaultParagraphFont"/>
    <w:rsid w:val="00F64E21"/>
  </w:style>
  <w:style w:type="character" w:customStyle="1" w:styleId="price">
    <w:name w:val="price"/>
    <w:basedOn w:val="DefaultParagraphFont"/>
    <w:rsid w:val="00F64E21"/>
  </w:style>
  <w:style w:type="paragraph" w:customStyle="1" w:styleId="product-description">
    <w:name w:val="product-description"/>
    <w:basedOn w:val="Normal"/>
    <w:rsid w:val="00F64E21"/>
    <w:pPr>
      <w:spacing w:before="100" w:beforeAutospacing="1" w:after="100" w:afterAutospacing="1"/>
    </w:pPr>
    <w:rPr>
      <w:rFonts w:ascii="Times New Roman" w:eastAsia="SimSun" w:hAnsi="Times New Roman"/>
      <w:sz w:val="24"/>
      <w:szCs w:val="24"/>
      <w:lang w:eastAsia="zh-CN"/>
    </w:rPr>
  </w:style>
  <w:style w:type="character" w:customStyle="1" w:styleId="discount-label">
    <w:name w:val="discount-label"/>
    <w:basedOn w:val="DefaultParagraphFont"/>
    <w:rsid w:val="00F64E21"/>
  </w:style>
  <w:style w:type="character" w:customStyle="1" w:styleId="price-label">
    <w:name w:val="price-label"/>
    <w:basedOn w:val="DefaultParagraphFont"/>
    <w:rsid w:val="00F64E21"/>
  </w:style>
  <w:style w:type="character" w:styleId="Strong">
    <w:name w:val="Strong"/>
    <w:uiPriority w:val="22"/>
    <w:qFormat/>
    <w:rsid w:val="00F64E21"/>
    <w:rPr>
      <w:b/>
      <w:bCs/>
    </w:rPr>
  </w:style>
  <w:style w:type="paragraph" w:customStyle="1" w:styleId="Praktijk">
    <w:name w:val="Praktijk"/>
    <w:basedOn w:val="Normal"/>
    <w:qFormat/>
    <w:rsid w:val="006A60D7"/>
    <w:rPr>
      <w:b/>
      <w:smallCaps/>
      <w:color w:val="D03B23"/>
      <w:spacing w:val="30"/>
      <w:sz w:val="32"/>
      <w:szCs w:val="26"/>
    </w:rPr>
  </w:style>
  <w:style w:type="paragraph" w:customStyle="1" w:styleId="rekenverwijzing">
    <w:name w:val="rekenverwijzing"/>
    <w:basedOn w:val="Normal"/>
    <w:qFormat/>
    <w:rsid w:val="00F97C94"/>
    <w:rPr>
      <w:b/>
      <w:color w:val="008000"/>
      <w:sz w:val="18"/>
    </w:rPr>
  </w:style>
  <w:style w:type="paragraph" w:customStyle="1" w:styleId="streepje">
    <w:name w:val="streepje"/>
    <w:basedOn w:val="Normal"/>
    <w:qFormat/>
    <w:rsid w:val="006A60D7"/>
    <w:pPr>
      <w:pBdr>
        <w:bottom w:val="single" w:sz="8" w:space="1" w:color="008000"/>
      </w:pBdr>
      <w:spacing w:after="120"/>
    </w:pPr>
  </w:style>
  <w:style w:type="paragraph" w:customStyle="1" w:styleId="groenetekst">
    <w:name w:val="groene_tekst"/>
    <w:basedOn w:val="Normal"/>
    <w:qFormat/>
    <w:rsid w:val="00E91B3A"/>
    <w:rPr>
      <w:color w:val="008000"/>
    </w:rPr>
  </w:style>
  <w:style w:type="character" w:styleId="FollowedHyperlink">
    <w:name w:val="FollowedHyperlink"/>
    <w:basedOn w:val="DefaultParagraphFont"/>
    <w:uiPriority w:val="99"/>
    <w:semiHidden/>
    <w:unhideWhenUsed/>
    <w:rsid w:val="00642D2C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7A5F3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31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24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17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368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106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830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6744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5712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821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975016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78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90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1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90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527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1647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004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0796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728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0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90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04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12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6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39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700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7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33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36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3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4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9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6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96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434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919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146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18" Type="http://schemas.openxmlformats.org/officeDocument/2006/relationships/image" Target="media/image4.png"/><Relationship Id="rId26" Type="http://schemas.openxmlformats.org/officeDocument/2006/relationships/image" Target="media/image11.jpeg"/><Relationship Id="rId39" Type="http://schemas.openxmlformats.org/officeDocument/2006/relationships/image" Target="media/image22.png"/><Relationship Id="rId3" Type="http://schemas.microsoft.com/office/2007/relationships/stylesWithEffects" Target="stylesWithEffects.xml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42" Type="http://schemas.openxmlformats.org/officeDocument/2006/relationships/header" Target="header4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http://www.koopmans.com/upload/products/pannenkoeken-origineel.png" TargetMode="External"/><Relationship Id="rId25" Type="http://schemas.openxmlformats.org/officeDocument/2006/relationships/image" Target="media/image10.jpeg"/><Relationship Id="rId33" Type="http://schemas.openxmlformats.org/officeDocument/2006/relationships/image" Target="media/image18.png"/><Relationship Id="rId38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41" Type="http://schemas.openxmlformats.org/officeDocument/2006/relationships/hyperlink" Target="http://www.lunchroom.nl/nieuws/mcdonalds-verkoopt-nog-maar-11-hamburgers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http://cmgtcontent.ahold.com.kpnis.nl/cmgtcontent/media/000562400/000/000562444_001_164655_80.jpg" TargetMode="External"/><Relationship Id="rId40" Type="http://schemas.openxmlformats.org/officeDocument/2006/relationships/hyperlink" Target="http://www.pannenkoekdag.nl/show/weetjes//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0.jpeg"/><Relationship Id="rId10" Type="http://schemas.openxmlformats.org/officeDocument/2006/relationships/header" Target="header1.xml"/><Relationship Id="rId19" Type="http://schemas.openxmlformats.org/officeDocument/2006/relationships/hyperlink" Target="http://www.koopmans.com/recepten/bakfilms/pannenkoeken/" TargetMode="External"/><Relationship Id="rId31" Type="http://schemas.openxmlformats.org/officeDocument/2006/relationships/image" Target="media/image16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http://cmgtcontent.ahold.com.kpnis.nl/cmgtcontent/media/000562400/000/000562432_001_164649_80.jpg" TargetMode="External"/><Relationship Id="rId43" Type="http://schemas.openxmlformats.org/officeDocument/2006/relationships/footer" Target="footer4.xml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4.jpg"/><Relationship Id="rId1" Type="http://schemas.openxmlformats.org/officeDocument/2006/relationships/image" Target="media/image2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3EF7E55.dotm</Template>
  <TotalTime>0</TotalTime>
  <Pages>13</Pages>
  <Words>1219</Words>
  <Characters>6949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Water</vt:lpstr>
    </vt:vector>
  </TitlesOfParts>
  <Manager/>
  <Company>NVvW / Freudenthal Instituut</Company>
  <LinksUpToDate>false</LinksUpToDate>
  <CharactersWithSpaces>8152</CharactersWithSpaces>
  <SharedDoc>false</SharedDoc>
  <HyperlinkBase/>
  <HLinks>
    <vt:vector size="36" baseType="variant">
      <vt:variant>
        <vt:i4>589831</vt:i4>
      </vt:variant>
      <vt:variant>
        <vt:i4>57</vt:i4>
      </vt:variant>
      <vt:variant>
        <vt:i4>0</vt:i4>
      </vt:variant>
      <vt:variant>
        <vt:i4>5</vt:i4>
      </vt:variant>
      <vt:variant>
        <vt:lpwstr>http://www.lunchroom.nl/nieuws/mcdonalds-verkoopt-nog-maar-11-hamburgers/</vt:lpwstr>
      </vt:variant>
      <vt:variant>
        <vt:lpwstr/>
      </vt:variant>
      <vt:variant>
        <vt:i4>2556030</vt:i4>
      </vt:variant>
      <vt:variant>
        <vt:i4>54</vt:i4>
      </vt:variant>
      <vt:variant>
        <vt:i4>0</vt:i4>
      </vt:variant>
      <vt:variant>
        <vt:i4>5</vt:i4>
      </vt:variant>
      <vt:variant>
        <vt:lpwstr>http://www.pannenkoekdag.nl/show/weetjes//</vt:lpwstr>
      </vt:variant>
      <vt:variant>
        <vt:lpwstr/>
      </vt:variant>
      <vt:variant>
        <vt:i4>7405680</vt:i4>
      </vt:variant>
      <vt:variant>
        <vt:i4>3</vt:i4>
      </vt:variant>
      <vt:variant>
        <vt:i4>0</vt:i4>
      </vt:variant>
      <vt:variant>
        <vt:i4>5</vt:i4>
      </vt:variant>
      <vt:variant>
        <vt:lpwstr>http://www.koopmans.com/recepten/bakfilms/pannenkoeken/</vt:lpwstr>
      </vt:variant>
      <vt:variant>
        <vt:lpwstr/>
      </vt:variant>
      <vt:variant>
        <vt:i4>7471201</vt:i4>
      </vt:variant>
      <vt:variant>
        <vt:i4>2814</vt:i4>
      </vt:variant>
      <vt:variant>
        <vt:i4>1026</vt:i4>
      </vt:variant>
      <vt:variant>
        <vt:i4>1</vt:i4>
      </vt:variant>
      <vt:variant>
        <vt:lpwstr>http://www.koopmans.com/upload/products/pannenkoeken-origineel.png</vt:lpwstr>
      </vt:variant>
      <vt:variant>
        <vt:lpwstr/>
      </vt:variant>
      <vt:variant>
        <vt:i4>6029372</vt:i4>
      </vt:variant>
      <vt:variant>
        <vt:i4>12066</vt:i4>
      </vt:variant>
      <vt:variant>
        <vt:i4>1043</vt:i4>
      </vt:variant>
      <vt:variant>
        <vt:i4>1</vt:i4>
      </vt:variant>
      <vt:variant>
        <vt:lpwstr>http://cmgtcontent.ahold.com.kpnis.nl/cmgtcontent/media/000562400/000/000562432_001_164649_80.jpg</vt:lpwstr>
      </vt:variant>
      <vt:variant>
        <vt:lpwstr/>
      </vt:variant>
      <vt:variant>
        <vt:i4>5701691</vt:i4>
      </vt:variant>
      <vt:variant>
        <vt:i4>12412</vt:i4>
      </vt:variant>
      <vt:variant>
        <vt:i4>1044</vt:i4>
      </vt:variant>
      <vt:variant>
        <vt:i4>1</vt:i4>
      </vt:variant>
      <vt:variant>
        <vt:lpwstr>http://cmgtcontent.ahold.com.kpnis.nl/cmgtcontent/media/000562400/000/000562444_001_164655_80.jpg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Water</dc:title>
  <dc:subject/>
  <dc:creator>V. Jonker</dc:creator>
  <cp:keywords>rekenen vmbo</cp:keywords>
  <dc:description/>
  <cp:lastModifiedBy>Wijers, M.M.</cp:lastModifiedBy>
  <cp:revision>16</cp:revision>
  <cp:lastPrinted>2011-09-13T07:38:00Z</cp:lastPrinted>
  <dcterms:created xsi:type="dcterms:W3CDTF">2011-09-09T06:59:00Z</dcterms:created>
  <dcterms:modified xsi:type="dcterms:W3CDTF">2012-11-29T14:30:00Z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