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87"/>
      </w:tblGrid>
      <w:tr w:rsidR="00BF7AA7" w:rsidRPr="00C620C9" w14:paraId="0AA68BB2" w14:textId="77777777" w:rsidTr="000B7490">
        <w:trPr>
          <w:trHeight w:val="6795"/>
          <w:jc w:val="center"/>
        </w:trPr>
        <w:tc>
          <w:tcPr>
            <w:tcW w:w="9287" w:type="dxa"/>
            <w:vAlign w:val="center"/>
          </w:tcPr>
          <w:p w14:paraId="0D4E29CE" w14:textId="77777777" w:rsidR="00BF7AA7" w:rsidRPr="00C620C9" w:rsidRDefault="000B7490" w:rsidP="00233D2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93F7ED5" wp14:editId="73F18F30">
                  <wp:extent cx="5760085" cy="81514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sb_3_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9E68F" w14:textId="77777777" w:rsidR="000B7490" w:rsidRDefault="000B7490"/>
    <w:p w14:paraId="581ECCF2" w14:textId="77777777" w:rsidR="000B7490" w:rsidRDefault="000B7490">
      <w:r>
        <w:br w:type="page"/>
      </w:r>
    </w:p>
    <w:p w14:paraId="30A94751" w14:textId="77777777" w:rsidR="00BF7AA7" w:rsidRPr="00C620C9" w:rsidRDefault="00BF7AA7"/>
    <w:p w14:paraId="6921BB60" w14:textId="77777777" w:rsidR="00BF7AA7" w:rsidRPr="00C620C9" w:rsidRDefault="00BF7AA7" w:rsidP="00F87BB6">
      <w:pPr>
        <w:spacing w:after="200" w:line="276" w:lineRule="auto"/>
      </w:pPr>
    </w:p>
    <w:p w14:paraId="4E1E409E" w14:textId="77777777" w:rsidR="00BF7AA7" w:rsidRDefault="00BF7AA7"/>
    <w:p w14:paraId="08831779" w14:textId="77777777" w:rsidR="00EA49C3" w:rsidRDefault="00EA49C3"/>
    <w:p w14:paraId="4BE41519" w14:textId="77777777" w:rsidR="00C073E2" w:rsidRDefault="00C073E2" w:rsidP="00C073E2">
      <w:r>
        <w:t>Colofon</w:t>
      </w:r>
    </w:p>
    <w:p w14:paraId="080A46F6" w14:textId="77777777" w:rsidR="00C073E2" w:rsidRDefault="00C073E2" w:rsidP="00C073E2">
      <w:proofErr w:type="spellStart"/>
      <w:r>
        <w:t>RekenGroen</w:t>
      </w:r>
      <w:proofErr w:type="spellEnd"/>
      <w:r>
        <w:t>. Rekenen voor vmbo-groen en mbo-groen</w:t>
      </w:r>
    </w:p>
    <w:p w14:paraId="0D510DE8" w14:textId="729E7EEA" w:rsidR="00C073E2" w:rsidRDefault="00C073E2" w:rsidP="00C073E2">
      <w:r>
        <w:t>Module Stadsboerderij – Konijnen</w:t>
      </w:r>
    </w:p>
    <w:p w14:paraId="798F3C25" w14:textId="792FA66F" w:rsidR="00C073E2" w:rsidRDefault="00207649" w:rsidP="00C073E2">
      <w:proofErr w:type="spellStart"/>
      <w:r>
        <w:t>Leerlingtekst</w:t>
      </w:r>
      <w:proofErr w:type="spellEnd"/>
    </w:p>
    <w:p w14:paraId="0703407F" w14:textId="71E57D37" w:rsidR="00C073E2" w:rsidRDefault="00C073E2" w:rsidP="00C073E2">
      <w:r>
        <w:t xml:space="preserve">Versie 1.0. </w:t>
      </w:r>
      <w:r w:rsidR="00237940">
        <w:t>November</w:t>
      </w:r>
      <w:r>
        <w:t xml:space="preserve"> 2012</w:t>
      </w:r>
    </w:p>
    <w:p w14:paraId="22CDEEBA" w14:textId="77777777" w:rsidR="00C073E2" w:rsidRDefault="00C073E2" w:rsidP="00C073E2">
      <w:r>
        <w:t>Auteurs: Monica Wijers, Mieke Abels, Elise van Vliet, Vincent Jonker</w:t>
      </w:r>
    </w:p>
    <w:p w14:paraId="514C1DF3" w14:textId="77777777" w:rsidR="00C073E2" w:rsidRDefault="00C073E2" w:rsidP="00C073E2">
      <w:r>
        <w:t>www.rekengroen.nl</w:t>
      </w:r>
    </w:p>
    <w:p w14:paraId="7025DEF2" w14:textId="77777777" w:rsidR="00C073E2" w:rsidRDefault="00C073E2" w:rsidP="00C073E2"/>
    <w:tbl>
      <w:tblPr>
        <w:tblW w:w="0" w:type="auto"/>
        <w:tblLook w:val="04A0" w:firstRow="1" w:lastRow="0" w:firstColumn="1" w:lastColumn="0" w:noHBand="0" w:noVBand="1"/>
      </w:tblPr>
      <w:tblGrid>
        <w:gridCol w:w="5876"/>
      </w:tblGrid>
      <w:tr w:rsidR="00C073E2" w14:paraId="70CA3167" w14:textId="77777777" w:rsidTr="005A622A">
        <w:trPr>
          <w:trHeight w:val="300"/>
        </w:trPr>
        <w:tc>
          <w:tcPr>
            <w:tcW w:w="5876" w:type="dxa"/>
            <w:shd w:val="clear" w:color="auto" w:fill="auto"/>
          </w:tcPr>
          <w:p w14:paraId="77E6EACA" w14:textId="41B4D273" w:rsidR="00C073E2" w:rsidRDefault="00C073E2" w:rsidP="005A622A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66830858" wp14:editId="66D62E23">
                  <wp:extent cx="1016000" cy="190500"/>
                  <wp:effectExtent l="0" t="0" r="0" b="0"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63D86" w14:textId="77777777" w:rsidR="00C073E2" w:rsidRDefault="00C073E2" w:rsidP="00C073E2"/>
    <w:p w14:paraId="1BA6BBE5" w14:textId="77777777" w:rsidR="00C073E2" w:rsidRDefault="00C073E2"/>
    <w:p w14:paraId="2719580B" w14:textId="77777777" w:rsidR="00EA49C3" w:rsidRPr="00C620C9" w:rsidRDefault="00EA49C3">
      <w:pPr>
        <w:sectPr w:rsidR="00EA49C3" w:rsidRPr="00C620C9" w:rsidSect="00C5019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14:paraId="79A1D911" w14:textId="77777777" w:rsidR="00BF7AA7" w:rsidRDefault="00BB496D">
      <w:pPr>
        <w:pStyle w:val="Heading1"/>
      </w:pPr>
      <w:r>
        <w:lastRenderedPageBreak/>
        <w:t xml:space="preserve">     </w:t>
      </w:r>
      <w:r w:rsidR="008619DC">
        <w:t>3_</w:t>
      </w:r>
      <w:r w:rsidR="00D6376A">
        <w:t xml:space="preserve">KONIJNEN </w:t>
      </w:r>
    </w:p>
    <w:p w14:paraId="5111620D" w14:textId="77777777" w:rsidR="00DE1A6D" w:rsidRPr="00DE1A6D" w:rsidRDefault="00DE1A6D" w:rsidP="00DE1A6D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4383"/>
        <w:gridCol w:w="4383"/>
      </w:tblGrid>
      <w:tr w:rsidR="00E85CBA" w:rsidRPr="00C620C9" w14:paraId="6CC41C2E" w14:textId="77777777" w:rsidTr="00E630EA">
        <w:trPr>
          <w:trHeight w:val="699"/>
        </w:trPr>
        <w:tc>
          <w:tcPr>
            <w:tcW w:w="361" w:type="dxa"/>
            <w:shd w:val="clear" w:color="C6D9F1" w:fill="F1F3E9"/>
          </w:tcPr>
          <w:p w14:paraId="22EB76C0" w14:textId="77777777" w:rsidR="00E85CBA" w:rsidRDefault="00E85CBA" w:rsidP="00481487">
            <w:pPr>
              <w:pStyle w:val="groenetekst"/>
            </w:pPr>
          </w:p>
        </w:tc>
        <w:tc>
          <w:tcPr>
            <w:tcW w:w="8766" w:type="dxa"/>
            <w:gridSpan w:val="2"/>
            <w:shd w:val="clear" w:color="C6D9F1" w:fill="F1F3E9"/>
          </w:tcPr>
          <w:p w14:paraId="3E37580D" w14:textId="77777777" w:rsidR="00D278D7" w:rsidRDefault="009A553C" w:rsidP="00921C76">
            <w:pPr>
              <w:pStyle w:val="groenetekst"/>
            </w:pPr>
            <w:r>
              <w:t>Veel bezoekers</w:t>
            </w:r>
            <w:r w:rsidR="00D6376A">
              <w:t xml:space="preserve"> vragen of hun konijn in de </w:t>
            </w:r>
            <w:r w:rsidR="00F5759D">
              <w:t>school</w:t>
            </w:r>
            <w:r w:rsidR="00D6376A">
              <w:t>vakantie</w:t>
            </w:r>
            <w:r w:rsidR="00F5759D">
              <w:t>s</w:t>
            </w:r>
            <w:r w:rsidR="00D6376A">
              <w:t xml:space="preserve"> op de stadsboerderij kan logeren. </w:t>
            </w:r>
            <w:r w:rsidR="00D0531D">
              <w:t>Daarom wil de stadsboerderij een nieuwe konijn</w:t>
            </w:r>
            <w:r w:rsidR="00373538">
              <w:t>en</w:t>
            </w:r>
            <w:r w:rsidR="00D0531D">
              <w:t xml:space="preserve">flat bouwen </w:t>
            </w:r>
            <w:r w:rsidR="00741578">
              <w:t xml:space="preserve">met een aantal hokken </w:t>
            </w:r>
            <w:r w:rsidR="00D0531D">
              <w:t>speciaal voor vakantieopvang</w:t>
            </w:r>
            <w:r w:rsidR="00D6376A">
              <w:t>.</w:t>
            </w:r>
            <w:r w:rsidR="00921C76">
              <w:t xml:space="preserve"> </w:t>
            </w:r>
          </w:p>
          <w:p w14:paraId="6C39BC51" w14:textId="77777777" w:rsidR="00D278D7" w:rsidRDefault="00D278D7" w:rsidP="00921C76">
            <w:pPr>
              <w:pStyle w:val="groenetekst"/>
            </w:pPr>
          </w:p>
          <w:p w14:paraId="7DFA6835" w14:textId="77777777" w:rsidR="00E85CBA" w:rsidRDefault="00921C76" w:rsidP="00921C76">
            <w:pPr>
              <w:pStyle w:val="groenetekst"/>
            </w:pPr>
            <w:r>
              <w:t xml:space="preserve">Natuurlijk moet er </w:t>
            </w:r>
            <w:r w:rsidR="00D278D7">
              <w:t xml:space="preserve">ook </w:t>
            </w:r>
            <w:r>
              <w:t>van alles geregeld worden</w:t>
            </w:r>
            <w:r w:rsidR="00DE1A6D">
              <w:t xml:space="preserve"> voor de vakantieopvang</w:t>
            </w:r>
            <w:r>
              <w:t>.</w:t>
            </w:r>
          </w:p>
          <w:p w14:paraId="0A7CB1F8" w14:textId="77777777" w:rsidR="00921C76" w:rsidRDefault="00C2063C" w:rsidP="00D278D7">
            <w:pPr>
              <w:pStyle w:val="groenetekst"/>
            </w:pPr>
            <w:r>
              <w:t xml:space="preserve">Pascal en </w:t>
            </w:r>
            <w:r w:rsidR="003F6307">
              <w:t>Alicia</w:t>
            </w:r>
            <w:r w:rsidR="00921C76">
              <w:t xml:space="preserve"> </w:t>
            </w:r>
            <w:r>
              <w:t>lo</w:t>
            </w:r>
            <w:r w:rsidR="00D278D7">
              <w:t xml:space="preserve">pen stage bij de stadsboerderij. Ze </w:t>
            </w:r>
            <w:r w:rsidR="00921C76">
              <w:t xml:space="preserve">maken een lijst met wat er </w:t>
            </w:r>
            <w:r w:rsidR="00D0531D">
              <w:t xml:space="preserve">allemaal </w:t>
            </w:r>
            <w:r w:rsidR="00921C76">
              <w:t>gedaan moet worden</w:t>
            </w:r>
            <w:r w:rsidR="00D278D7">
              <w:t xml:space="preserve"> om de vakantieopvang op te zetten</w:t>
            </w:r>
            <w:r w:rsidR="00921C76">
              <w:t>. Hier zie je een begin</w:t>
            </w:r>
            <w:r w:rsidR="003000A6">
              <w:t>.</w:t>
            </w:r>
          </w:p>
        </w:tc>
      </w:tr>
      <w:tr w:rsidR="00921C76" w:rsidRPr="00C620C9" w14:paraId="1291E173" w14:textId="77777777" w:rsidTr="00921C76">
        <w:trPr>
          <w:trHeight w:val="980"/>
        </w:trPr>
        <w:tc>
          <w:tcPr>
            <w:tcW w:w="361" w:type="dxa"/>
            <w:shd w:val="clear" w:color="C6D9F1" w:fill="F1F3E9"/>
          </w:tcPr>
          <w:p w14:paraId="3A7A0D8B" w14:textId="77777777" w:rsidR="00921C76" w:rsidRDefault="00921C76" w:rsidP="00481487">
            <w:pPr>
              <w:pStyle w:val="groenetekst"/>
            </w:pPr>
          </w:p>
        </w:tc>
        <w:tc>
          <w:tcPr>
            <w:tcW w:w="4383" w:type="dxa"/>
            <w:shd w:val="clear" w:color="C6D9F1" w:fill="F1F3E9"/>
          </w:tcPr>
          <w:p w14:paraId="776658A5" w14:textId="77777777" w:rsidR="00921C76" w:rsidRDefault="00921C76" w:rsidP="00921C76">
            <w:pPr>
              <w:pStyle w:val="groenetekst"/>
            </w:pPr>
          </w:p>
          <w:p w14:paraId="2C63B943" w14:textId="77777777" w:rsidR="00921C76" w:rsidRPr="005A622A" w:rsidRDefault="00921C76" w:rsidP="005A622A">
            <w:pPr>
              <w:pStyle w:val="groenetekst"/>
              <w:numPr>
                <w:ilvl w:val="0"/>
                <w:numId w:val="23"/>
              </w:numPr>
              <w:rPr>
                <w:i/>
              </w:rPr>
            </w:pPr>
            <w:r w:rsidRPr="005A622A">
              <w:rPr>
                <w:i/>
              </w:rPr>
              <w:t>Uitzoeken hoeveel hokken er passen</w:t>
            </w:r>
          </w:p>
          <w:p w14:paraId="08C71AFB" w14:textId="77777777" w:rsidR="00921C76" w:rsidRPr="005A622A" w:rsidRDefault="00921C76" w:rsidP="005A622A">
            <w:pPr>
              <w:pStyle w:val="groenetekst"/>
              <w:numPr>
                <w:ilvl w:val="0"/>
                <w:numId w:val="23"/>
              </w:numPr>
              <w:rPr>
                <w:i/>
              </w:rPr>
            </w:pPr>
            <w:r w:rsidRPr="005A622A">
              <w:rPr>
                <w:i/>
              </w:rPr>
              <w:t>prijs vaststellen</w:t>
            </w:r>
          </w:p>
          <w:p w14:paraId="5962C847" w14:textId="77777777" w:rsidR="00921C76" w:rsidRPr="00921C76" w:rsidRDefault="00921C76" w:rsidP="0062152C">
            <w:pPr>
              <w:pStyle w:val="groenetekst"/>
              <w:numPr>
                <w:ilvl w:val="0"/>
                <w:numId w:val="2"/>
              </w:numPr>
              <w:rPr>
                <w:rFonts w:ascii="Bradley Hand ITC" w:hAnsi="Bradley Hand ITC"/>
                <w:b/>
              </w:rPr>
            </w:pPr>
            <w:r w:rsidRPr="00921C76">
              <w:rPr>
                <w:rFonts w:ascii="Bradley Hand ITC" w:hAnsi="Bradley Hand ITC"/>
                <w:b/>
              </w:rPr>
              <w:t>……….</w:t>
            </w:r>
          </w:p>
          <w:p w14:paraId="3DAA355E" w14:textId="77777777" w:rsidR="0041700C" w:rsidRPr="00921C76" w:rsidRDefault="0041700C" w:rsidP="0041700C">
            <w:pPr>
              <w:pStyle w:val="groenetekst"/>
              <w:numPr>
                <w:ilvl w:val="0"/>
                <w:numId w:val="2"/>
              </w:numPr>
              <w:rPr>
                <w:rFonts w:ascii="Bradley Hand ITC" w:hAnsi="Bradley Hand ITC"/>
                <w:b/>
              </w:rPr>
            </w:pPr>
            <w:r w:rsidRPr="00921C76">
              <w:rPr>
                <w:rFonts w:ascii="Bradley Hand ITC" w:hAnsi="Bradley Hand ITC"/>
                <w:b/>
              </w:rPr>
              <w:t>……….</w:t>
            </w:r>
          </w:p>
          <w:p w14:paraId="45CE2E5D" w14:textId="77777777" w:rsidR="0041700C" w:rsidRPr="00921C76" w:rsidRDefault="0041700C" w:rsidP="0041700C">
            <w:pPr>
              <w:pStyle w:val="groenetekst"/>
              <w:numPr>
                <w:ilvl w:val="0"/>
                <w:numId w:val="2"/>
              </w:numPr>
              <w:rPr>
                <w:rFonts w:ascii="Bradley Hand ITC" w:hAnsi="Bradley Hand ITC"/>
                <w:b/>
              </w:rPr>
            </w:pPr>
            <w:r w:rsidRPr="00921C76">
              <w:rPr>
                <w:rFonts w:ascii="Bradley Hand ITC" w:hAnsi="Bradley Hand ITC"/>
                <w:b/>
              </w:rPr>
              <w:t>……….</w:t>
            </w:r>
          </w:p>
          <w:p w14:paraId="11D5901D" w14:textId="77777777" w:rsidR="00D278D7" w:rsidRDefault="00D278D7" w:rsidP="0041700C">
            <w:pPr>
              <w:pStyle w:val="groenetekst"/>
              <w:ind w:left="720"/>
            </w:pPr>
          </w:p>
        </w:tc>
        <w:tc>
          <w:tcPr>
            <w:tcW w:w="4383" w:type="dxa"/>
            <w:shd w:val="clear" w:color="C6D9F1" w:fill="F1F3E9"/>
          </w:tcPr>
          <w:p w14:paraId="49065258" w14:textId="77777777" w:rsidR="00921C76" w:rsidRPr="00C620C9" w:rsidRDefault="00D278D7" w:rsidP="00481487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150F0E2A" wp14:editId="7D9F201F">
                  <wp:extent cx="2541404" cy="1914525"/>
                  <wp:effectExtent l="19050" t="0" r="0" b="0"/>
                  <wp:docPr id="12" name="Picture 11" descr="hok_konij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k_konijn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97" cy="191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2A656" w14:textId="77777777" w:rsidR="00BF7AA7" w:rsidRDefault="00BF7AA7"/>
    <w:p w14:paraId="0C33F581" w14:textId="77777777" w:rsidR="00DF5977" w:rsidRDefault="00DF5977" w:rsidP="00481487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C620C9" w:rsidRPr="00C620C9" w14:paraId="4F2A4F5B" w14:textId="77777777" w:rsidTr="00C620C9">
        <w:tc>
          <w:tcPr>
            <w:tcW w:w="534" w:type="dxa"/>
          </w:tcPr>
          <w:p w14:paraId="405E1B8C" w14:textId="77777777" w:rsidR="00C620C9" w:rsidRPr="00C620C9" w:rsidRDefault="00C620C9" w:rsidP="00C620C9">
            <w:pPr>
              <w:pStyle w:val="Opgave"/>
            </w:pPr>
          </w:p>
        </w:tc>
        <w:tc>
          <w:tcPr>
            <w:tcW w:w="8771" w:type="dxa"/>
          </w:tcPr>
          <w:p w14:paraId="7553AC5A" w14:textId="77777777" w:rsidR="00921C76" w:rsidRDefault="00921C76" w:rsidP="00921C76">
            <w:r>
              <w:t xml:space="preserve">Vul de lijst van Pascal en </w:t>
            </w:r>
            <w:r w:rsidR="003F6307">
              <w:t>Alicia</w:t>
            </w:r>
            <w:r>
              <w:t xml:space="preserve"> aan met minstens drie andere dingen.</w:t>
            </w:r>
          </w:p>
          <w:p w14:paraId="2607DCCD" w14:textId="77777777" w:rsidR="00233D28" w:rsidRDefault="00233D28" w:rsidP="00921C76"/>
          <w:p w14:paraId="16AE71BA" w14:textId="77777777" w:rsidR="00921C76" w:rsidRDefault="00921C76" w:rsidP="00921C76">
            <w:r>
              <w:t>…………………………………………………………………………………………………………………………..</w:t>
            </w:r>
          </w:p>
          <w:p w14:paraId="3D4DAA76" w14:textId="77777777" w:rsidR="00921C76" w:rsidRDefault="00921C76" w:rsidP="00921C76"/>
          <w:p w14:paraId="67914C0E" w14:textId="77777777" w:rsidR="00921C76" w:rsidRDefault="00921C76" w:rsidP="00921C76">
            <w:r>
              <w:t>…………………………………………………………………………………………………………………………..</w:t>
            </w:r>
          </w:p>
          <w:p w14:paraId="4C1F9119" w14:textId="77777777" w:rsidR="00921C76" w:rsidRDefault="00921C76" w:rsidP="00921C76"/>
          <w:p w14:paraId="720E4804" w14:textId="77777777" w:rsidR="00921C76" w:rsidRDefault="00921C76" w:rsidP="00921C76">
            <w:r>
              <w:t>…………………………………………………………………………………………………………………………….</w:t>
            </w:r>
          </w:p>
          <w:p w14:paraId="28EDBCC9" w14:textId="77777777" w:rsidR="00D278D7" w:rsidRDefault="00D278D7" w:rsidP="00921C76"/>
          <w:p w14:paraId="43704442" w14:textId="77777777" w:rsidR="00D278D7" w:rsidRDefault="00D278D7" w:rsidP="00D278D7">
            <w:r>
              <w:t>…………………………………………………………………………………………………………………………..</w:t>
            </w:r>
          </w:p>
          <w:p w14:paraId="44F77EA1" w14:textId="77777777" w:rsidR="00D278D7" w:rsidRDefault="00D278D7" w:rsidP="00D278D7"/>
          <w:p w14:paraId="65C1BA7B" w14:textId="77777777" w:rsidR="00D278D7" w:rsidRDefault="00D278D7" w:rsidP="00D278D7">
            <w:r>
              <w:t>…………………………………………………………………………………………………………………………….</w:t>
            </w:r>
          </w:p>
          <w:p w14:paraId="541BF246" w14:textId="77777777" w:rsidR="00D278D7" w:rsidRPr="00C620C9" w:rsidRDefault="00D278D7" w:rsidP="00921C76"/>
        </w:tc>
      </w:tr>
    </w:tbl>
    <w:p w14:paraId="25332D6D" w14:textId="77777777" w:rsidR="00C620C9" w:rsidRDefault="00C620C9" w:rsidP="00C620C9"/>
    <w:p w14:paraId="3762807F" w14:textId="77777777" w:rsidR="00D278D7" w:rsidRDefault="00D278D7" w:rsidP="00C620C9"/>
    <w:p w14:paraId="58E85011" w14:textId="77777777" w:rsidR="00D278D7" w:rsidRDefault="00D278D7" w:rsidP="00C620C9"/>
    <w:p w14:paraId="63548466" w14:textId="77777777" w:rsidR="00D278D7" w:rsidRDefault="00D278D7" w:rsidP="00C620C9"/>
    <w:p w14:paraId="3C68304C" w14:textId="77777777" w:rsidR="00513BA5" w:rsidRDefault="00C50190" w:rsidP="006D791D">
      <w:pPr>
        <w:pStyle w:val="Heading2"/>
      </w:pPr>
      <w:r>
        <w:lastRenderedPageBreak/>
        <w:t>De Hokken</w:t>
      </w:r>
    </w:p>
    <w:p w14:paraId="04119507" w14:textId="77777777" w:rsidR="003000A6" w:rsidRPr="003000A6" w:rsidRDefault="003000A6" w:rsidP="003000A6"/>
    <w:tbl>
      <w:tblPr>
        <w:tblpPr w:leftFromText="141" w:rightFromText="141" w:vertAnchor="text" w:horzAnchor="margin" w:tblpY="132"/>
        <w:tblW w:w="0" w:type="auto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348"/>
        <w:gridCol w:w="4383"/>
        <w:gridCol w:w="4383"/>
      </w:tblGrid>
      <w:tr w:rsidR="00A40E61" w14:paraId="1B3056BD" w14:textId="77777777" w:rsidTr="00A40E61">
        <w:trPr>
          <w:trHeight w:val="2399"/>
        </w:trPr>
        <w:tc>
          <w:tcPr>
            <w:tcW w:w="348" w:type="dxa"/>
            <w:shd w:val="clear" w:color="auto" w:fill="F1F3E9"/>
          </w:tcPr>
          <w:p w14:paraId="318ED09C" w14:textId="77777777" w:rsidR="00A40E61" w:rsidRPr="00632288" w:rsidRDefault="00A40E61" w:rsidP="00707BFF">
            <w:pPr>
              <w:pStyle w:val="groenetekst"/>
            </w:pPr>
          </w:p>
        </w:tc>
        <w:tc>
          <w:tcPr>
            <w:tcW w:w="4383" w:type="dxa"/>
            <w:shd w:val="clear" w:color="auto" w:fill="F1F3E9"/>
          </w:tcPr>
          <w:p w14:paraId="4EE5CACF" w14:textId="77777777" w:rsidR="000D1D05" w:rsidRDefault="000D1D05" w:rsidP="00707BFF">
            <w:pPr>
              <w:pStyle w:val="groenetekst"/>
            </w:pPr>
          </w:p>
          <w:p w14:paraId="60A254BE" w14:textId="77777777" w:rsidR="00A40E61" w:rsidRDefault="00741578" w:rsidP="00707BFF">
            <w:pPr>
              <w:pStyle w:val="groenetekst"/>
            </w:pPr>
            <w:r>
              <w:t>De</w:t>
            </w:r>
            <w:r w:rsidR="00A40E61">
              <w:t xml:space="preserve"> </w:t>
            </w:r>
            <w:r w:rsidR="00513BA5">
              <w:t xml:space="preserve">nieuwe </w:t>
            </w:r>
            <w:r w:rsidR="003000A6">
              <w:t>‘</w:t>
            </w:r>
            <w:r w:rsidR="00A40E61">
              <w:t>konijnenflat</w:t>
            </w:r>
            <w:r w:rsidR="003000A6">
              <w:t>’</w:t>
            </w:r>
            <w:r w:rsidR="00A40E61">
              <w:t xml:space="preserve"> </w:t>
            </w:r>
            <w:r>
              <w:t xml:space="preserve">wordt </w:t>
            </w:r>
            <w:r w:rsidR="00A40E61">
              <w:t>gebouwd tegen een van de muren van de binnenruimte.</w:t>
            </w:r>
          </w:p>
          <w:p w14:paraId="4E99EC4B" w14:textId="77777777" w:rsidR="00A40E61" w:rsidRDefault="00A40E61" w:rsidP="00707BFF">
            <w:pPr>
              <w:pStyle w:val="groenetekst"/>
            </w:pPr>
            <w:r>
              <w:t>Die muur is 4,6 meter lang en 2,5 meter hoog</w:t>
            </w:r>
            <w:r w:rsidR="00445969">
              <w:t>.</w:t>
            </w:r>
          </w:p>
          <w:p w14:paraId="020AC8F9" w14:textId="77777777" w:rsidR="00A40E61" w:rsidRDefault="00A40E61" w:rsidP="00707BFF">
            <w:pPr>
              <w:rPr>
                <w:sz w:val="18"/>
                <w:szCs w:val="18"/>
              </w:rPr>
            </w:pPr>
          </w:p>
          <w:p w14:paraId="72CCB61F" w14:textId="77777777" w:rsidR="00A40E61" w:rsidRDefault="00A40E61" w:rsidP="00707BFF">
            <w:pPr>
              <w:pStyle w:val="groenetekst"/>
            </w:pPr>
          </w:p>
        </w:tc>
        <w:tc>
          <w:tcPr>
            <w:tcW w:w="4383" w:type="dxa"/>
            <w:shd w:val="clear" w:color="auto" w:fill="F1F3E9"/>
          </w:tcPr>
          <w:p w14:paraId="3273AFE9" w14:textId="77777777" w:rsidR="00A40E61" w:rsidRDefault="00D278D7" w:rsidP="00A40E61">
            <w:pPr>
              <w:pStyle w:val="groenetekst"/>
              <w:jc w:val="center"/>
            </w:pPr>
            <w:r w:rsidRPr="00D278D7">
              <w:rPr>
                <w:noProof/>
                <w:lang w:val="en-US"/>
              </w:rPr>
              <w:drawing>
                <wp:inline distT="0" distB="0" distL="0" distR="0" wp14:anchorId="5CA02E4F" wp14:editId="081D8005">
                  <wp:extent cx="2020924" cy="1533525"/>
                  <wp:effectExtent l="19050" t="0" r="0" b="0"/>
                  <wp:docPr id="1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924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E61" w14:paraId="09F5B2EF" w14:textId="77777777" w:rsidTr="00686614">
        <w:trPr>
          <w:trHeight w:val="2694"/>
        </w:trPr>
        <w:tc>
          <w:tcPr>
            <w:tcW w:w="348" w:type="dxa"/>
            <w:shd w:val="clear" w:color="auto" w:fill="F1F3E9"/>
          </w:tcPr>
          <w:p w14:paraId="287C4304" w14:textId="77777777" w:rsidR="00A40E61" w:rsidRPr="00632288" w:rsidRDefault="00A40E61" w:rsidP="00707BFF">
            <w:pPr>
              <w:pStyle w:val="groenetekst"/>
            </w:pPr>
          </w:p>
        </w:tc>
        <w:tc>
          <w:tcPr>
            <w:tcW w:w="8766" w:type="dxa"/>
            <w:gridSpan w:val="2"/>
            <w:shd w:val="clear" w:color="auto" w:fill="F1F3E9"/>
          </w:tcPr>
          <w:p w14:paraId="4223A654" w14:textId="77777777" w:rsidR="003000A6" w:rsidRDefault="00A40E61" w:rsidP="00A40E61">
            <w:pPr>
              <w:pStyle w:val="groenetekst"/>
            </w:pPr>
            <w:r>
              <w:t xml:space="preserve">Pascal en </w:t>
            </w:r>
            <w:r w:rsidR="003F6307">
              <w:t>Alicia</w:t>
            </w:r>
            <w:r w:rsidR="00373538">
              <w:t xml:space="preserve"> hebben een tabel met minimum</w:t>
            </w:r>
            <w:r>
              <w:t>afmetingen voor konijnenhokken gevonden.</w:t>
            </w:r>
          </w:p>
          <w:tbl>
            <w:tblPr>
              <w:tblpPr w:leftFromText="141" w:rightFromText="141" w:vertAnchor="text" w:horzAnchor="page" w:tblpX="991" w:tblpY="312"/>
              <w:tblOverlap w:val="never"/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12"/>
              <w:gridCol w:w="1047"/>
              <w:gridCol w:w="3063"/>
            </w:tblGrid>
            <w:tr w:rsidR="00A40E61" w:rsidRPr="009F14A4" w14:paraId="1990473D" w14:textId="77777777" w:rsidTr="008E4072">
              <w:trPr>
                <w:trHeight w:val="397"/>
              </w:trPr>
              <w:tc>
                <w:tcPr>
                  <w:tcW w:w="2112" w:type="dxa"/>
                  <w:vAlign w:val="center"/>
                </w:tcPr>
                <w:p w14:paraId="6CB0AEFE" w14:textId="77777777" w:rsidR="00A40E61" w:rsidRPr="009F14A4" w:rsidRDefault="00A40E61" w:rsidP="008E4072">
                  <w:pPr>
                    <w:rPr>
                      <w:rFonts w:ascii="Arial" w:hAnsi="Arial" w:cs="Arial"/>
                      <w:b/>
                      <w:sz w:val="22"/>
                    </w:rPr>
                  </w:pPr>
                  <w:r w:rsidRPr="009F14A4">
                    <w:rPr>
                      <w:rFonts w:ascii="Arial" w:hAnsi="Arial" w:cs="Arial"/>
                      <w:b/>
                      <w:sz w:val="22"/>
                    </w:rPr>
                    <w:t>Klein Dier</w:t>
                  </w:r>
                </w:p>
              </w:tc>
              <w:tc>
                <w:tcPr>
                  <w:tcW w:w="1047" w:type="dxa"/>
                  <w:vAlign w:val="center"/>
                </w:tcPr>
                <w:p w14:paraId="5136353E" w14:textId="77777777" w:rsidR="00A40E61" w:rsidRPr="009F14A4" w:rsidRDefault="00A40E61" w:rsidP="008E4072">
                  <w:pPr>
                    <w:rPr>
                      <w:rFonts w:ascii="Arial" w:hAnsi="Arial" w:cs="Arial"/>
                      <w:b/>
                      <w:sz w:val="22"/>
                    </w:rPr>
                  </w:pPr>
                  <w:r w:rsidRPr="009F14A4">
                    <w:rPr>
                      <w:rFonts w:ascii="Arial" w:hAnsi="Arial" w:cs="Arial"/>
                      <w:b/>
                      <w:sz w:val="22"/>
                    </w:rPr>
                    <w:t>Aantal</w:t>
                  </w:r>
                </w:p>
              </w:tc>
              <w:tc>
                <w:tcPr>
                  <w:tcW w:w="3063" w:type="dxa"/>
                  <w:vAlign w:val="center"/>
                </w:tcPr>
                <w:p w14:paraId="27A565D0" w14:textId="77777777" w:rsidR="00A40E61" w:rsidRDefault="00A40E61" w:rsidP="008E4072">
                  <w:pPr>
                    <w:rPr>
                      <w:rFonts w:ascii="Arial" w:hAnsi="Arial" w:cs="Arial"/>
                      <w:sz w:val="22"/>
                    </w:rPr>
                  </w:pPr>
                  <w:r w:rsidRPr="009F14A4">
                    <w:rPr>
                      <w:rFonts w:ascii="Arial" w:hAnsi="Arial" w:cs="Arial"/>
                      <w:b/>
                      <w:sz w:val="22"/>
                    </w:rPr>
                    <w:t>Min. afmeting verblijf in cm</w:t>
                  </w:r>
                </w:p>
                <w:p w14:paraId="0F3FB1AF" w14:textId="77777777" w:rsidR="00A40E61" w:rsidRPr="00681574" w:rsidRDefault="00D1274C" w:rsidP="008E4072">
                  <w:pPr>
                    <w:rPr>
                      <w:rFonts w:ascii="Arial" w:hAnsi="Arial" w:cs="Arial"/>
                      <w:b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</w:rPr>
                    <w:t>breedte</w:t>
                  </w:r>
                  <w:r w:rsidR="00A40E61" w:rsidRPr="00681574">
                    <w:rPr>
                      <w:rFonts w:ascii="Arial" w:hAnsi="Arial" w:cs="Arial"/>
                      <w:b/>
                      <w:sz w:val="22"/>
                    </w:rPr>
                    <w:t xml:space="preserve"> x </w:t>
                  </w:r>
                  <w:r>
                    <w:rPr>
                      <w:rFonts w:ascii="Arial" w:hAnsi="Arial" w:cs="Arial"/>
                      <w:b/>
                      <w:sz w:val="22"/>
                    </w:rPr>
                    <w:t>diepte</w:t>
                  </w:r>
                  <w:r w:rsidR="00A40E61" w:rsidRPr="00681574">
                    <w:rPr>
                      <w:rFonts w:ascii="Arial" w:hAnsi="Arial" w:cs="Arial"/>
                      <w:b/>
                      <w:sz w:val="22"/>
                    </w:rPr>
                    <w:t xml:space="preserve"> x h</w:t>
                  </w:r>
                  <w:r>
                    <w:rPr>
                      <w:rFonts w:ascii="Arial" w:hAnsi="Arial" w:cs="Arial"/>
                      <w:b/>
                      <w:sz w:val="22"/>
                    </w:rPr>
                    <w:t>oogte</w:t>
                  </w:r>
                </w:p>
              </w:tc>
            </w:tr>
            <w:tr w:rsidR="00A40E61" w:rsidRPr="009F14A4" w14:paraId="1522FF42" w14:textId="77777777" w:rsidTr="008E4072">
              <w:trPr>
                <w:trHeight w:val="397"/>
              </w:trPr>
              <w:tc>
                <w:tcPr>
                  <w:tcW w:w="2112" w:type="dxa"/>
                  <w:vAlign w:val="center"/>
                </w:tcPr>
                <w:p w14:paraId="4F09BFA2" w14:textId="77777777" w:rsidR="00A40E61" w:rsidRPr="00FD4009" w:rsidRDefault="00A40E61" w:rsidP="008E4072">
                  <w:pPr>
                    <w:rPr>
                      <w:rFonts w:ascii="Arial" w:hAnsi="Arial" w:cs="Arial"/>
                      <w:sz w:val="22"/>
                    </w:rPr>
                  </w:pPr>
                  <w:r w:rsidRPr="009F14A4">
                    <w:rPr>
                      <w:rFonts w:ascii="Arial" w:hAnsi="Arial" w:cs="Arial"/>
                      <w:sz w:val="22"/>
                    </w:rPr>
                    <w:t>Konijn</w:t>
                  </w:r>
                  <w:r w:rsidRPr="00FD4009"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 w:rsidRPr="009F14A4">
                    <w:rPr>
                      <w:rFonts w:ascii="Arial" w:hAnsi="Arial" w:cs="Arial"/>
                      <w:sz w:val="22"/>
                    </w:rPr>
                    <w:t>groot</w:t>
                  </w:r>
                </w:p>
              </w:tc>
              <w:tc>
                <w:tcPr>
                  <w:tcW w:w="1047" w:type="dxa"/>
                  <w:vAlign w:val="center"/>
                </w:tcPr>
                <w:p w14:paraId="440986D6" w14:textId="77777777" w:rsidR="00A40E61" w:rsidRPr="00FD4009" w:rsidRDefault="00A40E61" w:rsidP="008E4072">
                  <w:pPr>
                    <w:rPr>
                      <w:rFonts w:ascii="Arial" w:hAnsi="Arial" w:cs="Arial"/>
                      <w:sz w:val="22"/>
                    </w:rPr>
                  </w:pPr>
                  <w:r w:rsidRPr="00FD4009">
                    <w:rPr>
                      <w:rFonts w:ascii="Arial" w:hAnsi="Arial" w:cs="Arial"/>
                      <w:sz w:val="22"/>
                    </w:rPr>
                    <w:t>1</w:t>
                  </w:r>
                </w:p>
              </w:tc>
              <w:tc>
                <w:tcPr>
                  <w:tcW w:w="3063" w:type="dxa"/>
                  <w:vAlign w:val="center"/>
                </w:tcPr>
                <w:p w14:paraId="3C86A98B" w14:textId="77777777" w:rsidR="00A40E61" w:rsidRPr="00FD4009" w:rsidRDefault="00A40E61" w:rsidP="008E4072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120 x 65</w:t>
                  </w:r>
                  <w:r w:rsidRPr="00FD4009">
                    <w:rPr>
                      <w:rFonts w:ascii="Arial" w:hAnsi="Arial" w:cs="Arial"/>
                      <w:sz w:val="22"/>
                    </w:rPr>
                    <w:t xml:space="preserve"> x 70</w:t>
                  </w:r>
                </w:p>
              </w:tc>
            </w:tr>
            <w:tr w:rsidR="00A40E61" w:rsidRPr="009F14A4" w14:paraId="34201AF7" w14:textId="77777777" w:rsidTr="008E4072">
              <w:trPr>
                <w:trHeight w:val="397"/>
              </w:trPr>
              <w:tc>
                <w:tcPr>
                  <w:tcW w:w="2112" w:type="dxa"/>
                  <w:vAlign w:val="center"/>
                </w:tcPr>
                <w:p w14:paraId="7AA73E92" w14:textId="77777777" w:rsidR="00A40E61" w:rsidRPr="00FD4009" w:rsidRDefault="00A40E61" w:rsidP="008E4072">
                  <w:pPr>
                    <w:rPr>
                      <w:rFonts w:ascii="Arial" w:hAnsi="Arial" w:cs="Arial"/>
                      <w:sz w:val="22"/>
                    </w:rPr>
                  </w:pPr>
                  <w:r w:rsidRPr="009F14A4">
                    <w:rPr>
                      <w:rFonts w:ascii="Arial" w:hAnsi="Arial" w:cs="Arial"/>
                      <w:sz w:val="22"/>
                    </w:rPr>
                    <w:t>Konijn</w:t>
                  </w:r>
                  <w:r w:rsidRPr="00FD4009"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 w:rsidRPr="009F14A4">
                    <w:rPr>
                      <w:rFonts w:ascii="Arial" w:hAnsi="Arial" w:cs="Arial"/>
                      <w:sz w:val="22"/>
                    </w:rPr>
                    <w:t>middel</w:t>
                  </w:r>
                </w:p>
              </w:tc>
              <w:tc>
                <w:tcPr>
                  <w:tcW w:w="1047" w:type="dxa"/>
                  <w:vAlign w:val="center"/>
                </w:tcPr>
                <w:p w14:paraId="7D185EB2" w14:textId="77777777" w:rsidR="00A40E61" w:rsidRPr="00FD4009" w:rsidRDefault="00A40E61" w:rsidP="008E4072">
                  <w:pPr>
                    <w:rPr>
                      <w:rFonts w:ascii="Arial" w:hAnsi="Arial" w:cs="Arial"/>
                      <w:sz w:val="22"/>
                    </w:rPr>
                  </w:pPr>
                  <w:r w:rsidRPr="00FD4009">
                    <w:rPr>
                      <w:rFonts w:ascii="Arial" w:hAnsi="Arial" w:cs="Arial"/>
                      <w:sz w:val="22"/>
                    </w:rPr>
                    <w:t>1</w:t>
                  </w:r>
                </w:p>
              </w:tc>
              <w:tc>
                <w:tcPr>
                  <w:tcW w:w="3063" w:type="dxa"/>
                  <w:vAlign w:val="center"/>
                </w:tcPr>
                <w:p w14:paraId="2AF5D604" w14:textId="77777777" w:rsidR="00A40E61" w:rsidRPr="00FD4009" w:rsidRDefault="00A40E61" w:rsidP="008E4072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100</w:t>
                  </w:r>
                  <w:r w:rsidRPr="00FD4009">
                    <w:rPr>
                      <w:rFonts w:ascii="Arial" w:hAnsi="Arial" w:cs="Arial"/>
                      <w:sz w:val="22"/>
                    </w:rPr>
                    <w:t xml:space="preserve"> x </w:t>
                  </w:r>
                  <w:r>
                    <w:rPr>
                      <w:rFonts w:ascii="Arial" w:hAnsi="Arial" w:cs="Arial"/>
                      <w:sz w:val="22"/>
                    </w:rPr>
                    <w:t>65</w:t>
                  </w:r>
                  <w:r w:rsidRPr="00FD4009">
                    <w:rPr>
                      <w:rFonts w:ascii="Arial" w:hAnsi="Arial" w:cs="Arial"/>
                      <w:sz w:val="22"/>
                    </w:rPr>
                    <w:t xml:space="preserve"> x 70</w:t>
                  </w:r>
                </w:p>
              </w:tc>
            </w:tr>
            <w:tr w:rsidR="00A40E61" w:rsidRPr="009F14A4" w14:paraId="421705F8" w14:textId="77777777" w:rsidTr="008E4072">
              <w:trPr>
                <w:trHeight w:val="326"/>
              </w:trPr>
              <w:tc>
                <w:tcPr>
                  <w:tcW w:w="2112" w:type="dxa"/>
                  <w:vAlign w:val="center"/>
                </w:tcPr>
                <w:p w14:paraId="4EB74275" w14:textId="77777777" w:rsidR="00A40E61" w:rsidRPr="00FD4009" w:rsidRDefault="00A40E61" w:rsidP="008E4072">
                  <w:pPr>
                    <w:rPr>
                      <w:rFonts w:ascii="Arial" w:hAnsi="Arial" w:cs="Arial"/>
                      <w:sz w:val="22"/>
                    </w:rPr>
                  </w:pPr>
                  <w:r w:rsidRPr="009F14A4">
                    <w:rPr>
                      <w:rFonts w:ascii="Arial" w:hAnsi="Arial" w:cs="Arial"/>
                      <w:sz w:val="22"/>
                    </w:rPr>
                    <w:t>Konijn</w:t>
                  </w:r>
                  <w:r w:rsidRPr="00FD4009">
                    <w:rPr>
                      <w:rFonts w:ascii="Arial" w:hAnsi="Arial" w:cs="Arial"/>
                      <w:sz w:val="22"/>
                    </w:rPr>
                    <w:t xml:space="preserve"> </w:t>
                  </w:r>
                  <w:r w:rsidRPr="009F14A4">
                    <w:rPr>
                      <w:rFonts w:ascii="Arial" w:hAnsi="Arial" w:cs="Arial"/>
                      <w:sz w:val="22"/>
                    </w:rPr>
                    <w:t>klein</w:t>
                  </w:r>
                </w:p>
              </w:tc>
              <w:tc>
                <w:tcPr>
                  <w:tcW w:w="1047" w:type="dxa"/>
                  <w:vAlign w:val="center"/>
                </w:tcPr>
                <w:p w14:paraId="677D5C57" w14:textId="77777777" w:rsidR="00A40E61" w:rsidRPr="00FD4009" w:rsidRDefault="00A40E61" w:rsidP="008E4072">
                  <w:pPr>
                    <w:rPr>
                      <w:rFonts w:ascii="Arial" w:hAnsi="Arial" w:cs="Arial"/>
                      <w:sz w:val="22"/>
                    </w:rPr>
                  </w:pPr>
                  <w:r w:rsidRPr="00FD4009">
                    <w:rPr>
                      <w:rFonts w:ascii="Arial" w:hAnsi="Arial" w:cs="Arial"/>
                      <w:sz w:val="22"/>
                    </w:rPr>
                    <w:t>1</w:t>
                  </w:r>
                </w:p>
              </w:tc>
              <w:tc>
                <w:tcPr>
                  <w:tcW w:w="3063" w:type="dxa"/>
                  <w:vAlign w:val="center"/>
                </w:tcPr>
                <w:p w14:paraId="4F4C6DA4" w14:textId="77777777" w:rsidR="00A40E61" w:rsidRPr="00FD4009" w:rsidRDefault="008E4072" w:rsidP="008E4072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 xml:space="preserve">  </w:t>
                  </w:r>
                  <w:r w:rsidR="00A40E61">
                    <w:rPr>
                      <w:rFonts w:ascii="Arial" w:hAnsi="Arial" w:cs="Arial"/>
                      <w:sz w:val="22"/>
                    </w:rPr>
                    <w:t>60 x 60 x 40</w:t>
                  </w:r>
                </w:p>
              </w:tc>
            </w:tr>
          </w:tbl>
          <w:p w14:paraId="084CC953" w14:textId="77777777" w:rsidR="00A40E61" w:rsidRDefault="00A40E61" w:rsidP="00A40E61">
            <w:pPr>
              <w:pStyle w:val="groenetekst"/>
              <w:jc w:val="center"/>
              <w:rPr>
                <w:noProof/>
                <w:lang w:eastAsia="nl-NL"/>
              </w:rPr>
            </w:pPr>
          </w:p>
          <w:p w14:paraId="04D41A8C" w14:textId="77777777" w:rsidR="003000A6" w:rsidRDefault="003000A6" w:rsidP="00A40E61">
            <w:pPr>
              <w:pStyle w:val="groenetekst"/>
              <w:jc w:val="center"/>
              <w:rPr>
                <w:noProof/>
                <w:lang w:eastAsia="nl-NL"/>
              </w:rPr>
            </w:pPr>
          </w:p>
          <w:p w14:paraId="580B1279" w14:textId="77777777" w:rsidR="003000A6" w:rsidRDefault="003000A6" w:rsidP="00A40E61">
            <w:pPr>
              <w:pStyle w:val="groenetekst"/>
              <w:jc w:val="center"/>
              <w:rPr>
                <w:noProof/>
                <w:lang w:eastAsia="nl-NL"/>
              </w:rPr>
            </w:pPr>
          </w:p>
          <w:p w14:paraId="3BD08CD7" w14:textId="77777777" w:rsidR="003000A6" w:rsidRDefault="003000A6" w:rsidP="00A40E61">
            <w:pPr>
              <w:pStyle w:val="groenetekst"/>
              <w:jc w:val="center"/>
              <w:rPr>
                <w:noProof/>
                <w:lang w:eastAsia="nl-NL"/>
              </w:rPr>
            </w:pPr>
          </w:p>
          <w:p w14:paraId="4AB7E8A0" w14:textId="77777777" w:rsidR="003000A6" w:rsidRDefault="003000A6" w:rsidP="00A40E61">
            <w:pPr>
              <w:pStyle w:val="groenetekst"/>
              <w:jc w:val="center"/>
              <w:rPr>
                <w:noProof/>
                <w:lang w:eastAsia="nl-NL"/>
              </w:rPr>
            </w:pPr>
          </w:p>
          <w:p w14:paraId="0C6417C6" w14:textId="77777777" w:rsidR="003000A6" w:rsidRDefault="003000A6" w:rsidP="00A40E61">
            <w:pPr>
              <w:pStyle w:val="groenetekst"/>
              <w:jc w:val="center"/>
              <w:rPr>
                <w:noProof/>
                <w:lang w:eastAsia="nl-NL"/>
              </w:rPr>
            </w:pPr>
          </w:p>
          <w:p w14:paraId="76F0ABA4" w14:textId="77777777" w:rsidR="003000A6" w:rsidRDefault="003000A6" w:rsidP="00A40E61">
            <w:pPr>
              <w:pStyle w:val="groenetekst"/>
              <w:jc w:val="center"/>
              <w:rPr>
                <w:noProof/>
                <w:lang w:eastAsia="nl-NL"/>
              </w:rPr>
            </w:pPr>
          </w:p>
        </w:tc>
      </w:tr>
    </w:tbl>
    <w:p w14:paraId="31DE3425" w14:textId="77777777" w:rsidR="006C306B" w:rsidRDefault="006C306B" w:rsidP="00C620C9"/>
    <w:p w14:paraId="3483478F" w14:textId="77777777" w:rsidR="008619DC" w:rsidRDefault="008619DC" w:rsidP="008619D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619DC" w:rsidRPr="00C620C9" w14:paraId="79B9E332" w14:textId="77777777" w:rsidTr="008619DC">
        <w:tc>
          <w:tcPr>
            <w:tcW w:w="534" w:type="dxa"/>
          </w:tcPr>
          <w:p w14:paraId="2B5D03CE" w14:textId="77777777" w:rsidR="008619DC" w:rsidRPr="00C620C9" w:rsidRDefault="008619DC" w:rsidP="008619DC">
            <w:pPr>
              <w:pStyle w:val="Opgave"/>
            </w:pPr>
          </w:p>
        </w:tc>
        <w:tc>
          <w:tcPr>
            <w:tcW w:w="8788" w:type="dxa"/>
          </w:tcPr>
          <w:p w14:paraId="2A67BAEC" w14:textId="77777777" w:rsidR="00D278D7" w:rsidRDefault="00D278D7" w:rsidP="00D278D7">
            <w:r>
              <w:t>Hier zie je de vorm van een konijnenhok voor een groot konijn.</w:t>
            </w:r>
          </w:p>
          <w:p w14:paraId="687AB557" w14:textId="77777777" w:rsidR="00D278D7" w:rsidRDefault="00D278D7" w:rsidP="00D278D7">
            <w:pPr>
              <w:pStyle w:val="ListParagraph"/>
              <w:numPr>
                <w:ilvl w:val="0"/>
                <w:numId w:val="17"/>
              </w:numPr>
            </w:pPr>
            <w:r>
              <w:t>Zet de maten uit de tabel op juiste plaats.</w:t>
            </w:r>
          </w:p>
          <w:p w14:paraId="468BC0FE" w14:textId="77777777" w:rsidR="00D278D7" w:rsidRDefault="00D278D7" w:rsidP="008619DC"/>
          <w:p w14:paraId="7A77A9CF" w14:textId="77777777" w:rsidR="00D278D7" w:rsidRDefault="001819FC" w:rsidP="008619DC">
            <w:r>
              <w:rPr>
                <w:noProof/>
                <w:lang w:eastAsia="nl-NL"/>
              </w:rPr>
              <w:pict w14:anchorId="6EC4E1D5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36" type="#_x0000_t16" style="position:absolute;margin-left:77.15pt;margin-top:9.15pt;width:110.25pt;height:64.65pt;z-index:251665408"/>
              </w:pict>
            </w:r>
          </w:p>
          <w:p w14:paraId="5BBA6CB9" w14:textId="77777777" w:rsidR="00D278D7" w:rsidRDefault="00D278D7" w:rsidP="008619DC"/>
          <w:p w14:paraId="19E9DF3C" w14:textId="77777777" w:rsidR="00D278D7" w:rsidRDefault="00D278D7" w:rsidP="008619DC"/>
          <w:p w14:paraId="3C25B519" w14:textId="77777777" w:rsidR="00D278D7" w:rsidRDefault="00D278D7" w:rsidP="008619DC"/>
          <w:p w14:paraId="0DA151AF" w14:textId="77777777" w:rsidR="00D278D7" w:rsidRDefault="00D278D7" w:rsidP="008619DC"/>
          <w:p w14:paraId="00C752A3" w14:textId="77777777" w:rsidR="00D278D7" w:rsidRPr="00632288" w:rsidRDefault="00D278D7" w:rsidP="008619DC"/>
        </w:tc>
      </w:tr>
      <w:tr w:rsidR="00D278D7" w:rsidRPr="00C620C9" w14:paraId="6DA32C20" w14:textId="77777777" w:rsidTr="008619DC">
        <w:tc>
          <w:tcPr>
            <w:tcW w:w="534" w:type="dxa"/>
          </w:tcPr>
          <w:p w14:paraId="6B4DE6E7" w14:textId="77777777" w:rsidR="00D278D7" w:rsidRPr="00C620C9" w:rsidRDefault="00D278D7" w:rsidP="00D278D7"/>
        </w:tc>
        <w:tc>
          <w:tcPr>
            <w:tcW w:w="8788" w:type="dxa"/>
          </w:tcPr>
          <w:p w14:paraId="470802B8" w14:textId="77777777" w:rsidR="005A622A" w:rsidRDefault="005A622A" w:rsidP="005A622A">
            <w:pPr>
              <w:pStyle w:val="ListParagraph"/>
              <w:numPr>
                <w:ilvl w:val="0"/>
                <w:numId w:val="17"/>
              </w:numPr>
            </w:pPr>
            <w:r>
              <w:t>Een tekening van de voorkant heet: vooraanzicht. Teken het vooraanzicht van het hok uit vraag a op schaal. Zet de werkelijke maten erbij. Gebruik als schaal: 20 cm in het echt is 1 cm op je tekening (dat is schaal 1 op 20).</w:t>
            </w:r>
          </w:p>
          <w:p w14:paraId="69F770F0" w14:textId="77777777" w:rsidR="00D278D7" w:rsidRPr="009A553C" w:rsidRDefault="00D278D7" w:rsidP="009A553C">
            <w:pPr>
              <w:rPr>
                <w:sz w:val="22"/>
              </w:rPr>
            </w:pPr>
          </w:p>
          <w:tbl>
            <w:tblPr>
              <w:tblStyle w:val="TableGrid"/>
              <w:tblW w:w="0" w:type="auto"/>
              <w:tblInd w:w="360" w:type="dxa"/>
              <w:tblBorders>
                <w:top w:val="dashSmallGap" w:sz="6" w:space="0" w:color="C2D69B" w:themeColor="accent3" w:themeTint="99"/>
                <w:left w:val="dashSmallGap" w:sz="6" w:space="0" w:color="C2D69B" w:themeColor="accent3" w:themeTint="99"/>
                <w:bottom w:val="dashSmallGap" w:sz="6" w:space="0" w:color="C2D69B" w:themeColor="accent3" w:themeTint="99"/>
                <w:right w:val="dashSmallGap" w:sz="6" w:space="0" w:color="C2D69B" w:themeColor="accent3" w:themeTint="99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32"/>
            </w:tblGrid>
            <w:tr w:rsidR="009A553C" w14:paraId="30B02D20" w14:textId="77777777" w:rsidTr="009A553C">
              <w:tc>
                <w:tcPr>
                  <w:tcW w:w="8032" w:type="dxa"/>
                </w:tcPr>
                <w:p w14:paraId="54B49256" w14:textId="77777777" w:rsidR="009A553C" w:rsidRDefault="009A553C" w:rsidP="00D278D7">
                  <w:pPr>
                    <w:pStyle w:val="ListParagraph"/>
                    <w:ind w:left="0"/>
                  </w:pPr>
                </w:p>
                <w:p w14:paraId="2E5EBD58" w14:textId="77777777" w:rsidR="009A553C" w:rsidRDefault="009A553C" w:rsidP="00D278D7">
                  <w:pPr>
                    <w:pStyle w:val="ListParagraph"/>
                    <w:ind w:left="0"/>
                  </w:pPr>
                </w:p>
                <w:p w14:paraId="0392931E" w14:textId="77777777" w:rsidR="009A553C" w:rsidRDefault="009A553C" w:rsidP="00D278D7">
                  <w:pPr>
                    <w:pStyle w:val="ListParagraph"/>
                    <w:ind w:left="0"/>
                  </w:pPr>
                </w:p>
                <w:p w14:paraId="29229794" w14:textId="77777777" w:rsidR="009A553C" w:rsidRDefault="009A553C" w:rsidP="00D278D7">
                  <w:pPr>
                    <w:pStyle w:val="ListParagraph"/>
                    <w:ind w:left="0"/>
                  </w:pPr>
                </w:p>
                <w:p w14:paraId="2F1DCCA7" w14:textId="77777777" w:rsidR="009A553C" w:rsidRDefault="009A553C" w:rsidP="00D278D7">
                  <w:pPr>
                    <w:pStyle w:val="ListParagraph"/>
                    <w:ind w:left="0"/>
                  </w:pPr>
                </w:p>
                <w:p w14:paraId="2540EBE0" w14:textId="77777777" w:rsidR="009A553C" w:rsidRDefault="009A553C" w:rsidP="00D278D7">
                  <w:pPr>
                    <w:pStyle w:val="ListParagraph"/>
                    <w:ind w:left="0"/>
                  </w:pPr>
                </w:p>
                <w:p w14:paraId="46A5B59C" w14:textId="77777777" w:rsidR="009A553C" w:rsidRDefault="009A553C" w:rsidP="00D278D7">
                  <w:pPr>
                    <w:pStyle w:val="ListParagraph"/>
                    <w:ind w:left="0"/>
                  </w:pPr>
                </w:p>
                <w:p w14:paraId="5E34F537" w14:textId="77777777" w:rsidR="009A553C" w:rsidRDefault="009A553C" w:rsidP="00D278D7">
                  <w:pPr>
                    <w:pStyle w:val="ListParagraph"/>
                    <w:ind w:left="0"/>
                  </w:pPr>
                </w:p>
              </w:tc>
            </w:tr>
          </w:tbl>
          <w:p w14:paraId="71BFFEE9" w14:textId="77777777" w:rsidR="00D278D7" w:rsidRDefault="00D278D7" w:rsidP="00D278D7"/>
        </w:tc>
      </w:tr>
    </w:tbl>
    <w:p w14:paraId="27E0AEA7" w14:textId="77777777" w:rsidR="006C306B" w:rsidRDefault="006C306B" w:rsidP="00E630EA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6C306B" w:rsidRPr="00C620C9" w14:paraId="7A0BA942" w14:textId="77777777" w:rsidTr="00445969">
        <w:trPr>
          <w:trHeight w:val="2657"/>
        </w:trPr>
        <w:tc>
          <w:tcPr>
            <w:tcW w:w="534" w:type="dxa"/>
          </w:tcPr>
          <w:p w14:paraId="71990D37" w14:textId="77777777" w:rsidR="006C306B" w:rsidRPr="00C620C9" w:rsidRDefault="006C306B" w:rsidP="004802EF">
            <w:pPr>
              <w:pStyle w:val="Opgave"/>
            </w:pPr>
          </w:p>
        </w:tc>
        <w:tc>
          <w:tcPr>
            <w:tcW w:w="8771" w:type="dxa"/>
          </w:tcPr>
          <w:p w14:paraId="179CDAF0" w14:textId="77777777" w:rsidR="009A553C" w:rsidRDefault="000D1D05" w:rsidP="006C306B">
            <w:r>
              <w:t xml:space="preserve">In </w:t>
            </w:r>
            <w:r w:rsidR="000A5B3E">
              <w:t>de</w:t>
            </w:r>
            <w:r w:rsidR="00A40E61">
              <w:t xml:space="preserve"> tekening </w:t>
            </w:r>
            <w:r w:rsidR="000A5B3E">
              <w:t xml:space="preserve">hieronder </w:t>
            </w:r>
            <w:r>
              <w:t>zie je</w:t>
            </w:r>
            <w:r w:rsidR="006E0CEC">
              <w:t xml:space="preserve"> een</w:t>
            </w:r>
            <w:r>
              <w:t xml:space="preserve"> muur van 4,6 m breed en 2,5 meter hoog. Laat in de tekening </w:t>
            </w:r>
            <w:r w:rsidR="00A40E61">
              <w:t>zien h</w:t>
            </w:r>
            <w:r w:rsidR="00142E20">
              <w:t xml:space="preserve">oeveel hokken voor </w:t>
            </w:r>
            <w:r w:rsidR="00513BA5">
              <w:rPr>
                <w:b/>
              </w:rPr>
              <w:t>middelgrote</w:t>
            </w:r>
            <w:r w:rsidR="00142E20">
              <w:t xml:space="preserve"> konijnen </w:t>
            </w:r>
            <w:r w:rsidR="00A40E61">
              <w:t xml:space="preserve">er </w:t>
            </w:r>
            <w:r w:rsidR="00142E20">
              <w:t xml:space="preserve">passen </w:t>
            </w:r>
            <w:r w:rsidR="00445969">
              <w:t xml:space="preserve">in een konijnenflat </w:t>
            </w:r>
            <w:r w:rsidR="00142E20">
              <w:t>tegen d</w:t>
            </w:r>
            <w:r>
              <w:t>i</w:t>
            </w:r>
            <w:r w:rsidR="00142E20">
              <w:t>e muur</w:t>
            </w:r>
            <w:r w:rsidR="009A553C">
              <w:t>.</w:t>
            </w:r>
          </w:p>
          <w:p w14:paraId="7787E8A6" w14:textId="77777777" w:rsidR="006C306B" w:rsidRDefault="00142E20" w:rsidP="006C306B">
            <w:r>
              <w:t xml:space="preserve"> </w:t>
            </w:r>
          </w:p>
          <w:p w14:paraId="33F522BD" w14:textId="77777777" w:rsidR="00026F1F" w:rsidRDefault="00026F1F" w:rsidP="006C306B"/>
          <w:p w14:paraId="5E427F01" w14:textId="52C128BE" w:rsidR="00445969" w:rsidRDefault="00DE1A6D" w:rsidP="006C306B">
            <w:r>
              <w:t xml:space="preserve">TEKEN ALLEEN </w:t>
            </w:r>
            <w:r w:rsidR="00D278D7">
              <w:t>HET VOORAANZICHT</w:t>
            </w:r>
            <w:r>
              <w:t xml:space="preserve"> VAN DE HOKKEN</w:t>
            </w:r>
            <w:r w:rsidR="000D1D05">
              <w:t xml:space="preserve">. </w:t>
            </w:r>
            <w:proofErr w:type="spellStart"/>
            <w:r w:rsidR="005D278D">
              <w:t>TiP</w:t>
            </w:r>
            <w:proofErr w:type="spellEnd"/>
            <w:r w:rsidR="005D278D">
              <w:t>: e</w:t>
            </w:r>
            <w:r w:rsidR="000D1D05">
              <w:t>r blijft ruimte over!</w:t>
            </w:r>
          </w:p>
          <w:p w14:paraId="380F3B1B" w14:textId="77777777" w:rsidR="009A553C" w:rsidRDefault="009A553C" w:rsidP="006C306B"/>
          <w:p w14:paraId="3B5B4A4F" w14:textId="77777777" w:rsidR="009A553C" w:rsidRDefault="009A553C" w:rsidP="006C306B"/>
          <w:p w14:paraId="383E87D3" w14:textId="77777777" w:rsidR="00A40E61" w:rsidRDefault="001819FC" w:rsidP="006C306B">
            <w:r>
              <w:rPr>
                <w:noProof/>
                <w:lang w:eastAsia="nl-NL"/>
              </w:rPr>
              <w:pict w14:anchorId="1218940E">
                <v:group id="_x0000_s1035" style="position:absolute;margin-left:6.65pt;margin-top:7.3pt;width:403.5pt;height:222.25pt;z-index:251664384" coordorigin="2085,5972" coordsize="8070,4445">
                  <v:rect id="_x0000_s1029" style="position:absolute;left:2085;top:5972;width:7824;height:4252" fillcolor="#ddd8c2 [2894]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0" type="#_x0000_t32" style="position:absolute;left:2085;top:10415;width:3465;height:2;flip:x" o:connectortype="straight">
                    <v:stroke endarrow="block"/>
                  </v:shape>
                  <v:shape id="_x0000_s1032" type="#_x0000_t32" style="position:absolute;left:6735;top:10416;width:3174;height:1" o:connectortype="straight">
                    <v:stroke endarrow="block"/>
                  </v:shape>
                  <v:shape id="_x0000_s1033" type="#_x0000_t32" style="position:absolute;left:10155;top:8370;width:0;height:1854" o:connectortype="straight">
                    <v:stroke endarrow="block"/>
                  </v:shape>
                  <v:shape id="_x0000_s1034" type="#_x0000_t32" style="position:absolute;left:10080;top:5972;width:0;height:1333;flip:y" o:connectortype="straight">
                    <v:stroke endarrow="block"/>
                  </v:shape>
                </v:group>
              </w:pict>
            </w:r>
          </w:p>
          <w:p w14:paraId="51ED7C4C" w14:textId="77777777" w:rsidR="00A40E61" w:rsidRDefault="00A40E61" w:rsidP="006C306B"/>
          <w:p w14:paraId="1EC656DD" w14:textId="77777777" w:rsidR="00A40E61" w:rsidRDefault="00A40E61" w:rsidP="006C306B"/>
          <w:p w14:paraId="39FF1B4D" w14:textId="77777777" w:rsidR="006C306B" w:rsidRDefault="006C306B" w:rsidP="00921C76"/>
          <w:p w14:paraId="0AC72999" w14:textId="77777777" w:rsidR="00445969" w:rsidRDefault="00445969" w:rsidP="00921C76"/>
          <w:p w14:paraId="15939725" w14:textId="77777777" w:rsidR="00445969" w:rsidRDefault="00445969" w:rsidP="00921C76"/>
          <w:p w14:paraId="5A1A21A2" w14:textId="77777777" w:rsidR="00445969" w:rsidRPr="00445969" w:rsidRDefault="00445969" w:rsidP="00445969">
            <w:pPr>
              <w:jc w:val="right"/>
              <w:rPr>
                <w:sz w:val="24"/>
                <w:szCs w:val="24"/>
              </w:rPr>
            </w:pPr>
            <w:r w:rsidRPr="00445969">
              <w:rPr>
                <w:sz w:val="24"/>
                <w:szCs w:val="24"/>
              </w:rPr>
              <w:t>2,5 m</w:t>
            </w:r>
          </w:p>
          <w:p w14:paraId="378930B9" w14:textId="77777777" w:rsidR="00445969" w:rsidRDefault="00445969" w:rsidP="00921C76"/>
          <w:p w14:paraId="251F0020" w14:textId="77777777" w:rsidR="00445969" w:rsidRDefault="00445969" w:rsidP="00921C76"/>
          <w:p w14:paraId="31549A13" w14:textId="77777777" w:rsidR="00445969" w:rsidRDefault="00445969" w:rsidP="00921C76"/>
          <w:p w14:paraId="15A7AB90" w14:textId="77777777" w:rsidR="00445969" w:rsidRDefault="00445969" w:rsidP="00921C76"/>
          <w:p w14:paraId="5C6D72ED" w14:textId="77777777" w:rsidR="00445969" w:rsidRDefault="00445969" w:rsidP="00921C76"/>
          <w:p w14:paraId="6DDED01A" w14:textId="77777777" w:rsidR="00445969" w:rsidRDefault="00445969" w:rsidP="00921C76"/>
          <w:p w14:paraId="17E265C4" w14:textId="77777777" w:rsidR="00445969" w:rsidRDefault="00445969" w:rsidP="00921C76"/>
          <w:p w14:paraId="6366CE77" w14:textId="77777777" w:rsidR="00445969" w:rsidRPr="00C620C9" w:rsidRDefault="00445969" w:rsidP="000D1D05">
            <w:pPr>
              <w:tabs>
                <w:tab w:val="center" w:pos="4277"/>
              </w:tabs>
            </w:pPr>
            <w:r>
              <w:tab/>
              <w:t>4,6 m</w:t>
            </w:r>
          </w:p>
        </w:tc>
      </w:tr>
    </w:tbl>
    <w:p w14:paraId="2C6936BF" w14:textId="77777777" w:rsidR="00632288" w:rsidRDefault="00632288" w:rsidP="008E4072"/>
    <w:p w14:paraId="5B661B45" w14:textId="77777777" w:rsidR="005C4970" w:rsidRDefault="005C4970" w:rsidP="00E630EA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A5434A" w:rsidRPr="00C620C9" w14:paraId="529B79E9" w14:textId="77777777" w:rsidTr="00A5434A">
        <w:tc>
          <w:tcPr>
            <w:tcW w:w="534" w:type="dxa"/>
          </w:tcPr>
          <w:p w14:paraId="773116C1" w14:textId="77777777" w:rsidR="00A5434A" w:rsidRPr="00C620C9" w:rsidRDefault="00A5434A" w:rsidP="00632288">
            <w:pPr>
              <w:pStyle w:val="Opgave"/>
            </w:pPr>
          </w:p>
        </w:tc>
        <w:tc>
          <w:tcPr>
            <w:tcW w:w="8788" w:type="dxa"/>
          </w:tcPr>
          <w:p w14:paraId="3142F183" w14:textId="77777777" w:rsidR="000A5B3E" w:rsidRDefault="000A5B3E" w:rsidP="00707BFF">
            <w:r>
              <w:t xml:space="preserve">Pascal denkt dat er </w:t>
            </w:r>
            <w:r w:rsidR="00513BA5">
              <w:t xml:space="preserve">juist veel </w:t>
            </w:r>
            <w:r w:rsidR="00513BA5">
              <w:rPr>
                <w:b/>
              </w:rPr>
              <w:t>kleine</w:t>
            </w:r>
            <w:r>
              <w:t xml:space="preserve"> konijnen zullen komen. </w:t>
            </w:r>
          </w:p>
          <w:p w14:paraId="7037EAC1" w14:textId="77777777" w:rsidR="000A5B3E" w:rsidRDefault="000A5B3E" w:rsidP="000A5B3E">
            <w:r>
              <w:t xml:space="preserve">Hoeveel hokken voor </w:t>
            </w:r>
            <w:r w:rsidR="00513BA5">
              <w:t>kleine</w:t>
            </w:r>
            <w:r>
              <w:t xml:space="preserve"> konijnen </w:t>
            </w:r>
            <w:r w:rsidR="00513BA5">
              <w:t>passen er</w:t>
            </w:r>
            <w:r w:rsidR="000D1D05">
              <w:t xml:space="preserve"> tegen die muur</w:t>
            </w:r>
            <w:r>
              <w:t xml:space="preserve">? </w:t>
            </w:r>
            <w:r w:rsidR="00DE1A6D">
              <w:br/>
            </w:r>
            <w:r w:rsidR="00513BA5">
              <w:t>Laat zien</w:t>
            </w:r>
            <w:r>
              <w:t xml:space="preserve"> hoe je dat hebt </w:t>
            </w:r>
            <w:r w:rsidR="00513BA5">
              <w:t>berekend</w:t>
            </w:r>
            <w:r w:rsidR="009A553C">
              <w:t xml:space="preserve"> of</w:t>
            </w:r>
            <w:r w:rsidR="00513BA5">
              <w:t xml:space="preserve"> </w:t>
            </w:r>
            <w:r w:rsidR="009A553C">
              <w:t>maak</w:t>
            </w:r>
            <w:r w:rsidR="00513BA5">
              <w:t xml:space="preserve"> een schets (</w:t>
            </w:r>
            <w:r w:rsidR="009A553C">
              <w:t>z</w:t>
            </w:r>
            <w:r w:rsidR="00513BA5">
              <w:t>et de maten erbij).</w:t>
            </w:r>
          </w:p>
          <w:p w14:paraId="2C35E8D9" w14:textId="77777777" w:rsidR="009A553C" w:rsidRDefault="009A553C" w:rsidP="000A5B3E"/>
          <w:p w14:paraId="2B3294B1" w14:textId="77777777" w:rsidR="000A5B3E" w:rsidRDefault="000A5B3E" w:rsidP="000A5B3E">
            <w:r>
              <w:t>……………………………………………………………………………………………………………………………</w:t>
            </w:r>
          </w:p>
          <w:p w14:paraId="4E7F0532" w14:textId="77777777" w:rsidR="00513BA5" w:rsidRDefault="00513BA5" w:rsidP="000A5B3E"/>
          <w:p w14:paraId="79F72029" w14:textId="77777777" w:rsidR="00513BA5" w:rsidRDefault="00513BA5" w:rsidP="000A5B3E">
            <w:r>
              <w:t>……………………………………………………………………………………………………………………………</w:t>
            </w:r>
          </w:p>
          <w:p w14:paraId="1899AC4C" w14:textId="77777777" w:rsidR="005C4970" w:rsidRDefault="005C4970" w:rsidP="000A5B3E"/>
          <w:p w14:paraId="5A73AC8F" w14:textId="77777777" w:rsidR="005C4970" w:rsidRDefault="005C4970" w:rsidP="000A5B3E"/>
          <w:p w14:paraId="22AFD8B2" w14:textId="77777777" w:rsidR="005C4970" w:rsidRDefault="005C4970" w:rsidP="000A5B3E"/>
          <w:p w14:paraId="4F18E9F9" w14:textId="77777777" w:rsidR="005C4970" w:rsidRDefault="005C4970" w:rsidP="000A5B3E"/>
          <w:p w14:paraId="09D4CFF9" w14:textId="77777777" w:rsidR="005C4970" w:rsidRDefault="005C4970" w:rsidP="000A5B3E"/>
          <w:p w14:paraId="443B471E" w14:textId="77777777" w:rsidR="00B96FB3" w:rsidRDefault="00B96FB3" w:rsidP="000A5B3E"/>
          <w:p w14:paraId="31242490" w14:textId="77777777" w:rsidR="00513BA5" w:rsidRPr="00632288" w:rsidRDefault="00513BA5" w:rsidP="000A5B3E"/>
        </w:tc>
      </w:tr>
    </w:tbl>
    <w:p w14:paraId="31A0B211" w14:textId="77777777" w:rsidR="00114FA2" w:rsidRDefault="00114FA2" w:rsidP="00FD60FD"/>
    <w:p w14:paraId="7CDC0885" w14:textId="77777777" w:rsidR="00114FA2" w:rsidRDefault="00114FA2" w:rsidP="00114FA2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911"/>
      </w:tblGrid>
      <w:tr w:rsidR="00686614" w14:paraId="2C49CEE9" w14:textId="77777777" w:rsidTr="00DB677D">
        <w:trPr>
          <w:trHeight w:val="4191"/>
        </w:trPr>
        <w:tc>
          <w:tcPr>
            <w:tcW w:w="276" w:type="dxa"/>
            <w:shd w:val="clear" w:color="auto" w:fill="F1F3E9"/>
          </w:tcPr>
          <w:p w14:paraId="203FC80F" w14:textId="77777777" w:rsidR="00686614" w:rsidRPr="00632288" w:rsidRDefault="00686614" w:rsidP="00686614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49EAB719" w14:textId="77777777" w:rsidR="00686614" w:rsidRPr="00D80275" w:rsidRDefault="00D02616" w:rsidP="00D80275">
            <w:pPr>
              <w:pStyle w:val="groenetekst"/>
              <w:rPr>
                <w:b/>
              </w:rPr>
            </w:pPr>
            <w:r w:rsidRPr="00D80275">
              <w:rPr>
                <w:b/>
              </w:rPr>
              <w:t>Normen voor vloero</w:t>
            </w:r>
            <w:r w:rsidR="00686614" w:rsidRPr="00D80275">
              <w:rPr>
                <w:b/>
              </w:rPr>
              <w:t>ppervlakte</w:t>
            </w:r>
          </w:p>
          <w:p w14:paraId="4C7F1724" w14:textId="77777777" w:rsidR="00686614" w:rsidRDefault="00686614" w:rsidP="00686614">
            <w:pPr>
              <w:pStyle w:val="groenetekst"/>
            </w:pPr>
          </w:p>
          <w:p w14:paraId="42A7B0D8" w14:textId="77777777" w:rsidR="00A672B6" w:rsidRDefault="00A672B6" w:rsidP="00686614">
            <w:pPr>
              <w:pStyle w:val="groenetekst"/>
            </w:pPr>
            <w:r>
              <w:t xml:space="preserve">In de wet staan ook regels voor de grootte van dierenverblijven. </w:t>
            </w:r>
            <w:r w:rsidR="00D02616">
              <w:t>In de tabel zie je de minimum</w:t>
            </w:r>
            <w:r w:rsidR="000D1D05">
              <w:t>vloeroppervlakte</w:t>
            </w:r>
            <w:r w:rsidR="00D02616">
              <w:t xml:space="preserve"> van kooien voor konijnen. </w:t>
            </w:r>
          </w:p>
          <w:p w14:paraId="36383678" w14:textId="77777777" w:rsidR="00A672B6" w:rsidRDefault="00A672B6" w:rsidP="00686614">
            <w:pPr>
              <w:pStyle w:val="groenetekst"/>
            </w:pPr>
          </w:p>
          <w:tbl>
            <w:tblPr>
              <w:tblW w:w="86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798"/>
              <w:gridCol w:w="2332"/>
              <w:gridCol w:w="2268"/>
              <w:gridCol w:w="1133"/>
              <w:gridCol w:w="1134"/>
            </w:tblGrid>
            <w:tr w:rsidR="00A672B6" w14:paraId="68B1D7C9" w14:textId="77777777" w:rsidTr="00A672B6">
              <w:trPr>
                <w:cantSplit/>
                <w:trHeight w:val="279"/>
              </w:trPr>
              <w:tc>
                <w:tcPr>
                  <w:tcW w:w="1798" w:type="dxa"/>
                  <w:vMerge w:val="restart"/>
                  <w:tcBorders>
                    <w:top w:val="double" w:sz="4" w:space="0" w:color="auto"/>
                    <w:left w:val="double" w:sz="4" w:space="0" w:color="auto"/>
                    <w:right w:val="single" w:sz="12" w:space="0" w:color="auto"/>
                  </w:tcBorders>
                  <w:vAlign w:val="center"/>
                </w:tcPr>
                <w:p w14:paraId="258E77EE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>Gewicht van het konijn (kg)</w:t>
                  </w:r>
                </w:p>
              </w:tc>
              <w:tc>
                <w:tcPr>
                  <w:tcW w:w="4600" w:type="dxa"/>
                  <w:gridSpan w:val="2"/>
                  <w:tcBorders>
                    <w:top w:val="double" w:sz="4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14:paraId="659BB33C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>Vloeroppervlakte (cm</w:t>
                  </w:r>
                  <w:r w:rsidRPr="009A553C">
                    <w:rPr>
                      <w:b/>
                      <w:sz w:val="22"/>
                      <w:vertAlign w:val="superscript"/>
                      <w:lang w:val="nl-BE"/>
                    </w:rPr>
                    <w:t>2</w:t>
                  </w:r>
                  <w:r w:rsidRPr="009A553C">
                    <w:rPr>
                      <w:b/>
                      <w:sz w:val="22"/>
                      <w:lang w:val="nl-BE"/>
                    </w:rPr>
                    <w:t xml:space="preserve"> per konijn)</w:t>
                  </w:r>
                </w:p>
              </w:tc>
              <w:tc>
                <w:tcPr>
                  <w:tcW w:w="1133" w:type="dxa"/>
                  <w:vMerge w:val="restart"/>
                  <w:tcBorders>
                    <w:top w:val="double" w:sz="4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2137F378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</w:p>
                <w:p w14:paraId="7A8400EE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 xml:space="preserve">Breedte  </w:t>
                  </w:r>
                </w:p>
                <w:p w14:paraId="3524AF76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>(cm)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double" w:sz="4" w:space="0" w:color="auto"/>
                    <w:left w:val="single" w:sz="12" w:space="0" w:color="auto"/>
                    <w:right w:val="double" w:sz="4" w:space="0" w:color="auto"/>
                  </w:tcBorders>
                </w:tcPr>
                <w:p w14:paraId="5B6C053A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</w:p>
                <w:p w14:paraId="5A116739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>Hoogte (cm)</w:t>
                  </w:r>
                </w:p>
              </w:tc>
            </w:tr>
            <w:tr w:rsidR="00A672B6" w14:paraId="24789DE9" w14:textId="77777777" w:rsidTr="00A672B6">
              <w:trPr>
                <w:cantSplit/>
                <w:trHeight w:val="261"/>
              </w:trPr>
              <w:tc>
                <w:tcPr>
                  <w:tcW w:w="1798" w:type="dxa"/>
                  <w:vMerge/>
                  <w:tcBorders>
                    <w:left w:val="double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9B0314F" w14:textId="77777777" w:rsidR="00A672B6" w:rsidRPr="009A553C" w:rsidRDefault="00A672B6" w:rsidP="009A553C">
                  <w:pPr>
                    <w:pStyle w:val="groenetekst"/>
                    <w:rPr>
                      <w:rFonts w:ascii="Garamond" w:hAnsi="Garamond"/>
                      <w:b/>
                      <w:sz w:val="22"/>
                      <w:lang w:val="nl-BE"/>
                    </w:rPr>
                  </w:pPr>
                </w:p>
              </w:tc>
              <w:tc>
                <w:tcPr>
                  <w:tcW w:w="2332" w:type="dxa"/>
                  <w:tcBorders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14:paraId="47605DC5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>individueel gehouden</w:t>
                  </w:r>
                </w:p>
              </w:tc>
              <w:tc>
                <w:tcPr>
                  <w:tcW w:w="2268" w:type="dxa"/>
                  <w:tcBorders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56FA1FA3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>gehouden in groep</w:t>
                  </w:r>
                </w:p>
              </w:tc>
              <w:tc>
                <w:tcPr>
                  <w:tcW w:w="113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49C9E95" w14:textId="77777777" w:rsidR="00A672B6" w:rsidRPr="009A553C" w:rsidRDefault="00A672B6" w:rsidP="009A553C">
                  <w:pPr>
                    <w:pStyle w:val="groenetekst"/>
                    <w:rPr>
                      <w:rFonts w:ascii="Garamond" w:hAnsi="Garamond"/>
                      <w:b/>
                      <w:sz w:val="22"/>
                      <w:lang w:val="nl-BE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double" w:sz="4" w:space="0" w:color="auto"/>
                  </w:tcBorders>
                </w:tcPr>
                <w:p w14:paraId="177CA953" w14:textId="77777777" w:rsidR="00A672B6" w:rsidRPr="009A553C" w:rsidRDefault="00A672B6" w:rsidP="009A553C">
                  <w:pPr>
                    <w:pStyle w:val="groenetekst"/>
                    <w:rPr>
                      <w:rFonts w:ascii="Garamond" w:hAnsi="Garamond"/>
                      <w:b/>
                      <w:sz w:val="22"/>
                      <w:lang w:val="nl-BE"/>
                    </w:rPr>
                  </w:pPr>
                </w:p>
              </w:tc>
            </w:tr>
            <w:tr w:rsidR="00A672B6" w14:paraId="7D455BD5" w14:textId="77777777" w:rsidTr="00A672B6">
              <w:trPr>
                <w:trHeight w:val="750"/>
              </w:trPr>
              <w:tc>
                <w:tcPr>
                  <w:tcW w:w="1798" w:type="dxa"/>
                  <w:tcBorders>
                    <w:top w:val="single" w:sz="12" w:space="0" w:color="auto"/>
                    <w:left w:val="double" w:sz="4" w:space="0" w:color="auto"/>
                    <w:right w:val="single" w:sz="12" w:space="0" w:color="auto"/>
                  </w:tcBorders>
                  <w:vAlign w:val="center"/>
                </w:tcPr>
                <w:p w14:paraId="424EB56F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>minder dan 1 kg</w:t>
                  </w:r>
                </w:p>
              </w:tc>
              <w:tc>
                <w:tcPr>
                  <w:tcW w:w="2332" w:type="dxa"/>
                  <w:tcBorders>
                    <w:top w:val="single" w:sz="12" w:space="0" w:color="auto"/>
                    <w:left w:val="single" w:sz="12" w:space="0" w:color="auto"/>
                  </w:tcBorders>
                  <w:vAlign w:val="center"/>
                </w:tcPr>
                <w:p w14:paraId="6093293B" w14:textId="77777777" w:rsidR="00A672B6" w:rsidRPr="009A553C" w:rsidRDefault="005C4970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ab/>
                  </w:r>
                  <w:r w:rsidR="00A672B6" w:rsidRPr="009A553C">
                    <w:rPr>
                      <w:b/>
                      <w:sz w:val="22"/>
                      <w:lang w:val="nl-BE"/>
                    </w:rPr>
                    <w:t>2000</w:t>
                  </w:r>
                </w:p>
              </w:tc>
              <w:tc>
                <w:tcPr>
                  <w:tcW w:w="2268" w:type="dxa"/>
                  <w:tcBorders>
                    <w:top w:val="single" w:sz="12" w:space="0" w:color="auto"/>
                    <w:right w:val="single" w:sz="12" w:space="0" w:color="auto"/>
                  </w:tcBorders>
                  <w:vAlign w:val="center"/>
                </w:tcPr>
                <w:p w14:paraId="08A1A856" w14:textId="77777777" w:rsidR="00A672B6" w:rsidRPr="009A553C" w:rsidRDefault="005C4970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ab/>
                  </w:r>
                  <w:r w:rsidR="00A672B6" w:rsidRPr="009A553C">
                    <w:rPr>
                      <w:b/>
                      <w:sz w:val="22"/>
                      <w:lang w:val="nl-BE"/>
                    </w:rPr>
                    <w:t>1200</w:t>
                  </w:r>
                </w:p>
              </w:tc>
              <w:tc>
                <w:tcPr>
                  <w:tcW w:w="113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vAlign w:val="center"/>
                </w:tcPr>
                <w:p w14:paraId="3CC38DEF" w14:textId="77777777" w:rsidR="00A672B6" w:rsidRPr="00BE496B" w:rsidRDefault="005C4970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BE496B">
                    <w:rPr>
                      <w:b/>
                      <w:sz w:val="22"/>
                      <w:lang w:val="nl-BE"/>
                    </w:rPr>
                    <w:t xml:space="preserve">     </w:t>
                  </w:r>
                  <w:r w:rsidR="00A672B6" w:rsidRPr="00BE496B">
                    <w:rPr>
                      <w:b/>
                      <w:sz w:val="22"/>
                      <w:lang w:val="nl-BE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single" w:sz="12" w:space="0" w:color="auto"/>
                    <w:right w:val="double" w:sz="4" w:space="0" w:color="auto"/>
                  </w:tcBorders>
                  <w:vAlign w:val="center"/>
                </w:tcPr>
                <w:p w14:paraId="3528E77C" w14:textId="77777777" w:rsidR="00A672B6" w:rsidRPr="00BE496B" w:rsidRDefault="005C4970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BE496B">
                    <w:rPr>
                      <w:b/>
                      <w:sz w:val="22"/>
                      <w:lang w:val="nl-BE"/>
                    </w:rPr>
                    <w:t xml:space="preserve">      </w:t>
                  </w:r>
                  <w:r w:rsidR="00A672B6" w:rsidRPr="00BE496B">
                    <w:rPr>
                      <w:b/>
                      <w:sz w:val="22"/>
                      <w:lang w:val="nl-BE"/>
                    </w:rPr>
                    <w:t>30</w:t>
                  </w:r>
                </w:p>
              </w:tc>
            </w:tr>
            <w:tr w:rsidR="00A672B6" w14:paraId="2FEF898C" w14:textId="77777777" w:rsidTr="00A672B6">
              <w:trPr>
                <w:trHeight w:val="691"/>
              </w:trPr>
              <w:tc>
                <w:tcPr>
                  <w:tcW w:w="1798" w:type="dxa"/>
                  <w:tcBorders>
                    <w:left w:val="double" w:sz="4" w:space="0" w:color="auto"/>
                    <w:bottom w:val="double" w:sz="4" w:space="0" w:color="auto"/>
                    <w:right w:val="single" w:sz="12" w:space="0" w:color="auto"/>
                  </w:tcBorders>
                  <w:vAlign w:val="center"/>
                </w:tcPr>
                <w:p w14:paraId="68E0E7C6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>1 kg en meer</w:t>
                  </w:r>
                </w:p>
              </w:tc>
              <w:tc>
                <w:tcPr>
                  <w:tcW w:w="2332" w:type="dxa"/>
                  <w:tcBorders>
                    <w:left w:val="single" w:sz="12" w:space="0" w:color="auto"/>
                    <w:bottom w:val="double" w:sz="4" w:space="0" w:color="auto"/>
                  </w:tcBorders>
                  <w:vAlign w:val="center"/>
                </w:tcPr>
                <w:p w14:paraId="17287844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</w:p>
                <w:p w14:paraId="069A7A4F" w14:textId="77777777" w:rsidR="00A672B6" w:rsidRPr="009A553C" w:rsidRDefault="005C4970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ab/>
                  </w:r>
                  <w:r w:rsidR="00A672B6" w:rsidRPr="009A553C">
                    <w:rPr>
                      <w:b/>
                      <w:sz w:val="22"/>
                      <w:lang w:val="nl-BE"/>
                    </w:rPr>
                    <w:t>3000</w:t>
                  </w:r>
                </w:p>
                <w:p w14:paraId="6F52E59D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</w:p>
              </w:tc>
              <w:tc>
                <w:tcPr>
                  <w:tcW w:w="2268" w:type="dxa"/>
                  <w:tcBorders>
                    <w:bottom w:val="double" w:sz="4" w:space="0" w:color="auto"/>
                    <w:right w:val="single" w:sz="12" w:space="0" w:color="auto"/>
                  </w:tcBorders>
                  <w:vAlign w:val="center"/>
                </w:tcPr>
                <w:p w14:paraId="5A3FABB9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</w:p>
                <w:p w14:paraId="57ABC36E" w14:textId="77777777" w:rsidR="00A672B6" w:rsidRPr="009A553C" w:rsidRDefault="005C4970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9A553C">
                    <w:rPr>
                      <w:b/>
                      <w:sz w:val="22"/>
                      <w:lang w:val="nl-BE"/>
                    </w:rPr>
                    <w:tab/>
                  </w:r>
                  <w:r w:rsidR="00A672B6" w:rsidRPr="009A553C">
                    <w:rPr>
                      <w:b/>
                      <w:sz w:val="22"/>
                      <w:lang w:val="nl-BE"/>
                    </w:rPr>
                    <w:t>2500</w:t>
                  </w:r>
                </w:p>
                <w:p w14:paraId="73752A06" w14:textId="77777777" w:rsidR="00A672B6" w:rsidRPr="009A553C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</w:p>
              </w:tc>
              <w:tc>
                <w:tcPr>
                  <w:tcW w:w="1133" w:type="dxa"/>
                  <w:tcBorders>
                    <w:left w:val="single" w:sz="12" w:space="0" w:color="auto"/>
                    <w:bottom w:val="double" w:sz="4" w:space="0" w:color="auto"/>
                    <w:right w:val="single" w:sz="12" w:space="0" w:color="auto"/>
                  </w:tcBorders>
                  <w:vAlign w:val="center"/>
                </w:tcPr>
                <w:p w14:paraId="70DA2AED" w14:textId="77777777" w:rsidR="00A672B6" w:rsidRPr="00BE496B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</w:p>
                <w:p w14:paraId="7CADC4F3" w14:textId="77777777" w:rsidR="00A672B6" w:rsidRPr="00BE496B" w:rsidRDefault="005C4970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BE496B">
                    <w:rPr>
                      <w:b/>
                      <w:sz w:val="22"/>
                      <w:lang w:val="nl-BE"/>
                    </w:rPr>
                    <w:t xml:space="preserve">    </w:t>
                  </w:r>
                  <w:r w:rsidR="00BE496B" w:rsidRPr="00BE496B">
                    <w:rPr>
                      <w:b/>
                      <w:sz w:val="22"/>
                      <w:lang w:val="nl-BE"/>
                    </w:rPr>
                    <w:t xml:space="preserve"> </w:t>
                  </w:r>
                  <w:r w:rsidR="00A672B6" w:rsidRPr="00BE496B">
                    <w:rPr>
                      <w:b/>
                      <w:sz w:val="22"/>
                      <w:lang w:val="nl-BE"/>
                    </w:rPr>
                    <w:t>40</w:t>
                  </w:r>
                </w:p>
                <w:p w14:paraId="31698C0C" w14:textId="77777777" w:rsidR="00A672B6" w:rsidRPr="00BE496B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14:paraId="392E863F" w14:textId="77777777" w:rsidR="00A672B6" w:rsidRPr="00BE496B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</w:p>
                <w:p w14:paraId="48E0E937" w14:textId="77777777" w:rsidR="00A672B6" w:rsidRPr="00BE496B" w:rsidRDefault="005C4970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  <w:r w:rsidRPr="00BE496B">
                    <w:rPr>
                      <w:b/>
                      <w:sz w:val="22"/>
                      <w:lang w:val="nl-BE"/>
                    </w:rPr>
                    <w:t xml:space="preserve">      </w:t>
                  </w:r>
                  <w:r w:rsidR="00A672B6" w:rsidRPr="00BE496B">
                    <w:rPr>
                      <w:b/>
                      <w:sz w:val="22"/>
                      <w:lang w:val="nl-BE"/>
                    </w:rPr>
                    <w:t>40</w:t>
                  </w:r>
                </w:p>
                <w:p w14:paraId="775FC402" w14:textId="77777777" w:rsidR="00A672B6" w:rsidRPr="00BE496B" w:rsidRDefault="00A672B6" w:rsidP="009A553C">
                  <w:pPr>
                    <w:pStyle w:val="groenetekst"/>
                    <w:rPr>
                      <w:b/>
                      <w:sz w:val="22"/>
                      <w:lang w:val="nl-BE"/>
                    </w:rPr>
                  </w:pPr>
                </w:p>
              </w:tc>
            </w:tr>
          </w:tbl>
          <w:p w14:paraId="137C8D6A" w14:textId="77777777" w:rsidR="00686614" w:rsidRPr="00632288" w:rsidRDefault="00686614" w:rsidP="00DB677D">
            <w:pPr>
              <w:pStyle w:val="groenetekst"/>
            </w:pPr>
          </w:p>
        </w:tc>
      </w:tr>
    </w:tbl>
    <w:p w14:paraId="26938B5A" w14:textId="77777777" w:rsidR="00D02616" w:rsidRDefault="00D02616" w:rsidP="003000A6"/>
    <w:p w14:paraId="0555B2D9" w14:textId="77777777" w:rsidR="003000A6" w:rsidRDefault="003000A6" w:rsidP="00D02616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02616" w:rsidRPr="008F13C1" w14:paraId="51D11F19" w14:textId="77777777" w:rsidTr="00D02616">
        <w:tc>
          <w:tcPr>
            <w:tcW w:w="534" w:type="dxa"/>
          </w:tcPr>
          <w:p w14:paraId="43BAD652" w14:textId="77777777" w:rsidR="00D02616" w:rsidRDefault="00D02616" w:rsidP="00D02616">
            <w:pPr>
              <w:pStyle w:val="Opgave"/>
            </w:pPr>
            <w:r>
              <w:br w:type="page"/>
            </w:r>
          </w:p>
          <w:p w14:paraId="71BCD70F" w14:textId="77777777" w:rsidR="00D02616" w:rsidRPr="00A52D8D" w:rsidRDefault="00D02616" w:rsidP="00D02616">
            <w:pPr>
              <w:rPr>
                <w:b/>
              </w:rPr>
            </w:pPr>
          </w:p>
        </w:tc>
        <w:tc>
          <w:tcPr>
            <w:tcW w:w="8754" w:type="dxa"/>
          </w:tcPr>
          <w:p w14:paraId="74936164" w14:textId="21046106" w:rsidR="00D02616" w:rsidRDefault="003F6307" w:rsidP="003F6307">
            <w:pPr>
              <w:pStyle w:val="ListParagraph"/>
              <w:ind w:left="0"/>
            </w:pPr>
            <w:r>
              <w:t xml:space="preserve">Alicia </w:t>
            </w:r>
            <w:r w:rsidR="005D278D">
              <w:t>k</w:t>
            </w:r>
            <w:r w:rsidR="00D94893">
              <w:t>rijgt</w:t>
            </w:r>
            <w:r w:rsidR="009A553C">
              <w:t xml:space="preserve"> een nieuw hok voor haar </w:t>
            </w:r>
            <w:r w:rsidR="006711F4">
              <w:t xml:space="preserve">twee </w:t>
            </w:r>
            <w:r>
              <w:t>dwergkonijnen</w:t>
            </w:r>
            <w:r w:rsidR="006711F4">
              <w:t xml:space="preserve"> </w:t>
            </w:r>
            <w:r>
              <w:t>Witje (1085 gram) en Black (1200 gram).</w:t>
            </w:r>
            <w:r w:rsidR="006711F4">
              <w:t xml:space="preserve"> </w:t>
            </w:r>
          </w:p>
          <w:p w14:paraId="550C3EC6" w14:textId="77777777" w:rsidR="00D02616" w:rsidRPr="008F13C1" w:rsidRDefault="00D02616" w:rsidP="00D02616"/>
        </w:tc>
      </w:tr>
      <w:tr w:rsidR="003F6307" w:rsidRPr="008F13C1" w14:paraId="08F43ABC" w14:textId="77777777" w:rsidTr="00D02616">
        <w:tc>
          <w:tcPr>
            <w:tcW w:w="534" w:type="dxa"/>
          </w:tcPr>
          <w:p w14:paraId="5EA2F4DF" w14:textId="77777777" w:rsidR="003F6307" w:rsidRDefault="003F6307" w:rsidP="003F6307"/>
        </w:tc>
        <w:tc>
          <w:tcPr>
            <w:tcW w:w="8754" w:type="dxa"/>
          </w:tcPr>
          <w:p w14:paraId="2C98F358" w14:textId="77777777" w:rsidR="003F6307" w:rsidRDefault="003F6307" w:rsidP="00BE496B">
            <w:pPr>
              <w:pStyle w:val="ListParagraph"/>
              <w:numPr>
                <w:ilvl w:val="0"/>
                <w:numId w:val="11"/>
              </w:numPr>
            </w:pPr>
            <w:r>
              <w:t>Hoe groot moet de vloeroppervlakte van het hok minstens zijn?</w:t>
            </w:r>
            <w:r w:rsidR="00BE496B">
              <w:br/>
            </w:r>
            <w:r w:rsidR="00BE496B">
              <w:br/>
            </w:r>
            <w:r>
              <w:t>………………………………………………………………………………………………………………………</w:t>
            </w:r>
          </w:p>
          <w:p w14:paraId="02BC32C4" w14:textId="77777777" w:rsidR="003F6307" w:rsidRDefault="003F6307" w:rsidP="003F6307">
            <w:pPr>
              <w:pStyle w:val="ListParagraph"/>
              <w:ind w:left="0"/>
            </w:pPr>
          </w:p>
        </w:tc>
      </w:tr>
      <w:tr w:rsidR="003F6307" w:rsidRPr="008F13C1" w14:paraId="6C8356A0" w14:textId="77777777" w:rsidTr="00E63559">
        <w:trPr>
          <w:trHeight w:val="4917"/>
        </w:trPr>
        <w:tc>
          <w:tcPr>
            <w:tcW w:w="534" w:type="dxa"/>
          </w:tcPr>
          <w:p w14:paraId="1C7DF440" w14:textId="77777777" w:rsidR="003F6307" w:rsidRDefault="003F6307" w:rsidP="003F6307"/>
        </w:tc>
        <w:tc>
          <w:tcPr>
            <w:tcW w:w="8754" w:type="dxa"/>
          </w:tcPr>
          <w:p w14:paraId="270FFD54" w14:textId="77777777" w:rsidR="003F6307" w:rsidRDefault="003F6307" w:rsidP="0062152C">
            <w:pPr>
              <w:pStyle w:val="ListParagraph"/>
              <w:numPr>
                <w:ilvl w:val="0"/>
                <w:numId w:val="11"/>
              </w:numPr>
            </w:pPr>
            <w:r>
              <w:t xml:space="preserve">Alicia </w:t>
            </w:r>
            <w:r w:rsidR="000D1D05">
              <w:t>kan kiezen</w:t>
            </w:r>
            <w:r>
              <w:t xml:space="preserve"> uit de volgende hokken. </w:t>
            </w:r>
            <w:r w:rsidR="00E63559">
              <w:t>Bereken van elk hok de vloeroppervlakte.</w:t>
            </w:r>
          </w:p>
          <w:p w14:paraId="2B76520D" w14:textId="77777777" w:rsidR="003F6307" w:rsidRDefault="003F6307" w:rsidP="003F6307">
            <w:pPr>
              <w:pStyle w:val="ListParagraph"/>
              <w:ind w:left="360"/>
            </w:pPr>
          </w:p>
          <w:tbl>
            <w:tblPr>
              <w:tblStyle w:val="TableGrid"/>
              <w:tblW w:w="8173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841"/>
              <w:gridCol w:w="2841"/>
              <w:gridCol w:w="2491"/>
            </w:tblGrid>
            <w:tr w:rsidR="00A2349C" w14:paraId="14864874" w14:textId="77777777" w:rsidTr="00A2349C">
              <w:tc>
                <w:tcPr>
                  <w:tcW w:w="2841" w:type="dxa"/>
                </w:tcPr>
                <w:p w14:paraId="75368656" w14:textId="77777777" w:rsidR="00A2349C" w:rsidRDefault="00A2349C" w:rsidP="003000A6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3F4914F" wp14:editId="687774B0">
                        <wp:extent cx="1457325" cy="866775"/>
                        <wp:effectExtent l="19050" t="0" r="9525" b="0"/>
                        <wp:docPr id="2" name="Picture 1" descr="kooi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oi1.jpg"/>
                                <pic:cNvPicPr/>
                              </pic:nvPicPr>
                              <pic:blipFill>
                                <a:blip r:embed="rId18" cstate="print"/>
                                <a:srcRect t="16340" b="24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7325" cy="86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1" w:type="dxa"/>
                </w:tcPr>
                <w:p w14:paraId="47CC8FFC" w14:textId="77777777" w:rsidR="00A2349C" w:rsidRDefault="00DB677D" w:rsidP="003000A6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9C480D8" wp14:editId="128FB072">
                        <wp:extent cx="1666875" cy="1106170"/>
                        <wp:effectExtent l="19050" t="0" r="9525" b="0"/>
                        <wp:docPr id="7" name="Picture 6" descr="kooi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oi4.jp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6875" cy="1106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1" w:type="dxa"/>
                </w:tcPr>
                <w:p w14:paraId="0DBC86A6" w14:textId="77777777" w:rsidR="00A2349C" w:rsidRDefault="00DB677D" w:rsidP="003000A6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D70ADF4" wp14:editId="56CE2761">
                        <wp:extent cx="1444625" cy="993140"/>
                        <wp:effectExtent l="19050" t="0" r="3175" b="0"/>
                        <wp:docPr id="10" name="Picture 9" descr="kooi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oi5.jp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4625" cy="993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349C" w:rsidRPr="005D278D" w14:paraId="75DE6942" w14:textId="77777777" w:rsidTr="00A2349C">
              <w:tc>
                <w:tcPr>
                  <w:tcW w:w="2841" w:type="dxa"/>
                </w:tcPr>
                <w:p w14:paraId="7E963BD1" w14:textId="77777777" w:rsidR="00E63559" w:rsidRPr="005377E7" w:rsidRDefault="00E63559" w:rsidP="003F6307">
                  <w:pPr>
                    <w:pStyle w:val="ListParagraph"/>
                    <w:ind w:left="0"/>
                    <w:rPr>
                      <w:lang w:val="en-US"/>
                    </w:rPr>
                  </w:pPr>
                  <w:r w:rsidRPr="005377E7">
                    <w:rPr>
                      <w:lang w:val="en-US"/>
                    </w:rPr>
                    <w:t>Type: Easy</w:t>
                  </w:r>
                </w:p>
                <w:p w14:paraId="6481AB2C" w14:textId="77777777" w:rsidR="00A2349C" w:rsidRPr="005377E7" w:rsidRDefault="00A2349C" w:rsidP="003F6307">
                  <w:pPr>
                    <w:pStyle w:val="ListParagraph"/>
                    <w:ind w:left="0"/>
                    <w:rPr>
                      <w:lang w:val="en-US"/>
                    </w:rPr>
                  </w:pPr>
                  <w:proofErr w:type="spellStart"/>
                  <w:r w:rsidRPr="005377E7">
                    <w:rPr>
                      <w:lang w:val="en-US"/>
                    </w:rPr>
                    <w:t>Afmetingen</w:t>
                  </w:r>
                  <w:proofErr w:type="spellEnd"/>
                  <w:r w:rsidRPr="005377E7">
                    <w:rPr>
                      <w:lang w:val="en-US"/>
                    </w:rPr>
                    <w:t xml:space="preserve">: </w:t>
                  </w:r>
                </w:p>
                <w:p w14:paraId="5D90A6B3" w14:textId="77777777" w:rsidR="00A2349C" w:rsidRPr="00E63559" w:rsidRDefault="00A2349C" w:rsidP="00A2349C">
                  <w:pPr>
                    <w:pStyle w:val="ListParagraph"/>
                    <w:ind w:left="0"/>
                    <w:rPr>
                      <w:noProof/>
                      <w:lang w:val="en-US" w:eastAsia="nl-NL"/>
                    </w:rPr>
                  </w:pPr>
                  <w:r w:rsidRPr="005377E7">
                    <w:rPr>
                      <w:lang w:val="en-US"/>
                    </w:rPr>
                    <w:t xml:space="preserve">80 x 47 x </w:t>
                  </w:r>
                  <w:r w:rsidRPr="00E63559">
                    <w:rPr>
                      <w:lang w:val="en-US"/>
                    </w:rPr>
                    <w:t>43 cm</w:t>
                  </w:r>
                  <w:r w:rsidRPr="00E63559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</w:t>
                  </w:r>
                </w:p>
              </w:tc>
              <w:tc>
                <w:tcPr>
                  <w:tcW w:w="2841" w:type="dxa"/>
                </w:tcPr>
                <w:p w14:paraId="11581A90" w14:textId="77777777" w:rsidR="00E63559" w:rsidRDefault="00E63559" w:rsidP="00A2349C">
                  <w:r>
                    <w:t xml:space="preserve">Type: </w:t>
                  </w:r>
                  <w:proofErr w:type="spellStart"/>
                  <w:r>
                    <w:t>Rabbit</w:t>
                  </w:r>
                  <w:proofErr w:type="spellEnd"/>
                </w:p>
                <w:p w14:paraId="7BFFD19D" w14:textId="77777777" w:rsidR="00A2349C" w:rsidRDefault="00A2349C" w:rsidP="00A2349C">
                  <w:r>
                    <w:t>Afmetingen: </w:t>
                  </w:r>
                </w:p>
                <w:p w14:paraId="201962EE" w14:textId="77777777" w:rsidR="00A2349C" w:rsidRDefault="00A2349C" w:rsidP="00DB677D">
                  <w:r>
                    <w:t>100 x </w:t>
                  </w:r>
                  <w:r w:rsidR="00DB677D">
                    <w:t>55</w:t>
                  </w:r>
                  <w:r>
                    <w:t xml:space="preserve"> x 4</w:t>
                  </w:r>
                  <w:r w:rsidR="00DB677D">
                    <w:t>6,5</w:t>
                  </w:r>
                  <w:r>
                    <w:t xml:space="preserve"> cm  </w:t>
                  </w:r>
                </w:p>
              </w:tc>
              <w:tc>
                <w:tcPr>
                  <w:tcW w:w="2491" w:type="dxa"/>
                </w:tcPr>
                <w:p w14:paraId="08F517B6" w14:textId="77777777" w:rsidR="00E63559" w:rsidRPr="00260080" w:rsidRDefault="00E63559" w:rsidP="00DB677D">
                  <w:pPr>
                    <w:rPr>
                      <w:lang w:val="en-US"/>
                    </w:rPr>
                  </w:pPr>
                  <w:r w:rsidRPr="00260080">
                    <w:rPr>
                      <w:lang w:val="en-US"/>
                    </w:rPr>
                    <w:t xml:space="preserve">Type: </w:t>
                  </w:r>
                  <w:proofErr w:type="spellStart"/>
                  <w:r w:rsidRPr="00260080">
                    <w:rPr>
                      <w:lang w:val="en-US"/>
                    </w:rPr>
                    <w:t>Carré</w:t>
                  </w:r>
                  <w:proofErr w:type="spellEnd"/>
                </w:p>
                <w:p w14:paraId="3D9B4D07" w14:textId="77777777" w:rsidR="00DB677D" w:rsidRPr="00260080" w:rsidRDefault="00DB677D" w:rsidP="00DB677D">
                  <w:pPr>
                    <w:rPr>
                      <w:lang w:val="en-US"/>
                    </w:rPr>
                  </w:pPr>
                  <w:proofErr w:type="spellStart"/>
                  <w:r w:rsidRPr="00260080">
                    <w:rPr>
                      <w:lang w:val="en-US"/>
                    </w:rPr>
                    <w:t>Afmetingen</w:t>
                  </w:r>
                  <w:proofErr w:type="spellEnd"/>
                  <w:r w:rsidRPr="00260080">
                    <w:rPr>
                      <w:lang w:val="en-US"/>
                    </w:rPr>
                    <w:t>: </w:t>
                  </w:r>
                </w:p>
                <w:p w14:paraId="09E6C9F5" w14:textId="77777777" w:rsidR="00A2349C" w:rsidRPr="00260080" w:rsidRDefault="00DB677D" w:rsidP="00DB677D">
                  <w:pPr>
                    <w:pStyle w:val="ListParagraph"/>
                    <w:ind w:left="0"/>
                    <w:rPr>
                      <w:lang w:val="en-US"/>
                    </w:rPr>
                  </w:pPr>
                  <w:r w:rsidRPr="00260080">
                    <w:rPr>
                      <w:lang w:val="en-US"/>
                    </w:rPr>
                    <w:t>80 x 75 x 51 cm  </w:t>
                  </w:r>
                </w:p>
              </w:tc>
            </w:tr>
            <w:tr w:rsidR="00DB677D" w14:paraId="0FFC6326" w14:textId="77777777" w:rsidTr="00A2349C">
              <w:tc>
                <w:tcPr>
                  <w:tcW w:w="2841" w:type="dxa"/>
                </w:tcPr>
                <w:p w14:paraId="7078FE16" w14:textId="77777777" w:rsidR="00DB677D" w:rsidRDefault="00DB677D" w:rsidP="003F6307">
                  <w:pPr>
                    <w:pStyle w:val="ListParagraph"/>
                    <w:ind w:left="0"/>
                  </w:pPr>
                  <w:r>
                    <w:t>Vloeroppervlakte:</w:t>
                  </w:r>
                </w:p>
                <w:p w14:paraId="6CB88E98" w14:textId="77777777" w:rsidR="00DB677D" w:rsidRDefault="00DB677D" w:rsidP="003F6307">
                  <w:pPr>
                    <w:pStyle w:val="ListParagraph"/>
                    <w:ind w:left="0"/>
                  </w:pPr>
                </w:p>
                <w:p w14:paraId="7F43601D" w14:textId="77777777" w:rsidR="00DB677D" w:rsidRDefault="003000A6" w:rsidP="003000A6">
                  <w:pPr>
                    <w:pStyle w:val="ListParagraph"/>
                    <w:ind w:left="0"/>
                  </w:pPr>
                  <w:r>
                    <w:t>………………………………</w:t>
                  </w:r>
                </w:p>
                <w:p w14:paraId="56CB4553" w14:textId="77777777" w:rsidR="003000A6" w:rsidRPr="00A2349C" w:rsidRDefault="003000A6" w:rsidP="003F6307">
                  <w:pPr>
                    <w:pStyle w:val="ListParagraph"/>
                    <w:ind w:left="0"/>
                  </w:pPr>
                </w:p>
              </w:tc>
              <w:tc>
                <w:tcPr>
                  <w:tcW w:w="2841" w:type="dxa"/>
                </w:tcPr>
                <w:p w14:paraId="4F2F66AE" w14:textId="77777777" w:rsidR="00DB677D" w:rsidRDefault="00DB677D" w:rsidP="00DB677D">
                  <w:pPr>
                    <w:pStyle w:val="ListParagraph"/>
                    <w:ind w:left="0"/>
                  </w:pPr>
                  <w:r>
                    <w:t>Vloeroppervlakte:</w:t>
                  </w:r>
                </w:p>
                <w:p w14:paraId="6882FFC5" w14:textId="77777777" w:rsidR="00DB677D" w:rsidRDefault="00DB677D" w:rsidP="00A2349C"/>
                <w:p w14:paraId="049B0B40" w14:textId="77777777" w:rsidR="00DB677D" w:rsidRDefault="003000A6" w:rsidP="003000A6">
                  <w:r>
                    <w:t>………………………………</w:t>
                  </w:r>
                </w:p>
              </w:tc>
              <w:tc>
                <w:tcPr>
                  <w:tcW w:w="2491" w:type="dxa"/>
                </w:tcPr>
                <w:p w14:paraId="4B0B5231" w14:textId="77777777" w:rsidR="00DB677D" w:rsidRDefault="00DB677D" w:rsidP="00DB677D">
                  <w:pPr>
                    <w:pStyle w:val="ListParagraph"/>
                    <w:ind w:left="0"/>
                  </w:pPr>
                  <w:r>
                    <w:t>Vloeroppervlakte:</w:t>
                  </w:r>
                </w:p>
                <w:p w14:paraId="0C5D07A2" w14:textId="77777777" w:rsidR="00DB677D" w:rsidRDefault="00DB677D" w:rsidP="00DB677D"/>
                <w:p w14:paraId="67FA7F8E" w14:textId="77777777" w:rsidR="00DB677D" w:rsidRDefault="003000A6" w:rsidP="003000A6">
                  <w:pPr>
                    <w:pStyle w:val="ListParagraph"/>
                    <w:ind w:left="0"/>
                  </w:pPr>
                  <w:r>
                    <w:t>………………………………</w:t>
                  </w:r>
                </w:p>
              </w:tc>
            </w:tr>
          </w:tbl>
          <w:p w14:paraId="6074663F" w14:textId="77777777" w:rsidR="003F6307" w:rsidRPr="00E63559" w:rsidRDefault="003F6307" w:rsidP="00E63559">
            <w:pPr>
              <w:rPr>
                <w:sz w:val="20"/>
                <w:szCs w:val="20"/>
              </w:rPr>
            </w:pPr>
          </w:p>
        </w:tc>
      </w:tr>
      <w:tr w:rsidR="00E63559" w:rsidRPr="008F13C1" w14:paraId="6BF30039" w14:textId="77777777" w:rsidTr="00D02616">
        <w:tc>
          <w:tcPr>
            <w:tcW w:w="534" w:type="dxa"/>
          </w:tcPr>
          <w:p w14:paraId="059F2CDE" w14:textId="77777777" w:rsidR="00E63559" w:rsidRDefault="00E63559" w:rsidP="003F6307"/>
        </w:tc>
        <w:tc>
          <w:tcPr>
            <w:tcW w:w="8754" w:type="dxa"/>
          </w:tcPr>
          <w:p w14:paraId="4688F420" w14:textId="77777777" w:rsidR="000D1D05" w:rsidRDefault="000D1D05" w:rsidP="000D1D05">
            <w:pPr>
              <w:pStyle w:val="ListParagraph"/>
              <w:ind w:left="360"/>
            </w:pPr>
          </w:p>
          <w:p w14:paraId="0F0A414D" w14:textId="77777777" w:rsidR="00E63559" w:rsidRDefault="00E63559" w:rsidP="0062152C">
            <w:pPr>
              <w:pStyle w:val="ListParagraph"/>
              <w:numPr>
                <w:ilvl w:val="0"/>
                <w:numId w:val="11"/>
              </w:numPr>
            </w:pPr>
            <w:r>
              <w:t>Welk hok vind jij het meest geschikt voor Witje en Black. Licht je antwoord toe.</w:t>
            </w:r>
            <w:r w:rsidR="00BE496B">
              <w:br/>
            </w:r>
          </w:p>
          <w:p w14:paraId="1777DA00" w14:textId="77777777" w:rsidR="00E63559" w:rsidRDefault="00E63559" w:rsidP="00E63559">
            <w:pPr>
              <w:pStyle w:val="ListParagraph"/>
              <w:ind w:left="360"/>
            </w:pPr>
            <w:r>
              <w:t>……………………………………………………………………………………………………………………</w:t>
            </w:r>
          </w:p>
        </w:tc>
      </w:tr>
    </w:tbl>
    <w:p w14:paraId="645C7CD2" w14:textId="77777777" w:rsidR="00F63084" w:rsidRDefault="00F63084" w:rsidP="00686614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095"/>
        <w:gridCol w:w="2693"/>
      </w:tblGrid>
      <w:tr w:rsidR="00642273" w:rsidRPr="00C620C9" w14:paraId="65F00EDE" w14:textId="77777777" w:rsidTr="00642273">
        <w:trPr>
          <w:trHeight w:val="2077"/>
        </w:trPr>
        <w:tc>
          <w:tcPr>
            <w:tcW w:w="534" w:type="dxa"/>
          </w:tcPr>
          <w:p w14:paraId="4B2D76B4" w14:textId="77777777" w:rsidR="00642273" w:rsidRPr="00C620C9" w:rsidRDefault="00642273" w:rsidP="00686614">
            <w:pPr>
              <w:pStyle w:val="Opgave"/>
            </w:pPr>
          </w:p>
        </w:tc>
        <w:tc>
          <w:tcPr>
            <w:tcW w:w="6095" w:type="dxa"/>
          </w:tcPr>
          <w:p w14:paraId="2A2FBF3E" w14:textId="77777777" w:rsidR="00642273" w:rsidRDefault="00642273" w:rsidP="00642273">
            <w:pPr>
              <w:pStyle w:val="Praktijk"/>
            </w:pPr>
            <w:r>
              <w:t xml:space="preserve">&gt;&gt; Praktijk </w:t>
            </w:r>
          </w:p>
          <w:p w14:paraId="04C87DED" w14:textId="77777777" w:rsidR="00642273" w:rsidRDefault="00642273" w:rsidP="00642273">
            <w:pPr>
              <w:pStyle w:val="ListParagraph"/>
              <w:ind w:left="360"/>
            </w:pPr>
          </w:p>
          <w:p w14:paraId="1A939CC1" w14:textId="77777777" w:rsidR="00642273" w:rsidRDefault="00642273" w:rsidP="00642273">
            <w:pPr>
              <w:pStyle w:val="ListParagraph"/>
              <w:numPr>
                <w:ilvl w:val="0"/>
                <w:numId w:val="19"/>
              </w:numPr>
            </w:pPr>
            <w:r>
              <w:t>Meet de konijnenhokken op school. Noteer van elk hok de maten en bereken de vloeroppervlakte.</w:t>
            </w:r>
          </w:p>
        </w:tc>
        <w:tc>
          <w:tcPr>
            <w:tcW w:w="2693" w:type="dxa"/>
          </w:tcPr>
          <w:p w14:paraId="2BF15FAC" w14:textId="77777777" w:rsidR="00642273" w:rsidRDefault="00642273" w:rsidP="00642273">
            <w:r>
              <w:rPr>
                <w:noProof/>
                <w:lang w:val="en-US"/>
              </w:rPr>
              <w:drawing>
                <wp:inline distT="0" distB="0" distL="0" distR="0" wp14:anchorId="3DC9A7DA" wp14:editId="7C393A72">
                  <wp:extent cx="1209675" cy="1289937"/>
                  <wp:effectExtent l="19050" t="0" r="9525" b="0"/>
                  <wp:docPr id="14" name="Picture 12" descr="rolmaat_linia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maat_liniaal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059" cy="129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614" w:rsidRPr="00C620C9" w14:paraId="4DD525B9" w14:textId="77777777" w:rsidTr="00C85471">
        <w:trPr>
          <w:trHeight w:val="3920"/>
        </w:trPr>
        <w:tc>
          <w:tcPr>
            <w:tcW w:w="534" w:type="dxa"/>
          </w:tcPr>
          <w:p w14:paraId="45773C21" w14:textId="77777777" w:rsidR="00686614" w:rsidRPr="00C620C9" w:rsidRDefault="00686614" w:rsidP="00642273"/>
        </w:tc>
        <w:tc>
          <w:tcPr>
            <w:tcW w:w="8788" w:type="dxa"/>
            <w:gridSpan w:val="2"/>
          </w:tcPr>
          <w:tbl>
            <w:tblPr>
              <w:tblStyle w:val="TableGrid"/>
              <w:tblpPr w:leftFromText="141" w:rightFromText="141" w:horzAnchor="margin" w:tblpXSpec="center" w:tblpY="450"/>
              <w:tblOverlap w:val="never"/>
              <w:tblW w:w="7482" w:type="dxa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1134"/>
              <w:gridCol w:w="1126"/>
              <w:gridCol w:w="1142"/>
              <w:gridCol w:w="967"/>
              <w:gridCol w:w="1100"/>
            </w:tblGrid>
            <w:tr w:rsidR="005C4970" w14:paraId="0847550B" w14:textId="77777777" w:rsidTr="003000A6">
              <w:tc>
                <w:tcPr>
                  <w:tcW w:w="2013" w:type="dxa"/>
                </w:tcPr>
                <w:p w14:paraId="0A4AA3E5" w14:textId="77777777" w:rsidR="005C4970" w:rsidRDefault="005C4970" w:rsidP="00686614"/>
              </w:tc>
              <w:tc>
                <w:tcPr>
                  <w:tcW w:w="1134" w:type="dxa"/>
                </w:tcPr>
                <w:p w14:paraId="6C7E3CDD" w14:textId="77777777" w:rsidR="005C4970" w:rsidRDefault="005C4970" w:rsidP="00686614">
                  <w:r>
                    <w:t>Hok 1</w:t>
                  </w:r>
                </w:p>
              </w:tc>
              <w:tc>
                <w:tcPr>
                  <w:tcW w:w="1126" w:type="dxa"/>
                </w:tcPr>
                <w:p w14:paraId="41F1DEB9" w14:textId="77777777" w:rsidR="005C4970" w:rsidRDefault="005C4970" w:rsidP="00686614">
                  <w:r>
                    <w:t>Hok 2</w:t>
                  </w:r>
                </w:p>
              </w:tc>
              <w:tc>
                <w:tcPr>
                  <w:tcW w:w="1142" w:type="dxa"/>
                </w:tcPr>
                <w:p w14:paraId="76FA4388" w14:textId="77777777" w:rsidR="005C4970" w:rsidRDefault="005C4970" w:rsidP="00686614">
                  <w:r>
                    <w:t>Hok 3</w:t>
                  </w:r>
                </w:p>
              </w:tc>
              <w:tc>
                <w:tcPr>
                  <w:tcW w:w="967" w:type="dxa"/>
                </w:tcPr>
                <w:p w14:paraId="79FDC0EC" w14:textId="77777777" w:rsidR="005C4970" w:rsidRDefault="005C4970" w:rsidP="00686614"/>
              </w:tc>
              <w:tc>
                <w:tcPr>
                  <w:tcW w:w="1100" w:type="dxa"/>
                </w:tcPr>
                <w:p w14:paraId="16DF1C24" w14:textId="77777777" w:rsidR="005C4970" w:rsidRDefault="005C4970" w:rsidP="00686614"/>
              </w:tc>
            </w:tr>
            <w:tr w:rsidR="005C4970" w14:paraId="3BE82D40" w14:textId="77777777" w:rsidTr="003000A6">
              <w:tc>
                <w:tcPr>
                  <w:tcW w:w="2013" w:type="dxa"/>
                </w:tcPr>
                <w:p w14:paraId="339630CF" w14:textId="77777777" w:rsidR="00C85471" w:rsidRDefault="00C85471" w:rsidP="00686614"/>
                <w:p w14:paraId="23DB3650" w14:textId="77777777" w:rsidR="005C4970" w:rsidRDefault="005C4970" w:rsidP="00686614">
                  <w:r>
                    <w:t>Breedte (cm)</w:t>
                  </w:r>
                </w:p>
              </w:tc>
              <w:tc>
                <w:tcPr>
                  <w:tcW w:w="1134" w:type="dxa"/>
                </w:tcPr>
                <w:p w14:paraId="2BBF6EFC" w14:textId="77777777" w:rsidR="005C4970" w:rsidRDefault="005C4970" w:rsidP="00686614"/>
              </w:tc>
              <w:tc>
                <w:tcPr>
                  <w:tcW w:w="1126" w:type="dxa"/>
                </w:tcPr>
                <w:p w14:paraId="6A117DCE" w14:textId="77777777" w:rsidR="005C4970" w:rsidRDefault="005C4970" w:rsidP="00686614"/>
              </w:tc>
              <w:tc>
                <w:tcPr>
                  <w:tcW w:w="1142" w:type="dxa"/>
                </w:tcPr>
                <w:p w14:paraId="3C1433E2" w14:textId="77777777" w:rsidR="005C4970" w:rsidRDefault="005C4970" w:rsidP="00686614"/>
              </w:tc>
              <w:tc>
                <w:tcPr>
                  <w:tcW w:w="967" w:type="dxa"/>
                </w:tcPr>
                <w:p w14:paraId="6E173C17" w14:textId="77777777" w:rsidR="005C4970" w:rsidRDefault="005C4970" w:rsidP="00686614"/>
              </w:tc>
              <w:tc>
                <w:tcPr>
                  <w:tcW w:w="1100" w:type="dxa"/>
                </w:tcPr>
                <w:p w14:paraId="0C693A24" w14:textId="77777777" w:rsidR="005C4970" w:rsidRDefault="005C4970" w:rsidP="00686614"/>
              </w:tc>
            </w:tr>
            <w:tr w:rsidR="005C4970" w14:paraId="69668852" w14:textId="77777777" w:rsidTr="003000A6">
              <w:tc>
                <w:tcPr>
                  <w:tcW w:w="2013" w:type="dxa"/>
                </w:tcPr>
                <w:p w14:paraId="551CD69A" w14:textId="77777777" w:rsidR="00C85471" w:rsidRDefault="00C85471" w:rsidP="00686614"/>
                <w:p w14:paraId="4E61B06E" w14:textId="77777777" w:rsidR="005C4970" w:rsidRDefault="00C85471" w:rsidP="00686614">
                  <w:r>
                    <w:t>D</w:t>
                  </w:r>
                  <w:r w:rsidR="005C4970">
                    <w:t>iepte</w:t>
                  </w:r>
                  <w:r>
                    <w:t xml:space="preserve"> (cm)</w:t>
                  </w:r>
                </w:p>
              </w:tc>
              <w:tc>
                <w:tcPr>
                  <w:tcW w:w="1134" w:type="dxa"/>
                </w:tcPr>
                <w:p w14:paraId="14BA47AD" w14:textId="77777777" w:rsidR="005C4970" w:rsidRDefault="005C4970" w:rsidP="00686614"/>
              </w:tc>
              <w:tc>
                <w:tcPr>
                  <w:tcW w:w="1126" w:type="dxa"/>
                </w:tcPr>
                <w:p w14:paraId="495C77E9" w14:textId="77777777" w:rsidR="005C4970" w:rsidRDefault="005C4970" w:rsidP="00686614"/>
              </w:tc>
              <w:tc>
                <w:tcPr>
                  <w:tcW w:w="1142" w:type="dxa"/>
                </w:tcPr>
                <w:p w14:paraId="7B710B18" w14:textId="77777777" w:rsidR="005C4970" w:rsidRDefault="005C4970" w:rsidP="00686614"/>
              </w:tc>
              <w:tc>
                <w:tcPr>
                  <w:tcW w:w="967" w:type="dxa"/>
                </w:tcPr>
                <w:p w14:paraId="3AC395AD" w14:textId="77777777" w:rsidR="005C4970" w:rsidRDefault="005C4970" w:rsidP="00686614"/>
              </w:tc>
              <w:tc>
                <w:tcPr>
                  <w:tcW w:w="1100" w:type="dxa"/>
                </w:tcPr>
                <w:p w14:paraId="7C51CE5C" w14:textId="77777777" w:rsidR="005C4970" w:rsidRDefault="005C4970" w:rsidP="00686614"/>
              </w:tc>
            </w:tr>
            <w:tr w:rsidR="005C4970" w14:paraId="140EBCAB" w14:textId="77777777" w:rsidTr="003000A6">
              <w:tc>
                <w:tcPr>
                  <w:tcW w:w="2013" w:type="dxa"/>
                </w:tcPr>
                <w:p w14:paraId="1D889705" w14:textId="77777777" w:rsidR="00C85471" w:rsidRDefault="00C85471" w:rsidP="00686614"/>
                <w:p w14:paraId="1C165D81" w14:textId="77777777" w:rsidR="005C4970" w:rsidRDefault="00C85471" w:rsidP="00686614">
                  <w:r>
                    <w:t>H</w:t>
                  </w:r>
                  <w:r w:rsidR="005C4970">
                    <w:t>oogte</w:t>
                  </w:r>
                  <w:r>
                    <w:t xml:space="preserve"> (cm)</w:t>
                  </w:r>
                </w:p>
              </w:tc>
              <w:tc>
                <w:tcPr>
                  <w:tcW w:w="1134" w:type="dxa"/>
                </w:tcPr>
                <w:p w14:paraId="210DEAAB" w14:textId="77777777" w:rsidR="005C4970" w:rsidRDefault="005C4970" w:rsidP="00686614"/>
              </w:tc>
              <w:tc>
                <w:tcPr>
                  <w:tcW w:w="1126" w:type="dxa"/>
                </w:tcPr>
                <w:p w14:paraId="2DF05C91" w14:textId="77777777" w:rsidR="005C4970" w:rsidRDefault="005C4970" w:rsidP="00686614"/>
              </w:tc>
              <w:tc>
                <w:tcPr>
                  <w:tcW w:w="1142" w:type="dxa"/>
                </w:tcPr>
                <w:p w14:paraId="791BF439" w14:textId="77777777" w:rsidR="005C4970" w:rsidRDefault="005C4970" w:rsidP="00686614"/>
              </w:tc>
              <w:tc>
                <w:tcPr>
                  <w:tcW w:w="967" w:type="dxa"/>
                </w:tcPr>
                <w:p w14:paraId="40752ED6" w14:textId="77777777" w:rsidR="005C4970" w:rsidRDefault="005C4970" w:rsidP="00686614"/>
              </w:tc>
              <w:tc>
                <w:tcPr>
                  <w:tcW w:w="1100" w:type="dxa"/>
                </w:tcPr>
                <w:p w14:paraId="6A929298" w14:textId="77777777" w:rsidR="005C4970" w:rsidRDefault="005C4970" w:rsidP="00686614"/>
              </w:tc>
            </w:tr>
            <w:tr w:rsidR="005C4970" w14:paraId="1216F35A" w14:textId="77777777" w:rsidTr="003000A6">
              <w:tc>
                <w:tcPr>
                  <w:tcW w:w="2013" w:type="dxa"/>
                </w:tcPr>
                <w:p w14:paraId="1468B1BC" w14:textId="77777777" w:rsidR="00C85471" w:rsidRDefault="00C85471" w:rsidP="00686614"/>
                <w:p w14:paraId="0F7722F6" w14:textId="77777777" w:rsidR="005C4970" w:rsidRPr="00C85471" w:rsidRDefault="00C85471" w:rsidP="00686614">
                  <w:r>
                    <w:t>V</w:t>
                  </w:r>
                  <w:r w:rsidR="005C4970">
                    <w:t>loeropp.</w:t>
                  </w:r>
                  <w:r>
                    <w:t xml:space="preserve"> (cm</w:t>
                  </w:r>
                  <w:r w:rsidRPr="00C85471">
                    <w:rPr>
                      <w:vertAlign w:val="superscript"/>
                    </w:rPr>
                    <w:t>2</w:t>
                  </w:r>
                  <w:r>
                    <w:t>)</w:t>
                  </w:r>
                </w:p>
              </w:tc>
              <w:tc>
                <w:tcPr>
                  <w:tcW w:w="1134" w:type="dxa"/>
                </w:tcPr>
                <w:p w14:paraId="6884EA8B" w14:textId="77777777" w:rsidR="005C4970" w:rsidRDefault="005C4970" w:rsidP="00686614"/>
              </w:tc>
              <w:tc>
                <w:tcPr>
                  <w:tcW w:w="1126" w:type="dxa"/>
                </w:tcPr>
                <w:p w14:paraId="4E26B2A8" w14:textId="77777777" w:rsidR="005C4970" w:rsidRDefault="005C4970" w:rsidP="00686614"/>
              </w:tc>
              <w:tc>
                <w:tcPr>
                  <w:tcW w:w="1142" w:type="dxa"/>
                </w:tcPr>
                <w:p w14:paraId="3DA0C0E8" w14:textId="77777777" w:rsidR="005C4970" w:rsidRDefault="005C4970" w:rsidP="00686614"/>
              </w:tc>
              <w:tc>
                <w:tcPr>
                  <w:tcW w:w="967" w:type="dxa"/>
                </w:tcPr>
                <w:p w14:paraId="5B155102" w14:textId="77777777" w:rsidR="005C4970" w:rsidRDefault="005C4970" w:rsidP="00686614"/>
              </w:tc>
              <w:tc>
                <w:tcPr>
                  <w:tcW w:w="1100" w:type="dxa"/>
                </w:tcPr>
                <w:p w14:paraId="5BD19390" w14:textId="77777777" w:rsidR="005D278D" w:rsidRDefault="005D278D" w:rsidP="00686614"/>
              </w:tc>
            </w:tr>
            <w:tr w:rsidR="005D278D" w14:paraId="1074781C" w14:textId="77777777" w:rsidTr="003000A6">
              <w:tc>
                <w:tcPr>
                  <w:tcW w:w="2013" w:type="dxa"/>
                </w:tcPr>
                <w:p w14:paraId="6B4FEF45" w14:textId="77777777" w:rsidR="005D278D" w:rsidRDefault="005D278D" w:rsidP="005D278D"/>
                <w:p w14:paraId="6F68AB2A" w14:textId="2126DF44" w:rsidR="005D278D" w:rsidRDefault="005D278D" w:rsidP="005D278D">
                  <w:r>
                    <w:t>Aantal konijnen en gewicht</w:t>
                  </w:r>
                </w:p>
              </w:tc>
              <w:tc>
                <w:tcPr>
                  <w:tcW w:w="1134" w:type="dxa"/>
                </w:tcPr>
                <w:p w14:paraId="1D7B66DE" w14:textId="77777777" w:rsidR="005D278D" w:rsidRDefault="005D278D" w:rsidP="00686614"/>
              </w:tc>
              <w:tc>
                <w:tcPr>
                  <w:tcW w:w="1126" w:type="dxa"/>
                </w:tcPr>
                <w:p w14:paraId="222608D3" w14:textId="77777777" w:rsidR="005D278D" w:rsidRDefault="005D278D" w:rsidP="00686614"/>
              </w:tc>
              <w:tc>
                <w:tcPr>
                  <w:tcW w:w="1142" w:type="dxa"/>
                </w:tcPr>
                <w:p w14:paraId="282D46A5" w14:textId="77777777" w:rsidR="005D278D" w:rsidRDefault="005D278D" w:rsidP="00686614"/>
              </w:tc>
              <w:tc>
                <w:tcPr>
                  <w:tcW w:w="967" w:type="dxa"/>
                </w:tcPr>
                <w:p w14:paraId="6BFBE00F" w14:textId="77777777" w:rsidR="005D278D" w:rsidRDefault="005D278D" w:rsidP="00686614"/>
              </w:tc>
              <w:tc>
                <w:tcPr>
                  <w:tcW w:w="1100" w:type="dxa"/>
                </w:tcPr>
                <w:p w14:paraId="38CFA187" w14:textId="77777777" w:rsidR="005D278D" w:rsidRDefault="005D278D" w:rsidP="00686614"/>
              </w:tc>
            </w:tr>
            <w:tr w:rsidR="005D278D" w14:paraId="527C2FA9" w14:textId="77777777" w:rsidTr="003000A6">
              <w:tc>
                <w:tcPr>
                  <w:tcW w:w="2013" w:type="dxa"/>
                </w:tcPr>
                <w:p w14:paraId="013D5106" w14:textId="77777777" w:rsidR="005D278D" w:rsidRDefault="005D278D" w:rsidP="005D278D"/>
                <w:p w14:paraId="67A8BB35" w14:textId="5BB785D9" w:rsidR="005D278D" w:rsidRDefault="005D278D" w:rsidP="005D278D">
                  <w:r>
                    <w:t>Vloeropp. (cm</w:t>
                  </w:r>
                  <w:r w:rsidRPr="00C85471">
                    <w:rPr>
                      <w:vertAlign w:val="superscript"/>
                    </w:rPr>
                    <w:t>2</w:t>
                  </w:r>
                  <w:r>
                    <w:t xml:space="preserve">) per konijn </w:t>
                  </w:r>
                </w:p>
              </w:tc>
              <w:tc>
                <w:tcPr>
                  <w:tcW w:w="1134" w:type="dxa"/>
                </w:tcPr>
                <w:p w14:paraId="4F22BEE3" w14:textId="77777777" w:rsidR="005D278D" w:rsidRDefault="005D278D" w:rsidP="00686614"/>
              </w:tc>
              <w:tc>
                <w:tcPr>
                  <w:tcW w:w="1126" w:type="dxa"/>
                </w:tcPr>
                <w:p w14:paraId="0301F41E" w14:textId="77777777" w:rsidR="005D278D" w:rsidRDefault="005D278D" w:rsidP="00686614"/>
              </w:tc>
              <w:tc>
                <w:tcPr>
                  <w:tcW w:w="1142" w:type="dxa"/>
                </w:tcPr>
                <w:p w14:paraId="7CFEDAB7" w14:textId="77777777" w:rsidR="005D278D" w:rsidRDefault="005D278D" w:rsidP="00686614"/>
              </w:tc>
              <w:tc>
                <w:tcPr>
                  <w:tcW w:w="967" w:type="dxa"/>
                </w:tcPr>
                <w:p w14:paraId="5819AB0C" w14:textId="77777777" w:rsidR="005D278D" w:rsidRDefault="005D278D" w:rsidP="00686614"/>
              </w:tc>
              <w:tc>
                <w:tcPr>
                  <w:tcW w:w="1100" w:type="dxa"/>
                </w:tcPr>
                <w:p w14:paraId="6BC3D2D5" w14:textId="77777777" w:rsidR="005D278D" w:rsidRDefault="005D278D" w:rsidP="00686614"/>
              </w:tc>
            </w:tr>
            <w:tr w:rsidR="005C4970" w14:paraId="1A51DA4F" w14:textId="77777777" w:rsidTr="003000A6">
              <w:tc>
                <w:tcPr>
                  <w:tcW w:w="2013" w:type="dxa"/>
                </w:tcPr>
                <w:p w14:paraId="158276B9" w14:textId="77777777" w:rsidR="00C85471" w:rsidRDefault="00C85471" w:rsidP="00686614"/>
                <w:p w14:paraId="4911656F" w14:textId="77777777" w:rsidR="005C4970" w:rsidRDefault="005C4970" w:rsidP="00686614">
                  <w:r>
                    <w:t>Voldoet</w:t>
                  </w:r>
                </w:p>
                <w:p w14:paraId="3B6D1F14" w14:textId="77777777" w:rsidR="005C4970" w:rsidRDefault="005C4970" w:rsidP="00686614">
                  <w:r>
                    <w:t xml:space="preserve">aan </w:t>
                  </w:r>
                  <w:r w:rsidR="00C85471">
                    <w:t xml:space="preserve">de </w:t>
                  </w:r>
                  <w:r>
                    <w:t>eisen?</w:t>
                  </w:r>
                </w:p>
              </w:tc>
              <w:tc>
                <w:tcPr>
                  <w:tcW w:w="1134" w:type="dxa"/>
                </w:tcPr>
                <w:p w14:paraId="644E0E3E" w14:textId="77777777" w:rsidR="005C4970" w:rsidRDefault="005C4970" w:rsidP="00686614"/>
                <w:p w14:paraId="21854168" w14:textId="77777777" w:rsidR="005C4970" w:rsidRDefault="005C4970" w:rsidP="00686614"/>
              </w:tc>
              <w:tc>
                <w:tcPr>
                  <w:tcW w:w="1126" w:type="dxa"/>
                </w:tcPr>
                <w:p w14:paraId="102B074E" w14:textId="77777777" w:rsidR="005C4970" w:rsidRDefault="005C4970" w:rsidP="00686614"/>
              </w:tc>
              <w:tc>
                <w:tcPr>
                  <w:tcW w:w="1142" w:type="dxa"/>
                </w:tcPr>
                <w:p w14:paraId="5DC3EA9D" w14:textId="77777777" w:rsidR="005C4970" w:rsidRDefault="005C4970" w:rsidP="00686614"/>
              </w:tc>
              <w:tc>
                <w:tcPr>
                  <w:tcW w:w="967" w:type="dxa"/>
                </w:tcPr>
                <w:p w14:paraId="400C7A7A" w14:textId="77777777" w:rsidR="005C4970" w:rsidRDefault="005C4970" w:rsidP="00686614"/>
              </w:tc>
              <w:tc>
                <w:tcPr>
                  <w:tcW w:w="1100" w:type="dxa"/>
                </w:tcPr>
                <w:p w14:paraId="39C3744F" w14:textId="77777777" w:rsidR="005C4970" w:rsidRDefault="005C4970" w:rsidP="00686614"/>
              </w:tc>
            </w:tr>
          </w:tbl>
          <w:p w14:paraId="5130D9D9" w14:textId="77777777" w:rsidR="000D1D05" w:rsidRDefault="00642273" w:rsidP="005C4970">
            <w:r>
              <w:br/>
            </w:r>
          </w:p>
          <w:p w14:paraId="5A2228CE" w14:textId="77777777" w:rsidR="00642273" w:rsidRDefault="00642273" w:rsidP="005C4970"/>
          <w:p w14:paraId="6B8451E8" w14:textId="77777777" w:rsidR="00642273" w:rsidRDefault="00642273" w:rsidP="005C4970"/>
          <w:p w14:paraId="4E4720C6" w14:textId="77777777" w:rsidR="00642273" w:rsidRDefault="00642273" w:rsidP="005C4970"/>
          <w:p w14:paraId="19C13090" w14:textId="77777777" w:rsidR="00642273" w:rsidRDefault="00642273" w:rsidP="005C4970"/>
          <w:p w14:paraId="2370B59E" w14:textId="77777777" w:rsidR="00642273" w:rsidRDefault="00642273" w:rsidP="005C4970"/>
          <w:p w14:paraId="35F435CE" w14:textId="77777777" w:rsidR="00642273" w:rsidRDefault="00642273" w:rsidP="005C4970"/>
          <w:p w14:paraId="74C0FDA5" w14:textId="77777777" w:rsidR="00642273" w:rsidRDefault="00642273" w:rsidP="005C4970"/>
          <w:p w14:paraId="2ACF8CAB" w14:textId="77777777" w:rsidR="00642273" w:rsidRDefault="00642273" w:rsidP="005C4970"/>
          <w:p w14:paraId="77543AFC" w14:textId="77777777" w:rsidR="00642273" w:rsidRDefault="00642273" w:rsidP="005C4970"/>
          <w:p w14:paraId="7567BE98" w14:textId="77777777" w:rsidR="00642273" w:rsidRDefault="00642273" w:rsidP="005C4970"/>
          <w:p w14:paraId="2807C089" w14:textId="77777777" w:rsidR="00642273" w:rsidRDefault="00642273" w:rsidP="005C4970"/>
          <w:p w14:paraId="4C72103A" w14:textId="77777777" w:rsidR="00642273" w:rsidRDefault="00642273" w:rsidP="005C4970"/>
          <w:p w14:paraId="4EE54D59" w14:textId="77777777" w:rsidR="00642273" w:rsidRPr="00632288" w:rsidRDefault="00642273" w:rsidP="005C4970"/>
        </w:tc>
      </w:tr>
      <w:tr w:rsidR="000D1D05" w:rsidRPr="00C620C9" w14:paraId="1B775D0C" w14:textId="77777777" w:rsidTr="00686614">
        <w:tc>
          <w:tcPr>
            <w:tcW w:w="534" w:type="dxa"/>
          </w:tcPr>
          <w:p w14:paraId="0515149C" w14:textId="77777777" w:rsidR="000D1D05" w:rsidRPr="00C620C9" w:rsidRDefault="000D1D05" w:rsidP="000D1D05"/>
        </w:tc>
        <w:tc>
          <w:tcPr>
            <w:tcW w:w="8788" w:type="dxa"/>
            <w:gridSpan w:val="2"/>
          </w:tcPr>
          <w:p w14:paraId="14C45574" w14:textId="77777777" w:rsidR="000D1D05" w:rsidRDefault="000D1D05" w:rsidP="000D1D05"/>
          <w:p w14:paraId="4B0F0022" w14:textId="77777777" w:rsidR="00642273" w:rsidRDefault="00373538" w:rsidP="000D1D05">
            <w:pPr>
              <w:pStyle w:val="ListParagraph"/>
              <w:numPr>
                <w:ilvl w:val="0"/>
                <w:numId w:val="18"/>
              </w:numPr>
            </w:pPr>
            <w:r>
              <w:t>Zoek van elk hok uit of</w:t>
            </w:r>
            <w:r w:rsidR="005C4970">
              <w:t xml:space="preserve"> het voldoet </w:t>
            </w:r>
            <w:r w:rsidR="000D1D05">
              <w:t>aan de minimale afmetingen en aan de minimale vloeroppervlakte? Licht je antwoord toe.</w:t>
            </w:r>
            <w:r w:rsidR="00BE496B">
              <w:br/>
            </w:r>
            <w:r w:rsidR="00BE496B">
              <w:br/>
            </w:r>
            <w:r w:rsidR="000D1D05">
              <w:t>……………………………………………………………………………………………………………………</w:t>
            </w:r>
            <w:r w:rsidR="00A21587">
              <w:t>..</w:t>
            </w:r>
            <w:r w:rsidR="000D1D05">
              <w:t>…</w:t>
            </w:r>
            <w:r w:rsidR="00BE496B">
              <w:br/>
            </w:r>
            <w:r w:rsidR="00BE496B">
              <w:br/>
            </w:r>
            <w:r w:rsidR="000D1D05">
              <w:t>…….………………………………………………………………………………………………………………</w:t>
            </w:r>
            <w:r w:rsidR="00A21587">
              <w:t>.</w:t>
            </w:r>
            <w:r w:rsidR="000D1D05">
              <w:t>…</w:t>
            </w:r>
            <w:r w:rsidR="00BE496B">
              <w:br/>
            </w:r>
            <w:r w:rsidR="00BE496B">
              <w:br/>
            </w:r>
            <w:r w:rsidR="000D1D05">
              <w:t>…………</w:t>
            </w:r>
            <w:r w:rsidR="00642273">
              <w:t>.…………………………………………………………………………………………………………</w:t>
            </w:r>
            <w:r w:rsidR="00A21587">
              <w:t>.</w:t>
            </w:r>
            <w:r w:rsidR="00642273">
              <w:t>…</w:t>
            </w:r>
          </w:p>
          <w:p w14:paraId="1984ECA6" w14:textId="77777777" w:rsidR="00642273" w:rsidRDefault="00642273" w:rsidP="000D1D05"/>
        </w:tc>
      </w:tr>
    </w:tbl>
    <w:p w14:paraId="4D394670" w14:textId="77777777" w:rsidR="00686614" w:rsidRDefault="00686614" w:rsidP="00114FA2"/>
    <w:p w14:paraId="29500F8E" w14:textId="77777777" w:rsidR="00DE1A6D" w:rsidRDefault="00DE1A6D" w:rsidP="00114FA2"/>
    <w:p w14:paraId="7F717E64" w14:textId="77777777" w:rsidR="00642273" w:rsidRDefault="00642273" w:rsidP="00114FA2"/>
    <w:p w14:paraId="400AD14B" w14:textId="77777777" w:rsidR="00642273" w:rsidRDefault="00642273" w:rsidP="00114FA2"/>
    <w:p w14:paraId="7A0BF399" w14:textId="77777777" w:rsidR="00642273" w:rsidRDefault="00642273" w:rsidP="00114FA2"/>
    <w:p w14:paraId="61DC3D42" w14:textId="77777777" w:rsidR="00642273" w:rsidRDefault="00642273" w:rsidP="00114FA2"/>
    <w:p w14:paraId="5927065C" w14:textId="77777777" w:rsidR="00B96FB3" w:rsidRDefault="00B96FB3" w:rsidP="00114FA2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513BA5" w14:paraId="70B6EE7E" w14:textId="77777777" w:rsidTr="00531CC2">
        <w:trPr>
          <w:trHeight w:val="1498"/>
        </w:trPr>
        <w:tc>
          <w:tcPr>
            <w:tcW w:w="276" w:type="dxa"/>
            <w:shd w:val="clear" w:color="auto" w:fill="F1F3E9"/>
          </w:tcPr>
          <w:p w14:paraId="492BDB27" w14:textId="77777777" w:rsidR="00513BA5" w:rsidRPr="00632288" w:rsidRDefault="00513BA5" w:rsidP="00114FA2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328337F1" w14:textId="77777777" w:rsidR="00DE1A6D" w:rsidRPr="00DE1A6D" w:rsidRDefault="00DE1A6D" w:rsidP="00114FA2">
            <w:pPr>
              <w:pStyle w:val="groenetekst"/>
              <w:rPr>
                <w:b/>
              </w:rPr>
            </w:pPr>
            <w:r w:rsidRPr="00DE1A6D">
              <w:rPr>
                <w:b/>
              </w:rPr>
              <w:t>Konijnenflat</w:t>
            </w:r>
          </w:p>
          <w:p w14:paraId="6F05EB0B" w14:textId="77777777" w:rsidR="002E67B8" w:rsidRDefault="00513BA5" w:rsidP="002E67B8">
            <w:pPr>
              <w:pStyle w:val="groenetekst"/>
            </w:pPr>
            <w:r>
              <w:t xml:space="preserve">De nieuwe konijnenflat </w:t>
            </w:r>
            <w:r w:rsidR="00E63559">
              <w:t xml:space="preserve">in de stadsboerderij </w:t>
            </w:r>
            <w:r w:rsidR="002E67B8">
              <w:t>wordt 75 cm diep.</w:t>
            </w:r>
          </w:p>
          <w:p w14:paraId="511704AC" w14:textId="77777777" w:rsidR="002E67B8" w:rsidRDefault="002E67B8" w:rsidP="002E67B8">
            <w:pPr>
              <w:pStyle w:val="groenetekst"/>
            </w:pPr>
            <w:r>
              <w:t xml:space="preserve">Er komen twee soorten </w:t>
            </w:r>
            <w:r w:rsidR="00513BA5">
              <w:t>hokken</w:t>
            </w:r>
            <w:r>
              <w:t xml:space="preserve">. </w:t>
            </w:r>
          </w:p>
          <w:p w14:paraId="7B1B281A" w14:textId="77777777" w:rsidR="002E67B8" w:rsidRDefault="00513BA5" w:rsidP="0062152C">
            <w:pPr>
              <w:pStyle w:val="groenetekst"/>
              <w:numPr>
                <w:ilvl w:val="0"/>
                <w:numId w:val="9"/>
              </w:numPr>
            </w:pPr>
            <w:r>
              <w:t xml:space="preserve">Op de onderste rij </w:t>
            </w:r>
            <w:r w:rsidR="00531CC2">
              <w:t>vier</w:t>
            </w:r>
            <w:r>
              <w:t xml:space="preserve"> hokken van 100 </w:t>
            </w:r>
            <w:r w:rsidR="00531CC2">
              <w:t xml:space="preserve">cm </w:t>
            </w:r>
            <w:r w:rsidR="002E67B8">
              <w:t>breed en</w:t>
            </w:r>
            <w:r>
              <w:t xml:space="preserve"> 70</w:t>
            </w:r>
            <w:r w:rsidR="00531CC2">
              <w:t xml:space="preserve"> cm</w:t>
            </w:r>
            <w:r w:rsidR="00E146C0">
              <w:t xml:space="preserve"> </w:t>
            </w:r>
            <w:r w:rsidR="002E67B8">
              <w:t xml:space="preserve">hoog </w:t>
            </w:r>
          </w:p>
          <w:p w14:paraId="5BDE63AE" w14:textId="77777777" w:rsidR="001A7622" w:rsidRDefault="00E146C0" w:rsidP="001A7622">
            <w:pPr>
              <w:pStyle w:val="groenetekst"/>
              <w:numPr>
                <w:ilvl w:val="0"/>
                <w:numId w:val="9"/>
              </w:numPr>
            </w:pPr>
            <w:r>
              <w:t>Daarboven</w:t>
            </w:r>
            <w:r w:rsidR="00531CC2">
              <w:t xml:space="preserve"> </w:t>
            </w:r>
            <w:r>
              <w:t>twee</w:t>
            </w:r>
            <w:r w:rsidR="00531CC2">
              <w:t xml:space="preserve"> rijen met elk vijf hokken van 80 cm </w:t>
            </w:r>
            <w:r w:rsidR="002E67B8">
              <w:t>breed</w:t>
            </w:r>
            <w:r w:rsidR="00531CC2">
              <w:t xml:space="preserve"> </w:t>
            </w:r>
            <w:r w:rsidR="002E67B8">
              <w:t>en</w:t>
            </w:r>
            <w:r w:rsidR="00531CC2">
              <w:t xml:space="preserve"> </w:t>
            </w:r>
            <w:r>
              <w:t>5</w:t>
            </w:r>
            <w:r w:rsidR="006711F4">
              <w:t>0</w:t>
            </w:r>
            <w:r w:rsidR="00531CC2">
              <w:t xml:space="preserve"> cm</w:t>
            </w:r>
            <w:r w:rsidR="00741578">
              <w:t xml:space="preserve"> </w:t>
            </w:r>
            <w:r w:rsidR="002E67B8">
              <w:t>hoog.</w:t>
            </w:r>
          </w:p>
          <w:p w14:paraId="2A96B7C4" w14:textId="77777777" w:rsidR="001A7622" w:rsidRDefault="001A7622" w:rsidP="001A7622">
            <w:pPr>
              <w:pStyle w:val="groenetekst"/>
            </w:pPr>
          </w:p>
          <w:p w14:paraId="7DA2FC53" w14:textId="73149D30" w:rsidR="005D278D" w:rsidRPr="00632288" w:rsidRDefault="005D278D" w:rsidP="001A7622">
            <w:pPr>
              <w:pStyle w:val="groenetekst"/>
            </w:pPr>
            <w:r>
              <w:t>In elk hok mag 1 konijn.</w:t>
            </w:r>
          </w:p>
        </w:tc>
      </w:tr>
    </w:tbl>
    <w:p w14:paraId="34E838CE" w14:textId="77777777" w:rsidR="000D1D05" w:rsidRDefault="000D1D05" w:rsidP="00BE496B"/>
    <w:p w14:paraId="4BD8195E" w14:textId="77777777" w:rsidR="00642273" w:rsidRDefault="00642273" w:rsidP="00121EC2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E62EA" w:rsidRPr="00C620C9" w14:paraId="6CC42AED" w14:textId="77777777" w:rsidTr="00121EC2">
        <w:tc>
          <w:tcPr>
            <w:tcW w:w="534" w:type="dxa"/>
          </w:tcPr>
          <w:p w14:paraId="3C51FF85" w14:textId="77777777" w:rsidR="00FE62EA" w:rsidRPr="00C620C9" w:rsidRDefault="00FE62EA" w:rsidP="00FE62EA">
            <w:pPr>
              <w:pStyle w:val="Opgave"/>
            </w:pPr>
          </w:p>
        </w:tc>
        <w:tc>
          <w:tcPr>
            <w:tcW w:w="8788" w:type="dxa"/>
          </w:tcPr>
          <w:p w14:paraId="30C45906" w14:textId="77777777" w:rsidR="00FE62EA" w:rsidRDefault="00531CC2" w:rsidP="0062152C">
            <w:pPr>
              <w:pStyle w:val="ListParagraph"/>
              <w:numPr>
                <w:ilvl w:val="0"/>
                <w:numId w:val="3"/>
              </w:numPr>
            </w:pPr>
            <w:r>
              <w:t>Hoeveel konijnen passen er in deze nieuwe konijnenflat?</w:t>
            </w:r>
          </w:p>
          <w:p w14:paraId="77980E7F" w14:textId="77777777" w:rsidR="00531CC2" w:rsidRDefault="00531CC2" w:rsidP="00531CC2">
            <w:pPr>
              <w:pStyle w:val="ListParagraph"/>
              <w:ind w:left="360"/>
            </w:pPr>
          </w:p>
          <w:p w14:paraId="1F711DBE" w14:textId="77777777" w:rsidR="00531CC2" w:rsidRDefault="00531CC2" w:rsidP="00531CC2">
            <w:pPr>
              <w:pStyle w:val="ListParagraph"/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518EC263" w14:textId="77777777" w:rsidR="00531CC2" w:rsidRPr="00632288" w:rsidRDefault="00531CC2" w:rsidP="00531CC2">
            <w:pPr>
              <w:pStyle w:val="ListParagraph"/>
            </w:pPr>
          </w:p>
        </w:tc>
      </w:tr>
      <w:tr w:rsidR="00FE62EA" w:rsidRPr="00C620C9" w14:paraId="04F08F8A" w14:textId="77777777" w:rsidTr="00121EC2">
        <w:tc>
          <w:tcPr>
            <w:tcW w:w="534" w:type="dxa"/>
          </w:tcPr>
          <w:p w14:paraId="3CAFB392" w14:textId="77777777" w:rsidR="00FE62EA" w:rsidRPr="00C620C9" w:rsidRDefault="00FE62EA" w:rsidP="00FE62EA"/>
        </w:tc>
        <w:tc>
          <w:tcPr>
            <w:tcW w:w="8788" w:type="dxa"/>
          </w:tcPr>
          <w:p w14:paraId="3B88AA0D" w14:textId="3D65A9EB" w:rsidR="000D1D05" w:rsidRPr="00C620C9" w:rsidRDefault="00531CC2" w:rsidP="005D278D">
            <w:pPr>
              <w:pStyle w:val="ListParagraph"/>
              <w:numPr>
                <w:ilvl w:val="0"/>
                <w:numId w:val="3"/>
              </w:numPr>
            </w:pPr>
            <w:r>
              <w:t xml:space="preserve">Maak hieronder met potlood en liniaal een tekening </w:t>
            </w:r>
            <w:r w:rsidR="00642273">
              <w:t xml:space="preserve">op schaal </w:t>
            </w:r>
            <w:r>
              <w:t xml:space="preserve">van </w:t>
            </w:r>
            <w:r w:rsidR="00642273">
              <w:t>het vooraanzicht</w:t>
            </w:r>
            <w:r>
              <w:t xml:space="preserve"> van deze konijnenflat. </w:t>
            </w:r>
            <w:r w:rsidR="00642273">
              <w:t>Gebruik schaal 1 op 2</w:t>
            </w:r>
            <w:r w:rsidR="005D278D">
              <w:t>0.</w:t>
            </w:r>
            <w:r w:rsidR="00642273">
              <w:t>.</w:t>
            </w:r>
            <w:r w:rsidR="00642273">
              <w:br/>
            </w:r>
            <w:r>
              <w:t xml:space="preserve">Schrijf de </w:t>
            </w:r>
            <w:r w:rsidR="005C4970">
              <w:t xml:space="preserve">echte </w:t>
            </w:r>
            <w:r>
              <w:t xml:space="preserve">maten erbij. </w:t>
            </w:r>
          </w:p>
        </w:tc>
      </w:tr>
    </w:tbl>
    <w:p w14:paraId="1BBF5A4E" w14:textId="77777777" w:rsidR="001A7622" w:rsidRDefault="001A7622" w:rsidP="001A7622"/>
    <w:p w14:paraId="16F82C85" w14:textId="77777777" w:rsidR="001A7622" w:rsidRDefault="001A7622">
      <w:r>
        <w:br w:type="page"/>
      </w:r>
    </w:p>
    <w:p w14:paraId="49D0970C" w14:textId="77777777" w:rsidR="00026F1F" w:rsidRDefault="00C50190" w:rsidP="00C50190">
      <w:pPr>
        <w:pStyle w:val="Heading2"/>
      </w:pPr>
      <w:r>
        <w:lastRenderedPageBreak/>
        <w:t>Kosten</w:t>
      </w:r>
    </w:p>
    <w:p w14:paraId="623F920E" w14:textId="77777777" w:rsidR="00026F1F" w:rsidRPr="003000A6" w:rsidRDefault="00026F1F" w:rsidP="00665044">
      <w:pPr>
        <w:rPr>
          <w:sz w:val="18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5474"/>
        <w:gridCol w:w="2977"/>
      </w:tblGrid>
      <w:tr w:rsidR="00E146C0" w14:paraId="5A92D32B" w14:textId="77777777" w:rsidTr="00026F1F">
        <w:trPr>
          <w:trHeight w:val="1498"/>
        </w:trPr>
        <w:tc>
          <w:tcPr>
            <w:tcW w:w="276" w:type="dxa"/>
            <w:shd w:val="clear" w:color="auto" w:fill="F1F3E9"/>
          </w:tcPr>
          <w:p w14:paraId="3BD3161A" w14:textId="77777777" w:rsidR="00E146C0" w:rsidRPr="00632288" w:rsidRDefault="00E146C0" w:rsidP="00531CC2">
            <w:pPr>
              <w:pStyle w:val="groenetekst"/>
            </w:pPr>
          </w:p>
        </w:tc>
        <w:tc>
          <w:tcPr>
            <w:tcW w:w="5474" w:type="dxa"/>
            <w:shd w:val="clear" w:color="auto" w:fill="F1F3E9"/>
          </w:tcPr>
          <w:p w14:paraId="2C03B651" w14:textId="77777777" w:rsidR="00026F1F" w:rsidRDefault="00E146C0" w:rsidP="00026F1F">
            <w:pPr>
              <w:pStyle w:val="groenetekst"/>
            </w:pPr>
            <w:r>
              <w:t>De opvang voor een klein of middelgroot konijn gaat €</w:t>
            </w:r>
            <w:r w:rsidR="00BE496B">
              <w:t xml:space="preserve"> </w:t>
            </w:r>
            <w:r>
              <w:t xml:space="preserve">2,50 per dag kosten. Daar zit voer </w:t>
            </w:r>
            <w:r w:rsidR="00026F1F">
              <w:t xml:space="preserve">(hooi, groenvoer, </w:t>
            </w:r>
            <w:proofErr w:type="spellStart"/>
            <w:r w:rsidR="00026F1F">
              <w:t>biks</w:t>
            </w:r>
            <w:proofErr w:type="spellEnd"/>
            <w:r w:rsidR="00026F1F">
              <w:t xml:space="preserve">) </w:t>
            </w:r>
            <w:r>
              <w:t xml:space="preserve">en verzorging bij. </w:t>
            </w:r>
          </w:p>
          <w:p w14:paraId="25761738" w14:textId="77777777" w:rsidR="00E146C0" w:rsidRDefault="00E146C0" w:rsidP="00026F1F">
            <w:pPr>
              <w:pStyle w:val="groenetekst"/>
            </w:pPr>
            <w:r>
              <w:t>Grote konijnen kunnen niet worden opgevangen</w:t>
            </w:r>
            <w:r w:rsidR="00BE496B">
              <w:t>.</w:t>
            </w:r>
          </w:p>
        </w:tc>
        <w:tc>
          <w:tcPr>
            <w:tcW w:w="2977" w:type="dxa"/>
            <w:shd w:val="clear" w:color="auto" w:fill="F1F3E9"/>
          </w:tcPr>
          <w:p w14:paraId="3E65985C" w14:textId="77777777" w:rsidR="00E146C0" w:rsidRPr="00632288" w:rsidRDefault="005C5F8F" w:rsidP="00993951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8428F7" wp14:editId="7B2467D0">
                  <wp:extent cx="1386450" cy="926732"/>
                  <wp:effectExtent l="19050" t="0" r="4200" b="0"/>
                  <wp:docPr id="3" name="Picture 2" descr="konijnbeeld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ijnbeeldbank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84" cy="92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BF8FA" w14:textId="77777777" w:rsidR="00026F1F" w:rsidRDefault="00026F1F" w:rsidP="00BE496B"/>
    <w:p w14:paraId="3F4B7F4A" w14:textId="77777777" w:rsidR="00BE496B" w:rsidRDefault="00BE496B" w:rsidP="00026F1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26F1F" w:rsidRPr="008F13C1" w14:paraId="375ED11C" w14:textId="77777777" w:rsidTr="00026F1F">
        <w:tc>
          <w:tcPr>
            <w:tcW w:w="534" w:type="dxa"/>
          </w:tcPr>
          <w:p w14:paraId="4E5F0602" w14:textId="77777777" w:rsidR="00026F1F" w:rsidRPr="00700E0C" w:rsidRDefault="00026F1F" w:rsidP="00026F1F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2E76698C" w14:textId="77777777" w:rsidR="00026F1F" w:rsidRPr="00C620C9" w:rsidRDefault="00026F1F" w:rsidP="00026F1F">
            <w:pPr>
              <w:pStyle w:val="ListParagraph"/>
              <w:numPr>
                <w:ilvl w:val="0"/>
                <w:numId w:val="8"/>
              </w:numPr>
            </w:pPr>
            <w:r>
              <w:t>Als alle hokken bezet zijn</w:t>
            </w:r>
            <w:r w:rsidR="00373538">
              <w:t>,</w:t>
            </w:r>
            <w:r>
              <w:t xml:space="preserve"> hoeveel geld komt er dan per dag binnen?</w:t>
            </w:r>
            <w:r w:rsidR="00BE496B">
              <w:br/>
            </w:r>
            <w:r w:rsidR="00BE496B">
              <w:br/>
            </w:r>
            <w:r w:rsidRPr="00C620C9">
              <w:t>………………………………………………………………………………………………………………………</w:t>
            </w:r>
          </w:p>
          <w:p w14:paraId="0FBBEC24" w14:textId="77777777" w:rsidR="00026F1F" w:rsidRPr="008F13C1" w:rsidRDefault="00026F1F" w:rsidP="00026F1F">
            <w:pPr>
              <w:ind w:left="360"/>
            </w:pPr>
          </w:p>
        </w:tc>
      </w:tr>
      <w:tr w:rsidR="00026F1F" w:rsidRPr="008F13C1" w14:paraId="741E45A7" w14:textId="77777777" w:rsidTr="00026F1F">
        <w:tc>
          <w:tcPr>
            <w:tcW w:w="534" w:type="dxa"/>
          </w:tcPr>
          <w:p w14:paraId="4B88E335" w14:textId="77777777" w:rsidR="00026F1F" w:rsidRDefault="00026F1F" w:rsidP="00026F1F"/>
        </w:tc>
        <w:tc>
          <w:tcPr>
            <w:tcW w:w="8754" w:type="dxa"/>
          </w:tcPr>
          <w:p w14:paraId="5D813F65" w14:textId="77777777" w:rsidR="00026F1F" w:rsidRPr="00C620C9" w:rsidRDefault="00026F1F" w:rsidP="00026F1F">
            <w:pPr>
              <w:pStyle w:val="ListParagraph"/>
              <w:numPr>
                <w:ilvl w:val="0"/>
                <w:numId w:val="8"/>
              </w:numPr>
            </w:pPr>
            <w:r>
              <w:t>Wat moet er volgens jou allemaal betaald worden van dit geld?</w:t>
            </w:r>
            <w:r w:rsidR="00BE496B">
              <w:br/>
            </w:r>
            <w:r w:rsidR="00BE496B">
              <w:br/>
            </w:r>
            <w:r w:rsidRPr="00C620C9">
              <w:t>………………………………………………………………………………………………………………………</w:t>
            </w:r>
            <w:r w:rsidR="00BE496B">
              <w:br/>
            </w:r>
            <w:r w:rsidR="00BE496B">
              <w:br/>
            </w:r>
            <w:r w:rsidRPr="00C620C9">
              <w:t>………………………………………………………………………………………………………………………</w:t>
            </w:r>
          </w:p>
          <w:p w14:paraId="4269E90C" w14:textId="77777777" w:rsidR="00026F1F" w:rsidRDefault="00026F1F" w:rsidP="00026F1F"/>
        </w:tc>
      </w:tr>
      <w:tr w:rsidR="00026F1F" w:rsidRPr="008F13C1" w14:paraId="7A4E3C7B" w14:textId="77777777" w:rsidTr="00026F1F">
        <w:tc>
          <w:tcPr>
            <w:tcW w:w="534" w:type="dxa"/>
          </w:tcPr>
          <w:p w14:paraId="4862FEC5" w14:textId="77777777" w:rsidR="00026F1F" w:rsidRDefault="00026F1F" w:rsidP="00026F1F"/>
        </w:tc>
        <w:tc>
          <w:tcPr>
            <w:tcW w:w="8754" w:type="dxa"/>
          </w:tcPr>
          <w:p w14:paraId="18D4A303" w14:textId="77777777" w:rsidR="00026F1F" w:rsidRDefault="00026F1F" w:rsidP="00D1274C">
            <w:pPr>
              <w:pStyle w:val="ListParagraph"/>
              <w:numPr>
                <w:ilvl w:val="0"/>
                <w:numId w:val="8"/>
              </w:numPr>
            </w:pPr>
            <w:r>
              <w:t xml:space="preserve">Zoek op internet of in een catalogus de prijzen op van alles dat je bij vraag b. hebt opgeschreven. </w:t>
            </w:r>
            <w:r w:rsidR="00642273">
              <w:t>Noteer het in een overzichtelijke tabel.</w:t>
            </w:r>
          </w:p>
          <w:p w14:paraId="307E5C98" w14:textId="77777777" w:rsidR="00642273" w:rsidRDefault="00642273" w:rsidP="00642273">
            <w:pPr>
              <w:pStyle w:val="ListParagraph"/>
              <w:ind w:left="360"/>
            </w:pPr>
          </w:p>
          <w:tbl>
            <w:tblPr>
              <w:tblStyle w:val="TableGrid"/>
              <w:tblW w:w="7715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612"/>
              <w:gridCol w:w="2595"/>
              <w:gridCol w:w="2508"/>
            </w:tblGrid>
            <w:tr w:rsidR="00026F1F" w14:paraId="4B991948" w14:textId="77777777" w:rsidTr="00026F1F">
              <w:tc>
                <w:tcPr>
                  <w:tcW w:w="2612" w:type="dxa"/>
                </w:tcPr>
                <w:p w14:paraId="7AB2F707" w14:textId="77777777" w:rsidR="00026F1F" w:rsidRDefault="00026F1F" w:rsidP="00026F1F">
                  <w:pPr>
                    <w:pStyle w:val="ListParagraph"/>
                    <w:ind w:left="0"/>
                  </w:pPr>
                  <w:r>
                    <w:t>Wat?</w:t>
                  </w:r>
                </w:p>
              </w:tc>
              <w:tc>
                <w:tcPr>
                  <w:tcW w:w="2595" w:type="dxa"/>
                </w:tcPr>
                <w:p w14:paraId="3EBBB025" w14:textId="77777777" w:rsidR="00026F1F" w:rsidRDefault="00026F1F" w:rsidP="00026F1F">
                  <w:pPr>
                    <w:pStyle w:val="ListParagraph"/>
                    <w:ind w:left="0"/>
                  </w:pPr>
                  <w:r>
                    <w:t xml:space="preserve">Prijs </w:t>
                  </w:r>
                  <w:r w:rsidR="00642273">
                    <w:t xml:space="preserve">…….. </w:t>
                  </w:r>
                  <w:r>
                    <w:t>per</w:t>
                  </w:r>
                  <w:r w:rsidR="00642273">
                    <w:t xml:space="preserve"> </w:t>
                  </w:r>
                  <w:r>
                    <w:t>…</w:t>
                  </w:r>
                  <w:r w:rsidR="00642273">
                    <w:t>……..</w:t>
                  </w:r>
                </w:p>
              </w:tc>
              <w:tc>
                <w:tcPr>
                  <w:tcW w:w="2508" w:type="dxa"/>
                </w:tcPr>
                <w:p w14:paraId="416144CC" w14:textId="77777777" w:rsidR="00026F1F" w:rsidRDefault="00026F1F" w:rsidP="00642273">
                  <w:pPr>
                    <w:pStyle w:val="ListParagraph"/>
                    <w:ind w:left="0"/>
                  </w:pPr>
                  <w:r>
                    <w:t>Hoeveel</w:t>
                  </w:r>
                  <w:r w:rsidR="00642273">
                    <w:t xml:space="preserve"> nodig?</w:t>
                  </w:r>
                </w:p>
              </w:tc>
            </w:tr>
            <w:tr w:rsidR="00026F1F" w14:paraId="0C349A2C" w14:textId="77777777" w:rsidTr="00026F1F">
              <w:tc>
                <w:tcPr>
                  <w:tcW w:w="2612" w:type="dxa"/>
                </w:tcPr>
                <w:p w14:paraId="4B6BAA75" w14:textId="77777777" w:rsidR="00026F1F" w:rsidRDefault="00026F1F" w:rsidP="00026F1F">
                  <w:pPr>
                    <w:pStyle w:val="ListParagraph"/>
                    <w:ind w:left="0"/>
                  </w:pPr>
                </w:p>
                <w:p w14:paraId="7C773965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  <w:tc>
                <w:tcPr>
                  <w:tcW w:w="2595" w:type="dxa"/>
                </w:tcPr>
                <w:p w14:paraId="04E1D14E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  <w:tc>
                <w:tcPr>
                  <w:tcW w:w="2508" w:type="dxa"/>
                </w:tcPr>
                <w:p w14:paraId="66274951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</w:tr>
            <w:tr w:rsidR="00026F1F" w14:paraId="3F47DD1D" w14:textId="77777777" w:rsidTr="00026F1F">
              <w:tc>
                <w:tcPr>
                  <w:tcW w:w="2612" w:type="dxa"/>
                </w:tcPr>
                <w:p w14:paraId="590B331E" w14:textId="77777777" w:rsidR="00026F1F" w:rsidRDefault="00026F1F" w:rsidP="00026F1F">
                  <w:pPr>
                    <w:pStyle w:val="ListParagraph"/>
                    <w:ind w:left="0"/>
                  </w:pPr>
                </w:p>
                <w:p w14:paraId="1DB4FB63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  <w:tc>
                <w:tcPr>
                  <w:tcW w:w="2595" w:type="dxa"/>
                </w:tcPr>
                <w:p w14:paraId="431CD79C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  <w:tc>
                <w:tcPr>
                  <w:tcW w:w="2508" w:type="dxa"/>
                </w:tcPr>
                <w:p w14:paraId="448862EC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</w:tr>
            <w:tr w:rsidR="00026F1F" w14:paraId="032F2DB1" w14:textId="77777777" w:rsidTr="00026F1F">
              <w:tc>
                <w:tcPr>
                  <w:tcW w:w="2612" w:type="dxa"/>
                </w:tcPr>
                <w:p w14:paraId="42FA7228" w14:textId="77777777" w:rsidR="00026F1F" w:rsidRDefault="00026F1F" w:rsidP="00026F1F">
                  <w:pPr>
                    <w:pStyle w:val="ListParagraph"/>
                    <w:ind w:left="0"/>
                  </w:pPr>
                </w:p>
                <w:p w14:paraId="1CFA5375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  <w:tc>
                <w:tcPr>
                  <w:tcW w:w="2595" w:type="dxa"/>
                </w:tcPr>
                <w:p w14:paraId="4A606AB2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  <w:tc>
                <w:tcPr>
                  <w:tcW w:w="2508" w:type="dxa"/>
                </w:tcPr>
                <w:p w14:paraId="6FEA1B88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</w:tr>
            <w:tr w:rsidR="00026F1F" w14:paraId="54A35082" w14:textId="77777777" w:rsidTr="00026F1F">
              <w:tc>
                <w:tcPr>
                  <w:tcW w:w="2612" w:type="dxa"/>
                </w:tcPr>
                <w:p w14:paraId="43F88763" w14:textId="77777777" w:rsidR="00026F1F" w:rsidRDefault="00026F1F" w:rsidP="00026F1F">
                  <w:pPr>
                    <w:pStyle w:val="ListParagraph"/>
                    <w:ind w:left="0"/>
                  </w:pPr>
                </w:p>
                <w:p w14:paraId="306EC1A0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  <w:tc>
                <w:tcPr>
                  <w:tcW w:w="2595" w:type="dxa"/>
                </w:tcPr>
                <w:p w14:paraId="2406EDBE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  <w:tc>
                <w:tcPr>
                  <w:tcW w:w="2508" w:type="dxa"/>
                </w:tcPr>
                <w:p w14:paraId="38DB6AF7" w14:textId="77777777" w:rsidR="00026F1F" w:rsidRDefault="00026F1F" w:rsidP="00026F1F">
                  <w:pPr>
                    <w:pStyle w:val="ListParagraph"/>
                    <w:ind w:left="0"/>
                  </w:pPr>
                </w:p>
              </w:tc>
            </w:tr>
          </w:tbl>
          <w:p w14:paraId="18546FB5" w14:textId="77777777" w:rsidR="00026F1F" w:rsidRDefault="00026F1F" w:rsidP="00026F1F">
            <w:pPr>
              <w:pStyle w:val="ListParagraph"/>
              <w:ind w:left="360"/>
            </w:pPr>
          </w:p>
        </w:tc>
      </w:tr>
      <w:tr w:rsidR="000D1D05" w:rsidRPr="008F13C1" w14:paraId="74D29D0A" w14:textId="77777777" w:rsidTr="00026F1F">
        <w:tc>
          <w:tcPr>
            <w:tcW w:w="534" w:type="dxa"/>
          </w:tcPr>
          <w:p w14:paraId="267330B3" w14:textId="77777777" w:rsidR="000D1D05" w:rsidRDefault="000D1D05" w:rsidP="00026F1F"/>
        </w:tc>
        <w:tc>
          <w:tcPr>
            <w:tcW w:w="8754" w:type="dxa"/>
          </w:tcPr>
          <w:p w14:paraId="2C1FF9CD" w14:textId="77777777" w:rsidR="000D1D05" w:rsidRDefault="000D1D05" w:rsidP="000D1D05">
            <w:pPr>
              <w:pStyle w:val="ListParagraph"/>
              <w:ind w:left="360"/>
            </w:pPr>
          </w:p>
          <w:p w14:paraId="61BEFED8" w14:textId="77777777" w:rsidR="000D1D05" w:rsidRDefault="000D1D05" w:rsidP="000D1D05">
            <w:pPr>
              <w:pStyle w:val="ListParagraph"/>
              <w:ind w:left="360"/>
            </w:pPr>
            <w:r>
              <w:t>Vergelijk de resultaten met de klas</w:t>
            </w:r>
          </w:p>
          <w:p w14:paraId="77438858" w14:textId="77777777" w:rsidR="000D1D05" w:rsidRDefault="000D1D05" w:rsidP="000D1D05">
            <w:pPr>
              <w:pStyle w:val="ListParagraph"/>
              <w:ind w:left="360"/>
            </w:pPr>
          </w:p>
        </w:tc>
      </w:tr>
      <w:tr w:rsidR="00026F1F" w:rsidRPr="008F13C1" w14:paraId="5A6C7238" w14:textId="77777777" w:rsidTr="00026F1F">
        <w:tc>
          <w:tcPr>
            <w:tcW w:w="534" w:type="dxa"/>
          </w:tcPr>
          <w:p w14:paraId="4EDF7940" w14:textId="77777777" w:rsidR="00026F1F" w:rsidRDefault="00026F1F" w:rsidP="00026F1F"/>
        </w:tc>
        <w:tc>
          <w:tcPr>
            <w:tcW w:w="8754" w:type="dxa"/>
          </w:tcPr>
          <w:p w14:paraId="6E3B6663" w14:textId="05676180" w:rsidR="00D1274C" w:rsidRDefault="00D1274C" w:rsidP="00D1274C">
            <w:pPr>
              <w:pStyle w:val="ListParagraph"/>
              <w:numPr>
                <w:ilvl w:val="0"/>
                <w:numId w:val="8"/>
              </w:numPr>
            </w:pPr>
            <w:r>
              <w:t>Vind jij €</w:t>
            </w:r>
            <w:r w:rsidR="00373538">
              <w:t xml:space="preserve"> </w:t>
            </w:r>
            <w:r>
              <w:t xml:space="preserve">2,50 per konijn per dag een goed bedrag voor de vakantieopvang? </w:t>
            </w:r>
          </w:p>
          <w:p w14:paraId="77D3D182" w14:textId="77777777" w:rsidR="00642273" w:rsidRDefault="00642273" w:rsidP="00D1274C">
            <w:pPr>
              <w:pStyle w:val="ListParagraph"/>
              <w:ind w:left="360"/>
            </w:pPr>
          </w:p>
          <w:p w14:paraId="141957A6" w14:textId="6A142651" w:rsidR="00642273" w:rsidRDefault="00373538" w:rsidP="00BE496B">
            <w:pPr>
              <w:pStyle w:val="ListParagraph"/>
              <w:ind w:left="360"/>
            </w:pPr>
            <w:r>
              <w:t xml:space="preserve">Ik vind </w:t>
            </w:r>
            <w:r w:rsidR="00D1274C">
              <w:t>€</w:t>
            </w:r>
            <w:r>
              <w:t xml:space="preserve"> </w:t>
            </w:r>
            <w:r w:rsidR="00D1274C">
              <w:t>2,50 wel/niet een goed bedrag, want ………………………………………..</w:t>
            </w:r>
          </w:p>
          <w:p w14:paraId="2B4432AE" w14:textId="77777777" w:rsidR="00D1274C" w:rsidRDefault="00D1274C" w:rsidP="00D1274C">
            <w:pPr>
              <w:pStyle w:val="ListParagraph"/>
              <w:ind w:left="360"/>
            </w:pPr>
          </w:p>
          <w:p w14:paraId="7258F99A" w14:textId="77777777" w:rsidR="00D1274C" w:rsidRDefault="00D1274C" w:rsidP="000D1D05">
            <w:pPr>
              <w:pStyle w:val="ListParagraph"/>
              <w:ind w:left="360"/>
            </w:pPr>
            <w:r>
              <w:t>…………………………………………………………………………………………………………………</w:t>
            </w:r>
          </w:p>
        </w:tc>
      </w:tr>
    </w:tbl>
    <w:p w14:paraId="0D66B021" w14:textId="77777777" w:rsidR="00FE62EA" w:rsidRDefault="00FE62EA" w:rsidP="00D1274C"/>
    <w:p w14:paraId="377F970A" w14:textId="77777777" w:rsidR="00B96FB3" w:rsidRDefault="00B96FB3" w:rsidP="00D1274C"/>
    <w:p w14:paraId="34D22530" w14:textId="77777777" w:rsidR="00B96FB3" w:rsidRDefault="00B96FB3" w:rsidP="00D1274C"/>
    <w:p w14:paraId="7CE97202" w14:textId="77777777" w:rsidR="00B96FB3" w:rsidRDefault="00B96FB3" w:rsidP="00D1274C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0169C7" w14:paraId="6102DD63" w14:textId="77777777" w:rsidTr="000169C7">
        <w:trPr>
          <w:trHeight w:val="1498"/>
        </w:trPr>
        <w:tc>
          <w:tcPr>
            <w:tcW w:w="276" w:type="dxa"/>
            <w:shd w:val="clear" w:color="auto" w:fill="F1F3E9"/>
          </w:tcPr>
          <w:p w14:paraId="22C7B32F" w14:textId="77777777" w:rsidR="000169C7" w:rsidRPr="00632288" w:rsidRDefault="000169C7" w:rsidP="000169C7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6231E0AC" w14:textId="77777777" w:rsidR="0058592D" w:rsidRDefault="000169C7" w:rsidP="009109EC">
            <w:pPr>
              <w:pStyle w:val="groenetekst"/>
            </w:pPr>
            <w:r>
              <w:t xml:space="preserve">De vakantieopvang is alleen open in de schoolvakanties. Hieronder zie je de </w:t>
            </w:r>
            <w:r w:rsidR="0058592D">
              <w:t xml:space="preserve">data voor de </w:t>
            </w:r>
            <w:r>
              <w:t xml:space="preserve">schoolvakanties </w:t>
            </w:r>
            <w:r w:rsidR="0058592D">
              <w:t>van 2</w:t>
            </w:r>
            <w:r>
              <w:t>011/2012</w:t>
            </w:r>
            <w:r w:rsidR="009109EC">
              <w:t>.</w:t>
            </w:r>
            <w:r w:rsidR="0058592D">
              <w:t xml:space="preserve"> De stadsboerderij ligt in </w:t>
            </w:r>
            <w:r w:rsidR="000D1D05">
              <w:t>regio Midden</w:t>
            </w:r>
            <w:r w:rsidR="00741578">
              <w:t>.</w:t>
            </w:r>
          </w:p>
          <w:p w14:paraId="2E851514" w14:textId="77777777" w:rsidR="0058592D" w:rsidRDefault="0058592D" w:rsidP="009109EC">
            <w:pPr>
              <w:pStyle w:val="groenetekst"/>
            </w:pPr>
          </w:p>
          <w:p w14:paraId="42867E00" w14:textId="77777777" w:rsidR="009109EC" w:rsidRDefault="0058592D" w:rsidP="005377E7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EAF9FD5" wp14:editId="72937F39">
                  <wp:extent cx="4171950" cy="5029200"/>
                  <wp:effectExtent l="19050" t="19050" r="19050" b="19050"/>
                  <wp:docPr id="8" name="Picture 7" descr="schoolvakant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vakanties.jpg"/>
                          <pic:cNvPicPr/>
                        </pic:nvPicPr>
                        <pic:blipFill>
                          <a:blip r:embed="rId23" cstate="print"/>
                          <a:srcRect b="14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502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CA8C2" w14:textId="77777777" w:rsidR="003000A6" w:rsidRPr="00632288" w:rsidRDefault="003000A6" w:rsidP="005377E7">
            <w:pPr>
              <w:pStyle w:val="groenetekst"/>
              <w:jc w:val="center"/>
            </w:pPr>
          </w:p>
        </w:tc>
      </w:tr>
    </w:tbl>
    <w:p w14:paraId="45F400AC" w14:textId="77777777" w:rsidR="00FE62EA" w:rsidRDefault="00FE62EA" w:rsidP="006471AB"/>
    <w:p w14:paraId="3CCA9AEE" w14:textId="77777777" w:rsidR="00FE62EA" w:rsidRDefault="00FE62EA" w:rsidP="00421D2B">
      <w:pPr>
        <w:pStyle w:val="streepje"/>
      </w:pPr>
    </w:p>
    <w:tbl>
      <w:tblPr>
        <w:tblW w:w="9297" w:type="dxa"/>
        <w:tblLayout w:type="fixed"/>
        <w:tblLook w:val="04A0" w:firstRow="1" w:lastRow="0" w:firstColumn="1" w:lastColumn="0" w:noHBand="0" w:noVBand="1"/>
      </w:tblPr>
      <w:tblGrid>
        <w:gridCol w:w="535"/>
        <w:gridCol w:w="8762"/>
      </w:tblGrid>
      <w:tr w:rsidR="00296782" w:rsidRPr="008F13C1" w14:paraId="66E604E4" w14:textId="77777777" w:rsidTr="007C4298">
        <w:tc>
          <w:tcPr>
            <w:tcW w:w="535" w:type="dxa"/>
          </w:tcPr>
          <w:p w14:paraId="43A66B23" w14:textId="77777777" w:rsidR="00296782" w:rsidRPr="00700E0C" w:rsidRDefault="00296782" w:rsidP="00296782">
            <w:pPr>
              <w:pStyle w:val="Opgave"/>
            </w:pPr>
            <w:r>
              <w:br w:type="page"/>
            </w:r>
          </w:p>
        </w:tc>
        <w:tc>
          <w:tcPr>
            <w:tcW w:w="8762" w:type="dxa"/>
          </w:tcPr>
          <w:p w14:paraId="6268ECEA" w14:textId="220EE1D2" w:rsidR="00425896" w:rsidRDefault="00D1274C" w:rsidP="00296782">
            <w:pPr>
              <w:pStyle w:val="ListParagraph"/>
              <w:numPr>
                <w:ilvl w:val="0"/>
                <w:numId w:val="4"/>
              </w:numPr>
            </w:pPr>
            <w:r>
              <w:t>Bereken</w:t>
            </w:r>
            <w:r w:rsidR="00296782">
              <w:t xml:space="preserve"> hoeveel dagen per jaar de vakantieopvang voor </w:t>
            </w:r>
            <w:r w:rsidR="000D1D05">
              <w:t>konijnen in</w:t>
            </w:r>
            <w:r w:rsidR="00425896">
              <w:t xml:space="preserve"> de stadsboerderij open is</w:t>
            </w:r>
            <w:r w:rsidR="00F11151">
              <w:t xml:space="preserve"> in 2011/2012</w:t>
            </w:r>
            <w:r w:rsidR="00425896">
              <w:t>.</w:t>
            </w:r>
            <w:r>
              <w:t xml:space="preserve"> Tip: gebruik een kalender.</w:t>
            </w:r>
            <w:r w:rsidR="00BE496B">
              <w:br/>
            </w:r>
            <w:r w:rsidR="00BE496B">
              <w:br/>
            </w:r>
            <w:r w:rsidR="00425896">
              <w:t>…………………………………………………………………………………………………………………</w:t>
            </w:r>
            <w:r w:rsidR="00C2063C">
              <w:t>……</w:t>
            </w:r>
            <w:r w:rsidR="00BE496B">
              <w:br/>
            </w:r>
            <w:r w:rsidR="00BE496B">
              <w:br/>
            </w:r>
            <w:r w:rsidR="00425896">
              <w:t>………………………………………………………………………………………………………………</w:t>
            </w:r>
            <w:r w:rsidR="00BE496B">
              <w:t>……….</w:t>
            </w:r>
          </w:p>
          <w:p w14:paraId="6E55A69F" w14:textId="77777777" w:rsidR="00C2063C" w:rsidRPr="008F13C1" w:rsidRDefault="00C2063C" w:rsidP="00296782"/>
        </w:tc>
      </w:tr>
      <w:tr w:rsidR="00C2063C" w:rsidRPr="008F13C1" w14:paraId="2466B8A5" w14:textId="77777777" w:rsidTr="00D1274C">
        <w:trPr>
          <w:trHeight w:val="1276"/>
        </w:trPr>
        <w:tc>
          <w:tcPr>
            <w:tcW w:w="535" w:type="dxa"/>
          </w:tcPr>
          <w:p w14:paraId="215684A8" w14:textId="77777777" w:rsidR="00C2063C" w:rsidRDefault="00C2063C" w:rsidP="00C2063C"/>
        </w:tc>
        <w:tc>
          <w:tcPr>
            <w:tcW w:w="8762" w:type="dxa"/>
          </w:tcPr>
          <w:p w14:paraId="0F2BF51B" w14:textId="77777777" w:rsidR="00C2063C" w:rsidRDefault="00C2063C" w:rsidP="00C2063C">
            <w:pPr>
              <w:pStyle w:val="ListParagraph"/>
              <w:numPr>
                <w:ilvl w:val="0"/>
                <w:numId w:val="4"/>
              </w:numPr>
            </w:pPr>
            <w:r>
              <w:t>Als de vakantieopvang elke dag vol is</w:t>
            </w:r>
            <w:r w:rsidR="00373538">
              <w:t>,</w:t>
            </w:r>
            <w:r>
              <w:t xml:space="preserve"> welk bedrag komt er dan in 2011/2012 in totaal binnen?</w:t>
            </w:r>
            <w:r w:rsidR="00BE496B">
              <w:br/>
            </w:r>
            <w:r w:rsidR="00BE496B">
              <w:br/>
            </w:r>
            <w:r>
              <w:t>………………………………………………………………………………………………………………………</w:t>
            </w:r>
          </w:p>
        </w:tc>
      </w:tr>
    </w:tbl>
    <w:p w14:paraId="13C64F63" w14:textId="77777777" w:rsidR="008A2879" w:rsidRDefault="008A2879" w:rsidP="00C50190">
      <w:pPr>
        <w:pStyle w:val="Heading2"/>
      </w:pPr>
      <w:r>
        <w:lastRenderedPageBreak/>
        <w:t>Verzorging</w:t>
      </w:r>
    </w:p>
    <w:p w14:paraId="39E03A58" w14:textId="77777777" w:rsidR="005377E7" w:rsidRPr="003000A6" w:rsidRDefault="005377E7" w:rsidP="005377E7">
      <w:pPr>
        <w:rPr>
          <w:sz w:val="18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5377E7" w:rsidRPr="00427C8B" w14:paraId="3618FD97" w14:textId="77777777" w:rsidTr="005A622A">
        <w:trPr>
          <w:trHeight w:val="2385"/>
        </w:trPr>
        <w:tc>
          <w:tcPr>
            <w:tcW w:w="361" w:type="dxa"/>
            <w:shd w:val="clear" w:color="C6D9F1" w:fill="F1F3E9"/>
          </w:tcPr>
          <w:p w14:paraId="6A2B1057" w14:textId="77777777" w:rsidR="005377E7" w:rsidRDefault="005377E7" w:rsidP="005A622A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14:paraId="111ED9A9" w14:textId="77777777" w:rsidR="005377E7" w:rsidRDefault="005377E7" w:rsidP="005377E7">
            <w:pPr>
              <w:pStyle w:val="groenetekst"/>
            </w:pPr>
            <w:r>
              <w:t xml:space="preserve">Robyn helpt in de zomervakantie 2 weken lang elke ochtend in de stadsboerderij. Ze begint om 8:00 uur en gaat om 12:30 uur naar huis. Haar taak is het verzorgen van de konijnen die in de vakantieopvang zitten. </w:t>
            </w:r>
          </w:p>
          <w:p w14:paraId="6790EC21" w14:textId="77777777" w:rsidR="005377E7" w:rsidRDefault="005377E7" w:rsidP="005377E7">
            <w:pPr>
              <w:pStyle w:val="groenetekst"/>
            </w:pPr>
          </w:p>
          <w:p w14:paraId="3DBF8F9F" w14:textId="77777777" w:rsidR="005377E7" w:rsidRDefault="005377E7" w:rsidP="005377E7">
            <w:pPr>
              <w:pStyle w:val="groenetekst"/>
            </w:pPr>
            <w:r>
              <w:t>Dit zijn de vaste dingen die Robyn moet doen:</w:t>
            </w:r>
          </w:p>
          <w:p w14:paraId="78F5943C" w14:textId="77777777" w:rsidR="005377E7" w:rsidRDefault="005377E7" w:rsidP="005377E7">
            <w:pPr>
              <w:pStyle w:val="groenetekst"/>
              <w:numPr>
                <w:ilvl w:val="0"/>
                <w:numId w:val="5"/>
              </w:numPr>
            </w:pPr>
            <w:r>
              <w:t>e</w:t>
            </w:r>
            <w:r w:rsidR="003000A6">
              <w:t>lk hok 1 keer per week reinigen</w:t>
            </w:r>
            <w:r>
              <w:t xml:space="preserve">  </w:t>
            </w:r>
          </w:p>
          <w:p w14:paraId="0044BAF6" w14:textId="77777777" w:rsidR="005377E7" w:rsidRDefault="005377E7" w:rsidP="005377E7">
            <w:pPr>
              <w:pStyle w:val="groenetekst"/>
              <w:numPr>
                <w:ilvl w:val="0"/>
                <w:numId w:val="5"/>
              </w:numPr>
            </w:pPr>
            <w:r>
              <w:t>elke dag in elk hok ontlastingsho</w:t>
            </w:r>
            <w:r w:rsidR="003000A6">
              <w:t>ekje reinigen en stro bijvullen</w:t>
            </w:r>
          </w:p>
          <w:p w14:paraId="67C517E7" w14:textId="77777777" w:rsidR="005377E7" w:rsidRDefault="005377E7" w:rsidP="005377E7">
            <w:pPr>
              <w:pStyle w:val="groenetekst"/>
              <w:numPr>
                <w:ilvl w:val="0"/>
                <w:numId w:val="5"/>
              </w:numPr>
            </w:pPr>
            <w:r>
              <w:t>bij mooi weer de konijnen een u</w:t>
            </w:r>
            <w:r w:rsidR="003000A6">
              <w:t>ur buiten in de ren laten lopen</w:t>
            </w:r>
          </w:p>
          <w:p w14:paraId="0F32DD07" w14:textId="77777777" w:rsidR="005377E7" w:rsidRDefault="003000A6" w:rsidP="005377E7">
            <w:pPr>
              <w:pStyle w:val="groenetekst"/>
              <w:numPr>
                <w:ilvl w:val="0"/>
                <w:numId w:val="5"/>
              </w:numPr>
            </w:pPr>
            <w:r>
              <w:t>elke dag al het water verversen</w:t>
            </w:r>
          </w:p>
          <w:p w14:paraId="2D560AD2" w14:textId="77777777" w:rsidR="005377E7" w:rsidRDefault="003000A6" w:rsidP="005377E7">
            <w:pPr>
              <w:pStyle w:val="groenetekst"/>
              <w:numPr>
                <w:ilvl w:val="0"/>
                <w:numId w:val="5"/>
              </w:numPr>
            </w:pPr>
            <w:r>
              <w:t>elke dag groenvoer klaarmaken</w:t>
            </w:r>
          </w:p>
          <w:p w14:paraId="58E9D362" w14:textId="77777777" w:rsidR="005377E7" w:rsidRDefault="005377E7" w:rsidP="005377E7">
            <w:pPr>
              <w:pStyle w:val="groenetekst"/>
              <w:numPr>
                <w:ilvl w:val="0"/>
                <w:numId w:val="5"/>
              </w:numPr>
            </w:pPr>
            <w:r>
              <w:t xml:space="preserve">elke dag voeren: </w:t>
            </w:r>
            <w:proofErr w:type="spellStart"/>
            <w:r>
              <w:t>biks</w:t>
            </w:r>
            <w:proofErr w:type="spellEnd"/>
            <w:r>
              <w:t xml:space="preserve"> (25 gram per kilogram lichaamsgewicht per dag), groenvoer en hooi. </w:t>
            </w:r>
          </w:p>
          <w:p w14:paraId="1D5F402E" w14:textId="77777777" w:rsidR="005377E7" w:rsidRDefault="005377E7" w:rsidP="005377E7">
            <w:pPr>
              <w:pStyle w:val="groenetekst"/>
            </w:pPr>
          </w:p>
          <w:p w14:paraId="6A2DD590" w14:textId="77777777" w:rsidR="005377E7" w:rsidRDefault="005377E7" w:rsidP="005377E7">
            <w:pPr>
              <w:pStyle w:val="groenetekst"/>
            </w:pPr>
            <w:r>
              <w:t>Verder schrijft ze de nieuwe konijnen in en ontsmet ze de leeggekomen hokken.</w:t>
            </w:r>
          </w:p>
          <w:p w14:paraId="7B66DFA2" w14:textId="77777777" w:rsidR="005377E7" w:rsidRDefault="005377E7" w:rsidP="005377E7">
            <w:pPr>
              <w:pStyle w:val="groenetekst"/>
            </w:pPr>
          </w:p>
          <w:p w14:paraId="349E4064" w14:textId="77777777" w:rsidR="005377E7" w:rsidRPr="009C1ABC" w:rsidRDefault="005377E7" w:rsidP="005377E7">
            <w:pPr>
              <w:pStyle w:val="groenetekst"/>
            </w:pPr>
            <w:r>
              <w:t>Als ze klaar is met het verzorgen van de konijnen</w:t>
            </w:r>
            <w:r w:rsidR="00373538">
              <w:t>,</w:t>
            </w:r>
            <w:r>
              <w:t xml:space="preserve"> geeft ze informatie aan bezoekers van de stadsboerderij. Robyn moet elke dag een half uur pauze nemen.</w:t>
            </w:r>
          </w:p>
        </w:tc>
      </w:tr>
    </w:tbl>
    <w:p w14:paraId="77C56BB5" w14:textId="77777777" w:rsidR="00FE62EA" w:rsidRDefault="00FE62EA" w:rsidP="006471AB"/>
    <w:tbl>
      <w:tblPr>
        <w:tblpPr w:leftFromText="141" w:rightFromText="141" w:vertAnchor="text" w:horzAnchor="margin" w:tblpY="811"/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C50190" w:rsidRPr="008F13C1" w14:paraId="27AC51FE" w14:textId="77777777" w:rsidTr="008619DC">
        <w:trPr>
          <w:trHeight w:val="4679"/>
        </w:trPr>
        <w:tc>
          <w:tcPr>
            <w:tcW w:w="534" w:type="dxa"/>
          </w:tcPr>
          <w:p w14:paraId="6BC2077F" w14:textId="77777777" w:rsidR="00C50190" w:rsidRPr="00700E0C" w:rsidRDefault="00C50190" w:rsidP="008619DC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0DA68003" w14:textId="77777777" w:rsidR="009A1997" w:rsidRDefault="00C50190" w:rsidP="008619DC">
            <w:r>
              <w:t xml:space="preserve">Robyn mag zelf haar werk indelen. Hoe zou jij </w:t>
            </w:r>
            <w:r w:rsidR="006711F4">
              <w:t>da</w:t>
            </w:r>
            <w:r>
              <w:t xml:space="preserve">t doen? Maak een tijdschema </w:t>
            </w:r>
            <w:r w:rsidR="009A1997">
              <w:t xml:space="preserve">voor Robyn. </w:t>
            </w:r>
          </w:p>
          <w:p w14:paraId="4789A3B8" w14:textId="77777777" w:rsidR="00C50190" w:rsidRPr="00421D2B" w:rsidRDefault="00C50190" w:rsidP="008619DC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6"/>
              <w:gridCol w:w="1159"/>
              <w:gridCol w:w="1275"/>
              <w:gridCol w:w="1716"/>
              <w:gridCol w:w="1716"/>
            </w:tblGrid>
            <w:tr w:rsidR="00C50190" w14:paraId="4FDA9689" w14:textId="77777777" w:rsidTr="00373538">
              <w:tc>
                <w:tcPr>
                  <w:tcW w:w="2296" w:type="dxa"/>
                </w:tcPr>
                <w:p w14:paraId="065A9F44" w14:textId="77777777" w:rsidR="00C50190" w:rsidRPr="00421D2B" w:rsidRDefault="00C50190" w:rsidP="001819FC">
                  <w:pPr>
                    <w:framePr w:hSpace="141" w:wrap="around" w:vAnchor="text" w:hAnchor="margin" w:y="811"/>
                    <w:rPr>
                      <w:i/>
                    </w:rPr>
                  </w:pPr>
                  <w:r w:rsidRPr="00421D2B">
                    <w:rPr>
                      <w:i/>
                    </w:rPr>
                    <w:t>taak</w:t>
                  </w:r>
                </w:p>
              </w:tc>
              <w:tc>
                <w:tcPr>
                  <w:tcW w:w="1159" w:type="dxa"/>
                </w:tcPr>
                <w:p w14:paraId="5D9CA9E0" w14:textId="77777777" w:rsidR="00C50190" w:rsidRPr="00421D2B" w:rsidRDefault="00C50190" w:rsidP="001819FC">
                  <w:pPr>
                    <w:framePr w:hSpace="141" w:wrap="around" w:vAnchor="text" w:hAnchor="margin" w:y="811"/>
                    <w:rPr>
                      <w:i/>
                    </w:rPr>
                  </w:pPr>
                  <w:r w:rsidRPr="00421D2B">
                    <w:rPr>
                      <w:i/>
                    </w:rPr>
                    <w:t>van</w:t>
                  </w:r>
                </w:p>
              </w:tc>
              <w:tc>
                <w:tcPr>
                  <w:tcW w:w="1275" w:type="dxa"/>
                </w:tcPr>
                <w:p w14:paraId="5E2DDCBA" w14:textId="77777777" w:rsidR="00C50190" w:rsidRPr="00421D2B" w:rsidRDefault="00C50190" w:rsidP="001819FC">
                  <w:pPr>
                    <w:framePr w:hSpace="141" w:wrap="around" w:vAnchor="text" w:hAnchor="margin" w:y="811"/>
                    <w:rPr>
                      <w:i/>
                    </w:rPr>
                  </w:pPr>
                  <w:r w:rsidRPr="00421D2B">
                    <w:rPr>
                      <w:i/>
                    </w:rPr>
                    <w:t>tot</w:t>
                  </w:r>
                </w:p>
              </w:tc>
              <w:tc>
                <w:tcPr>
                  <w:tcW w:w="1716" w:type="dxa"/>
                </w:tcPr>
                <w:p w14:paraId="2079AA0F" w14:textId="77777777" w:rsidR="00C50190" w:rsidRPr="00421D2B" w:rsidRDefault="00C50190" w:rsidP="001819FC">
                  <w:pPr>
                    <w:framePr w:hSpace="141" w:wrap="around" w:vAnchor="text" w:hAnchor="margin" w:y="811"/>
                    <w:rPr>
                      <w:i/>
                    </w:rPr>
                  </w:pPr>
                  <w:r>
                    <w:rPr>
                      <w:i/>
                    </w:rPr>
                    <w:t>duur in min.</w:t>
                  </w:r>
                </w:p>
              </w:tc>
              <w:tc>
                <w:tcPr>
                  <w:tcW w:w="1716" w:type="dxa"/>
                </w:tcPr>
                <w:p w14:paraId="767DB6CC" w14:textId="77777777" w:rsidR="00C50190" w:rsidRPr="00421D2B" w:rsidRDefault="00C50190" w:rsidP="001819FC">
                  <w:pPr>
                    <w:framePr w:hSpace="141" w:wrap="around" w:vAnchor="text" w:hAnchor="margin" w:y="811"/>
                    <w:rPr>
                      <w:i/>
                    </w:rPr>
                  </w:pPr>
                  <w:r w:rsidRPr="00421D2B">
                    <w:rPr>
                      <w:i/>
                    </w:rPr>
                    <w:t>opmerkingen</w:t>
                  </w:r>
                </w:p>
              </w:tc>
            </w:tr>
            <w:tr w:rsidR="00C50190" w14:paraId="65834DD4" w14:textId="77777777" w:rsidTr="00373538">
              <w:tc>
                <w:tcPr>
                  <w:tcW w:w="2296" w:type="dxa"/>
                </w:tcPr>
                <w:p w14:paraId="0FCDEB4D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159" w:type="dxa"/>
                </w:tcPr>
                <w:p w14:paraId="69C8A12B" w14:textId="77777777" w:rsidR="00C50190" w:rsidRDefault="00C50190" w:rsidP="001819FC">
                  <w:pPr>
                    <w:framePr w:hSpace="141" w:wrap="around" w:vAnchor="text" w:hAnchor="margin" w:y="811"/>
                  </w:pPr>
                  <w:r>
                    <w:t>8:00</w:t>
                  </w:r>
                  <w:r w:rsidR="00F63084">
                    <w:t xml:space="preserve"> uur</w:t>
                  </w:r>
                </w:p>
              </w:tc>
              <w:tc>
                <w:tcPr>
                  <w:tcW w:w="1275" w:type="dxa"/>
                </w:tcPr>
                <w:p w14:paraId="50DBD14D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1BF95948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47E2DE9F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</w:tr>
            <w:tr w:rsidR="00C50190" w14:paraId="6B578664" w14:textId="77777777" w:rsidTr="00373538">
              <w:tc>
                <w:tcPr>
                  <w:tcW w:w="2296" w:type="dxa"/>
                </w:tcPr>
                <w:p w14:paraId="794DB692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159" w:type="dxa"/>
                </w:tcPr>
                <w:p w14:paraId="35620935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275" w:type="dxa"/>
                </w:tcPr>
                <w:p w14:paraId="0D080E00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090DBE04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6F3F52C7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</w:tr>
            <w:tr w:rsidR="00C50190" w14:paraId="66C7BE3B" w14:textId="77777777" w:rsidTr="00373538">
              <w:tc>
                <w:tcPr>
                  <w:tcW w:w="2296" w:type="dxa"/>
                </w:tcPr>
                <w:p w14:paraId="17CB8BF6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159" w:type="dxa"/>
                </w:tcPr>
                <w:p w14:paraId="76C529EA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275" w:type="dxa"/>
                </w:tcPr>
                <w:p w14:paraId="04E5F624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05206792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4732111F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</w:tr>
            <w:tr w:rsidR="00C50190" w14:paraId="6C479C29" w14:textId="77777777" w:rsidTr="00373538">
              <w:tc>
                <w:tcPr>
                  <w:tcW w:w="2296" w:type="dxa"/>
                </w:tcPr>
                <w:p w14:paraId="17D9D3D3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159" w:type="dxa"/>
                </w:tcPr>
                <w:p w14:paraId="1A9FF8D5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275" w:type="dxa"/>
                </w:tcPr>
                <w:p w14:paraId="0619B92E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23E1DD39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2AF0A06F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</w:tr>
            <w:tr w:rsidR="00C50190" w14:paraId="14C71717" w14:textId="77777777" w:rsidTr="00373538">
              <w:tc>
                <w:tcPr>
                  <w:tcW w:w="2296" w:type="dxa"/>
                </w:tcPr>
                <w:p w14:paraId="123EC8EF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159" w:type="dxa"/>
                </w:tcPr>
                <w:p w14:paraId="0DAF2C01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275" w:type="dxa"/>
                </w:tcPr>
                <w:p w14:paraId="1437D82A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3D6C86C5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077B004C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</w:tr>
            <w:tr w:rsidR="00C50190" w14:paraId="7C742964" w14:textId="77777777" w:rsidTr="00373538">
              <w:tc>
                <w:tcPr>
                  <w:tcW w:w="2296" w:type="dxa"/>
                </w:tcPr>
                <w:p w14:paraId="34CD78AA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159" w:type="dxa"/>
                </w:tcPr>
                <w:p w14:paraId="499AEB26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275" w:type="dxa"/>
                </w:tcPr>
                <w:p w14:paraId="573BDF07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2EE801A9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15947C60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</w:tr>
            <w:tr w:rsidR="00C50190" w14:paraId="7174118D" w14:textId="77777777" w:rsidTr="00373538">
              <w:tc>
                <w:tcPr>
                  <w:tcW w:w="2296" w:type="dxa"/>
                </w:tcPr>
                <w:p w14:paraId="0F64DC37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159" w:type="dxa"/>
                </w:tcPr>
                <w:p w14:paraId="2B60D943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275" w:type="dxa"/>
                </w:tcPr>
                <w:p w14:paraId="3D7BAA6B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4C45A4DC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26D26B88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</w:tr>
            <w:tr w:rsidR="00C50190" w14:paraId="109F3901" w14:textId="77777777" w:rsidTr="00373538">
              <w:tc>
                <w:tcPr>
                  <w:tcW w:w="2296" w:type="dxa"/>
                </w:tcPr>
                <w:p w14:paraId="0CD24390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159" w:type="dxa"/>
                </w:tcPr>
                <w:p w14:paraId="7976B02B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275" w:type="dxa"/>
                </w:tcPr>
                <w:p w14:paraId="59515F0D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21B85243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37389454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</w:tr>
            <w:tr w:rsidR="00C50190" w14:paraId="08C3727E" w14:textId="77777777" w:rsidTr="00373538">
              <w:tc>
                <w:tcPr>
                  <w:tcW w:w="2296" w:type="dxa"/>
                </w:tcPr>
                <w:p w14:paraId="475A90B6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159" w:type="dxa"/>
                </w:tcPr>
                <w:p w14:paraId="786E7C8B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275" w:type="dxa"/>
                </w:tcPr>
                <w:p w14:paraId="41ACC5F3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1C32D305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64D63531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</w:tr>
            <w:tr w:rsidR="00C50190" w14:paraId="1D18F9F4" w14:textId="77777777" w:rsidTr="00373538">
              <w:tc>
                <w:tcPr>
                  <w:tcW w:w="2296" w:type="dxa"/>
                </w:tcPr>
                <w:p w14:paraId="4D0C0F82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159" w:type="dxa"/>
                </w:tcPr>
                <w:p w14:paraId="62BBCFDB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275" w:type="dxa"/>
                </w:tcPr>
                <w:p w14:paraId="5A21F865" w14:textId="77777777" w:rsidR="00C50190" w:rsidRDefault="00C50190" w:rsidP="001819FC">
                  <w:pPr>
                    <w:framePr w:hSpace="141" w:wrap="around" w:vAnchor="text" w:hAnchor="margin" w:y="811"/>
                  </w:pPr>
                  <w:r>
                    <w:t>12:</w:t>
                  </w:r>
                  <w:r w:rsidR="009A1997">
                    <w:t>3</w:t>
                  </w:r>
                  <w:r>
                    <w:t>0</w:t>
                  </w:r>
                  <w:r w:rsidR="00F63084">
                    <w:t xml:space="preserve"> uur</w:t>
                  </w:r>
                </w:p>
              </w:tc>
              <w:tc>
                <w:tcPr>
                  <w:tcW w:w="1716" w:type="dxa"/>
                </w:tcPr>
                <w:p w14:paraId="644333D9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  <w:tc>
                <w:tcPr>
                  <w:tcW w:w="1716" w:type="dxa"/>
                </w:tcPr>
                <w:p w14:paraId="01290106" w14:textId="77777777" w:rsidR="00C50190" w:rsidRDefault="00C50190" w:rsidP="001819FC">
                  <w:pPr>
                    <w:framePr w:hSpace="141" w:wrap="around" w:vAnchor="text" w:hAnchor="margin" w:y="811"/>
                  </w:pPr>
                </w:p>
              </w:tc>
            </w:tr>
          </w:tbl>
          <w:p w14:paraId="6239D703" w14:textId="77777777" w:rsidR="00C50190" w:rsidRDefault="00C50190" w:rsidP="008619DC"/>
          <w:p w14:paraId="5FFA7D78" w14:textId="77777777" w:rsidR="00C50190" w:rsidRPr="008F13C1" w:rsidRDefault="00C50190" w:rsidP="008619DC"/>
        </w:tc>
      </w:tr>
    </w:tbl>
    <w:p w14:paraId="18D2383F" w14:textId="77777777" w:rsidR="00C50190" w:rsidRDefault="00C50190" w:rsidP="00C50190"/>
    <w:p w14:paraId="53C47A7D" w14:textId="77777777" w:rsidR="008A2879" w:rsidRDefault="008A2879" w:rsidP="00C50190">
      <w:pPr>
        <w:pStyle w:val="streepje"/>
      </w:pPr>
    </w:p>
    <w:p w14:paraId="339BF0B1" w14:textId="77777777" w:rsidR="00A91D7A" w:rsidRDefault="00A91D7A" w:rsidP="00852670"/>
    <w:p w14:paraId="006D83A2" w14:textId="77777777" w:rsidR="00260080" w:rsidRPr="006711F4" w:rsidRDefault="00260080" w:rsidP="006711F4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A91D7A" w:rsidRPr="00427C8B" w14:paraId="633D3CF1" w14:textId="77777777" w:rsidTr="0022188D">
        <w:trPr>
          <w:trHeight w:val="2385"/>
        </w:trPr>
        <w:tc>
          <w:tcPr>
            <w:tcW w:w="361" w:type="dxa"/>
            <w:shd w:val="clear" w:color="C6D9F1" w:fill="F1F3E9"/>
          </w:tcPr>
          <w:p w14:paraId="045F7C5A" w14:textId="77777777" w:rsidR="00A91D7A" w:rsidRDefault="00A91D7A" w:rsidP="0022188D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14:paraId="5E323966" w14:textId="7E6B031F" w:rsidR="00A91D7A" w:rsidRDefault="00A91D7A" w:rsidP="00A91D7A">
            <w:pPr>
              <w:pStyle w:val="groenetekst"/>
            </w:pPr>
            <w:r>
              <w:t>Als er nieuwe konijnen komen</w:t>
            </w:r>
            <w:r w:rsidR="00373538">
              <w:t>,</w:t>
            </w:r>
            <w:r>
              <w:t xml:space="preserve"> </w:t>
            </w:r>
            <w:r w:rsidR="00F11151">
              <w:t>schrijft</w:t>
            </w:r>
            <w:r>
              <w:t xml:space="preserve"> Robyn ze in en </w:t>
            </w:r>
            <w:r w:rsidR="00F11151">
              <w:t xml:space="preserve">noteert </w:t>
            </w:r>
            <w:r w:rsidR="009D79B5">
              <w:t xml:space="preserve">ze </w:t>
            </w:r>
            <w:r>
              <w:t xml:space="preserve">alle gegevens noteren. Ze weegt het konijn en berekent hoeveel </w:t>
            </w:r>
            <w:proofErr w:type="spellStart"/>
            <w:r>
              <w:t>biks</w:t>
            </w:r>
            <w:proofErr w:type="spellEnd"/>
            <w:r>
              <w:t xml:space="preserve"> het konijn mag krijgen. </w:t>
            </w:r>
          </w:p>
          <w:p w14:paraId="47D0E5F0" w14:textId="77777777" w:rsidR="00A91D7A" w:rsidRDefault="00A91D7A" w:rsidP="00A91D7A">
            <w:pPr>
              <w:pStyle w:val="groenetekst"/>
            </w:pPr>
          </w:p>
          <w:p w14:paraId="341207A6" w14:textId="77777777" w:rsidR="00A91D7A" w:rsidRDefault="00A91D7A" w:rsidP="00F63084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F84AD89" wp14:editId="4002361D">
                  <wp:extent cx="1809750" cy="1373281"/>
                  <wp:effectExtent l="19050" t="0" r="0" b="0"/>
                  <wp:docPr id="1" name="Picture 8" descr="konijnweegscha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ijnweegschaal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7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FE2CC1B" wp14:editId="2ABCEBEC">
                  <wp:extent cx="1450932" cy="1323975"/>
                  <wp:effectExtent l="19050" t="0" r="0" b="0"/>
                  <wp:docPr id="4" name="Picture 0" descr="bi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ks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80" cy="133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C2E84" w14:textId="77777777" w:rsidR="00A91D7A" w:rsidRDefault="00A91D7A" w:rsidP="00A91D7A">
            <w:pPr>
              <w:pStyle w:val="groenetekst"/>
            </w:pPr>
          </w:p>
          <w:p w14:paraId="7851552B" w14:textId="77777777" w:rsidR="00A91D7A" w:rsidRPr="009C1ABC" w:rsidRDefault="00A91D7A" w:rsidP="00A91D7A">
            <w:pPr>
              <w:pStyle w:val="groenetekst"/>
            </w:pPr>
            <w:r>
              <w:t xml:space="preserve">Advies: 25 gram </w:t>
            </w:r>
            <w:proofErr w:type="spellStart"/>
            <w:r>
              <w:t>biks</w:t>
            </w:r>
            <w:proofErr w:type="spellEnd"/>
            <w:r>
              <w:t xml:space="preserve"> (of ander droogvoer) per kg lichaamsgewicht per dag.</w:t>
            </w:r>
          </w:p>
        </w:tc>
      </w:tr>
    </w:tbl>
    <w:p w14:paraId="3F57E02A" w14:textId="77777777" w:rsidR="00A91D7A" w:rsidRDefault="00A91D7A" w:rsidP="00BE496B"/>
    <w:p w14:paraId="293F7357" w14:textId="77777777" w:rsidR="00A91D7A" w:rsidRDefault="00A91D7A" w:rsidP="00260080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60080" w:rsidRPr="008F13C1" w14:paraId="2D636F84" w14:textId="77777777" w:rsidTr="00260080">
        <w:tc>
          <w:tcPr>
            <w:tcW w:w="534" w:type="dxa"/>
          </w:tcPr>
          <w:p w14:paraId="0238A068" w14:textId="77777777" w:rsidR="00260080" w:rsidRDefault="00260080" w:rsidP="00260080">
            <w:pPr>
              <w:pStyle w:val="Opgave"/>
            </w:pPr>
            <w:r>
              <w:br w:type="page"/>
            </w:r>
          </w:p>
          <w:p w14:paraId="516E7A6A" w14:textId="77777777" w:rsidR="00260080" w:rsidRPr="00A52D8D" w:rsidRDefault="00260080" w:rsidP="00260080">
            <w:pPr>
              <w:rPr>
                <w:b/>
              </w:rPr>
            </w:pPr>
          </w:p>
        </w:tc>
        <w:tc>
          <w:tcPr>
            <w:tcW w:w="8754" w:type="dxa"/>
          </w:tcPr>
          <w:p w14:paraId="165B1D0A" w14:textId="77777777" w:rsidR="009A1997" w:rsidRDefault="00260080" w:rsidP="00260080">
            <w:r>
              <w:t xml:space="preserve">Er komen drie nieuwe konijnen. Robyn heeft ze gewogen. </w:t>
            </w:r>
          </w:p>
          <w:p w14:paraId="4075BBA9" w14:textId="77777777" w:rsidR="009A1997" w:rsidRDefault="009A1997" w:rsidP="00260080"/>
          <w:p w14:paraId="7FAD109E" w14:textId="77777777" w:rsidR="00260080" w:rsidRPr="008F13C1" w:rsidRDefault="00260080" w:rsidP="00260080">
            <w:r>
              <w:t xml:space="preserve">Bereken hoeveel </w:t>
            </w:r>
            <w:proofErr w:type="spellStart"/>
            <w:r>
              <w:t>biks</w:t>
            </w:r>
            <w:proofErr w:type="spellEnd"/>
            <w:r>
              <w:t xml:space="preserve"> elk konijn per dag moet krijgen</w:t>
            </w:r>
            <w:r w:rsidR="00BE496B">
              <w:t>:</w:t>
            </w:r>
          </w:p>
        </w:tc>
      </w:tr>
      <w:tr w:rsidR="00705EB9" w:rsidRPr="008F13C1" w14:paraId="54CDA961" w14:textId="77777777" w:rsidTr="00705EB9">
        <w:trPr>
          <w:trHeight w:val="4697"/>
        </w:trPr>
        <w:tc>
          <w:tcPr>
            <w:tcW w:w="534" w:type="dxa"/>
          </w:tcPr>
          <w:p w14:paraId="5AB9E701" w14:textId="77777777" w:rsidR="00705EB9" w:rsidRDefault="00705EB9" w:rsidP="00705EB9"/>
        </w:tc>
        <w:tc>
          <w:tcPr>
            <w:tcW w:w="8754" w:type="dxa"/>
          </w:tcPr>
          <w:tbl>
            <w:tblPr>
              <w:tblStyle w:val="TableGrid"/>
              <w:tblpPr w:leftFromText="141" w:rightFromText="141" w:horzAnchor="margin" w:tblpY="46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701"/>
              <w:gridCol w:w="5267"/>
            </w:tblGrid>
            <w:tr w:rsidR="00705EB9" w14:paraId="4EC29227" w14:textId="77777777" w:rsidTr="008D713F">
              <w:tc>
                <w:tcPr>
                  <w:tcW w:w="1555" w:type="dxa"/>
                </w:tcPr>
                <w:p w14:paraId="28DFF937" w14:textId="77777777" w:rsidR="00705EB9" w:rsidRPr="00852670" w:rsidRDefault="00705EB9" w:rsidP="00705EB9">
                  <w:pPr>
                    <w:rPr>
                      <w:i/>
                    </w:rPr>
                  </w:pPr>
                  <w:r w:rsidRPr="00852670">
                    <w:rPr>
                      <w:i/>
                    </w:rPr>
                    <w:t>Naam</w:t>
                  </w:r>
                </w:p>
              </w:tc>
              <w:tc>
                <w:tcPr>
                  <w:tcW w:w="1701" w:type="dxa"/>
                </w:tcPr>
                <w:p w14:paraId="33688361" w14:textId="77777777" w:rsidR="00705EB9" w:rsidRPr="00852670" w:rsidRDefault="00705EB9" w:rsidP="00705EB9">
                  <w:pPr>
                    <w:rPr>
                      <w:i/>
                    </w:rPr>
                  </w:pPr>
                  <w:r w:rsidRPr="00852670">
                    <w:rPr>
                      <w:i/>
                    </w:rPr>
                    <w:t>Gewicht</w:t>
                  </w:r>
                </w:p>
              </w:tc>
              <w:tc>
                <w:tcPr>
                  <w:tcW w:w="5267" w:type="dxa"/>
                </w:tcPr>
                <w:p w14:paraId="4B84F641" w14:textId="77777777" w:rsidR="00705EB9" w:rsidRDefault="00705EB9" w:rsidP="00705EB9">
                  <w:pPr>
                    <w:rPr>
                      <w:i/>
                    </w:rPr>
                  </w:pPr>
                  <w:r>
                    <w:rPr>
                      <w:i/>
                    </w:rPr>
                    <w:t>aantal gram</w:t>
                  </w:r>
                  <w:r w:rsidR="008D713F">
                    <w:rPr>
                      <w:i/>
                    </w:rPr>
                    <w:t xml:space="preserve"> </w:t>
                  </w:r>
                  <w:proofErr w:type="spellStart"/>
                  <w:r w:rsidR="008D713F">
                    <w:rPr>
                      <w:i/>
                    </w:rPr>
                    <w:t>biks</w:t>
                  </w:r>
                  <w:proofErr w:type="spellEnd"/>
                  <w:r w:rsidR="008D713F">
                    <w:rPr>
                      <w:i/>
                    </w:rPr>
                    <w:t xml:space="preserve"> per dag</w:t>
                  </w:r>
                </w:p>
                <w:p w14:paraId="46E80988" w14:textId="77777777" w:rsidR="00705EB9" w:rsidRPr="00852670" w:rsidRDefault="00705EB9" w:rsidP="00705EB9">
                  <w:pPr>
                    <w:rPr>
                      <w:i/>
                    </w:rPr>
                  </w:pPr>
                  <w:r w:rsidRPr="00852670">
                    <w:rPr>
                      <w:i/>
                    </w:rPr>
                    <w:t>(met berekening)</w:t>
                  </w:r>
                </w:p>
              </w:tc>
            </w:tr>
            <w:tr w:rsidR="00705EB9" w14:paraId="55B19143" w14:textId="77777777" w:rsidTr="008D713F">
              <w:tc>
                <w:tcPr>
                  <w:tcW w:w="1555" w:type="dxa"/>
                </w:tcPr>
                <w:p w14:paraId="196DC3A7" w14:textId="77777777" w:rsidR="008D713F" w:rsidRDefault="008D713F" w:rsidP="00705EB9"/>
                <w:p w14:paraId="22F79D36" w14:textId="77777777" w:rsidR="00705EB9" w:rsidRDefault="00705EB9" w:rsidP="00705EB9">
                  <w:r>
                    <w:t>Wiebel</w:t>
                  </w:r>
                </w:p>
              </w:tc>
              <w:tc>
                <w:tcPr>
                  <w:tcW w:w="1701" w:type="dxa"/>
                </w:tcPr>
                <w:p w14:paraId="1056D54C" w14:textId="77777777" w:rsidR="008D713F" w:rsidRDefault="008D713F" w:rsidP="00705EB9"/>
                <w:p w14:paraId="6E416C52" w14:textId="77777777" w:rsidR="00705EB9" w:rsidRDefault="00705EB9" w:rsidP="00705EB9">
                  <w:r>
                    <w:t>2 kg</w:t>
                  </w:r>
                </w:p>
              </w:tc>
              <w:tc>
                <w:tcPr>
                  <w:tcW w:w="5267" w:type="dxa"/>
                </w:tcPr>
                <w:p w14:paraId="5EE569F7" w14:textId="77777777" w:rsidR="00705EB9" w:rsidRDefault="00705EB9" w:rsidP="00705EB9"/>
                <w:p w14:paraId="221F2364" w14:textId="77777777" w:rsidR="00705EB9" w:rsidRDefault="00705EB9" w:rsidP="00705EB9">
                  <w:r>
                    <w:t>……………………………………</w:t>
                  </w:r>
                  <w:r w:rsidR="008D713F">
                    <w:t>……………………………………</w:t>
                  </w:r>
                </w:p>
                <w:p w14:paraId="1F9D7412" w14:textId="77777777" w:rsidR="00705EB9" w:rsidRDefault="00705EB9" w:rsidP="00705EB9"/>
                <w:p w14:paraId="767A879D" w14:textId="77777777" w:rsidR="00705EB9" w:rsidRDefault="00705EB9" w:rsidP="00705EB9">
                  <w:r>
                    <w:t>……………………………………</w:t>
                  </w:r>
                  <w:r w:rsidR="008D713F">
                    <w:t>……………………………………</w:t>
                  </w:r>
                </w:p>
              </w:tc>
            </w:tr>
            <w:tr w:rsidR="00705EB9" w14:paraId="499C40BA" w14:textId="77777777" w:rsidTr="008D713F">
              <w:tc>
                <w:tcPr>
                  <w:tcW w:w="1555" w:type="dxa"/>
                </w:tcPr>
                <w:p w14:paraId="181EA1AA" w14:textId="77777777" w:rsidR="008D713F" w:rsidRDefault="008D713F" w:rsidP="00705EB9"/>
                <w:p w14:paraId="6A2CC6EE" w14:textId="77777777" w:rsidR="00705EB9" w:rsidRDefault="00705EB9" w:rsidP="00705EB9">
                  <w:r>
                    <w:t>Floortje</w:t>
                  </w:r>
                </w:p>
                <w:p w14:paraId="52D87FF0" w14:textId="77777777" w:rsidR="00705EB9" w:rsidRDefault="00705EB9" w:rsidP="00705EB9"/>
              </w:tc>
              <w:tc>
                <w:tcPr>
                  <w:tcW w:w="1701" w:type="dxa"/>
                </w:tcPr>
                <w:p w14:paraId="56B0EE1B" w14:textId="77777777" w:rsidR="008D713F" w:rsidRDefault="008D713F" w:rsidP="00705EB9"/>
                <w:p w14:paraId="5CAB6C6E" w14:textId="77777777" w:rsidR="00705EB9" w:rsidRDefault="00705EB9" w:rsidP="00705EB9">
                  <w:r>
                    <w:t>1,8 kg</w:t>
                  </w:r>
                </w:p>
              </w:tc>
              <w:tc>
                <w:tcPr>
                  <w:tcW w:w="5267" w:type="dxa"/>
                </w:tcPr>
                <w:p w14:paraId="376BA402" w14:textId="77777777" w:rsidR="00705EB9" w:rsidRDefault="00705EB9" w:rsidP="00705EB9"/>
                <w:p w14:paraId="377FB7B8" w14:textId="77777777" w:rsidR="008D713F" w:rsidRDefault="008D713F" w:rsidP="008D713F">
                  <w:r>
                    <w:t>…………………………………………………………………………</w:t>
                  </w:r>
                </w:p>
                <w:p w14:paraId="39B7E343" w14:textId="77777777" w:rsidR="008D713F" w:rsidRDefault="008D713F" w:rsidP="008D713F"/>
                <w:p w14:paraId="5E965DE0" w14:textId="77777777" w:rsidR="00705EB9" w:rsidRDefault="008D713F" w:rsidP="008D713F">
                  <w:r>
                    <w:t>…………………………………………………………………………</w:t>
                  </w:r>
                </w:p>
              </w:tc>
            </w:tr>
            <w:tr w:rsidR="00705EB9" w14:paraId="31CA21E8" w14:textId="77777777" w:rsidTr="008D713F">
              <w:tc>
                <w:tcPr>
                  <w:tcW w:w="1555" w:type="dxa"/>
                </w:tcPr>
                <w:p w14:paraId="0A6BFE0F" w14:textId="77777777" w:rsidR="008D713F" w:rsidRDefault="008D713F" w:rsidP="00705EB9"/>
                <w:p w14:paraId="6BFE3ACC" w14:textId="77777777" w:rsidR="00705EB9" w:rsidRDefault="00705EB9" w:rsidP="00705EB9">
                  <w:r>
                    <w:t>Snuf</w:t>
                  </w:r>
                </w:p>
              </w:tc>
              <w:tc>
                <w:tcPr>
                  <w:tcW w:w="1701" w:type="dxa"/>
                </w:tcPr>
                <w:p w14:paraId="13228A8A" w14:textId="77777777" w:rsidR="008D713F" w:rsidRDefault="008D713F" w:rsidP="00705EB9"/>
                <w:p w14:paraId="2F298F4C" w14:textId="77777777" w:rsidR="00705EB9" w:rsidRDefault="00705EB9" w:rsidP="00705EB9">
                  <w:r>
                    <w:t>1625 gram</w:t>
                  </w:r>
                </w:p>
              </w:tc>
              <w:tc>
                <w:tcPr>
                  <w:tcW w:w="5267" w:type="dxa"/>
                </w:tcPr>
                <w:p w14:paraId="686B352B" w14:textId="77777777" w:rsidR="008D713F" w:rsidRDefault="008D713F" w:rsidP="008D713F"/>
                <w:p w14:paraId="73E3954C" w14:textId="77777777" w:rsidR="008D713F" w:rsidRDefault="008D713F" w:rsidP="008D713F">
                  <w:r>
                    <w:t>…………………………………………………………………………</w:t>
                  </w:r>
                </w:p>
                <w:p w14:paraId="7CE38D46" w14:textId="77777777" w:rsidR="008D713F" w:rsidRDefault="008D713F" w:rsidP="008D713F"/>
                <w:p w14:paraId="40AFC29F" w14:textId="77777777" w:rsidR="00705EB9" w:rsidRDefault="008D713F" w:rsidP="008D713F">
                  <w:r>
                    <w:t>…………………………………………………………………………</w:t>
                  </w:r>
                </w:p>
              </w:tc>
            </w:tr>
          </w:tbl>
          <w:p w14:paraId="32839A72" w14:textId="77777777" w:rsidR="00705EB9" w:rsidRDefault="00705EB9" w:rsidP="00705EB9"/>
          <w:p w14:paraId="7DC8E718" w14:textId="77777777" w:rsidR="009A1997" w:rsidRDefault="009A1997" w:rsidP="00705EB9"/>
          <w:p w14:paraId="1F568233" w14:textId="77777777" w:rsidR="009A1997" w:rsidRDefault="009A1997" w:rsidP="00705EB9"/>
        </w:tc>
      </w:tr>
    </w:tbl>
    <w:p w14:paraId="70E7D9AF" w14:textId="77777777" w:rsidR="00260080" w:rsidRDefault="00260080" w:rsidP="009A1997"/>
    <w:p w14:paraId="0996FA8D" w14:textId="77777777" w:rsidR="009A1997" w:rsidRDefault="009A1997" w:rsidP="009A1997"/>
    <w:p w14:paraId="00169CF6" w14:textId="77777777" w:rsidR="009A1997" w:rsidRDefault="009A1997" w:rsidP="009A1997"/>
    <w:p w14:paraId="7E904382" w14:textId="77777777" w:rsidR="00F63084" w:rsidRDefault="00F63084" w:rsidP="009A1997"/>
    <w:p w14:paraId="7F7AD0A1" w14:textId="77777777" w:rsidR="00BE496B" w:rsidRDefault="00BE496B" w:rsidP="009A1997"/>
    <w:p w14:paraId="25A2A873" w14:textId="77777777" w:rsidR="00BE496B" w:rsidRDefault="00BE496B" w:rsidP="009A1997"/>
    <w:p w14:paraId="6C251645" w14:textId="77777777" w:rsidR="009A1997" w:rsidRDefault="009A1997" w:rsidP="006711F4"/>
    <w:p w14:paraId="65D454BE" w14:textId="77777777" w:rsidR="009A1997" w:rsidRDefault="009A1997" w:rsidP="00260080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2092"/>
      </w:tblGrid>
      <w:tr w:rsidR="009E5FD1" w:rsidRPr="008F13C1" w14:paraId="2D9A440F" w14:textId="77777777" w:rsidTr="00D61775">
        <w:tc>
          <w:tcPr>
            <w:tcW w:w="534" w:type="dxa"/>
          </w:tcPr>
          <w:p w14:paraId="1DC3EAA5" w14:textId="77777777" w:rsidR="009E5FD1" w:rsidRDefault="009E5FD1" w:rsidP="00260080">
            <w:pPr>
              <w:pStyle w:val="Opgave"/>
            </w:pPr>
            <w:r>
              <w:br w:type="page"/>
            </w:r>
          </w:p>
          <w:p w14:paraId="000D8BD2" w14:textId="77777777" w:rsidR="009E5FD1" w:rsidRDefault="009E5FD1" w:rsidP="00260080"/>
          <w:p w14:paraId="22B99C88" w14:textId="77777777" w:rsidR="009E5FD1" w:rsidRPr="006C6BEE" w:rsidRDefault="009E5FD1" w:rsidP="00260080">
            <w:pPr>
              <w:rPr>
                <w:b/>
                <w:color w:val="008000"/>
              </w:rPr>
            </w:pPr>
          </w:p>
        </w:tc>
        <w:tc>
          <w:tcPr>
            <w:tcW w:w="6662" w:type="dxa"/>
          </w:tcPr>
          <w:p w14:paraId="45B6CB73" w14:textId="77777777" w:rsidR="009E5FD1" w:rsidRDefault="009E5FD1" w:rsidP="00260080">
            <w:pPr>
              <w:pStyle w:val="Praktijk"/>
            </w:pPr>
            <w:r>
              <w:t>&gt;&gt; Praktijk: konijnen wegen</w:t>
            </w:r>
          </w:p>
          <w:p w14:paraId="10A7CB2E" w14:textId="77777777" w:rsidR="009E5FD1" w:rsidRDefault="009E5FD1" w:rsidP="00D61775">
            <w:pPr>
              <w:pStyle w:val="ListParagraph"/>
              <w:numPr>
                <w:ilvl w:val="0"/>
                <w:numId w:val="22"/>
              </w:numPr>
            </w:pPr>
            <w:r>
              <w:t xml:space="preserve">Overleg met je docent welke konijnen je mag wegen. </w:t>
            </w:r>
          </w:p>
          <w:p w14:paraId="102A535E" w14:textId="77777777" w:rsidR="009E5FD1" w:rsidRDefault="009E5FD1" w:rsidP="00D61775">
            <w:pPr>
              <w:pStyle w:val="ListParagraph"/>
              <w:numPr>
                <w:ilvl w:val="0"/>
                <w:numId w:val="22"/>
              </w:numPr>
            </w:pPr>
            <w:r>
              <w:t xml:space="preserve">Ga zorgvuldig te werk. </w:t>
            </w:r>
          </w:p>
          <w:p w14:paraId="42CD04B5" w14:textId="77777777" w:rsidR="009E5FD1" w:rsidRDefault="009E5FD1" w:rsidP="00D61775">
            <w:pPr>
              <w:pStyle w:val="ListParagraph"/>
              <w:numPr>
                <w:ilvl w:val="0"/>
                <w:numId w:val="22"/>
              </w:numPr>
            </w:pPr>
            <w:r>
              <w:t xml:space="preserve">Bekijk eerst instructievideo's of instructiekaarten. </w:t>
            </w:r>
          </w:p>
          <w:p w14:paraId="4E3A5923" w14:textId="77777777" w:rsidR="009E5FD1" w:rsidRDefault="009E5FD1" w:rsidP="00D61775">
            <w:pPr>
              <w:pStyle w:val="ListParagraph"/>
              <w:numPr>
                <w:ilvl w:val="0"/>
                <w:numId w:val="22"/>
              </w:numPr>
            </w:pPr>
            <w:r>
              <w:t xml:space="preserve">Noteer steeds de naam, het ras en het gewicht. </w:t>
            </w:r>
          </w:p>
          <w:p w14:paraId="2F7A7533" w14:textId="77777777" w:rsidR="009E5FD1" w:rsidRDefault="009E5FD1" w:rsidP="00D61775">
            <w:pPr>
              <w:pStyle w:val="ListParagraph"/>
              <w:numPr>
                <w:ilvl w:val="0"/>
                <w:numId w:val="22"/>
              </w:numPr>
            </w:pPr>
            <w:r>
              <w:t>Vergelijk het gewicht met de norm voor dat ras (zelf opzoeken!).</w:t>
            </w:r>
          </w:p>
          <w:p w14:paraId="07EEE512" w14:textId="77777777" w:rsidR="009E5FD1" w:rsidRDefault="009E5FD1" w:rsidP="00D61775">
            <w:pPr>
              <w:pStyle w:val="ListParagraph"/>
              <w:numPr>
                <w:ilvl w:val="0"/>
                <w:numId w:val="22"/>
              </w:numPr>
            </w:pPr>
            <w:r>
              <w:t xml:space="preserve">Bereken </w:t>
            </w:r>
            <w:r w:rsidR="00D61775">
              <w:t xml:space="preserve">nu </w:t>
            </w:r>
            <w:r>
              <w:t xml:space="preserve">van elk konijn de voederbehoefte aan </w:t>
            </w:r>
            <w:proofErr w:type="spellStart"/>
            <w:r>
              <w:t>biks</w:t>
            </w:r>
            <w:proofErr w:type="spellEnd"/>
            <w:r w:rsidR="00D61775">
              <w:t>.</w:t>
            </w:r>
          </w:p>
        </w:tc>
        <w:tc>
          <w:tcPr>
            <w:tcW w:w="2092" w:type="dxa"/>
          </w:tcPr>
          <w:p w14:paraId="72D69836" w14:textId="77777777" w:rsidR="009E5FD1" w:rsidRPr="008F13C1" w:rsidRDefault="009E5FD1" w:rsidP="00260080">
            <w:r>
              <w:rPr>
                <w:noProof/>
                <w:lang w:val="en-US"/>
              </w:rPr>
              <w:drawing>
                <wp:inline distT="0" distB="0" distL="0" distR="0" wp14:anchorId="2CB3747C" wp14:editId="7B8871EA">
                  <wp:extent cx="1209675" cy="1691076"/>
                  <wp:effectExtent l="19050" t="0" r="9525" b="0"/>
                  <wp:docPr id="17" name="Picture 16" descr="konijnopweegscha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ijnopweegschaal.jpg"/>
                          <pic:cNvPicPr/>
                        </pic:nvPicPr>
                        <pic:blipFill>
                          <a:blip r:embed="rId26"/>
                          <a:srcRect l="23093" r="23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69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1B16B" w14:textId="77777777" w:rsidR="008A2879" w:rsidRDefault="008A2879" w:rsidP="00852670"/>
    <w:p w14:paraId="177011AB" w14:textId="77777777" w:rsidR="008A2879" w:rsidRDefault="008A2879" w:rsidP="00852670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FD79C4" w:rsidRPr="00427C8B" w14:paraId="11784FA6" w14:textId="77777777" w:rsidTr="00A80A43">
        <w:trPr>
          <w:trHeight w:val="5690"/>
        </w:trPr>
        <w:tc>
          <w:tcPr>
            <w:tcW w:w="361" w:type="dxa"/>
            <w:shd w:val="clear" w:color="C6D9F1" w:fill="F1F3E9"/>
          </w:tcPr>
          <w:p w14:paraId="41627EA6" w14:textId="77777777" w:rsidR="00FD79C4" w:rsidRDefault="00FD79C4" w:rsidP="00FD79C4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14:paraId="7AA1829D" w14:textId="77777777" w:rsidR="00E76C66" w:rsidRDefault="00E76C66" w:rsidP="00E76C66">
            <w:pPr>
              <w:pStyle w:val="groenetekst"/>
            </w:pPr>
            <w:r>
              <w:t>De baasjes van Wiebel</w:t>
            </w:r>
            <w:r w:rsidR="00FD79C4">
              <w:t xml:space="preserve"> </w:t>
            </w:r>
            <w:r w:rsidR="008A3FD0">
              <w:t xml:space="preserve">hebben </w:t>
            </w:r>
            <w:r w:rsidR="003A7AE9">
              <w:t>zelf</w:t>
            </w:r>
            <w:r>
              <w:t xml:space="preserve"> voer meegebracht. Het </w:t>
            </w:r>
            <w:r w:rsidR="00A52D8D">
              <w:t>zijn droge konijnenkorrels</w:t>
            </w:r>
            <w:r>
              <w:t xml:space="preserve">. Op het etiket staat de </w:t>
            </w:r>
            <w:r w:rsidR="008A3FD0">
              <w:t>samenstelling en de voeranalyse.</w:t>
            </w:r>
          </w:p>
          <w:p w14:paraId="211CB8D9" w14:textId="77777777" w:rsidR="00E76C66" w:rsidRPr="009C1ABC" w:rsidRDefault="00E76C66" w:rsidP="00E76C66">
            <w:pPr>
              <w:pStyle w:val="groenetekst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67"/>
              <w:gridCol w:w="4268"/>
            </w:tblGrid>
            <w:tr w:rsidR="00E76C66" w14:paraId="513D3853" w14:textId="77777777" w:rsidTr="003A7AE9">
              <w:tc>
                <w:tcPr>
                  <w:tcW w:w="8535" w:type="dxa"/>
                  <w:gridSpan w:val="2"/>
                </w:tcPr>
                <w:p w14:paraId="65EC2164" w14:textId="77777777" w:rsidR="00E76C66" w:rsidRPr="00D61775" w:rsidRDefault="00E76C66" w:rsidP="00E76C66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2"/>
                    </w:rPr>
                  </w:pPr>
                  <w:r w:rsidRPr="00D61775">
                    <w:rPr>
                      <w:rFonts w:asciiTheme="majorHAnsi" w:hAnsiTheme="majorHAnsi" w:cs="Arial"/>
                      <w:sz w:val="22"/>
                    </w:rPr>
                    <w:t>Luzerne, tarwegries, sojaschillen, raapzaadschroot, palmpitschilfers, gerst,</w:t>
                  </w:r>
                </w:p>
                <w:p w14:paraId="2EC9DAE3" w14:textId="77777777" w:rsidR="00E76C66" w:rsidRPr="00D61775" w:rsidRDefault="00E76C66" w:rsidP="00E76C66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2"/>
                    </w:rPr>
                  </w:pPr>
                  <w:r w:rsidRPr="00D61775">
                    <w:rPr>
                      <w:rFonts w:asciiTheme="majorHAnsi" w:hAnsiTheme="majorHAnsi" w:cs="Arial"/>
                      <w:sz w:val="22"/>
                    </w:rPr>
                    <w:t>maïsglutenmeel, bietenpulp, tarwe, lijnzaad, melasse, sojaschroot,</w:t>
                  </w:r>
                </w:p>
                <w:p w14:paraId="10DEFCFA" w14:textId="77777777" w:rsidR="00E76C66" w:rsidRDefault="00A21587" w:rsidP="00D61775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2"/>
                    </w:rPr>
                  </w:pPr>
                  <w:r>
                    <w:rPr>
                      <w:rFonts w:asciiTheme="majorHAnsi" w:hAnsiTheme="majorHAnsi" w:cs="Arial"/>
                      <w:sz w:val="22"/>
                    </w:rPr>
                    <w:t xml:space="preserve">lijnzaadschilfers, erwten </w:t>
                  </w:r>
                  <w:r w:rsidR="00373538">
                    <w:rPr>
                      <w:rFonts w:asciiTheme="majorHAnsi" w:hAnsiTheme="majorHAnsi" w:cs="Arial"/>
                      <w:sz w:val="22"/>
                    </w:rPr>
                    <w:t xml:space="preserve">en </w:t>
                  </w:r>
                  <w:proofErr w:type="spellStart"/>
                  <w:r w:rsidR="00E76C66" w:rsidRPr="00D61775">
                    <w:rPr>
                      <w:rFonts w:asciiTheme="majorHAnsi" w:hAnsiTheme="majorHAnsi" w:cs="Arial"/>
                      <w:sz w:val="22"/>
                    </w:rPr>
                    <w:t>premix</w:t>
                  </w:r>
                  <w:proofErr w:type="spellEnd"/>
                  <w:r w:rsidR="00E76C66" w:rsidRPr="00D61775">
                    <w:rPr>
                      <w:rFonts w:asciiTheme="majorHAnsi" w:hAnsiTheme="majorHAnsi" w:cs="Arial"/>
                      <w:sz w:val="22"/>
                    </w:rPr>
                    <w:t xml:space="preserve"> konijn RF sojaolie.</w:t>
                  </w:r>
                </w:p>
                <w:p w14:paraId="559BB35F" w14:textId="77777777" w:rsidR="00D61775" w:rsidRPr="00D61775" w:rsidRDefault="00D61775" w:rsidP="00D61775">
                  <w:pPr>
                    <w:autoSpaceDE w:val="0"/>
                    <w:autoSpaceDN w:val="0"/>
                    <w:adjustRightInd w:val="0"/>
                    <w:rPr>
                      <w:rFonts w:asciiTheme="majorHAnsi" w:hAnsiTheme="majorHAnsi" w:cs="Arial"/>
                      <w:sz w:val="22"/>
                    </w:rPr>
                  </w:pPr>
                </w:p>
              </w:tc>
            </w:tr>
            <w:tr w:rsidR="00E76C66" w14:paraId="37CBE75B" w14:textId="77777777" w:rsidTr="00E76C66">
              <w:tc>
                <w:tcPr>
                  <w:tcW w:w="4267" w:type="dxa"/>
                </w:tcPr>
                <w:p w14:paraId="34A6A8D0" w14:textId="77777777" w:rsidR="00E76C66" w:rsidRDefault="00E76C66" w:rsidP="00A21587">
                  <w:pPr>
                    <w:pStyle w:val="groenetek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C87190A" wp14:editId="25D8785D">
                        <wp:extent cx="2158650" cy="2343150"/>
                        <wp:effectExtent l="19050" t="0" r="0" b="0"/>
                        <wp:docPr id="15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752" cy="2344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8" w:type="dxa"/>
                </w:tcPr>
                <w:p w14:paraId="78A6F32C" w14:textId="77777777" w:rsidR="00E76C66" w:rsidRDefault="00E76C66" w:rsidP="00D61775">
                  <w:pPr>
                    <w:pStyle w:val="groenetekst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C8E588E" wp14:editId="7BE83871">
                        <wp:extent cx="1562100" cy="2189352"/>
                        <wp:effectExtent l="19050" t="0" r="0" b="0"/>
                        <wp:docPr id="16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2189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4775804" w14:textId="77777777" w:rsidR="00A52D8D" w:rsidRPr="009C1ABC" w:rsidRDefault="00A52D8D" w:rsidP="00E76C66">
            <w:pPr>
              <w:pStyle w:val="groenetekst"/>
            </w:pPr>
          </w:p>
        </w:tc>
      </w:tr>
    </w:tbl>
    <w:p w14:paraId="4F943DA3" w14:textId="77777777" w:rsidR="00A52D8D" w:rsidRDefault="00A52D8D" w:rsidP="00852670"/>
    <w:p w14:paraId="050D881C" w14:textId="77777777" w:rsidR="00B06799" w:rsidRDefault="00B06799" w:rsidP="00B06799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B06799" w:rsidRPr="008F13C1" w14:paraId="4561B2B7" w14:textId="77777777" w:rsidTr="00B06799">
        <w:tc>
          <w:tcPr>
            <w:tcW w:w="534" w:type="dxa"/>
          </w:tcPr>
          <w:p w14:paraId="732B513E" w14:textId="77777777" w:rsidR="00B06799" w:rsidRDefault="00B06799" w:rsidP="00B06799">
            <w:pPr>
              <w:pStyle w:val="Opgave"/>
            </w:pPr>
            <w:r>
              <w:br w:type="page"/>
            </w:r>
          </w:p>
          <w:p w14:paraId="5FD8A4C4" w14:textId="77777777" w:rsidR="00B06799" w:rsidRPr="00A52D8D" w:rsidRDefault="00B06799" w:rsidP="00B06799">
            <w:pPr>
              <w:rPr>
                <w:b/>
              </w:rPr>
            </w:pPr>
          </w:p>
        </w:tc>
        <w:tc>
          <w:tcPr>
            <w:tcW w:w="8754" w:type="dxa"/>
          </w:tcPr>
          <w:p w14:paraId="1535ED1D" w14:textId="77777777" w:rsidR="00B06799" w:rsidRDefault="00B06799" w:rsidP="00B06799">
            <w:pPr>
              <w:pStyle w:val="ListParagraph"/>
              <w:numPr>
                <w:ilvl w:val="0"/>
                <w:numId w:val="6"/>
              </w:numPr>
            </w:pPr>
            <w:r>
              <w:t xml:space="preserve">Als je de percentages </w:t>
            </w:r>
            <w:r w:rsidR="008D713F">
              <w:t xml:space="preserve">in de voeranalyse </w:t>
            </w:r>
            <w:r>
              <w:t>optelt</w:t>
            </w:r>
            <w:r w:rsidR="00373538">
              <w:t>,</w:t>
            </w:r>
            <w:r>
              <w:t xml:space="preserve"> kom je niet uit op 100%. Op welk percentage kom je wel uit?</w:t>
            </w:r>
            <w:r w:rsidR="00BE496B">
              <w:br/>
            </w:r>
            <w:r w:rsidR="00BE496B">
              <w:br/>
            </w:r>
            <w:r>
              <w:t>…………………………………………</w:t>
            </w:r>
            <w:r w:rsidR="00BE496B">
              <w:t>…………………………………………………………………………</w:t>
            </w:r>
            <w:r w:rsidR="00A21587">
              <w:t>.</w:t>
            </w:r>
            <w:r w:rsidR="00BE496B">
              <w:t>…</w:t>
            </w:r>
          </w:p>
          <w:p w14:paraId="50D63951" w14:textId="77777777" w:rsidR="00B06799" w:rsidRPr="008F13C1" w:rsidRDefault="00B06799" w:rsidP="00A80A43"/>
        </w:tc>
      </w:tr>
      <w:tr w:rsidR="00B06799" w:rsidRPr="008F13C1" w14:paraId="3630B825" w14:textId="77777777" w:rsidTr="00B06799">
        <w:tc>
          <w:tcPr>
            <w:tcW w:w="534" w:type="dxa"/>
          </w:tcPr>
          <w:p w14:paraId="5011EB99" w14:textId="77777777" w:rsidR="00B06799" w:rsidRDefault="00B06799" w:rsidP="00B06799"/>
        </w:tc>
        <w:tc>
          <w:tcPr>
            <w:tcW w:w="8754" w:type="dxa"/>
          </w:tcPr>
          <w:p w14:paraId="5A88339B" w14:textId="77777777" w:rsidR="00B06799" w:rsidRDefault="00B06799" w:rsidP="00B06799">
            <w:pPr>
              <w:pStyle w:val="ListParagraph"/>
              <w:numPr>
                <w:ilvl w:val="0"/>
                <w:numId w:val="6"/>
              </w:numPr>
            </w:pPr>
            <w:r>
              <w:t xml:space="preserve">Waarom kom je niet uit op 100%? </w:t>
            </w:r>
            <w:r w:rsidR="00BE496B">
              <w:br/>
            </w:r>
            <w:r w:rsidR="00BE496B">
              <w:br/>
            </w:r>
            <w:r>
              <w:t>…………………………………………</w:t>
            </w:r>
            <w:r w:rsidR="00BE496B">
              <w:t>………………………………………………………………………</w:t>
            </w:r>
            <w:r w:rsidR="00A21587">
              <w:t>.</w:t>
            </w:r>
            <w:r w:rsidR="00BE496B">
              <w:t>……</w:t>
            </w:r>
            <w:r w:rsidR="00BE496B">
              <w:br/>
            </w:r>
            <w:r w:rsidR="00BE496B">
              <w:br/>
            </w:r>
            <w:r>
              <w:t>…………………………………………………………………………………………………………………</w:t>
            </w:r>
            <w:r w:rsidR="00A21587">
              <w:t>….</w:t>
            </w:r>
            <w:r>
              <w:t>…</w:t>
            </w:r>
          </w:p>
        </w:tc>
      </w:tr>
    </w:tbl>
    <w:p w14:paraId="0615406E" w14:textId="77777777" w:rsidR="00A91D7A" w:rsidRDefault="00A91D7A" w:rsidP="00A91D7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91D7A" w:rsidRPr="008F13C1" w14:paraId="46B983DA" w14:textId="77777777" w:rsidTr="0022188D">
        <w:tc>
          <w:tcPr>
            <w:tcW w:w="534" w:type="dxa"/>
          </w:tcPr>
          <w:p w14:paraId="78557F65" w14:textId="77777777" w:rsidR="00A91D7A" w:rsidRDefault="00A91D7A" w:rsidP="0022188D">
            <w:pPr>
              <w:pStyle w:val="Opgave"/>
            </w:pPr>
            <w:r>
              <w:br w:type="page"/>
            </w:r>
          </w:p>
          <w:p w14:paraId="030531D1" w14:textId="77777777" w:rsidR="00A91D7A" w:rsidRPr="00A52D8D" w:rsidRDefault="00A91D7A" w:rsidP="0022188D">
            <w:pPr>
              <w:rPr>
                <w:b/>
              </w:rPr>
            </w:pPr>
          </w:p>
        </w:tc>
        <w:tc>
          <w:tcPr>
            <w:tcW w:w="8754" w:type="dxa"/>
          </w:tcPr>
          <w:p w14:paraId="7954D698" w14:textId="77777777" w:rsidR="00A91D7A" w:rsidRPr="008F13C1" w:rsidRDefault="00F32564" w:rsidP="0022188D">
            <w:r>
              <w:t>In de zak zit</w:t>
            </w:r>
            <w:r w:rsidR="00D61775">
              <w:t xml:space="preserve"> 5 </w:t>
            </w:r>
            <w:r w:rsidR="00A91D7A">
              <w:t xml:space="preserve">kg konijnenkorrel. </w:t>
            </w:r>
          </w:p>
        </w:tc>
      </w:tr>
      <w:tr w:rsidR="00A91D7A" w:rsidRPr="008F13C1" w14:paraId="220FF5C6" w14:textId="77777777" w:rsidTr="0022188D">
        <w:tc>
          <w:tcPr>
            <w:tcW w:w="534" w:type="dxa"/>
          </w:tcPr>
          <w:p w14:paraId="56040BB3" w14:textId="77777777" w:rsidR="00A91D7A" w:rsidRDefault="00A91D7A" w:rsidP="0022188D"/>
        </w:tc>
        <w:tc>
          <w:tcPr>
            <w:tcW w:w="8754" w:type="dxa"/>
          </w:tcPr>
          <w:p w14:paraId="7441B322" w14:textId="77777777" w:rsidR="00A91D7A" w:rsidRDefault="003000A6" w:rsidP="00A91D7A">
            <w:r>
              <w:t>Hoeveel gram r</w:t>
            </w:r>
            <w:r w:rsidR="00A91D7A">
              <w:t xml:space="preserve">uwe celstof zit er in </w:t>
            </w:r>
            <w:r w:rsidR="00D61775">
              <w:t>5</w:t>
            </w:r>
            <w:r w:rsidR="00373538">
              <w:t xml:space="preserve"> kg konijnenkorrel?</w:t>
            </w:r>
          </w:p>
          <w:p w14:paraId="178208C7" w14:textId="77777777" w:rsidR="00A91D7A" w:rsidRDefault="00A91D7A" w:rsidP="00A91D7A"/>
          <w:p w14:paraId="729783A5" w14:textId="77777777" w:rsidR="00A91D7A" w:rsidRDefault="00A91D7A" w:rsidP="00A91D7A">
            <w:r>
              <w:t>……………………………………………………………………………………………………………………</w:t>
            </w:r>
            <w:r w:rsidR="00A21587">
              <w:t>..</w:t>
            </w:r>
            <w:r>
              <w:t>……..</w:t>
            </w:r>
          </w:p>
          <w:p w14:paraId="39A24A7A" w14:textId="77777777" w:rsidR="00A91D7A" w:rsidRDefault="00A91D7A" w:rsidP="0022188D"/>
        </w:tc>
      </w:tr>
    </w:tbl>
    <w:p w14:paraId="59548365" w14:textId="77777777" w:rsidR="00A91D7A" w:rsidRDefault="00A91D7A" w:rsidP="00A91D7A"/>
    <w:p w14:paraId="1A41AB0F" w14:textId="77777777" w:rsidR="008A3FD0" w:rsidRDefault="008A3FD0" w:rsidP="00852670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809"/>
      </w:tblGrid>
      <w:tr w:rsidR="00A52D8D" w:rsidRPr="00427C8B" w14:paraId="2B32D964" w14:textId="77777777" w:rsidTr="00A91D7A">
        <w:trPr>
          <w:trHeight w:val="7338"/>
        </w:trPr>
        <w:tc>
          <w:tcPr>
            <w:tcW w:w="361" w:type="dxa"/>
            <w:shd w:val="clear" w:color="C6D9F1" w:fill="F1F3E9"/>
          </w:tcPr>
          <w:p w14:paraId="644C3178" w14:textId="77777777" w:rsidR="00A52D8D" w:rsidRDefault="00A52D8D" w:rsidP="00A52D8D">
            <w:pPr>
              <w:rPr>
                <w:noProof/>
                <w:lang w:eastAsia="nl-NL"/>
              </w:rPr>
            </w:pPr>
          </w:p>
        </w:tc>
        <w:tc>
          <w:tcPr>
            <w:tcW w:w="8748" w:type="dxa"/>
            <w:shd w:val="clear" w:color="C6D9F1" w:fill="F1F3E9"/>
          </w:tcPr>
          <w:p w14:paraId="5A12AC52" w14:textId="77777777" w:rsidR="007C4298" w:rsidRDefault="007C4298" w:rsidP="007C4298">
            <w:pPr>
              <w:pStyle w:val="Tip"/>
            </w:pPr>
            <w:r>
              <w:t>&gt;&gt;tip: rekenen met procenten</w:t>
            </w:r>
          </w:p>
          <w:p w14:paraId="1969BCED" w14:textId="77777777" w:rsidR="00A52D8D" w:rsidRPr="00D61775" w:rsidRDefault="00A52D8D" w:rsidP="00A52D8D">
            <w:pPr>
              <w:pStyle w:val="Tip"/>
              <w:rPr>
                <w:sz w:val="28"/>
                <w:szCs w:val="28"/>
              </w:rPr>
            </w:pPr>
          </w:p>
          <w:p w14:paraId="0881A299" w14:textId="77777777" w:rsidR="00A52D8D" w:rsidRDefault="00A52D8D" w:rsidP="005301C3">
            <w:pPr>
              <w:pStyle w:val="groenetekst"/>
            </w:pPr>
            <w:r>
              <w:t>Een percentage is een deel. Bijvoorbeeld:</w:t>
            </w:r>
          </w:p>
          <w:p w14:paraId="70477A88" w14:textId="77777777" w:rsidR="00A52D8D" w:rsidRDefault="00A52D8D" w:rsidP="005301C3">
            <w:pPr>
              <w:pStyle w:val="groenetekst"/>
            </w:pPr>
          </w:p>
          <w:p w14:paraId="076E3D50" w14:textId="0CE18C1A" w:rsidR="007C4298" w:rsidRPr="009C1ABC" w:rsidRDefault="001819FC" w:rsidP="00B06799">
            <w:r>
              <w:rPr>
                <w:noProof/>
                <w:lang w:val="en-US"/>
              </w:rPr>
              <w:drawing>
                <wp:inline distT="0" distB="0" distL="0" distR="0" wp14:anchorId="43C87A17" wp14:editId="7D00AA7B">
                  <wp:extent cx="5457143" cy="3695238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143" cy="3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A9510" w14:textId="06261062" w:rsidR="00B06799" w:rsidRPr="00D61775" w:rsidRDefault="00373538" w:rsidP="00F63084">
      <w:pPr>
        <w:pStyle w:val="rekenverwijzing"/>
      </w:pPr>
      <w:r>
        <w:t>Z</w:t>
      </w:r>
      <w:r w:rsidR="00F63084">
        <w:t>ie: P</w:t>
      </w:r>
      <w:r w:rsidR="005301C3" w:rsidRPr="00D61775">
        <w:t>rocenten en</w:t>
      </w:r>
      <w:r>
        <w:t xml:space="preserve"> verhoudingen in de </w:t>
      </w:r>
      <w:r w:rsidR="00F11151">
        <w:t xml:space="preserve">Extra </w:t>
      </w:r>
      <w:r>
        <w:t>R</w:t>
      </w:r>
      <w:r w:rsidR="003000A6">
        <w:t>ekenmodule</w:t>
      </w:r>
    </w:p>
    <w:p w14:paraId="6EC56871" w14:textId="77777777" w:rsidR="008A3FD0" w:rsidRDefault="008A3FD0" w:rsidP="00F63084">
      <w:bookmarkStart w:id="0" w:name="_GoBack"/>
      <w:bookmarkEnd w:id="0"/>
    </w:p>
    <w:p w14:paraId="2644AAE4" w14:textId="77777777" w:rsidR="008D713F" w:rsidRDefault="008D713F" w:rsidP="00B06799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B06799" w:rsidRPr="008F13C1" w14:paraId="50AF50BC" w14:textId="77777777" w:rsidTr="00B06799">
        <w:tc>
          <w:tcPr>
            <w:tcW w:w="534" w:type="dxa"/>
          </w:tcPr>
          <w:p w14:paraId="335CBFC6" w14:textId="77777777" w:rsidR="00B06799" w:rsidRDefault="00B06799" w:rsidP="00B06799">
            <w:pPr>
              <w:pStyle w:val="Opgave"/>
            </w:pPr>
            <w:r>
              <w:br w:type="page"/>
            </w:r>
          </w:p>
          <w:p w14:paraId="0835EBB2" w14:textId="77777777" w:rsidR="00B06799" w:rsidRPr="00A52D8D" w:rsidRDefault="00B06799" w:rsidP="00B06799">
            <w:pPr>
              <w:rPr>
                <w:b/>
              </w:rPr>
            </w:pPr>
          </w:p>
        </w:tc>
        <w:tc>
          <w:tcPr>
            <w:tcW w:w="8754" w:type="dxa"/>
          </w:tcPr>
          <w:p w14:paraId="179FBA33" w14:textId="77777777" w:rsidR="00A91D7A" w:rsidRDefault="0022188D" w:rsidP="008D713F">
            <w:r>
              <w:t>Hoeveel gram ruwe celstof zit er in 350 gram konijnenkorrel? M</w:t>
            </w:r>
            <w:r w:rsidR="00B06799">
              <w:t>aak de berekening</w:t>
            </w:r>
            <w:r w:rsidR="005301C3">
              <w:t>en</w:t>
            </w:r>
            <w:r w:rsidR="00B06799">
              <w:t xml:space="preserve"> </w:t>
            </w:r>
            <w:r>
              <w:t xml:space="preserve">af </w:t>
            </w:r>
            <w:r w:rsidR="005301C3">
              <w:t>in</w:t>
            </w:r>
            <w:r w:rsidR="00B06799">
              <w:t xml:space="preserve"> het voorbeeld </w:t>
            </w:r>
            <w:r w:rsidR="005301C3">
              <w:t>hierboven</w:t>
            </w:r>
            <w:r>
              <w:t>.</w:t>
            </w:r>
            <w:r w:rsidR="005301C3">
              <w:t xml:space="preserve"> </w:t>
            </w:r>
          </w:p>
          <w:p w14:paraId="65B6E249" w14:textId="77777777" w:rsidR="0022188D" w:rsidRDefault="0022188D" w:rsidP="00A80A43"/>
          <w:p w14:paraId="3413E75B" w14:textId="77777777" w:rsidR="0022188D" w:rsidRDefault="0022188D" w:rsidP="00A80A43">
            <w:r>
              <w:t>……………………………………………………………………………………………………………………………</w:t>
            </w:r>
          </w:p>
          <w:p w14:paraId="7A9F69EB" w14:textId="77777777" w:rsidR="00B06799" w:rsidRPr="008F13C1" w:rsidRDefault="00B06799" w:rsidP="005301C3"/>
        </w:tc>
      </w:tr>
    </w:tbl>
    <w:p w14:paraId="70B91994" w14:textId="77777777" w:rsidR="00B06799" w:rsidRDefault="00B06799" w:rsidP="00B06799"/>
    <w:p w14:paraId="08174871" w14:textId="77777777" w:rsidR="008D713F" w:rsidRDefault="008D713F" w:rsidP="008D71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8D713F" w:rsidRPr="008F13C1" w14:paraId="13F40FF1" w14:textId="77777777" w:rsidTr="008D713F">
        <w:tc>
          <w:tcPr>
            <w:tcW w:w="534" w:type="dxa"/>
          </w:tcPr>
          <w:p w14:paraId="0042CC54" w14:textId="77777777" w:rsidR="008D713F" w:rsidRDefault="008D713F" w:rsidP="008D713F">
            <w:pPr>
              <w:pStyle w:val="Opgave"/>
            </w:pPr>
            <w:r>
              <w:br w:type="page"/>
            </w:r>
          </w:p>
          <w:p w14:paraId="1DA56B9D" w14:textId="77777777" w:rsidR="008D713F" w:rsidRPr="00A52D8D" w:rsidRDefault="008D713F" w:rsidP="008D713F">
            <w:pPr>
              <w:rPr>
                <w:b/>
              </w:rPr>
            </w:pPr>
          </w:p>
        </w:tc>
        <w:tc>
          <w:tcPr>
            <w:tcW w:w="8754" w:type="dxa"/>
          </w:tcPr>
          <w:p w14:paraId="6E1E293F" w14:textId="77777777" w:rsidR="008D713F" w:rsidRDefault="008D713F" w:rsidP="008D713F">
            <w:r>
              <w:t>Kijk nog eens naar vraag 14. Zet je berekening in een verhoudingstabel.</w:t>
            </w:r>
          </w:p>
          <w:p w14:paraId="16213B7E" w14:textId="77777777" w:rsidR="008D713F" w:rsidRPr="008F13C1" w:rsidRDefault="008D713F" w:rsidP="008D713F"/>
        </w:tc>
      </w:tr>
      <w:tr w:rsidR="008D713F" w:rsidRPr="008F13C1" w14:paraId="2164FA16" w14:textId="77777777" w:rsidTr="008D713F">
        <w:tc>
          <w:tcPr>
            <w:tcW w:w="534" w:type="dxa"/>
          </w:tcPr>
          <w:p w14:paraId="151448C0" w14:textId="77777777" w:rsidR="008D713F" w:rsidRDefault="008D713F" w:rsidP="008D713F"/>
          <w:p w14:paraId="4637AA11" w14:textId="77777777" w:rsidR="008D713F" w:rsidRDefault="008D713F" w:rsidP="008D713F"/>
          <w:p w14:paraId="6084307B" w14:textId="77777777" w:rsidR="008D713F" w:rsidRDefault="008D713F" w:rsidP="008D713F"/>
        </w:tc>
        <w:tc>
          <w:tcPr>
            <w:tcW w:w="8754" w:type="dxa"/>
          </w:tcPr>
          <w:p w14:paraId="4A44C483" w14:textId="77777777" w:rsidR="008D713F" w:rsidRDefault="008D713F" w:rsidP="008D713F">
            <w:pPr>
              <w:pStyle w:val="ListParagraph"/>
              <w:ind w:left="0"/>
            </w:pPr>
          </w:p>
          <w:tbl>
            <w:tblPr>
              <w:tblStyle w:val="TableGrid"/>
              <w:tblW w:w="8533" w:type="dxa"/>
              <w:tblLayout w:type="fixed"/>
              <w:tblLook w:val="04A0" w:firstRow="1" w:lastRow="0" w:firstColumn="1" w:lastColumn="0" w:noHBand="0" w:noVBand="1"/>
            </w:tblPr>
            <w:tblGrid>
              <w:gridCol w:w="1732"/>
              <w:gridCol w:w="1419"/>
              <w:gridCol w:w="1419"/>
              <w:gridCol w:w="1420"/>
              <w:gridCol w:w="1420"/>
              <w:gridCol w:w="1123"/>
            </w:tblGrid>
            <w:tr w:rsidR="008D713F" w:rsidRPr="008D713F" w14:paraId="49567DD6" w14:textId="77777777" w:rsidTr="008D713F">
              <w:tc>
                <w:tcPr>
                  <w:tcW w:w="1732" w:type="dxa"/>
                </w:tcPr>
                <w:p w14:paraId="4B33A9A9" w14:textId="77777777" w:rsidR="008D713F" w:rsidRPr="008D713F" w:rsidRDefault="008D713F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Ruwe stof (g)</w:t>
                  </w:r>
                </w:p>
              </w:tc>
              <w:tc>
                <w:tcPr>
                  <w:tcW w:w="1419" w:type="dxa"/>
                </w:tcPr>
                <w:p w14:paraId="18008A98" w14:textId="77777777" w:rsidR="008D713F" w:rsidRPr="008D713F" w:rsidRDefault="008D713F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15,5</w:t>
                  </w:r>
                </w:p>
              </w:tc>
              <w:tc>
                <w:tcPr>
                  <w:tcW w:w="1419" w:type="dxa"/>
                </w:tcPr>
                <w:p w14:paraId="67D1A6A8" w14:textId="77777777" w:rsidR="008D713F" w:rsidRPr="008D713F" w:rsidRDefault="003000A6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70F37922" w14:textId="77777777" w:rsidR="008D713F" w:rsidRPr="008D713F" w:rsidRDefault="003000A6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477B0217" w14:textId="77777777" w:rsidR="008D713F" w:rsidRPr="008D713F" w:rsidRDefault="003000A6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123" w:type="dxa"/>
                </w:tcPr>
                <w:p w14:paraId="550C0632" w14:textId="77777777" w:rsidR="008D713F" w:rsidRPr="008D713F" w:rsidRDefault="003000A6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</w:tr>
            <w:tr w:rsidR="008D713F" w:rsidRPr="008D713F" w14:paraId="21C3ADA7" w14:textId="77777777" w:rsidTr="008D713F">
              <w:tc>
                <w:tcPr>
                  <w:tcW w:w="1732" w:type="dxa"/>
                </w:tcPr>
                <w:p w14:paraId="16265422" w14:textId="77777777" w:rsidR="008D713F" w:rsidRPr="008D713F" w:rsidRDefault="008D713F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Korrels (g)</w:t>
                  </w:r>
                </w:p>
              </w:tc>
              <w:tc>
                <w:tcPr>
                  <w:tcW w:w="1419" w:type="dxa"/>
                </w:tcPr>
                <w:p w14:paraId="57766A93" w14:textId="77777777" w:rsidR="008D713F" w:rsidRPr="008D713F" w:rsidRDefault="008D713F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100</w:t>
                  </w:r>
                </w:p>
              </w:tc>
              <w:tc>
                <w:tcPr>
                  <w:tcW w:w="1419" w:type="dxa"/>
                </w:tcPr>
                <w:p w14:paraId="74E37B84" w14:textId="77777777" w:rsidR="008D713F" w:rsidRPr="008D713F" w:rsidRDefault="003000A6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5606694B" w14:textId="77777777" w:rsidR="008D713F" w:rsidRPr="008D713F" w:rsidRDefault="003000A6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4F024347" w14:textId="77777777" w:rsidR="008D713F" w:rsidRPr="008D713F" w:rsidRDefault="003000A6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123" w:type="dxa"/>
                </w:tcPr>
                <w:p w14:paraId="24DBDD40" w14:textId="77777777" w:rsidR="008D713F" w:rsidRPr="008D713F" w:rsidRDefault="003000A6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</w:tr>
          </w:tbl>
          <w:p w14:paraId="6AE9AB7E" w14:textId="77777777" w:rsidR="008D713F" w:rsidRDefault="008D713F" w:rsidP="008D713F">
            <w:pPr>
              <w:pStyle w:val="ListParagraph"/>
              <w:ind w:left="0"/>
            </w:pPr>
            <w:r>
              <w:br/>
            </w:r>
          </w:p>
        </w:tc>
      </w:tr>
    </w:tbl>
    <w:p w14:paraId="39DAD477" w14:textId="77777777" w:rsidR="00705EB9" w:rsidRDefault="00705EB9" w:rsidP="0022188D"/>
    <w:p w14:paraId="1B15B518" w14:textId="77777777" w:rsidR="0022188D" w:rsidRDefault="0022188D" w:rsidP="00A80A43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80A43" w:rsidRPr="008F13C1" w14:paraId="137E054E" w14:textId="77777777" w:rsidTr="00A80A43">
        <w:tc>
          <w:tcPr>
            <w:tcW w:w="534" w:type="dxa"/>
          </w:tcPr>
          <w:p w14:paraId="2AD127B9" w14:textId="77777777" w:rsidR="00A80A43" w:rsidRDefault="00A80A43" w:rsidP="00A80A43">
            <w:pPr>
              <w:pStyle w:val="Opgave"/>
            </w:pPr>
            <w:r>
              <w:br w:type="page"/>
            </w:r>
          </w:p>
          <w:p w14:paraId="34ED9B0E" w14:textId="77777777" w:rsidR="00A80A43" w:rsidRPr="007A2F6D" w:rsidRDefault="00A80A43" w:rsidP="00A80A43">
            <w:pPr>
              <w:rPr>
                <w:b/>
              </w:rPr>
            </w:pPr>
          </w:p>
        </w:tc>
        <w:tc>
          <w:tcPr>
            <w:tcW w:w="8754" w:type="dxa"/>
          </w:tcPr>
          <w:p w14:paraId="1A62406E" w14:textId="77777777" w:rsidR="00A80A43" w:rsidRDefault="0022188D" w:rsidP="0062152C">
            <w:pPr>
              <w:pStyle w:val="ListParagraph"/>
              <w:numPr>
                <w:ilvl w:val="0"/>
                <w:numId w:val="7"/>
              </w:numPr>
            </w:pPr>
            <w:r>
              <w:t xml:space="preserve">Zoek in </w:t>
            </w:r>
            <w:r w:rsidR="008D713F">
              <w:t>de voeranalyse</w:t>
            </w:r>
            <w:r>
              <w:t xml:space="preserve"> boven vraag 1</w:t>
            </w:r>
            <w:r w:rsidR="008D713F">
              <w:t>3</w:t>
            </w:r>
            <w:r>
              <w:t xml:space="preserve"> op h</w:t>
            </w:r>
            <w:r w:rsidR="00A80A43">
              <w:t>o</w:t>
            </w:r>
            <w:r w:rsidR="00705EB9">
              <w:t>e</w:t>
            </w:r>
            <w:r w:rsidR="00A80A43">
              <w:t xml:space="preserve">veel procent eiwit en hoeveel procent vet </w:t>
            </w:r>
            <w:r w:rsidR="008D713F">
              <w:t>er zit</w:t>
            </w:r>
            <w:r w:rsidR="00A80A43">
              <w:t xml:space="preserve"> in de konijnenkorrels die Wiebel krijgt</w:t>
            </w:r>
            <w:r w:rsidR="008D713F">
              <w:t>.</w:t>
            </w:r>
          </w:p>
          <w:p w14:paraId="464E755B" w14:textId="77777777" w:rsidR="00A80A43" w:rsidRDefault="00A80A43" w:rsidP="00A80A43">
            <w:pPr>
              <w:pStyle w:val="ListParagraph"/>
            </w:pPr>
          </w:p>
          <w:p w14:paraId="4AF90324" w14:textId="77777777" w:rsidR="008D713F" w:rsidRDefault="008D713F" w:rsidP="00705EB9">
            <w:pPr>
              <w:pStyle w:val="ListParagraph"/>
            </w:pPr>
            <w:r>
              <w:t>Ruw e</w:t>
            </w:r>
            <w:r w:rsidR="00A80A43">
              <w:t xml:space="preserve">iwit </w:t>
            </w:r>
            <w:r>
              <w:tab/>
            </w:r>
            <w:r w:rsidR="00A80A43">
              <w:t>………………………</w:t>
            </w:r>
            <w:r w:rsidR="009C6FF3">
              <w:t>%</w:t>
            </w:r>
            <w:r w:rsidR="007A2F6D">
              <w:t xml:space="preserve"> </w:t>
            </w:r>
            <w:r w:rsidR="00705EB9">
              <w:t xml:space="preserve"> </w:t>
            </w:r>
          </w:p>
          <w:p w14:paraId="4DFA692C" w14:textId="77777777" w:rsidR="008D713F" w:rsidRDefault="008D713F" w:rsidP="00705EB9">
            <w:pPr>
              <w:pStyle w:val="ListParagraph"/>
            </w:pPr>
          </w:p>
          <w:p w14:paraId="1AA1A8CF" w14:textId="77777777" w:rsidR="00A80A43" w:rsidRDefault="008D713F" w:rsidP="00705EB9">
            <w:pPr>
              <w:pStyle w:val="ListParagraph"/>
            </w:pPr>
            <w:r>
              <w:t>Ruw v</w:t>
            </w:r>
            <w:r w:rsidR="00A80A43">
              <w:t xml:space="preserve">et </w:t>
            </w:r>
            <w:r>
              <w:tab/>
            </w:r>
            <w:r w:rsidR="00C55770">
              <w:t>………………………%</w:t>
            </w:r>
          </w:p>
          <w:p w14:paraId="46D5CF49" w14:textId="77777777" w:rsidR="00A80A43" w:rsidRDefault="00A80A43" w:rsidP="00A80A43">
            <w:pPr>
              <w:pStyle w:val="ListParagraph"/>
            </w:pPr>
          </w:p>
        </w:tc>
      </w:tr>
      <w:tr w:rsidR="00A80A43" w:rsidRPr="008F13C1" w14:paraId="26DBBAFA" w14:textId="77777777" w:rsidTr="00A80A43">
        <w:tc>
          <w:tcPr>
            <w:tcW w:w="534" w:type="dxa"/>
          </w:tcPr>
          <w:p w14:paraId="649E3662" w14:textId="77777777" w:rsidR="00A80A43" w:rsidRDefault="00A80A43" w:rsidP="00A80A43"/>
        </w:tc>
        <w:tc>
          <w:tcPr>
            <w:tcW w:w="8754" w:type="dxa"/>
          </w:tcPr>
          <w:p w14:paraId="24993E85" w14:textId="77777777" w:rsidR="00A80A43" w:rsidRDefault="00A80A43" w:rsidP="00A80A43">
            <w:pPr>
              <w:pStyle w:val="ListParagraph"/>
              <w:numPr>
                <w:ilvl w:val="0"/>
                <w:numId w:val="7"/>
              </w:numPr>
            </w:pPr>
            <w:r>
              <w:t xml:space="preserve">Bereken hoeveel </w:t>
            </w:r>
            <w:r w:rsidRPr="00A80A43">
              <w:rPr>
                <w:b/>
              </w:rPr>
              <w:t>gram</w:t>
            </w:r>
            <w:r>
              <w:t xml:space="preserve"> </w:t>
            </w:r>
            <w:r w:rsidRPr="005301C3">
              <w:rPr>
                <w:b/>
              </w:rPr>
              <w:t>eiwit</w:t>
            </w:r>
            <w:r>
              <w:t xml:space="preserve"> Wiebel per dag krijgt uit de konijne</w:t>
            </w:r>
            <w:r w:rsidR="00705EB9">
              <w:t>n</w:t>
            </w:r>
            <w:r w:rsidR="004E7F23">
              <w:t xml:space="preserve">korrels? </w:t>
            </w:r>
            <w:r w:rsidR="004E7F23">
              <w:br/>
              <w:t>(Gebruik ook</w:t>
            </w:r>
            <w:r>
              <w:t xml:space="preserve"> je antwoord op vraag </w:t>
            </w:r>
            <w:r w:rsidR="00705EB9">
              <w:t>1</w:t>
            </w:r>
            <w:r w:rsidR="008D713F">
              <w:t>1</w:t>
            </w:r>
            <w:r w:rsidR="004E7F23">
              <w:t>.</w:t>
            </w:r>
            <w:r>
              <w:t xml:space="preserve">) </w:t>
            </w:r>
            <w:r w:rsidR="004E7F23">
              <w:br/>
            </w:r>
            <w:r w:rsidR="004E7F23">
              <w:br/>
            </w:r>
            <w:r>
              <w:t>………………………………………………………………………………………………………</w:t>
            </w:r>
            <w:r w:rsidR="00A21587">
              <w:t>.</w:t>
            </w:r>
            <w:r>
              <w:t>………………</w:t>
            </w:r>
            <w:r w:rsidR="004E7F23">
              <w:br/>
            </w:r>
            <w:r w:rsidR="004E7F23">
              <w:br/>
            </w:r>
            <w:r>
              <w:t>……………………………………………</w:t>
            </w:r>
            <w:r w:rsidR="004E7F23">
              <w:t>…………………………………………………………………</w:t>
            </w:r>
            <w:r w:rsidR="00A21587">
              <w:t>.</w:t>
            </w:r>
            <w:r w:rsidR="004E7F23">
              <w:t>………</w:t>
            </w:r>
          </w:p>
          <w:p w14:paraId="260043E4" w14:textId="77777777" w:rsidR="00A80A43" w:rsidRDefault="00A80A43" w:rsidP="00A80A43">
            <w:pPr>
              <w:pStyle w:val="ListParagraph"/>
              <w:ind w:left="360"/>
            </w:pPr>
          </w:p>
          <w:tbl>
            <w:tblPr>
              <w:tblStyle w:val="TableGrid"/>
              <w:tblW w:w="8533" w:type="dxa"/>
              <w:tblLayout w:type="fixed"/>
              <w:tblLook w:val="04A0" w:firstRow="1" w:lastRow="0" w:firstColumn="1" w:lastColumn="0" w:noHBand="0" w:noVBand="1"/>
            </w:tblPr>
            <w:tblGrid>
              <w:gridCol w:w="1732"/>
              <w:gridCol w:w="1419"/>
              <w:gridCol w:w="1419"/>
              <w:gridCol w:w="1420"/>
              <w:gridCol w:w="1420"/>
              <w:gridCol w:w="1123"/>
            </w:tblGrid>
            <w:tr w:rsidR="008D713F" w:rsidRPr="008D713F" w14:paraId="63FDB46C" w14:textId="77777777" w:rsidTr="008D713F">
              <w:tc>
                <w:tcPr>
                  <w:tcW w:w="1732" w:type="dxa"/>
                </w:tcPr>
                <w:p w14:paraId="733957EB" w14:textId="77777777" w:rsidR="008D713F" w:rsidRPr="008D713F" w:rsidRDefault="008D713F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 xml:space="preserve">Ruwe </w:t>
                  </w:r>
                  <w:r>
                    <w:rPr>
                      <w:color w:val="auto"/>
                    </w:rPr>
                    <w:t>eiwit</w:t>
                  </w:r>
                  <w:r w:rsidRPr="008D713F">
                    <w:rPr>
                      <w:color w:val="auto"/>
                    </w:rPr>
                    <w:t xml:space="preserve"> (g)</w:t>
                  </w:r>
                </w:p>
              </w:tc>
              <w:tc>
                <w:tcPr>
                  <w:tcW w:w="1419" w:type="dxa"/>
                </w:tcPr>
                <w:p w14:paraId="79EEC742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19" w:type="dxa"/>
                </w:tcPr>
                <w:p w14:paraId="585F169A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52F2F3E0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4D82C1B9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123" w:type="dxa"/>
                </w:tcPr>
                <w:p w14:paraId="2C4EBEE2" w14:textId="77777777" w:rsidR="008D713F" w:rsidRPr="008D713F" w:rsidRDefault="008D713F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</w:tr>
            <w:tr w:rsidR="008D713F" w:rsidRPr="008D713F" w14:paraId="301757F1" w14:textId="77777777" w:rsidTr="008D713F">
              <w:tc>
                <w:tcPr>
                  <w:tcW w:w="1732" w:type="dxa"/>
                </w:tcPr>
                <w:p w14:paraId="16FF88A6" w14:textId="77777777" w:rsidR="008D713F" w:rsidRPr="008D713F" w:rsidRDefault="008D713F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Korrels (g)</w:t>
                  </w:r>
                </w:p>
              </w:tc>
              <w:tc>
                <w:tcPr>
                  <w:tcW w:w="1419" w:type="dxa"/>
                </w:tcPr>
                <w:p w14:paraId="642A13FB" w14:textId="77777777" w:rsidR="008D713F" w:rsidRPr="008D713F" w:rsidRDefault="008D713F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100</w:t>
                  </w:r>
                </w:p>
              </w:tc>
              <w:tc>
                <w:tcPr>
                  <w:tcW w:w="1419" w:type="dxa"/>
                </w:tcPr>
                <w:p w14:paraId="3D4D6F8E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5EBD7F96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26D49800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123" w:type="dxa"/>
                </w:tcPr>
                <w:p w14:paraId="44D8112A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</w:tr>
          </w:tbl>
          <w:p w14:paraId="0A9590AC" w14:textId="77777777" w:rsidR="008D713F" w:rsidRDefault="008D713F" w:rsidP="00A80A43">
            <w:pPr>
              <w:pStyle w:val="ListParagraph"/>
              <w:ind w:left="360"/>
            </w:pPr>
            <w:r>
              <w:br/>
            </w:r>
          </w:p>
        </w:tc>
      </w:tr>
      <w:tr w:rsidR="00A80A43" w:rsidRPr="008F13C1" w14:paraId="5106CB81" w14:textId="77777777" w:rsidTr="00A80A43">
        <w:tc>
          <w:tcPr>
            <w:tcW w:w="534" w:type="dxa"/>
          </w:tcPr>
          <w:p w14:paraId="56A0CDE7" w14:textId="77777777" w:rsidR="00A80A43" w:rsidRDefault="00A80A43" w:rsidP="00A80A43"/>
        </w:tc>
        <w:tc>
          <w:tcPr>
            <w:tcW w:w="8754" w:type="dxa"/>
          </w:tcPr>
          <w:p w14:paraId="720802E3" w14:textId="77777777" w:rsidR="00A80A43" w:rsidRDefault="00A80A43" w:rsidP="00A80A43">
            <w:pPr>
              <w:pStyle w:val="ListParagraph"/>
              <w:numPr>
                <w:ilvl w:val="0"/>
                <w:numId w:val="7"/>
              </w:numPr>
            </w:pPr>
            <w:r>
              <w:t xml:space="preserve">Bereken ook hoeveel gram </w:t>
            </w:r>
            <w:r w:rsidRPr="00A80A43">
              <w:rPr>
                <w:b/>
              </w:rPr>
              <w:t>vet</w:t>
            </w:r>
            <w:r>
              <w:t xml:space="preserve"> Wiebel per dag krijgt uit de konijnenkorrels.</w:t>
            </w:r>
            <w:r w:rsidR="004E7F23">
              <w:br/>
            </w:r>
            <w:r w:rsidR="004E7F23">
              <w:br/>
            </w:r>
            <w:r>
              <w:t>……………………………………………………………………………………………………………………</w:t>
            </w:r>
            <w:r w:rsidR="00A21587">
              <w:t>.</w:t>
            </w:r>
            <w:r>
              <w:t>…</w:t>
            </w:r>
            <w:r w:rsidR="004E7F23">
              <w:br/>
            </w:r>
            <w:r w:rsidR="004E7F23">
              <w:br/>
            </w:r>
            <w:r>
              <w:t>…………………………………………</w:t>
            </w:r>
            <w:r w:rsidR="004E7F23">
              <w:t>……………………………………………………………………</w:t>
            </w:r>
            <w:r w:rsidR="00A21587">
              <w:t>….</w:t>
            </w:r>
            <w:r w:rsidR="004E7F23">
              <w:t>……</w:t>
            </w:r>
          </w:p>
          <w:p w14:paraId="3863B4DA" w14:textId="77777777" w:rsidR="008D713F" w:rsidRDefault="008D713F" w:rsidP="00A80A43"/>
          <w:tbl>
            <w:tblPr>
              <w:tblStyle w:val="TableGrid"/>
              <w:tblW w:w="8533" w:type="dxa"/>
              <w:tblLayout w:type="fixed"/>
              <w:tblLook w:val="04A0" w:firstRow="1" w:lastRow="0" w:firstColumn="1" w:lastColumn="0" w:noHBand="0" w:noVBand="1"/>
            </w:tblPr>
            <w:tblGrid>
              <w:gridCol w:w="1732"/>
              <w:gridCol w:w="1419"/>
              <w:gridCol w:w="1419"/>
              <w:gridCol w:w="1420"/>
              <w:gridCol w:w="1420"/>
              <w:gridCol w:w="1123"/>
            </w:tblGrid>
            <w:tr w:rsidR="008D713F" w:rsidRPr="008D713F" w14:paraId="11701983" w14:textId="77777777" w:rsidTr="008D713F">
              <w:tc>
                <w:tcPr>
                  <w:tcW w:w="1732" w:type="dxa"/>
                </w:tcPr>
                <w:p w14:paraId="641DE8BC" w14:textId="7D4F27D6" w:rsidR="008D713F" w:rsidRPr="008D713F" w:rsidRDefault="008D713F" w:rsidP="00F11151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 xml:space="preserve">Ruw </w:t>
                  </w:r>
                  <w:r>
                    <w:rPr>
                      <w:color w:val="auto"/>
                    </w:rPr>
                    <w:t>vet</w:t>
                  </w:r>
                  <w:r w:rsidRPr="008D713F">
                    <w:rPr>
                      <w:color w:val="auto"/>
                    </w:rPr>
                    <w:t xml:space="preserve"> (g)</w:t>
                  </w:r>
                </w:p>
              </w:tc>
              <w:tc>
                <w:tcPr>
                  <w:tcW w:w="1419" w:type="dxa"/>
                </w:tcPr>
                <w:p w14:paraId="6A765075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19" w:type="dxa"/>
                </w:tcPr>
                <w:p w14:paraId="57F98260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1A0B8FF8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489ED092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123" w:type="dxa"/>
                </w:tcPr>
                <w:p w14:paraId="0FB442B7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</w:tr>
            <w:tr w:rsidR="008D713F" w:rsidRPr="008D713F" w14:paraId="5546E794" w14:textId="77777777" w:rsidTr="008D713F">
              <w:tc>
                <w:tcPr>
                  <w:tcW w:w="1732" w:type="dxa"/>
                </w:tcPr>
                <w:p w14:paraId="148F5E74" w14:textId="77777777" w:rsidR="008D713F" w:rsidRPr="008D713F" w:rsidRDefault="008D713F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Korrels (g)</w:t>
                  </w:r>
                </w:p>
              </w:tc>
              <w:tc>
                <w:tcPr>
                  <w:tcW w:w="1419" w:type="dxa"/>
                </w:tcPr>
                <w:p w14:paraId="5B2753E4" w14:textId="77777777" w:rsidR="008D713F" w:rsidRPr="008D713F" w:rsidRDefault="008D713F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100</w:t>
                  </w:r>
                </w:p>
              </w:tc>
              <w:tc>
                <w:tcPr>
                  <w:tcW w:w="1419" w:type="dxa"/>
                </w:tcPr>
                <w:p w14:paraId="0ECA442C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00A60682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420" w:type="dxa"/>
                </w:tcPr>
                <w:p w14:paraId="7C545761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  <w:tc>
                <w:tcPr>
                  <w:tcW w:w="1123" w:type="dxa"/>
                </w:tcPr>
                <w:p w14:paraId="4AA9203F" w14:textId="77777777" w:rsidR="008D713F" w:rsidRPr="008D713F" w:rsidRDefault="004E7F23" w:rsidP="008D713F">
                  <w:pPr>
                    <w:pStyle w:val="groenetekst"/>
                    <w:rPr>
                      <w:color w:val="auto"/>
                    </w:rPr>
                  </w:pPr>
                  <w:r w:rsidRPr="008D713F">
                    <w:rPr>
                      <w:color w:val="auto"/>
                    </w:rPr>
                    <w:t>…….</w:t>
                  </w:r>
                </w:p>
              </w:tc>
            </w:tr>
          </w:tbl>
          <w:p w14:paraId="1C2EF8AD" w14:textId="77777777" w:rsidR="008D713F" w:rsidRDefault="008D713F" w:rsidP="00A80A43"/>
        </w:tc>
      </w:tr>
    </w:tbl>
    <w:p w14:paraId="0CB9F8B8" w14:textId="77777777" w:rsidR="00A80A43" w:rsidRDefault="00A80A43" w:rsidP="00A80A43"/>
    <w:p w14:paraId="5587710D" w14:textId="77777777" w:rsidR="00C55770" w:rsidRDefault="00C55770" w:rsidP="00A80A43"/>
    <w:p w14:paraId="4808E121" w14:textId="77777777" w:rsidR="00C55770" w:rsidRDefault="00C55770" w:rsidP="00A80A43"/>
    <w:p w14:paraId="17B18DED" w14:textId="77777777" w:rsidR="00C55770" w:rsidRDefault="00C55770" w:rsidP="00A80A43"/>
    <w:p w14:paraId="119E75E5" w14:textId="77777777" w:rsidR="00C55770" w:rsidRDefault="00C55770" w:rsidP="00A80A43"/>
    <w:p w14:paraId="071D9FE5" w14:textId="77777777" w:rsidR="00C55770" w:rsidRDefault="00C55770" w:rsidP="00A80A43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A80A43" w:rsidRPr="00427C8B" w14:paraId="5685BC01" w14:textId="77777777" w:rsidTr="009C6FF3">
        <w:trPr>
          <w:trHeight w:val="2342"/>
        </w:trPr>
        <w:tc>
          <w:tcPr>
            <w:tcW w:w="361" w:type="dxa"/>
            <w:shd w:val="clear" w:color="C6D9F1" w:fill="F1F3E9"/>
          </w:tcPr>
          <w:p w14:paraId="168BD588" w14:textId="77777777" w:rsidR="00A80A43" w:rsidRDefault="00A80A43" w:rsidP="00A80A43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14:paraId="0D8B84DF" w14:textId="77777777" w:rsidR="00A80A43" w:rsidRDefault="00A80A43" w:rsidP="00A80A43">
            <w:pPr>
              <w:pStyle w:val="groenetekst"/>
            </w:pPr>
            <w:r>
              <w:t>Robyn heeft opgezocht wat de samenstelling van konijnenvoer moet zijn</w:t>
            </w:r>
            <w:r>
              <w:br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523"/>
            </w:tblGrid>
            <w:tr w:rsidR="00A80A43" w14:paraId="72FCAF73" w14:textId="77777777" w:rsidTr="00A80A43">
              <w:tc>
                <w:tcPr>
                  <w:tcW w:w="8523" w:type="dxa"/>
                </w:tcPr>
                <w:p w14:paraId="3C7516E9" w14:textId="77777777" w:rsidR="00A80A43" w:rsidRDefault="00A80A43" w:rsidP="00A80A43">
                  <w:r>
                    <w:rPr>
                      <w:color w:val="804040"/>
                    </w:rPr>
                    <w:t xml:space="preserve">Voor gewone huis/tuinkonijnen zou voer </w:t>
                  </w:r>
                  <w:r>
                    <w:rPr>
                      <w:rStyle w:val="Strong"/>
                      <w:color w:val="804040"/>
                    </w:rPr>
                    <w:t>niet meer dan 12-14% eiwitten</w:t>
                  </w:r>
                  <w:r>
                    <w:rPr>
                      <w:color w:val="804040"/>
                    </w:rPr>
                    <w:t xml:space="preserve"> mogen bevatten. Het </w:t>
                  </w:r>
                  <w:r>
                    <w:rPr>
                      <w:rStyle w:val="Strong"/>
                      <w:color w:val="804040"/>
                    </w:rPr>
                    <w:t>vetgehalte</w:t>
                  </w:r>
                  <w:r>
                    <w:rPr>
                      <w:color w:val="804040"/>
                    </w:rPr>
                    <w:t xml:space="preserve"> moet zo laag mogelijk zijn, </w:t>
                  </w:r>
                  <w:r>
                    <w:rPr>
                      <w:rStyle w:val="Strong"/>
                      <w:color w:val="804040"/>
                    </w:rPr>
                    <w:t>niet meer dan 3%</w:t>
                  </w:r>
                  <w:r>
                    <w:rPr>
                      <w:color w:val="804040"/>
                    </w:rPr>
                    <w:t xml:space="preserve">, en het vezelgehalte hoog. Hoe meer </w:t>
                  </w:r>
                  <w:r>
                    <w:rPr>
                      <w:b/>
                      <w:bCs/>
                      <w:color w:val="804040"/>
                    </w:rPr>
                    <w:t>vezels</w:t>
                  </w:r>
                  <w:r>
                    <w:rPr>
                      <w:color w:val="804040"/>
                    </w:rPr>
                    <w:t xml:space="preserve"> het voer bevat, hoe beter. </w:t>
                  </w:r>
                  <w:r>
                    <w:rPr>
                      <w:b/>
                      <w:bCs/>
                      <w:color w:val="804040"/>
                    </w:rPr>
                    <w:t>Calciumgehalte</w:t>
                  </w:r>
                  <w:r>
                    <w:rPr>
                      <w:color w:val="804040"/>
                    </w:rPr>
                    <w:t xml:space="preserve"> in voer moet </w:t>
                  </w:r>
                  <w:r>
                    <w:rPr>
                      <w:b/>
                      <w:bCs/>
                      <w:color w:val="804040"/>
                    </w:rPr>
                    <w:t>onder de 1%</w:t>
                  </w:r>
                  <w:r>
                    <w:rPr>
                      <w:color w:val="804040"/>
                    </w:rPr>
                    <w:t xml:space="preserve"> blijven, om o.a. blaasproblemen te voorkomen. De </w:t>
                  </w:r>
                  <w:r w:rsidRPr="007A2F6D">
                    <w:rPr>
                      <w:b/>
                      <w:color w:val="804040"/>
                    </w:rPr>
                    <w:t>verhouding calcium/fosfor</w:t>
                  </w:r>
                  <w:r>
                    <w:rPr>
                      <w:color w:val="804040"/>
                    </w:rPr>
                    <w:t xml:space="preserve"> is het liefst </w:t>
                  </w:r>
                  <w:r w:rsidRPr="007A2F6D">
                    <w:rPr>
                      <w:b/>
                      <w:color w:val="804040"/>
                    </w:rPr>
                    <w:t>2:1</w:t>
                  </w:r>
                  <w:r w:rsidR="00C55770" w:rsidRPr="00C55770">
                    <w:rPr>
                      <w:color w:val="804040"/>
                    </w:rPr>
                    <w:t>.</w:t>
                  </w:r>
                </w:p>
              </w:tc>
            </w:tr>
          </w:tbl>
          <w:p w14:paraId="62E3C191" w14:textId="77777777" w:rsidR="00A80A43" w:rsidRPr="009C1ABC" w:rsidRDefault="00A80A43" w:rsidP="00A80A43">
            <w:pPr>
              <w:pStyle w:val="groenetekst"/>
            </w:pPr>
          </w:p>
        </w:tc>
      </w:tr>
    </w:tbl>
    <w:p w14:paraId="638A5484" w14:textId="77777777" w:rsidR="00A80A43" w:rsidRPr="009E5FD1" w:rsidRDefault="00A80A43" w:rsidP="00F63084"/>
    <w:p w14:paraId="4CD94A35" w14:textId="77777777" w:rsidR="008D713F" w:rsidRPr="009E5FD1" w:rsidRDefault="008D713F" w:rsidP="00A80A43">
      <w:pPr>
        <w:pStyle w:val="streepje"/>
        <w:rPr>
          <w:sz w:val="24"/>
          <w:szCs w:val="24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80A43" w:rsidRPr="008F13C1" w14:paraId="6922D31B" w14:textId="77777777" w:rsidTr="00A80A43">
        <w:tc>
          <w:tcPr>
            <w:tcW w:w="534" w:type="dxa"/>
          </w:tcPr>
          <w:p w14:paraId="4700AF91" w14:textId="77777777" w:rsidR="00A80A43" w:rsidRPr="00700E0C" w:rsidRDefault="00A80A43" w:rsidP="00A80A43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005C1F21" w14:textId="77777777" w:rsidR="00A80A43" w:rsidRPr="008F13C1" w:rsidRDefault="00A80A43" w:rsidP="00A80A43">
            <w:r>
              <w:t>Vergelijk de samenstelling van de konijnenkorrels van Wiebel met de samenstelling die Robyn heeft opgezocht.</w:t>
            </w:r>
            <w:r w:rsidR="007A2F6D">
              <w:t xml:space="preserve"> Schrijf op wat je opvalt.</w:t>
            </w:r>
          </w:p>
        </w:tc>
      </w:tr>
      <w:tr w:rsidR="00A80A43" w:rsidRPr="008F13C1" w14:paraId="7DCD6D97" w14:textId="77777777" w:rsidTr="007D08D8">
        <w:trPr>
          <w:trHeight w:val="3198"/>
        </w:trPr>
        <w:tc>
          <w:tcPr>
            <w:tcW w:w="534" w:type="dxa"/>
          </w:tcPr>
          <w:p w14:paraId="7809B3C2" w14:textId="77777777" w:rsidR="00A80A43" w:rsidRPr="007A2F6D" w:rsidRDefault="00A80A43" w:rsidP="00A80A43">
            <w:pPr>
              <w:rPr>
                <w:b/>
              </w:rPr>
            </w:pPr>
          </w:p>
        </w:tc>
        <w:tc>
          <w:tcPr>
            <w:tcW w:w="8754" w:type="dxa"/>
          </w:tcPr>
          <w:p w14:paraId="274218DB" w14:textId="77777777" w:rsidR="00A80A43" w:rsidRDefault="00A80A43" w:rsidP="00A80A43"/>
          <w:tbl>
            <w:tblPr>
              <w:tblStyle w:val="TableGrid"/>
              <w:tblW w:w="8392" w:type="dxa"/>
              <w:tblLayout w:type="fixed"/>
              <w:tblLook w:val="04A0" w:firstRow="1" w:lastRow="0" w:firstColumn="1" w:lastColumn="0" w:noHBand="0" w:noVBand="1"/>
            </w:tblPr>
            <w:tblGrid>
              <w:gridCol w:w="3147"/>
              <w:gridCol w:w="5245"/>
            </w:tblGrid>
            <w:tr w:rsidR="007A2F6D" w14:paraId="4648A31F" w14:textId="77777777" w:rsidTr="009C6FF3">
              <w:tc>
                <w:tcPr>
                  <w:tcW w:w="3147" w:type="dxa"/>
                  <w:vAlign w:val="center"/>
                </w:tcPr>
                <w:p w14:paraId="2DC05B4F" w14:textId="77777777" w:rsidR="00245296" w:rsidRDefault="00245296" w:rsidP="009C6FF3"/>
                <w:p w14:paraId="477B9FB2" w14:textId="77777777" w:rsidR="007A2F6D" w:rsidRDefault="007A2F6D" w:rsidP="009C6FF3">
                  <w:r>
                    <w:t>Eiwit</w:t>
                  </w:r>
                </w:p>
                <w:p w14:paraId="6CAA39C4" w14:textId="77777777" w:rsidR="009C6FF3" w:rsidRDefault="009C6FF3" w:rsidP="009C6FF3"/>
              </w:tc>
              <w:tc>
                <w:tcPr>
                  <w:tcW w:w="5245" w:type="dxa"/>
                  <w:vAlign w:val="center"/>
                </w:tcPr>
                <w:p w14:paraId="597706B1" w14:textId="77777777" w:rsidR="007A2F6D" w:rsidRPr="007A2F6D" w:rsidRDefault="007A2F6D" w:rsidP="009C6FF3">
                  <w:pPr>
                    <w:rPr>
                      <w:i/>
                    </w:rPr>
                  </w:pPr>
                  <w:r w:rsidRPr="007A2F6D">
                    <w:rPr>
                      <w:i/>
                    </w:rPr>
                    <w:t xml:space="preserve">In het voer van Wiebel </w:t>
                  </w:r>
                  <w:r w:rsidR="009C6FF3">
                    <w:rPr>
                      <w:i/>
                    </w:rPr>
                    <w:t>zit ……….….</w:t>
                  </w:r>
                  <w:r w:rsidRPr="007A2F6D">
                    <w:rPr>
                      <w:i/>
                    </w:rPr>
                    <w:t xml:space="preserve"> dat is </w:t>
                  </w:r>
                  <w:r w:rsidR="009C6FF3">
                    <w:rPr>
                      <w:i/>
                    </w:rPr>
                    <w:t>…………</w:t>
                  </w:r>
                </w:p>
              </w:tc>
            </w:tr>
            <w:tr w:rsidR="007A2F6D" w14:paraId="158473E7" w14:textId="77777777" w:rsidTr="009C6FF3">
              <w:tc>
                <w:tcPr>
                  <w:tcW w:w="3147" w:type="dxa"/>
                  <w:vAlign w:val="center"/>
                </w:tcPr>
                <w:p w14:paraId="6BA6A889" w14:textId="77777777" w:rsidR="00245296" w:rsidRDefault="00245296" w:rsidP="009C6FF3"/>
                <w:p w14:paraId="739C8C86" w14:textId="77777777" w:rsidR="007A2F6D" w:rsidRDefault="007A2F6D" w:rsidP="009C6FF3">
                  <w:r>
                    <w:t>Vet</w:t>
                  </w:r>
                </w:p>
                <w:p w14:paraId="57C7DB27" w14:textId="77777777" w:rsidR="007A2F6D" w:rsidRDefault="007A2F6D" w:rsidP="009C6FF3"/>
              </w:tc>
              <w:tc>
                <w:tcPr>
                  <w:tcW w:w="5245" w:type="dxa"/>
                  <w:vAlign w:val="center"/>
                </w:tcPr>
                <w:p w14:paraId="292F455B" w14:textId="77777777" w:rsidR="007A2F6D" w:rsidRDefault="007D08D8" w:rsidP="007D08D8">
                  <w:r>
                    <w:t>…………………………………………………………………………</w:t>
                  </w:r>
                </w:p>
              </w:tc>
            </w:tr>
            <w:tr w:rsidR="007A2F6D" w14:paraId="57026A45" w14:textId="77777777" w:rsidTr="009C6FF3">
              <w:tc>
                <w:tcPr>
                  <w:tcW w:w="3147" w:type="dxa"/>
                  <w:vAlign w:val="center"/>
                </w:tcPr>
                <w:p w14:paraId="155F0F1B" w14:textId="77777777" w:rsidR="00245296" w:rsidRDefault="00245296" w:rsidP="009C6FF3"/>
                <w:p w14:paraId="7AD33C65" w14:textId="77777777" w:rsidR="007A2F6D" w:rsidRDefault="007A2F6D" w:rsidP="009C6FF3">
                  <w:r>
                    <w:t>Calcium</w:t>
                  </w:r>
                </w:p>
                <w:p w14:paraId="14C0FABC" w14:textId="77777777" w:rsidR="007A2F6D" w:rsidRDefault="007A2F6D" w:rsidP="009C6FF3"/>
              </w:tc>
              <w:tc>
                <w:tcPr>
                  <w:tcW w:w="5245" w:type="dxa"/>
                  <w:vAlign w:val="center"/>
                </w:tcPr>
                <w:p w14:paraId="4A5FC481" w14:textId="77777777" w:rsidR="007A2F6D" w:rsidRDefault="007D08D8" w:rsidP="007D08D8">
                  <w:r>
                    <w:t>…………………………………………………………………………</w:t>
                  </w:r>
                </w:p>
              </w:tc>
            </w:tr>
          </w:tbl>
          <w:p w14:paraId="12B3B801" w14:textId="77777777" w:rsidR="009C6FF3" w:rsidRDefault="00245296" w:rsidP="00245296">
            <w:r>
              <w:br/>
              <w:t>Is dit voer geschikt voor Wiebel?</w:t>
            </w:r>
            <w:r>
              <w:br/>
            </w:r>
          </w:p>
          <w:p w14:paraId="13A6B729" w14:textId="77777777" w:rsidR="009E5FD1" w:rsidRDefault="009E5FD1" w:rsidP="00245296">
            <w:r>
              <w:t>…………………………………………………………………………………………………………………………</w:t>
            </w:r>
            <w:r w:rsidR="002A6B65">
              <w:t>…</w:t>
            </w:r>
            <w:r>
              <w:t>.</w:t>
            </w:r>
          </w:p>
        </w:tc>
      </w:tr>
    </w:tbl>
    <w:p w14:paraId="4CF247EB" w14:textId="77777777" w:rsidR="007D08D8" w:rsidRDefault="007D08D8" w:rsidP="009E5FD1"/>
    <w:p w14:paraId="05BDEB33" w14:textId="77777777" w:rsidR="00245296" w:rsidRDefault="00245296" w:rsidP="00245296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45296" w:rsidRPr="008F13C1" w14:paraId="630D6135" w14:textId="77777777" w:rsidTr="00245296">
        <w:tc>
          <w:tcPr>
            <w:tcW w:w="534" w:type="dxa"/>
          </w:tcPr>
          <w:p w14:paraId="61F4BB6C" w14:textId="77777777" w:rsidR="00245296" w:rsidRPr="00700E0C" w:rsidRDefault="00245296" w:rsidP="00245296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04C70B69" w14:textId="77777777" w:rsidR="00245296" w:rsidRPr="008F13C1" w:rsidRDefault="00245296" w:rsidP="00245296">
            <w:r>
              <w:t xml:space="preserve">Er staat: </w:t>
            </w:r>
            <w:r w:rsidRPr="00245296">
              <w:rPr>
                <w:b/>
                <w:color w:val="804040"/>
              </w:rPr>
              <w:t>De verhouding calcium/fosfor</w:t>
            </w:r>
            <w:r>
              <w:rPr>
                <w:b/>
                <w:color w:val="804040"/>
              </w:rPr>
              <w:t xml:space="preserve"> </w:t>
            </w:r>
            <w:r w:rsidRPr="00245296">
              <w:rPr>
                <w:b/>
                <w:color w:val="804040"/>
              </w:rPr>
              <w:t>is het liefst 2</w:t>
            </w:r>
            <w:r>
              <w:rPr>
                <w:b/>
                <w:color w:val="804040"/>
              </w:rPr>
              <w:t xml:space="preserve"> </w:t>
            </w:r>
            <w:r w:rsidRPr="00245296">
              <w:rPr>
                <w:b/>
                <w:color w:val="804040"/>
              </w:rPr>
              <w:t>:</w:t>
            </w:r>
            <w:r>
              <w:rPr>
                <w:b/>
                <w:color w:val="804040"/>
              </w:rPr>
              <w:t xml:space="preserve"> </w:t>
            </w:r>
            <w:r w:rsidRPr="00245296">
              <w:rPr>
                <w:b/>
                <w:color w:val="804040"/>
              </w:rPr>
              <w:t>1</w:t>
            </w:r>
          </w:p>
        </w:tc>
      </w:tr>
      <w:tr w:rsidR="00245296" w:rsidRPr="008F13C1" w14:paraId="4E59118A" w14:textId="77777777" w:rsidTr="00245296">
        <w:trPr>
          <w:trHeight w:val="2815"/>
        </w:trPr>
        <w:tc>
          <w:tcPr>
            <w:tcW w:w="534" w:type="dxa"/>
          </w:tcPr>
          <w:p w14:paraId="13571296" w14:textId="77777777" w:rsidR="00245296" w:rsidRPr="007A2F6D" w:rsidRDefault="00245296" w:rsidP="00245296">
            <w:pPr>
              <w:rPr>
                <w:b/>
              </w:rPr>
            </w:pPr>
          </w:p>
        </w:tc>
        <w:tc>
          <w:tcPr>
            <w:tcW w:w="8754" w:type="dxa"/>
          </w:tcPr>
          <w:p w14:paraId="0E70C04A" w14:textId="77777777" w:rsidR="00245296" w:rsidRDefault="00245296" w:rsidP="00245296"/>
          <w:p w14:paraId="168D886A" w14:textId="77777777" w:rsidR="00245296" w:rsidRDefault="00245296" w:rsidP="00245296">
            <w:pPr>
              <w:pStyle w:val="ListParagraph"/>
              <w:numPr>
                <w:ilvl w:val="0"/>
                <w:numId w:val="21"/>
              </w:numPr>
            </w:pPr>
            <w:r>
              <w:t>Wat betekent dit? Er zijn twee antwoorden goed!</w:t>
            </w:r>
          </w:p>
          <w:p w14:paraId="4EB70075" w14:textId="77777777" w:rsidR="00245296" w:rsidRDefault="00245296" w:rsidP="00245296">
            <w:r>
              <w:t xml:space="preserve"> </w:t>
            </w:r>
          </w:p>
          <w:p w14:paraId="5D9959F3" w14:textId="77777777" w:rsidR="00245296" w:rsidRDefault="00245296" w:rsidP="00245296">
            <w:pPr>
              <w:pStyle w:val="ListParagraph"/>
              <w:numPr>
                <w:ilvl w:val="0"/>
                <w:numId w:val="20"/>
              </w:numPr>
            </w:pPr>
            <w:r>
              <w:t>Er moet 2 gram calcium en 2 gram fosfor in het voer zitten</w:t>
            </w:r>
            <w:r w:rsidR="00F63084">
              <w:t>.</w:t>
            </w:r>
          </w:p>
          <w:p w14:paraId="5F1CAA20" w14:textId="77777777" w:rsidR="00245296" w:rsidRDefault="00245296" w:rsidP="00245296">
            <w:pPr>
              <w:pStyle w:val="ListParagraph"/>
              <w:numPr>
                <w:ilvl w:val="0"/>
                <w:numId w:val="20"/>
              </w:numPr>
            </w:pPr>
            <w:r>
              <w:t>Er moet 2 keer zoveel fosfor als calcium in het voer zitten</w:t>
            </w:r>
            <w:r w:rsidR="00F63084">
              <w:t>.</w:t>
            </w:r>
          </w:p>
          <w:p w14:paraId="69B76836" w14:textId="77777777" w:rsidR="00245296" w:rsidRDefault="00245296" w:rsidP="00245296">
            <w:pPr>
              <w:pStyle w:val="ListParagraph"/>
              <w:numPr>
                <w:ilvl w:val="0"/>
                <w:numId w:val="20"/>
              </w:numPr>
            </w:pPr>
            <w:r>
              <w:t>Er moet 2 keer zoveel calcium als fosfor in het voer zitten</w:t>
            </w:r>
            <w:r w:rsidR="00F63084">
              <w:t>.</w:t>
            </w:r>
          </w:p>
          <w:p w14:paraId="3C25D09C" w14:textId="77777777" w:rsidR="00245296" w:rsidRDefault="00245296" w:rsidP="00245296">
            <w:pPr>
              <w:pStyle w:val="ListParagraph"/>
              <w:numPr>
                <w:ilvl w:val="0"/>
                <w:numId w:val="20"/>
              </w:numPr>
            </w:pPr>
            <w:r>
              <w:t>De hoeveelheid fosfor is de helft van de hoeveelheid calcium</w:t>
            </w:r>
            <w:r w:rsidR="00F63084">
              <w:t>.</w:t>
            </w:r>
          </w:p>
          <w:p w14:paraId="11C0C738" w14:textId="77777777" w:rsidR="00245296" w:rsidRDefault="00245296" w:rsidP="00245296">
            <w:pPr>
              <w:pStyle w:val="ListParagraph"/>
              <w:numPr>
                <w:ilvl w:val="0"/>
                <w:numId w:val="20"/>
              </w:numPr>
            </w:pPr>
            <w:r>
              <w:t>De hoeveelheid calcium is de helft van de hoeveelheid fosfor</w:t>
            </w:r>
            <w:r w:rsidR="00F63084">
              <w:t>.</w:t>
            </w:r>
          </w:p>
          <w:p w14:paraId="2BA75AF4" w14:textId="77777777" w:rsidR="00245296" w:rsidRDefault="00245296" w:rsidP="00245296"/>
        </w:tc>
      </w:tr>
      <w:tr w:rsidR="00245296" w:rsidRPr="008F13C1" w14:paraId="58062466" w14:textId="77777777" w:rsidTr="00245296">
        <w:trPr>
          <w:trHeight w:val="851"/>
        </w:trPr>
        <w:tc>
          <w:tcPr>
            <w:tcW w:w="534" w:type="dxa"/>
          </w:tcPr>
          <w:p w14:paraId="4A02BF3D" w14:textId="77777777" w:rsidR="00245296" w:rsidRPr="007A2F6D" w:rsidRDefault="00245296" w:rsidP="00245296">
            <w:pPr>
              <w:rPr>
                <w:b/>
              </w:rPr>
            </w:pPr>
          </w:p>
        </w:tc>
        <w:tc>
          <w:tcPr>
            <w:tcW w:w="8754" w:type="dxa"/>
          </w:tcPr>
          <w:p w14:paraId="666F5469" w14:textId="77777777" w:rsidR="00245296" w:rsidRDefault="00245296" w:rsidP="00245296"/>
        </w:tc>
      </w:tr>
    </w:tbl>
    <w:p w14:paraId="7EAF383D" w14:textId="77777777" w:rsidR="007D08D8" w:rsidRDefault="007D08D8" w:rsidP="008F0F7D">
      <w:pPr>
        <w:pStyle w:val="Tip"/>
      </w:pPr>
      <w:r>
        <w:lastRenderedPageBreak/>
        <w:t>Ontsmetten</w:t>
      </w:r>
    </w:p>
    <w:p w14:paraId="230D7E8A" w14:textId="77777777" w:rsidR="00C55770" w:rsidRPr="003000A6" w:rsidRDefault="00C55770" w:rsidP="00C55770">
      <w:pPr>
        <w:rPr>
          <w:sz w:val="18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7D08D8" w:rsidRPr="00427C8B" w14:paraId="1C4F7B0D" w14:textId="77777777" w:rsidTr="007D08D8">
        <w:trPr>
          <w:trHeight w:val="2385"/>
        </w:trPr>
        <w:tc>
          <w:tcPr>
            <w:tcW w:w="361" w:type="dxa"/>
            <w:shd w:val="clear" w:color="C6D9F1" w:fill="F1F3E9"/>
          </w:tcPr>
          <w:p w14:paraId="57BC29B5" w14:textId="77777777" w:rsidR="007D08D8" w:rsidRDefault="007D08D8" w:rsidP="007D08D8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14:paraId="6898D9B8" w14:textId="56305621" w:rsidR="007D08D8" w:rsidRPr="009C6FF3" w:rsidRDefault="007D08D8" w:rsidP="009C6FF3">
            <w:pPr>
              <w:pStyle w:val="groenetekst"/>
            </w:pPr>
            <w:r w:rsidRPr="009C6FF3">
              <w:t xml:space="preserve">Nadat een konijn is opgehaald door zijn baasjes </w:t>
            </w:r>
            <w:r w:rsidR="00B71463">
              <w:t>maakt</w:t>
            </w:r>
            <w:r w:rsidRPr="009C6FF3">
              <w:t xml:space="preserve"> Robyn het hok </w:t>
            </w:r>
            <w:r w:rsidR="00EE69FF" w:rsidRPr="009C6FF3">
              <w:t xml:space="preserve">eerst schoon en dan </w:t>
            </w:r>
            <w:r w:rsidRPr="009C6FF3">
              <w:t>ontsmet</w:t>
            </w:r>
            <w:r w:rsidR="00B71463">
              <w:t xml:space="preserve"> ze het</w:t>
            </w:r>
            <w:r w:rsidRPr="009C6FF3">
              <w:t>.</w:t>
            </w:r>
            <w:r w:rsidR="00EE69FF" w:rsidRPr="009C6FF3">
              <w:t xml:space="preserve"> Voor het ontsmetten gebruikt ze </w:t>
            </w:r>
            <w:proofErr w:type="spellStart"/>
            <w:r w:rsidR="00EE69FF" w:rsidRPr="009C6FF3">
              <w:t>Halamid</w:t>
            </w:r>
            <w:proofErr w:type="spellEnd"/>
            <w:r w:rsidR="008F0F7D" w:rsidRPr="009C6FF3">
              <w:t>-d</w:t>
            </w:r>
            <w:r w:rsidR="00EE69FF" w:rsidRPr="009C6FF3">
              <w:t>.</w:t>
            </w:r>
          </w:p>
          <w:p w14:paraId="4AE5674C" w14:textId="77777777" w:rsidR="007D08D8" w:rsidRPr="009C6FF3" w:rsidRDefault="007D08D8" w:rsidP="009C6FF3">
            <w:pPr>
              <w:pStyle w:val="groenetekst"/>
            </w:pPr>
          </w:p>
          <w:p w14:paraId="5DB8A753" w14:textId="77777777" w:rsidR="007D08D8" w:rsidRPr="009C6FF3" w:rsidRDefault="00EE69FF" w:rsidP="009C6FF3">
            <w:pPr>
              <w:pStyle w:val="groenetekst"/>
            </w:pPr>
            <w:r w:rsidRPr="009C6FF3">
              <w:t>Op de gebruiksaanwijzing staat</w:t>
            </w:r>
            <w:r w:rsidR="008F0F7D" w:rsidRPr="009C6FF3">
              <w:t xml:space="preserve"> onder andere</w:t>
            </w:r>
            <w:r w:rsidRPr="009C6FF3">
              <w:t>:</w:t>
            </w:r>
          </w:p>
          <w:p w14:paraId="0FF7F764" w14:textId="77777777" w:rsidR="00EE69FF" w:rsidRPr="00D61775" w:rsidRDefault="009C6FF3" w:rsidP="009C6FF3">
            <w:pPr>
              <w:rPr>
                <w:rFonts w:asciiTheme="majorHAnsi" w:hAnsiTheme="majorHAnsi"/>
              </w:rPr>
            </w:pPr>
            <w:r w:rsidRPr="009C6FF3">
              <w:rPr>
                <w:rFonts w:ascii="Times" w:hAnsi="Times"/>
              </w:rPr>
              <w:tab/>
            </w:r>
            <w:r w:rsidRPr="00D61775">
              <w:rPr>
                <w:rFonts w:asciiTheme="majorHAnsi" w:hAnsiTheme="majorHAnsi"/>
              </w:rPr>
              <w:t>Werkzame stof: natrium-para-</w:t>
            </w:r>
            <w:proofErr w:type="spellStart"/>
            <w:r w:rsidRPr="00D61775">
              <w:rPr>
                <w:rFonts w:asciiTheme="majorHAnsi" w:hAnsiTheme="majorHAnsi"/>
              </w:rPr>
              <w:t>tolueensulfonchlooramide</w:t>
            </w:r>
            <w:proofErr w:type="spellEnd"/>
            <w:r w:rsidR="00F63084">
              <w:rPr>
                <w:rFonts w:asciiTheme="majorHAnsi" w:hAnsiTheme="majorHAnsi"/>
              </w:rPr>
              <w:t>.</w:t>
            </w:r>
          </w:p>
          <w:p w14:paraId="36DA81CF" w14:textId="77777777" w:rsidR="009C6FF3" w:rsidRPr="00D61775" w:rsidRDefault="009C6FF3" w:rsidP="009C6FF3">
            <w:pPr>
              <w:rPr>
                <w:rFonts w:asciiTheme="majorHAnsi" w:hAnsiTheme="majorHAnsi"/>
              </w:rPr>
            </w:pPr>
            <w:r w:rsidRPr="00D61775">
              <w:rPr>
                <w:rFonts w:asciiTheme="majorHAnsi" w:hAnsiTheme="majorHAnsi"/>
              </w:rPr>
              <w:tab/>
              <w:t>Gehalte: 82%</w:t>
            </w:r>
            <w:r w:rsidR="00F63084">
              <w:rPr>
                <w:rFonts w:asciiTheme="majorHAnsi" w:hAnsiTheme="majorHAnsi"/>
              </w:rPr>
              <w:t>.</w:t>
            </w:r>
          </w:p>
          <w:p w14:paraId="77B2AACD" w14:textId="77777777" w:rsidR="00EE69FF" w:rsidRPr="009C6FF3" w:rsidRDefault="009C6FF3" w:rsidP="009E5FD1">
            <w:pPr>
              <w:rPr>
                <w:rFonts w:ascii="Times" w:hAnsi="Times"/>
              </w:rPr>
            </w:pPr>
            <w:r w:rsidRPr="00D61775">
              <w:rPr>
                <w:rFonts w:asciiTheme="majorHAnsi" w:hAnsiTheme="majorHAnsi"/>
              </w:rPr>
              <w:tab/>
            </w:r>
            <w:r w:rsidR="00EE69FF" w:rsidRPr="00D61775">
              <w:rPr>
                <w:rFonts w:asciiTheme="majorHAnsi" w:hAnsiTheme="majorHAnsi"/>
              </w:rPr>
              <w:t>De gebruiksconcentratie bedraagt 1% (10 g per liter water).</w:t>
            </w:r>
          </w:p>
        </w:tc>
      </w:tr>
    </w:tbl>
    <w:p w14:paraId="30306FE0" w14:textId="77777777" w:rsidR="008F0F7D" w:rsidRPr="004E7F23" w:rsidRDefault="008F0F7D" w:rsidP="00F63084">
      <w:pPr>
        <w:rPr>
          <w:rFonts w:ascii="Arial" w:hAnsi="Arial"/>
          <w:sz w:val="22"/>
          <w:lang w:eastAsia="zh-CN"/>
        </w:rPr>
      </w:pPr>
    </w:p>
    <w:p w14:paraId="4D40A929" w14:textId="77777777" w:rsidR="008F0F7D" w:rsidRDefault="008F0F7D" w:rsidP="008F0F7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8F0F7D" w:rsidRPr="008F13C1" w14:paraId="361F0137" w14:textId="77777777" w:rsidTr="008F0F7D">
        <w:tc>
          <w:tcPr>
            <w:tcW w:w="534" w:type="dxa"/>
          </w:tcPr>
          <w:p w14:paraId="44A659FE" w14:textId="77777777" w:rsidR="008F0F7D" w:rsidRDefault="008F0F7D" w:rsidP="008F0F7D">
            <w:pPr>
              <w:pStyle w:val="Opgave"/>
            </w:pPr>
            <w:r>
              <w:br w:type="page"/>
            </w:r>
          </w:p>
          <w:p w14:paraId="3CD745C8" w14:textId="77777777" w:rsidR="008F0F7D" w:rsidRPr="00A52D8D" w:rsidRDefault="008F0F7D" w:rsidP="008F0F7D">
            <w:pPr>
              <w:rPr>
                <w:b/>
              </w:rPr>
            </w:pPr>
          </w:p>
        </w:tc>
        <w:tc>
          <w:tcPr>
            <w:tcW w:w="8754" w:type="dxa"/>
          </w:tcPr>
          <w:p w14:paraId="299CE1B3" w14:textId="77777777" w:rsidR="008F0F7D" w:rsidRDefault="008F0F7D" w:rsidP="004E7F23">
            <w:pPr>
              <w:pStyle w:val="ListParagraph"/>
              <w:numPr>
                <w:ilvl w:val="0"/>
                <w:numId w:val="13"/>
              </w:numPr>
            </w:pPr>
            <w:r>
              <w:t xml:space="preserve">De stadsboerderij heeft </w:t>
            </w:r>
            <w:proofErr w:type="spellStart"/>
            <w:r>
              <w:t>Halamid</w:t>
            </w:r>
            <w:proofErr w:type="spellEnd"/>
            <w:r>
              <w:t xml:space="preserve">-d in zakjes van 100 gram. </w:t>
            </w:r>
            <w:r w:rsidR="004F5F74">
              <w:t xml:space="preserve">Hoeveel </w:t>
            </w:r>
            <w:r w:rsidR="009E5FD1">
              <w:t xml:space="preserve">gram </w:t>
            </w:r>
            <w:r w:rsidR="004F5F74">
              <w:t xml:space="preserve">werkzame stof zit er in 1 zakje </w:t>
            </w:r>
            <w:proofErr w:type="spellStart"/>
            <w:r w:rsidR="009E5FD1">
              <w:t>H</w:t>
            </w:r>
            <w:r w:rsidR="004F5F74">
              <w:t>alamid</w:t>
            </w:r>
            <w:proofErr w:type="spellEnd"/>
            <w:r w:rsidR="004F5F74">
              <w:t>-d?</w:t>
            </w:r>
            <w:r w:rsidR="004E7F23">
              <w:br/>
            </w:r>
            <w:r w:rsidR="004E7F23">
              <w:br/>
            </w:r>
            <w:r>
              <w:t>………………………………………</w:t>
            </w:r>
            <w:r w:rsidR="004E7F23">
              <w:t>……………………………………………………………………</w:t>
            </w:r>
            <w:r w:rsidR="002A6B65">
              <w:t>.</w:t>
            </w:r>
            <w:r w:rsidR="004E7F23">
              <w:t>…………</w:t>
            </w:r>
          </w:p>
          <w:p w14:paraId="028B53EB" w14:textId="77777777" w:rsidR="008F0F7D" w:rsidRPr="008F13C1" w:rsidRDefault="008F0F7D" w:rsidP="008F0F7D"/>
        </w:tc>
      </w:tr>
      <w:tr w:rsidR="009C6FF3" w:rsidRPr="008F13C1" w14:paraId="4E766860" w14:textId="77777777" w:rsidTr="008F0F7D">
        <w:tc>
          <w:tcPr>
            <w:tcW w:w="534" w:type="dxa"/>
          </w:tcPr>
          <w:p w14:paraId="5E7E6037" w14:textId="77777777" w:rsidR="009C6FF3" w:rsidRDefault="009C6FF3" w:rsidP="004F5F74"/>
        </w:tc>
        <w:tc>
          <w:tcPr>
            <w:tcW w:w="8754" w:type="dxa"/>
          </w:tcPr>
          <w:p w14:paraId="313E0888" w14:textId="77777777" w:rsidR="004E7F23" w:rsidRDefault="004F5F74" w:rsidP="004E7F23">
            <w:pPr>
              <w:pStyle w:val="ListParagraph"/>
              <w:numPr>
                <w:ilvl w:val="0"/>
                <w:numId w:val="13"/>
              </w:numPr>
            </w:pPr>
            <w:r>
              <w:t>Hoeveel liter water moet er bij 1 zakje?</w:t>
            </w:r>
            <w:r w:rsidR="004E7F23">
              <w:br/>
            </w:r>
          </w:p>
          <w:p w14:paraId="33DA081F" w14:textId="77777777" w:rsidR="004F5F74" w:rsidRDefault="004F5F74" w:rsidP="004E7F23">
            <w:pPr>
              <w:pStyle w:val="ListParagraph"/>
              <w:ind w:left="360"/>
            </w:pPr>
            <w:r>
              <w:t>………………………………………………………………………………………………………………</w:t>
            </w:r>
            <w:r w:rsidR="002A6B65">
              <w:t>.</w:t>
            </w:r>
            <w:r>
              <w:t>………</w:t>
            </w:r>
          </w:p>
        </w:tc>
      </w:tr>
    </w:tbl>
    <w:p w14:paraId="2F8EFFEC" w14:textId="77777777" w:rsidR="008F0F7D" w:rsidRPr="004E7F23" w:rsidRDefault="008F0F7D" w:rsidP="00F63084">
      <w:pPr>
        <w:rPr>
          <w:rFonts w:ascii="Arial" w:hAnsi="Arial"/>
          <w:sz w:val="22"/>
          <w:lang w:eastAsia="zh-CN"/>
        </w:rPr>
      </w:pPr>
    </w:p>
    <w:p w14:paraId="1BFCBA6F" w14:textId="77777777" w:rsidR="008F0F7D" w:rsidRDefault="008F0F7D" w:rsidP="008F0F7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8F0F7D" w:rsidRPr="008F13C1" w14:paraId="4BC935E7" w14:textId="77777777" w:rsidTr="008F0F7D">
        <w:tc>
          <w:tcPr>
            <w:tcW w:w="534" w:type="dxa"/>
          </w:tcPr>
          <w:p w14:paraId="4988E28E" w14:textId="77777777" w:rsidR="008F0F7D" w:rsidRDefault="008F0F7D" w:rsidP="008F0F7D">
            <w:pPr>
              <w:pStyle w:val="Opgave"/>
            </w:pPr>
            <w:r>
              <w:br w:type="page"/>
            </w:r>
          </w:p>
          <w:p w14:paraId="23683E33" w14:textId="77777777" w:rsidR="008F0F7D" w:rsidRPr="00A52D8D" w:rsidRDefault="008F0F7D" w:rsidP="008F0F7D">
            <w:pPr>
              <w:rPr>
                <w:b/>
              </w:rPr>
            </w:pPr>
          </w:p>
        </w:tc>
        <w:tc>
          <w:tcPr>
            <w:tcW w:w="8754" w:type="dxa"/>
          </w:tcPr>
          <w:p w14:paraId="7126F17B" w14:textId="77777777" w:rsidR="008F0F7D" w:rsidRDefault="008F0F7D" w:rsidP="008F0F7D">
            <w:pPr>
              <w:pStyle w:val="ListParagraph"/>
              <w:ind w:left="0"/>
            </w:pPr>
            <w:r>
              <w:t xml:space="preserve">Op zondag zijn er vier konijnen opgehaald. Op maandag gaat Robyn de vier hokken ontsmetten. Ze gebruikt ongeveer 7,5 liter water per hok. Hoeveel zakjes </w:t>
            </w:r>
            <w:proofErr w:type="spellStart"/>
            <w:r>
              <w:t>Halamid</w:t>
            </w:r>
            <w:proofErr w:type="spellEnd"/>
            <w:r>
              <w:t>-d heeft Robyn nodig? Laat je berekening zien.</w:t>
            </w:r>
          </w:p>
          <w:p w14:paraId="7E0AFC68" w14:textId="77777777" w:rsidR="008F0F7D" w:rsidRDefault="008F0F7D" w:rsidP="008F0F7D">
            <w:pPr>
              <w:pStyle w:val="ListParagraph"/>
              <w:ind w:left="0"/>
            </w:pPr>
          </w:p>
          <w:p w14:paraId="06822463" w14:textId="77777777" w:rsidR="008F0F7D" w:rsidRDefault="008F0F7D" w:rsidP="008F0F7D">
            <w:pPr>
              <w:pStyle w:val="ListParagraph"/>
              <w:ind w:left="0"/>
            </w:pPr>
            <w:r>
              <w:t>………………………………………………………………………………………………………………………</w:t>
            </w:r>
            <w:r w:rsidR="002A6B65">
              <w:t>.</w:t>
            </w:r>
            <w:r>
              <w:t>……</w:t>
            </w:r>
          </w:p>
          <w:p w14:paraId="49BA8E28" w14:textId="77777777" w:rsidR="008F0F7D" w:rsidRDefault="008F0F7D" w:rsidP="008F0F7D">
            <w:pPr>
              <w:pStyle w:val="ListParagraph"/>
              <w:ind w:left="0"/>
            </w:pPr>
          </w:p>
          <w:p w14:paraId="14EC641C" w14:textId="77777777" w:rsidR="008F0F7D" w:rsidRPr="008F13C1" w:rsidRDefault="008F0F7D" w:rsidP="009E5FD1">
            <w:pPr>
              <w:pStyle w:val="ListParagraph"/>
              <w:ind w:left="0"/>
            </w:pPr>
            <w:r>
              <w:t>………………………………………………………………………………………………………………………</w:t>
            </w:r>
            <w:r w:rsidR="002A6B65">
              <w:t>.</w:t>
            </w:r>
            <w:r>
              <w:t>……</w:t>
            </w:r>
          </w:p>
        </w:tc>
      </w:tr>
    </w:tbl>
    <w:p w14:paraId="0125AD72" w14:textId="77777777" w:rsidR="009C6FF3" w:rsidRPr="004E7F23" w:rsidRDefault="009C6FF3" w:rsidP="00F63084">
      <w:pPr>
        <w:rPr>
          <w:rFonts w:ascii="Arial" w:hAnsi="Arial"/>
          <w:sz w:val="22"/>
          <w:lang w:eastAsia="zh-CN"/>
        </w:rPr>
      </w:pPr>
    </w:p>
    <w:p w14:paraId="1D7BAFAE" w14:textId="77777777" w:rsidR="004F5F74" w:rsidRDefault="004F5F74" w:rsidP="004F5F74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4F5F74" w:rsidRPr="008F13C1" w14:paraId="246D030F" w14:textId="77777777" w:rsidTr="008619DC">
        <w:tc>
          <w:tcPr>
            <w:tcW w:w="534" w:type="dxa"/>
          </w:tcPr>
          <w:p w14:paraId="2D0F61B5" w14:textId="77777777" w:rsidR="004F5F74" w:rsidRDefault="004F5F74" w:rsidP="008619DC">
            <w:pPr>
              <w:pStyle w:val="Opgave"/>
            </w:pPr>
            <w:r>
              <w:br w:type="page"/>
            </w:r>
          </w:p>
          <w:p w14:paraId="42242446" w14:textId="77777777" w:rsidR="004F5F74" w:rsidRPr="00A52D8D" w:rsidRDefault="004F5F74" w:rsidP="008619DC">
            <w:pPr>
              <w:rPr>
                <w:b/>
              </w:rPr>
            </w:pPr>
          </w:p>
        </w:tc>
        <w:tc>
          <w:tcPr>
            <w:tcW w:w="8754" w:type="dxa"/>
          </w:tcPr>
          <w:p w14:paraId="7F906682" w14:textId="77777777" w:rsidR="004F5F74" w:rsidRDefault="004F5F74" w:rsidP="008619DC">
            <w:pPr>
              <w:pStyle w:val="ListParagraph"/>
              <w:ind w:left="0"/>
            </w:pPr>
            <w:r>
              <w:t xml:space="preserve">Soms wordt aanbevolen om 2% </w:t>
            </w:r>
            <w:proofErr w:type="spellStart"/>
            <w:r>
              <w:t>Halamid</w:t>
            </w:r>
            <w:proofErr w:type="spellEnd"/>
            <w:r>
              <w:t>-d op te lossen in water voor een beter resultaat.</w:t>
            </w:r>
          </w:p>
          <w:p w14:paraId="61B97FE9" w14:textId="77777777" w:rsidR="004F5F74" w:rsidRPr="008F13C1" w:rsidRDefault="004F5F74" w:rsidP="004F5F74">
            <w:pPr>
              <w:pStyle w:val="ListParagraph"/>
              <w:ind w:left="0"/>
            </w:pPr>
          </w:p>
        </w:tc>
      </w:tr>
      <w:tr w:rsidR="004F5F74" w:rsidRPr="008F13C1" w14:paraId="7A0DEBA3" w14:textId="77777777" w:rsidTr="008619DC">
        <w:tc>
          <w:tcPr>
            <w:tcW w:w="534" w:type="dxa"/>
          </w:tcPr>
          <w:p w14:paraId="051B2221" w14:textId="77777777" w:rsidR="004F5F74" w:rsidRDefault="004F5F74" w:rsidP="004F5F74"/>
        </w:tc>
        <w:tc>
          <w:tcPr>
            <w:tcW w:w="8754" w:type="dxa"/>
          </w:tcPr>
          <w:p w14:paraId="7CF910FE" w14:textId="77777777" w:rsidR="004F5F74" w:rsidRDefault="004F5F74" w:rsidP="004E7F23">
            <w:pPr>
              <w:pStyle w:val="ListParagraph"/>
              <w:numPr>
                <w:ilvl w:val="0"/>
                <w:numId w:val="14"/>
              </w:numPr>
            </w:pPr>
            <w:r>
              <w:t xml:space="preserve">Hoeveel gram </w:t>
            </w:r>
            <w:proofErr w:type="spellStart"/>
            <w:r w:rsidR="009E5FD1">
              <w:t>H</w:t>
            </w:r>
            <w:r>
              <w:t>alamid</w:t>
            </w:r>
            <w:proofErr w:type="spellEnd"/>
            <w:r>
              <w:t>-d moet je dan gebruiken per liter water?</w:t>
            </w:r>
            <w:r w:rsidR="004E7F23">
              <w:br/>
            </w:r>
            <w:r w:rsidR="004E7F23">
              <w:br/>
            </w:r>
            <w:r>
              <w:t>………………………………………</w:t>
            </w:r>
            <w:r w:rsidR="004E7F23">
              <w:t>………………………………………………………………………………</w:t>
            </w:r>
            <w:r w:rsidR="004E7F23">
              <w:br/>
            </w:r>
          </w:p>
        </w:tc>
      </w:tr>
      <w:tr w:rsidR="004F5F74" w:rsidRPr="008F13C1" w14:paraId="37CD7C12" w14:textId="77777777" w:rsidTr="008619DC">
        <w:tc>
          <w:tcPr>
            <w:tcW w:w="534" w:type="dxa"/>
          </w:tcPr>
          <w:p w14:paraId="0315C6BA" w14:textId="77777777" w:rsidR="004F5F74" w:rsidRDefault="004F5F74" w:rsidP="004F5F74"/>
        </w:tc>
        <w:tc>
          <w:tcPr>
            <w:tcW w:w="8754" w:type="dxa"/>
          </w:tcPr>
          <w:p w14:paraId="75758072" w14:textId="2FB212C5" w:rsidR="004F5F74" w:rsidRDefault="004F5F74" w:rsidP="00B71463">
            <w:pPr>
              <w:pStyle w:val="ListParagraph"/>
              <w:numPr>
                <w:ilvl w:val="0"/>
                <w:numId w:val="14"/>
              </w:numPr>
            </w:pPr>
            <w:r>
              <w:t xml:space="preserve">Hoeveel zakjes zou Robyn dan nodig hebben voor het ontsmetten van de vier hokken (zie vraag </w:t>
            </w:r>
            <w:r w:rsidR="00B71463">
              <w:t>21</w:t>
            </w:r>
            <w:r>
              <w:t>)?</w:t>
            </w:r>
            <w:r w:rsidR="004E7F23">
              <w:br/>
            </w:r>
            <w:r w:rsidR="004E7F23">
              <w:br/>
            </w:r>
            <w:r>
              <w:t>………………………………………</w:t>
            </w:r>
            <w:r w:rsidR="004E7F23">
              <w:t>………………………………………………………………………</w:t>
            </w:r>
            <w:r w:rsidR="002A6B65">
              <w:t>.</w:t>
            </w:r>
            <w:r w:rsidR="004E7F23">
              <w:t>………</w:t>
            </w:r>
          </w:p>
        </w:tc>
      </w:tr>
    </w:tbl>
    <w:p w14:paraId="611D833F" w14:textId="77777777" w:rsidR="009C6FF3" w:rsidRDefault="009C6FF3" w:rsidP="003D2AC4">
      <w:pPr>
        <w:spacing w:line="210" w:lineRule="atLeast"/>
        <w:rPr>
          <w:rFonts w:ascii="Arial" w:eastAsia="SimSun" w:hAnsi="Arial" w:cs="Arial"/>
          <w:color w:val="333333"/>
          <w:sz w:val="18"/>
          <w:lang w:eastAsia="zh-CN"/>
        </w:rPr>
      </w:pPr>
    </w:p>
    <w:p w14:paraId="4440F761" w14:textId="77777777" w:rsidR="00233D28" w:rsidRPr="000422F8" w:rsidRDefault="00FE62EA" w:rsidP="000422F8">
      <w:pPr>
        <w:pStyle w:val="Heading1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   </w:t>
      </w:r>
      <w:r w:rsidR="00BB496D">
        <w:rPr>
          <w:rFonts w:eastAsia="SimSun"/>
          <w:lang w:eastAsia="zh-CN"/>
        </w:rPr>
        <w:t xml:space="preserve">  </w:t>
      </w:r>
      <w:r w:rsidR="004E7F23">
        <w:rPr>
          <w:rFonts w:eastAsia="SimSun"/>
          <w:lang w:eastAsia="zh-CN"/>
        </w:rPr>
        <w:t>Br</w:t>
      </w:r>
      <w:r w:rsidR="00233D28">
        <w:rPr>
          <w:rFonts w:eastAsia="SimSun"/>
          <w:lang w:eastAsia="zh-CN"/>
        </w:rPr>
        <w:t>onne</w:t>
      </w:r>
      <w:r w:rsidR="00C55770">
        <w:rPr>
          <w:rFonts w:eastAsia="SimSun"/>
          <w:lang w:eastAsia="zh-CN"/>
        </w:rPr>
        <w:t>n</w:t>
      </w:r>
    </w:p>
    <w:p w14:paraId="0B5F28DF" w14:textId="77777777" w:rsidR="000422F8" w:rsidRDefault="000422F8" w:rsidP="000422F8">
      <w:pPr>
        <w:rPr>
          <w:lang w:eastAsia="zh-CN"/>
        </w:rPr>
      </w:pPr>
    </w:p>
    <w:p w14:paraId="5CAFA450" w14:textId="77777777" w:rsidR="003C6113" w:rsidRPr="00233D28" w:rsidRDefault="008A0F4E" w:rsidP="000422F8">
      <w:pPr>
        <w:rPr>
          <w:lang w:eastAsia="zh-CN"/>
        </w:rPr>
      </w:pPr>
      <w:r>
        <w:rPr>
          <w:lang w:eastAsia="zh-CN"/>
        </w:rPr>
        <w:t xml:space="preserve">Extra video's en praktijkkaarten van Vakwerk. Bereikbaar via </w:t>
      </w:r>
      <w:r w:rsidR="009B7ACC">
        <w:rPr>
          <w:lang w:eastAsia="zh-CN"/>
        </w:rPr>
        <w:t>het Ontwikkelcentrum.</w:t>
      </w:r>
      <w:r>
        <w:rPr>
          <w:lang w:eastAsia="zh-CN"/>
        </w:rPr>
        <w:t xml:space="preserve"> </w:t>
      </w:r>
    </w:p>
    <w:sectPr w:rsidR="003C6113" w:rsidRPr="00233D28" w:rsidSect="009109EC">
      <w:headerReference w:type="default" r:id="rId30"/>
      <w:footerReference w:type="default" r:id="rId31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4AE5C1" w14:textId="77777777" w:rsidR="00D94893" w:rsidRDefault="00D94893">
      <w:r>
        <w:separator/>
      </w:r>
    </w:p>
  </w:endnote>
  <w:endnote w:type="continuationSeparator" w:id="0">
    <w:p w14:paraId="762D4F50" w14:textId="77777777" w:rsidR="00D94893" w:rsidRDefault="00D94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17F6F" w14:textId="77777777" w:rsidR="00D94893" w:rsidRDefault="00D948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8C719" w14:textId="77777777" w:rsidR="00D94893" w:rsidRDefault="00D948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A54EE" w14:textId="77777777" w:rsidR="00D94893" w:rsidRDefault="00D9489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FDDA4" w14:textId="77777777" w:rsidR="00D94893" w:rsidRDefault="00D948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819FC">
      <w:rPr>
        <w:noProof/>
      </w:rPr>
      <w:t>14</w:t>
    </w:r>
    <w:r>
      <w:rPr>
        <w:noProof/>
      </w:rPr>
      <w:fldChar w:fldCharType="end"/>
    </w:r>
  </w:p>
  <w:p w14:paraId="0E36A45D" w14:textId="77777777" w:rsidR="00D94893" w:rsidRDefault="00D948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CA46CE" w14:textId="77777777" w:rsidR="00D94893" w:rsidRDefault="00D94893">
      <w:r>
        <w:separator/>
      </w:r>
    </w:p>
  </w:footnote>
  <w:footnote w:type="continuationSeparator" w:id="0">
    <w:p w14:paraId="6A1CE06F" w14:textId="77777777" w:rsidR="00D94893" w:rsidRDefault="00D94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43F9C" w14:textId="77777777" w:rsidR="00D94893" w:rsidRDefault="00D948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DAB64" w14:textId="77777777" w:rsidR="00D94893" w:rsidRDefault="00D948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D4E5B" w14:textId="77777777" w:rsidR="00D94893" w:rsidRDefault="00D9489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456EB" w14:textId="0FCABED6" w:rsidR="00D94893" w:rsidRDefault="00D94893">
    <w:pPr>
      <w:pStyle w:val="Header"/>
    </w:pPr>
    <w:r>
      <w:rPr>
        <w:noProof/>
        <w:lang w:val="en-US"/>
      </w:rPr>
      <w:drawing>
        <wp:inline distT="0" distB="0" distL="0" distR="0" wp14:anchorId="7007E1EB" wp14:editId="7972EDD4">
          <wp:extent cx="5760085" cy="6096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stadsboerderij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60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626E317" wp14:editId="2CE2BE07">
          <wp:simplePos x="0" y="0"/>
          <wp:positionH relativeFrom="margin">
            <wp:posOffset>5712460</wp:posOffset>
          </wp:positionH>
          <wp:positionV relativeFrom="margin">
            <wp:posOffset>-685800</wp:posOffset>
          </wp:positionV>
          <wp:extent cx="688340" cy="68072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adsboerderij.jp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" cy="68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F1166"/>
    <w:multiLevelType w:val="hybridMultilevel"/>
    <w:tmpl w:val="56C0687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334701"/>
    <w:multiLevelType w:val="hybridMultilevel"/>
    <w:tmpl w:val="FC32A9D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D2215"/>
    <w:multiLevelType w:val="hybridMultilevel"/>
    <w:tmpl w:val="5EA6829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E54CA3"/>
    <w:multiLevelType w:val="hybridMultilevel"/>
    <w:tmpl w:val="B5CCC5E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AA0750"/>
    <w:multiLevelType w:val="hybridMultilevel"/>
    <w:tmpl w:val="8472903A"/>
    <w:lvl w:ilvl="0" w:tplc="96B42196">
      <w:start w:val="20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B20BD"/>
    <w:multiLevelType w:val="hybridMultilevel"/>
    <w:tmpl w:val="79EE15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2A36BF"/>
    <w:multiLevelType w:val="hybridMultilevel"/>
    <w:tmpl w:val="17DA772E"/>
    <w:lvl w:ilvl="0" w:tplc="96B42196">
      <w:start w:val="201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53244A"/>
    <w:multiLevelType w:val="hybridMultilevel"/>
    <w:tmpl w:val="0E984D3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4A5CE6"/>
    <w:multiLevelType w:val="hybridMultilevel"/>
    <w:tmpl w:val="C8CCEE9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1B74B3"/>
    <w:multiLevelType w:val="hybridMultilevel"/>
    <w:tmpl w:val="BDAAC61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933D0D"/>
    <w:multiLevelType w:val="hybridMultilevel"/>
    <w:tmpl w:val="29586A8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E864D86"/>
    <w:multiLevelType w:val="hybridMultilevel"/>
    <w:tmpl w:val="C6CABA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6B04C2"/>
    <w:multiLevelType w:val="hybridMultilevel"/>
    <w:tmpl w:val="D4A665AC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60314A4"/>
    <w:multiLevelType w:val="hybridMultilevel"/>
    <w:tmpl w:val="B1CA030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A37200"/>
    <w:multiLevelType w:val="hybridMultilevel"/>
    <w:tmpl w:val="88A468D6"/>
    <w:lvl w:ilvl="0" w:tplc="68BA1DD6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9DC3EC4"/>
    <w:multiLevelType w:val="hybridMultilevel"/>
    <w:tmpl w:val="EBACBEB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A2D6AE4"/>
    <w:multiLevelType w:val="hybridMultilevel"/>
    <w:tmpl w:val="DD245B2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39341B7"/>
    <w:multiLevelType w:val="hybridMultilevel"/>
    <w:tmpl w:val="A094BDA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6033B20"/>
    <w:multiLevelType w:val="hybridMultilevel"/>
    <w:tmpl w:val="34D8AB4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FF56146"/>
    <w:multiLevelType w:val="hybridMultilevel"/>
    <w:tmpl w:val="370A0A1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3B70FC6"/>
    <w:multiLevelType w:val="hybridMultilevel"/>
    <w:tmpl w:val="7BF85C9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F38660B"/>
    <w:multiLevelType w:val="hybridMultilevel"/>
    <w:tmpl w:val="C6CAE692"/>
    <w:lvl w:ilvl="0" w:tplc="96B42196">
      <w:start w:val="20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15"/>
  </w:num>
  <w:num w:numId="4">
    <w:abstractNumId w:val="20"/>
  </w:num>
  <w:num w:numId="5">
    <w:abstractNumId w:val="6"/>
  </w:num>
  <w:num w:numId="6">
    <w:abstractNumId w:val="10"/>
  </w:num>
  <w:num w:numId="7">
    <w:abstractNumId w:val="0"/>
  </w:num>
  <w:num w:numId="8">
    <w:abstractNumId w:val="16"/>
  </w:num>
  <w:num w:numId="9">
    <w:abstractNumId w:val="11"/>
  </w:num>
  <w:num w:numId="10">
    <w:abstractNumId w:val="18"/>
  </w:num>
  <w:num w:numId="11">
    <w:abstractNumId w:val="9"/>
  </w:num>
  <w:num w:numId="12">
    <w:abstractNumId w:val="13"/>
  </w:num>
  <w:num w:numId="13">
    <w:abstractNumId w:val="7"/>
  </w:num>
  <w:num w:numId="14">
    <w:abstractNumId w:val="17"/>
  </w:num>
  <w:num w:numId="15">
    <w:abstractNumId w:val="14"/>
  </w:num>
  <w:num w:numId="16">
    <w:abstractNumId w:val="2"/>
  </w:num>
  <w:num w:numId="17">
    <w:abstractNumId w:val="3"/>
  </w:num>
  <w:num w:numId="18">
    <w:abstractNumId w:val="12"/>
  </w:num>
  <w:num w:numId="19">
    <w:abstractNumId w:val="8"/>
  </w:num>
  <w:num w:numId="20">
    <w:abstractNumId w:val="1"/>
  </w:num>
  <w:num w:numId="21">
    <w:abstractNumId w:val="19"/>
  </w:num>
  <w:num w:numId="22">
    <w:abstractNumId w:val="5"/>
  </w:num>
  <w:num w:numId="2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proofState w:spelling="clean"/>
  <w:defaultTabStop w:val="720"/>
  <w:hyphenationZone w:val="425"/>
  <w:characterSpacingControl w:val="doNotCompress"/>
  <w:hdrShapeDefaults>
    <o:shapedefaults v:ext="edit" spidmax="6145">
      <o:colormenu v:ext="edit" fillcolor="none [289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2964"/>
    <w:rsid w:val="00013D2B"/>
    <w:rsid w:val="00015123"/>
    <w:rsid w:val="000169C7"/>
    <w:rsid w:val="00026F1F"/>
    <w:rsid w:val="0004046B"/>
    <w:rsid w:val="00040E62"/>
    <w:rsid w:val="000422B1"/>
    <w:rsid w:val="000422F8"/>
    <w:rsid w:val="00045187"/>
    <w:rsid w:val="00065351"/>
    <w:rsid w:val="00090BA8"/>
    <w:rsid w:val="000A5B3E"/>
    <w:rsid w:val="000A6980"/>
    <w:rsid w:val="000B2700"/>
    <w:rsid w:val="000B7490"/>
    <w:rsid w:val="000C06A0"/>
    <w:rsid w:val="000D1D05"/>
    <w:rsid w:val="000E4CF4"/>
    <w:rsid w:val="000F0699"/>
    <w:rsid w:val="000F5616"/>
    <w:rsid w:val="00114FA2"/>
    <w:rsid w:val="00121EC2"/>
    <w:rsid w:val="00127A4F"/>
    <w:rsid w:val="00134A69"/>
    <w:rsid w:val="0014060B"/>
    <w:rsid w:val="00142E20"/>
    <w:rsid w:val="001463BD"/>
    <w:rsid w:val="00153C79"/>
    <w:rsid w:val="001642A8"/>
    <w:rsid w:val="001819FC"/>
    <w:rsid w:val="001A7622"/>
    <w:rsid w:val="001C1B1E"/>
    <w:rsid w:val="001D10AB"/>
    <w:rsid w:val="00200641"/>
    <w:rsid w:val="00207649"/>
    <w:rsid w:val="00214607"/>
    <w:rsid w:val="0022188D"/>
    <w:rsid w:val="00222499"/>
    <w:rsid w:val="0022714B"/>
    <w:rsid w:val="00233D28"/>
    <w:rsid w:val="00237940"/>
    <w:rsid w:val="00240C9E"/>
    <w:rsid w:val="00245296"/>
    <w:rsid w:val="00260080"/>
    <w:rsid w:val="00290390"/>
    <w:rsid w:val="002913AD"/>
    <w:rsid w:val="00296782"/>
    <w:rsid w:val="002A6B65"/>
    <w:rsid w:val="002B247B"/>
    <w:rsid w:val="002B3BF7"/>
    <w:rsid w:val="002B6D71"/>
    <w:rsid w:val="002C2C4A"/>
    <w:rsid w:val="002D5A2C"/>
    <w:rsid w:val="002E67B8"/>
    <w:rsid w:val="002F64CB"/>
    <w:rsid w:val="003000A6"/>
    <w:rsid w:val="0031713A"/>
    <w:rsid w:val="0035204B"/>
    <w:rsid w:val="0035478F"/>
    <w:rsid w:val="00373538"/>
    <w:rsid w:val="00386DC8"/>
    <w:rsid w:val="00394578"/>
    <w:rsid w:val="003A2964"/>
    <w:rsid w:val="003A7AE9"/>
    <w:rsid w:val="003B13D5"/>
    <w:rsid w:val="003C189D"/>
    <w:rsid w:val="003C6113"/>
    <w:rsid w:val="003D2AC4"/>
    <w:rsid w:val="003E1973"/>
    <w:rsid w:val="003F3E57"/>
    <w:rsid w:val="003F6307"/>
    <w:rsid w:val="0041700C"/>
    <w:rsid w:val="00421D2B"/>
    <w:rsid w:val="00425896"/>
    <w:rsid w:val="00427C8B"/>
    <w:rsid w:val="00445969"/>
    <w:rsid w:val="004772EC"/>
    <w:rsid w:val="004802EF"/>
    <w:rsid w:val="00481285"/>
    <w:rsid w:val="00481487"/>
    <w:rsid w:val="00481715"/>
    <w:rsid w:val="00482879"/>
    <w:rsid w:val="00491B41"/>
    <w:rsid w:val="00496C4D"/>
    <w:rsid w:val="004A0109"/>
    <w:rsid w:val="004A13E6"/>
    <w:rsid w:val="004B3676"/>
    <w:rsid w:val="004D0E2A"/>
    <w:rsid w:val="004D2224"/>
    <w:rsid w:val="004D7DC6"/>
    <w:rsid w:val="004E7F23"/>
    <w:rsid w:val="004F5F74"/>
    <w:rsid w:val="005019B3"/>
    <w:rsid w:val="00513BA5"/>
    <w:rsid w:val="005301C3"/>
    <w:rsid w:val="00531CC2"/>
    <w:rsid w:val="005377E7"/>
    <w:rsid w:val="00541B5E"/>
    <w:rsid w:val="005439C3"/>
    <w:rsid w:val="00560D1A"/>
    <w:rsid w:val="00575F11"/>
    <w:rsid w:val="00582908"/>
    <w:rsid w:val="0058494E"/>
    <w:rsid w:val="0058592D"/>
    <w:rsid w:val="005972D4"/>
    <w:rsid w:val="005A3FC4"/>
    <w:rsid w:val="005A622A"/>
    <w:rsid w:val="005B6850"/>
    <w:rsid w:val="005C0C5E"/>
    <w:rsid w:val="005C4970"/>
    <w:rsid w:val="005C5F8F"/>
    <w:rsid w:val="005D278D"/>
    <w:rsid w:val="005D358D"/>
    <w:rsid w:val="0062152C"/>
    <w:rsid w:val="00626735"/>
    <w:rsid w:val="006270EA"/>
    <w:rsid w:val="00630FAE"/>
    <w:rsid w:val="00632288"/>
    <w:rsid w:val="00642273"/>
    <w:rsid w:val="00645085"/>
    <w:rsid w:val="006451D4"/>
    <w:rsid w:val="006471AB"/>
    <w:rsid w:val="00665044"/>
    <w:rsid w:val="0066509C"/>
    <w:rsid w:val="006658B2"/>
    <w:rsid w:val="006711F4"/>
    <w:rsid w:val="00684A35"/>
    <w:rsid w:val="00686614"/>
    <w:rsid w:val="006A49BB"/>
    <w:rsid w:val="006A6C99"/>
    <w:rsid w:val="006C306B"/>
    <w:rsid w:val="006C6BEE"/>
    <w:rsid w:val="006D122F"/>
    <w:rsid w:val="006D791D"/>
    <w:rsid w:val="006E0CEC"/>
    <w:rsid w:val="00705EB9"/>
    <w:rsid w:val="00707BFF"/>
    <w:rsid w:val="0073295C"/>
    <w:rsid w:val="00741483"/>
    <w:rsid w:val="00741578"/>
    <w:rsid w:val="0075237A"/>
    <w:rsid w:val="00760739"/>
    <w:rsid w:val="007A1035"/>
    <w:rsid w:val="007A2F6D"/>
    <w:rsid w:val="007C4298"/>
    <w:rsid w:val="007D08D8"/>
    <w:rsid w:val="007D47B6"/>
    <w:rsid w:val="007D4C01"/>
    <w:rsid w:val="007F61AD"/>
    <w:rsid w:val="00806579"/>
    <w:rsid w:val="00847426"/>
    <w:rsid w:val="00847F39"/>
    <w:rsid w:val="00850719"/>
    <w:rsid w:val="00852670"/>
    <w:rsid w:val="008619DC"/>
    <w:rsid w:val="00867F95"/>
    <w:rsid w:val="00877117"/>
    <w:rsid w:val="008777F4"/>
    <w:rsid w:val="00886408"/>
    <w:rsid w:val="00886797"/>
    <w:rsid w:val="00893BBE"/>
    <w:rsid w:val="008A0F4E"/>
    <w:rsid w:val="008A2879"/>
    <w:rsid w:val="008A3FD0"/>
    <w:rsid w:val="008A69A2"/>
    <w:rsid w:val="008B734A"/>
    <w:rsid w:val="008C673E"/>
    <w:rsid w:val="008D6B8B"/>
    <w:rsid w:val="008D713F"/>
    <w:rsid w:val="008E4072"/>
    <w:rsid w:val="008F0F7D"/>
    <w:rsid w:val="008F7508"/>
    <w:rsid w:val="0090670D"/>
    <w:rsid w:val="009109EC"/>
    <w:rsid w:val="0091166D"/>
    <w:rsid w:val="00921C76"/>
    <w:rsid w:val="00922FA8"/>
    <w:rsid w:val="00923A28"/>
    <w:rsid w:val="009350D4"/>
    <w:rsid w:val="00936AD1"/>
    <w:rsid w:val="00943DA4"/>
    <w:rsid w:val="0096626B"/>
    <w:rsid w:val="0097768C"/>
    <w:rsid w:val="00993951"/>
    <w:rsid w:val="009A1997"/>
    <w:rsid w:val="009A553C"/>
    <w:rsid w:val="009B1323"/>
    <w:rsid w:val="009B7ACC"/>
    <w:rsid w:val="009C1ABC"/>
    <w:rsid w:val="009C6FF3"/>
    <w:rsid w:val="009D79B5"/>
    <w:rsid w:val="009E5FD1"/>
    <w:rsid w:val="009F258B"/>
    <w:rsid w:val="00A05EDD"/>
    <w:rsid w:val="00A17084"/>
    <w:rsid w:val="00A21587"/>
    <w:rsid w:val="00A2349C"/>
    <w:rsid w:val="00A40E61"/>
    <w:rsid w:val="00A45690"/>
    <w:rsid w:val="00A52D8D"/>
    <w:rsid w:val="00A5434A"/>
    <w:rsid w:val="00A57961"/>
    <w:rsid w:val="00A672B6"/>
    <w:rsid w:val="00A709DE"/>
    <w:rsid w:val="00A72F22"/>
    <w:rsid w:val="00A80A43"/>
    <w:rsid w:val="00A83F92"/>
    <w:rsid w:val="00A91D7A"/>
    <w:rsid w:val="00AA6F7D"/>
    <w:rsid w:val="00AE05DF"/>
    <w:rsid w:val="00AE3963"/>
    <w:rsid w:val="00AE4E57"/>
    <w:rsid w:val="00AF61BA"/>
    <w:rsid w:val="00B06799"/>
    <w:rsid w:val="00B17CC3"/>
    <w:rsid w:val="00B30CBA"/>
    <w:rsid w:val="00B63FDE"/>
    <w:rsid w:val="00B7003E"/>
    <w:rsid w:val="00B71463"/>
    <w:rsid w:val="00B96FB3"/>
    <w:rsid w:val="00BA6953"/>
    <w:rsid w:val="00BB496D"/>
    <w:rsid w:val="00BC0C53"/>
    <w:rsid w:val="00BC56F0"/>
    <w:rsid w:val="00BE1D76"/>
    <w:rsid w:val="00BE2683"/>
    <w:rsid w:val="00BE496B"/>
    <w:rsid w:val="00BF7AA7"/>
    <w:rsid w:val="00C073E2"/>
    <w:rsid w:val="00C2063C"/>
    <w:rsid w:val="00C20CA8"/>
    <w:rsid w:val="00C254AF"/>
    <w:rsid w:val="00C428E3"/>
    <w:rsid w:val="00C50190"/>
    <w:rsid w:val="00C5499E"/>
    <w:rsid w:val="00C55770"/>
    <w:rsid w:val="00C60407"/>
    <w:rsid w:val="00C620C9"/>
    <w:rsid w:val="00C80D6E"/>
    <w:rsid w:val="00C85471"/>
    <w:rsid w:val="00C92839"/>
    <w:rsid w:val="00CA42D3"/>
    <w:rsid w:val="00CA5113"/>
    <w:rsid w:val="00CC49DD"/>
    <w:rsid w:val="00D00976"/>
    <w:rsid w:val="00D02616"/>
    <w:rsid w:val="00D0531D"/>
    <w:rsid w:val="00D1274C"/>
    <w:rsid w:val="00D137E0"/>
    <w:rsid w:val="00D21117"/>
    <w:rsid w:val="00D278D7"/>
    <w:rsid w:val="00D367B8"/>
    <w:rsid w:val="00D61775"/>
    <w:rsid w:val="00D6376A"/>
    <w:rsid w:val="00D74C79"/>
    <w:rsid w:val="00D80275"/>
    <w:rsid w:val="00D94893"/>
    <w:rsid w:val="00DA0A1C"/>
    <w:rsid w:val="00DB677D"/>
    <w:rsid w:val="00DC524B"/>
    <w:rsid w:val="00DE1A6D"/>
    <w:rsid w:val="00DF5977"/>
    <w:rsid w:val="00DF7079"/>
    <w:rsid w:val="00E015B1"/>
    <w:rsid w:val="00E11B7A"/>
    <w:rsid w:val="00E1319E"/>
    <w:rsid w:val="00E146C0"/>
    <w:rsid w:val="00E16BD0"/>
    <w:rsid w:val="00E4034E"/>
    <w:rsid w:val="00E55B33"/>
    <w:rsid w:val="00E630EA"/>
    <w:rsid w:val="00E63559"/>
    <w:rsid w:val="00E645C6"/>
    <w:rsid w:val="00E76C66"/>
    <w:rsid w:val="00E85CBA"/>
    <w:rsid w:val="00E90121"/>
    <w:rsid w:val="00E968A6"/>
    <w:rsid w:val="00EA49C3"/>
    <w:rsid w:val="00EC00BE"/>
    <w:rsid w:val="00EC29C7"/>
    <w:rsid w:val="00ED6565"/>
    <w:rsid w:val="00ED693C"/>
    <w:rsid w:val="00ED7189"/>
    <w:rsid w:val="00EE69FF"/>
    <w:rsid w:val="00EF4834"/>
    <w:rsid w:val="00F11151"/>
    <w:rsid w:val="00F227C9"/>
    <w:rsid w:val="00F32564"/>
    <w:rsid w:val="00F52118"/>
    <w:rsid w:val="00F5759D"/>
    <w:rsid w:val="00F63084"/>
    <w:rsid w:val="00F64E21"/>
    <w:rsid w:val="00F65C21"/>
    <w:rsid w:val="00F76134"/>
    <w:rsid w:val="00F81317"/>
    <w:rsid w:val="00F87BB6"/>
    <w:rsid w:val="00F90A02"/>
    <w:rsid w:val="00F96CB6"/>
    <w:rsid w:val="00FD60FD"/>
    <w:rsid w:val="00FD79C4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enu v:ext="edit" fillcolor="none [2894]"/>
    </o:shapedefaults>
    <o:shapelayout v:ext="edit">
      <o:idmap v:ext="edit" data="1"/>
      <o:rules v:ext="edit">
        <o:r id="V:Rule5" type="connector" idref="#_x0000_s1030"/>
        <o:r id="V:Rule6" type="connector" idref="#_x0000_s1033"/>
        <o:r id="V:Rule7" type="connector" idref="#_x0000_s1032"/>
        <o:r id="V:Rule8" type="connector" idref="#_x0000_s1034"/>
      </o:rules>
    </o:shapelayout>
  </w:shapeDefaults>
  <w:decimalSymbol w:val=","/>
  <w:listSeparator w:val=";"/>
  <w14:docId w14:val="0BD989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2E0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1463BD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1463BD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1463BD"/>
    <w:pPr>
      <w:numPr>
        <w:numId w:val="15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1463BD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1463BD"/>
    <w:rPr>
      <w:color w:val="008000"/>
    </w:rPr>
  </w:style>
  <w:style w:type="paragraph" w:customStyle="1" w:styleId="streepje">
    <w:name w:val="streepje"/>
    <w:basedOn w:val="Normal"/>
    <w:qFormat/>
    <w:rsid w:val="001463BD"/>
    <w:pPr>
      <w:pBdr>
        <w:bottom w:val="single" w:sz="8" w:space="1" w:color="008000"/>
      </w:pBdr>
      <w:spacing w:after="120"/>
    </w:pPr>
  </w:style>
  <w:style w:type="character" w:styleId="PlaceholderText">
    <w:name w:val="Placeholder Text"/>
    <w:basedOn w:val="DefaultParagraphFont"/>
    <w:uiPriority w:val="67"/>
    <w:rsid w:val="00A52D8D"/>
    <w:rPr>
      <w:color w:val="808080"/>
    </w:rPr>
  </w:style>
  <w:style w:type="paragraph" w:customStyle="1" w:styleId="rekenverwijzing">
    <w:name w:val="rekenverwijzing"/>
    <w:basedOn w:val="Normal"/>
    <w:qFormat/>
    <w:rsid w:val="00F63084"/>
    <w:rPr>
      <w:b/>
      <w:color w:val="00800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link w:val="Heading2"/>
    <w:uiPriority w:val="9"/>
    <w:rPr>
      <w:rFonts w:ascii="Cambria" w:eastAsia="Times New Roman" w:hAnsi="Cambria"/>
      <w:b/>
      <w:bCs/>
      <w:color w:val="4F81BD"/>
      <w:sz w:val="32"/>
      <w:szCs w:val="26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Pr>
      <w:sz w:val="22"/>
      <w:szCs w:val="22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Pr>
      <w:b/>
      <w:color w:val="5B93D7"/>
      <w:sz w:val="32"/>
    </w:rPr>
  </w:style>
  <w:style w:type="paragraph" w:customStyle="1" w:styleId="Opgave">
    <w:name w:val="Opgave"/>
    <w:basedOn w:val="Normal"/>
    <w:qFormat/>
    <w:rsid w:val="00E968A6"/>
    <w:pPr>
      <w:numPr>
        <w:numId w:val="8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30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449D1DFE.dotm</Template>
  <TotalTime>0</TotalTime>
  <Pages>18</Pages>
  <Words>1740</Words>
  <Characters>10999</Characters>
  <Application>Microsoft Office Word</Application>
  <DocSecurity>0</DocSecurity>
  <Lines>647</Lines>
  <Paragraphs>283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Manager/>
  <Company>NVvW / Freudenthal Instituut</Company>
  <LinksUpToDate>false</LinksUpToDate>
  <CharactersWithSpaces>12456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Wijers, M.M.</cp:lastModifiedBy>
  <cp:revision>20</cp:revision>
  <cp:lastPrinted>2011-09-07T07:38:00Z</cp:lastPrinted>
  <dcterms:created xsi:type="dcterms:W3CDTF">2011-09-05T11:41:00Z</dcterms:created>
  <dcterms:modified xsi:type="dcterms:W3CDTF">2012-12-21T08:28:00Z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