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4A0" w:firstRow="1" w:lastRow="0" w:firstColumn="1" w:lastColumn="0" w:noHBand="0" w:noVBand="1"/>
      </w:tblPr>
      <w:tblGrid>
        <w:gridCol w:w="9378"/>
      </w:tblGrid>
      <w:tr w:rsidR="00BF7AA7" w:rsidRPr="00C620C9" w14:paraId="0606D82A" w14:textId="77777777" w:rsidTr="00E50051">
        <w:trPr>
          <w:trHeight w:val="6795"/>
          <w:jc w:val="center"/>
        </w:trPr>
        <w:tc>
          <w:tcPr>
            <w:tcW w:w="9378" w:type="dxa"/>
            <w:vAlign w:val="center"/>
          </w:tcPr>
          <w:p w14:paraId="1F39C352" w14:textId="77777777" w:rsidR="00BF7AA7" w:rsidRPr="00C620C9" w:rsidRDefault="00E50051" w:rsidP="00233D28">
            <w:pPr>
              <w:jc w:val="center"/>
            </w:pPr>
            <w:r>
              <w:rPr>
                <w:noProof/>
                <w:lang w:val="en-US"/>
              </w:rPr>
              <w:drawing>
                <wp:inline distT="0" distB="0" distL="0" distR="0" wp14:anchorId="2D6EA55D" wp14:editId="08CABD40">
                  <wp:extent cx="5817870" cy="8232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kengroen_sb_2_voorkant.pdf"/>
                          <pic:cNvPicPr/>
                        </pic:nvPicPr>
                        <pic:blipFill>
                          <a:blip r:embed="rId9">
                            <a:extLst>
                              <a:ext uri="{28A0092B-C50C-407E-A947-70E740481C1C}">
                                <a14:useLocalDpi xmlns:a14="http://schemas.microsoft.com/office/drawing/2010/main" val="0"/>
                              </a:ext>
                            </a:extLst>
                          </a:blip>
                          <a:stretch>
                            <a:fillRect/>
                          </a:stretch>
                        </pic:blipFill>
                        <pic:spPr>
                          <a:xfrm>
                            <a:off x="0" y="0"/>
                            <a:ext cx="5817870" cy="8232775"/>
                          </a:xfrm>
                          <a:prstGeom prst="rect">
                            <a:avLst/>
                          </a:prstGeom>
                        </pic:spPr>
                      </pic:pic>
                    </a:graphicData>
                  </a:graphic>
                </wp:inline>
              </w:drawing>
            </w:r>
          </w:p>
        </w:tc>
      </w:tr>
    </w:tbl>
    <w:p w14:paraId="4F9F7FA6" w14:textId="77777777" w:rsidR="00BF7AA7" w:rsidRPr="00C620C9" w:rsidRDefault="00BF7AA7"/>
    <w:p w14:paraId="34F0EC94" w14:textId="77777777" w:rsidR="00BF7AA7" w:rsidRDefault="00B47116">
      <w:r>
        <w:br w:type="column"/>
      </w:r>
    </w:p>
    <w:p w14:paraId="19B0CB7A" w14:textId="77777777" w:rsidR="00B47116" w:rsidRDefault="00B47116"/>
    <w:p w14:paraId="2E7AB567" w14:textId="77777777" w:rsidR="00654CED" w:rsidRDefault="00654CED"/>
    <w:p w14:paraId="348DFF18" w14:textId="77777777" w:rsidR="00654CED" w:rsidRDefault="00654CED" w:rsidP="00654CED">
      <w:r>
        <w:t>Colofon</w:t>
      </w:r>
    </w:p>
    <w:p w14:paraId="46800AEB" w14:textId="77777777" w:rsidR="00654CED" w:rsidRDefault="00654CED" w:rsidP="00654CED">
      <w:proofErr w:type="spellStart"/>
      <w:r>
        <w:t>RekenGroen</w:t>
      </w:r>
      <w:proofErr w:type="spellEnd"/>
      <w:r>
        <w:t>. Rekenen voor vmbo-groen en mbo-groen</w:t>
      </w:r>
    </w:p>
    <w:p w14:paraId="392FB2FC" w14:textId="77777777" w:rsidR="00654CED" w:rsidRDefault="00654CED" w:rsidP="00654CED">
      <w:r>
        <w:t>Module Stadsboerderij – Schooltuintjes</w:t>
      </w:r>
    </w:p>
    <w:p w14:paraId="75F250AD" w14:textId="77777777" w:rsidR="00654CED" w:rsidRDefault="00654CED" w:rsidP="00654CED">
      <w:proofErr w:type="spellStart"/>
      <w:r>
        <w:t>Leerlingtekst</w:t>
      </w:r>
      <w:proofErr w:type="spellEnd"/>
    </w:p>
    <w:p w14:paraId="6C0DE299" w14:textId="7AF5AE8C" w:rsidR="00654CED" w:rsidRDefault="00654CED" w:rsidP="00654CED">
      <w:r>
        <w:t xml:space="preserve">Versie 1.0. </w:t>
      </w:r>
      <w:r w:rsidR="00156279">
        <w:t>November</w:t>
      </w:r>
      <w:r>
        <w:t xml:space="preserve"> 2012</w:t>
      </w:r>
    </w:p>
    <w:p w14:paraId="6BBAFB32" w14:textId="77777777" w:rsidR="00654CED" w:rsidRDefault="00654CED" w:rsidP="00654CED">
      <w:r>
        <w:t>Auteurs: Monica Wijers, Mieke Abels, Elise van Vliet, Vincent Jonker</w:t>
      </w:r>
    </w:p>
    <w:p w14:paraId="7F43917D" w14:textId="77777777" w:rsidR="00654CED" w:rsidRDefault="00654CED" w:rsidP="00654CED">
      <w:r>
        <w:t>www.rekengroen.nl</w:t>
      </w:r>
    </w:p>
    <w:p w14:paraId="5E317101" w14:textId="77777777" w:rsidR="00654CED" w:rsidRDefault="00654CED" w:rsidP="00654CED"/>
    <w:tbl>
      <w:tblPr>
        <w:tblW w:w="0" w:type="auto"/>
        <w:tblLook w:val="04A0" w:firstRow="1" w:lastRow="0" w:firstColumn="1" w:lastColumn="0" w:noHBand="0" w:noVBand="1"/>
      </w:tblPr>
      <w:tblGrid>
        <w:gridCol w:w="5876"/>
      </w:tblGrid>
      <w:tr w:rsidR="00654CED" w14:paraId="21CFCCC5" w14:textId="77777777" w:rsidTr="00D37ED3">
        <w:trPr>
          <w:trHeight w:val="300"/>
        </w:trPr>
        <w:tc>
          <w:tcPr>
            <w:tcW w:w="5876" w:type="dxa"/>
            <w:shd w:val="clear" w:color="auto" w:fill="auto"/>
          </w:tcPr>
          <w:p w14:paraId="29C9124D" w14:textId="77777777" w:rsidR="00654CED" w:rsidRDefault="00654CED" w:rsidP="00D37ED3">
            <w:r>
              <w:t xml:space="preserve"> </w:t>
            </w:r>
            <w:r>
              <w:rPr>
                <w:noProof/>
                <w:lang w:val="en-US"/>
              </w:rPr>
              <w:drawing>
                <wp:inline distT="0" distB="0" distL="0" distR="0" wp14:anchorId="64CAF945" wp14:editId="59C9AEAC">
                  <wp:extent cx="1016000" cy="19050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000" cy="190500"/>
                          </a:xfrm>
                          <a:prstGeom prst="rect">
                            <a:avLst/>
                          </a:prstGeom>
                          <a:noFill/>
                          <a:ln>
                            <a:noFill/>
                          </a:ln>
                        </pic:spPr>
                      </pic:pic>
                    </a:graphicData>
                  </a:graphic>
                </wp:inline>
              </w:drawing>
            </w:r>
          </w:p>
        </w:tc>
      </w:tr>
    </w:tbl>
    <w:p w14:paraId="3BEF6F45" w14:textId="77777777" w:rsidR="00654CED" w:rsidRDefault="00654CED" w:rsidP="00654CED"/>
    <w:p w14:paraId="6B8C6B67" w14:textId="77777777" w:rsidR="00654CED" w:rsidRPr="00C620C9" w:rsidRDefault="00654CED">
      <w:pPr>
        <w:sectPr w:rsidR="00654CED" w:rsidRPr="00C620C9" w:rsidSect="00E85CBA">
          <w:pgSz w:w="11907" w:h="16840" w:code="9"/>
          <w:pgMar w:top="1440" w:right="1327" w:bottom="1559" w:left="1418" w:header="720" w:footer="720" w:gutter="0"/>
          <w:cols w:space="720"/>
          <w:docGrid w:linePitch="360"/>
        </w:sectPr>
      </w:pPr>
    </w:p>
    <w:p w14:paraId="0501373F" w14:textId="77777777" w:rsidR="00CD4C43" w:rsidRDefault="00BB496D" w:rsidP="00CD4C43">
      <w:pPr>
        <w:pStyle w:val="Heading1"/>
      </w:pPr>
      <w:r>
        <w:lastRenderedPageBreak/>
        <w:t xml:space="preserve">     </w:t>
      </w:r>
      <w:r w:rsidR="00CD4C43">
        <w:t xml:space="preserve">     2_Schooltuintjes</w:t>
      </w:r>
    </w:p>
    <w:p w14:paraId="1AB123DC" w14:textId="77777777" w:rsidR="00CD4C43" w:rsidRPr="00037E36" w:rsidRDefault="00CD4C43" w:rsidP="00CD4C43"/>
    <w:tbl>
      <w:tblPr>
        <w:tblW w:w="0" w:type="auto"/>
        <w:tblInd w:w="170" w:type="dxa"/>
        <w:tblBorders>
          <w:left w:val="single" w:sz="48" w:space="0" w:color="008000"/>
        </w:tblBorders>
        <w:shd w:val="clear" w:color="C6D9F1" w:fill="F1F3E9"/>
        <w:tblCellMar>
          <w:top w:w="113" w:type="dxa"/>
          <w:bottom w:w="113" w:type="dxa"/>
        </w:tblCellMar>
        <w:tblLook w:val="01E0" w:firstRow="1" w:lastRow="1" w:firstColumn="1" w:lastColumn="1" w:noHBand="0" w:noVBand="0"/>
      </w:tblPr>
      <w:tblGrid>
        <w:gridCol w:w="361"/>
        <w:gridCol w:w="8766"/>
      </w:tblGrid>
      <w:tr w:rsidR="00CD4C43" w:rsidRPr="00C620C9" w14:paraId="37AD4C95" w14:textId="77777777" w:rsidTr="00202584">
        <w:trPr>
          <w:trHeight w:val="699"/>
        </w:trPr>
        <w:tc>
          <w:tcPr>
            <w:tcW w:w="361" w:type="dxa"/>
            <w:shd w:val="clear" w:color="C6D9F1" w:fill="F1F3E9"/>
          </w:tcPr>
          <w:p w14:paraId="18B97CB3" w14:textId="77777777" w:rsidR="00CD4C43" w:rsidRDefault="00CD4C43" w:rsidP="00202584">
            <w:pPr>
              <w:pStyle w:val="groenetekst"/>
            </w:pPr>
          </w:p>
        </w:tc>
        <w:tc>
          <w:tcPr>
            <w:tcW w:w="8766" w:type="dxa"/>
            <w:shd w:val="clear" w:color="C6D9F1" w:fill="F1F3E9"/>
          </w:tcPr>
          <w:p w14:paraId="1EF1A756" w14:textId="77777777" w:rsidR="00CD4C43" w:rsidRDefault="00CD4C43" w:rsidP="00202584">
            <w:pPr>
              <w:pStyle w:val="groenetekst"/>
            </w:pPr>
            <w:r>
              <w:t>De stadsboerderij ligt in een park waar ook schooltuintjes zijn. Elk jaar worden de tuintjes verdeeld. De tuintjes worden opgemeten en de omtrek van elk tuintje wordt met touw uitgezet.</w:t>
            </w:r>
          </w:p>
        </w:tc>
      </w:tr>
      <w:tr w:rsidR="00CD4C43" w:rsidRPr="00C620C9" w14:paraId="5E51FA6B" w14:textId="77777777" w:rsidTr="00202584">
        <w:trPr>
          <w:trHeight w:val="980"/>
        </w:trPr>
        <w:tc>
          <w:tcPr>
            <w:tcW w:w="361" w:type="dxa"/>
            <w:shd w:val="clear" w:color="C6D9F1" w:fill="F1F3E9"/>
          </w:tcPr>
          <w:p w14:paraId="0E5FCEC4" w14:textId="77777777" w:rsidR="00CD4C43" w:rsidRDefault="00CD4C43" w:rsidP="00202584">
            <w:pPr>
              <w:pStyle w:val="groenetekst"/>
            </w:pPr>
          </w:p>
        </w:tc>
        <w:tc>
          <w:tcPr>
            <w:tcW w:w="8766" w:type="dxa"/>
            <w:shd w:val="clear" w:color="C6D9F1" w:fill="F1F3E9"/>
          </w:tcPr>
          <w:p w14:paraId="0C8BF87E" w14:textId="77777777" w:rsidR="00CD4C43" w:rsidRDefault="00CD4C43" w:rsidP="00202584">
            <w:pPr>
              <w:pStyle w:val="groenetekst"/>
              <w:jc w:val="center"/>
            </w:pPr>
            <w:r>
              <w:rPr>
                <w:noProof/>
                <w:lang w:val="en-US"/>
              </w:rPr>
              <w:drawing>
                <wp:inline distT="0" distB="0" distL="0" distR="0" wp14:anchorId="293ED7D3" wp14:editId="6AEA7D3C">
                  <wp:extent cx="4064000" cy="3048000"/>
                  <wp:effectExtent l="19050" t="0" r="0" b="0"/>
                  <wp:docPr id="74" name="Picture 74" descr="schooltuinen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chooltuinen 200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64000" cy="3048000"/>
                          </a:xfrm>
                          <a:prstGeom prst="rect">
                            <a:avLst/>
                          </a:prstGeom>
                          <a:noFill/>
                          <a:ln>
                            <a:noFill/>
                          </a:ln>
                        </pic:spPr>
                      </pic:pic>
                    </a:graphicData>
                  </a:graphic>
                </wp:inline>
              </w:drawing>
            </w:r>
          </w:p>
          <w:p w14:paraId="70C8B198" w14:textId="77777777" w:rsidR="00CD4C43" w:rsidRPr="00C620C9" w:rsidRDefault="00CD4C43" w:rsidP="00202584">
            <w:pPr>
              <w:pStyle w:val="groenetekst"/>
            </w:pPr>
            <w:r>
              <w:t>Het jongetje met het petje is ongeveer 1,25 meter lang.</w:t>
            </w:r>
          </w:p>
        </w:tc>
      </w:tr>
    </w:tbl>
    <w:p w14:paraId="0A00D1C9" w14:textId="77777777" w:rsidR="00CD4C43" w:rsidRDefault="00CD4C43" w:rsidP="00CD4C43"/>
    <w:p w14:paraId="5C7CC99C" w14:textId="77777777" w:rsidR="00CD4C43" w:rsidRDefault="00CD4C43" w:rsidP="00CD4C43">
      <w:pPr>
        <w:pStyle w:val="streepje"/>
      </w:pPr>
    </w:p>
    <w:tbl>
      <w:tblPr>
        <w:tblW w:w="9305" w:type="dxa"/>
        <w:tblLayout w:type="fixed"/>
        <w:tblLook w:val="04A0" w:firstRow="1" w:lastRow="0" w:firstColumn="1" w:lastColumn="0" w:noHBand="0" w:noVBand="1"/>
      </w:tblPr>
      <w:tblGrid>
        <w:gridCol w:w="534"/>
        <w:gridCol w:w="8771"/>
      </w:tblGrid>
      <w:tr w:rsidR="00CD4C43" w:rsidRPr="00C620C9" w14:paraId="0CE69F8A" w14:textId="77777777" w:rsidTr="00202584">
        <w:tc>
          <w:tcPr>
            <w:tcW w:w="534" w:type="dxa"/>
          </w:tcPr>
          <w:p w14:paraId="3A4F4B5A" w14:textId="77777777" w:rsidR="00CD4C43" w:rsidRPr="00C620C9" w:rsidRDefault="00CD4C43" w:rsidP="00202584">
            <w:pPr>
              <w:pStyle w:val="Opgave"/>
            </w:pPr>
          </w:p>
        </w:tc>
        <w:tc>
          <w:tcPr>
            <w:tcW w:w="8771" w:type="dxa"/>
          </w:tcPr>
          <w:p w14:paraId="0F0A81D5" w14:textId="77777777" w:rsidR="00CD4C43" w:rsidRDefault="00CD4C43" w:rsidP="00CD4C43">
            <w:pPr>
              <w:numPr>
                <w:ilvl w:val="0"/>
                <w:numId w:val="22"/>
              </w:numPr>
            </w:pPr>
            <w:r>
              <w:t>Schat hoe lang en hoe breed een tuintje is, dat je op de foto ziet.</w:t>
            </w:r>
          </w:p>
          <w:p w14:paraId="21237C75" w14:textId="77777777" w:rsidR="00CD4C43" w:rsidRDefault="00CD4C43" w:rsidP="00202584">
            <w:pPr>
              <w:ind w:left="360"/>
            </w:pPr>
            <w:r>
              <w:t>Tip: vergeet niet er de maateenheden bij te zetten!</w:t>
            </w:r>
          </w:p>
          <w:p w14:paraId="696A5132" w14:textId="77777777" w:rsidR="00CD4C43" w:rsidRDefault="00CD4C43" w:rsidP="00202584">
            <w:r>
              <w:tab/>
            </w:r>
          </w:p>
          <w:p w14:paraId="2EB9C9F3" w14:textId="77777777" w:rsidR="00CD4C43" w:rsidRDefault="00CD4C43" w:rsidP="00202584">
            <w:pPr>
              <w:ind w:left="360"/>
            </w:pPr>
            <w:r>
              <w:t>Breed: ……………………………………………………………………………………………………………</w:t>
            </w:r>
          </w:p>
          <w:p w14:paraId="28854080" w14:textId="77777777" w:rsidR="00CD4C43" w:rsidRDefault="00CD4C43" w:rsidP="00202584">
            <w:pPr>
              <w:ind w:left="360"/>
            </w:pPr>
          </w:p>
          <w:p w14:paraId="1B084472" w14:textId="77777777" w:rsidR="00CD4C43" w:rsidRDefault="00CD4C43" w:rsidP="00202584">
            <w:pPr>
              <w:ind w:left="360"/>
            </w:pPr>
            <w:r>
              <w:t>Lang: ……………………………………………………………………………………………………………..</w:t>
            </w:r>
          </w:p>
          <w:p w14:paraId="27368A01" w14:textId="77777777" w:rsidR="00CD4C43" w:rsidRDefault="00CD4C43" w:rsidP="00202584">
            <w:pPr>
              <w:ind w:left="360"/>
            </w:pPr>
          </w:p>
          <w:p w14:paraId="725911DD" w14:textId="77777777" w:rsidR="00CD4C43" w:rsidRDefault="00CD4C43" w:rsidP="00202584">
            <w:pPr>
              <w:ind w:left="360"/>
            </w:pPr>
            <w:r>
              <w:t xml:space="preserve">De oppervlakte is: …………………………………………………………………………………………. </w:t>
            </w:r>
          </w:p>
          <w:p w14:paraId="5E0F52C1" w14:textId="77777777" w:rsidR="00CD4C43" w:rsidRPr="00C620C9" w:rsidRDefault="00CD4C43" w:rsidP="00202584"/>
        </w:tc>
      </w:tr>
      <w:tr w:rsidR="00CD4C43" w:rsidRPr="00C620C9" w14:paraId="7B41D58A" w14:textId="77777777" w:rsidTr="00202584">
        <w:tc>
          <w:tcPr>
            <w:tcW w:w="534" w:type="dxa"/>
          </w:tcPr>
          <w:p w14:paraId="06833A6B" w14:textId="77777777" w:rsidR="00CD4C43" w:rsidRPr="00C620C9" w:rsidRDefault="00CD4C43" w:rsidP="00202584"/>
        </w:tc>
        <w:tc>
          <w:tcPr>
            <w:tcW w:w="8771" w:type="dxa"/>
          </w:tcPr>
          <w:p w14:paraId="7364C0B5" w14:textId="77777777" w:rsidR="00CD4C43" w:rsidRDefault="00CD4C43" w:rsidP="00CD4C43">
            <w:pPr>
              <w:numPr>
                <w:ilvl w:val="0"/>
                <w:numId w:val="22"/>
              </w:numPr>
            </w:pPr>
            <w:r>
              <w:t>Hoeveel meter touw is er ongeveer nodig voor 1 tuintje?</w:t>
            </w:r>
            <w:r>
              <w:br/>
            </w:r>
            <w:r>
              <w:br/>
              <w:t>………………………………………………………………………………………………………………………</w:t>
            </w:r>
          </w:p>
        </w:tc>
      </w:tr>
    </w:tbl>
    <w:p w14:paraId="27A9FDA7" w14:textId="77777777" w:rsidR="00CD4C43" w:rsidRDefault="00CD4C43" w:rsidP="00CD4C43"/>
    <w:p w14:paraId="3F74C683" w14:textId="77777777" w:rsidR="00CD4C43" w:rsidRDefault="00CD4C43" w:rsidP="00CD4C43"/>
    <w:p w14:paraId="7DF05711" w14:textId="77777777" w:rsidR="00CD4C43" w:rsidRDefault="00CD4C43" w:rsidP="00CD4C43">
      <w:pPr>
        <w:pStyle w:val="streepje"/>
      </w:pPr>
    </w:p>
    <w:tbl>
      <w:tblPr>
        <w:tblW w:w="9305" w:type="dxa"/>
        <w:tblLayout w:type="fixed"/>
        <w:tblLook w:val="04A0" w:firstRow="1" w:lastRow="0" w:firstColumn="1" w:lastColumn="0" w:noHBand="0" w:noVBand="1"/>
      </w:tblPr>
      <w:tblGrid>
        <w:gridCol w:w="534"/>
        <w:gridCol w:w="8771"/>
      </w:tblGrid>
      <w:tr w:rsidR="00CD4C43" w:rsidRPr="00C620C9" w14:paraId="7B298A38" w14:textId="77777777" w:rsidTr="00202584">
        <w:tc>
          <w:tcPr>
            <w:tcW w:w="534" w:type="dxa"/>
          </w:tcPr>
          <w:p w14:paraId="08493252" w14:textId="77777777" w:rsidR="00CD4C43" w:rsidRPr="00C620C9" w:rsidRDefault="00CD4C43" w:rsidP="00202584">
            <w:pPr>
              <w:pStyle w:val="Opgave"/>
            </w:pPr>
          </w:p>
        </w:tc>
        <w:tc>
          <w:tcPr>
            <w:tcW w:w="8771" w:type="dxa"/>
          </w:tcPr>
          <w:p w14:paraId="7B1C331A" w14:textId="77777777" w:rsidR="00CD4C43" w:rsidRDefault="00CD4C43" w:rsidP="00202584">
            <w:r>
              <w:t xml:space="preserve">Teken hieronder een tuintje van 50 cm bij 250 cm in het klein, op schaal. </w:t>
            </w:r>
          </w:p>
          <w:p w14:paraId="03E158F2" w14:textId="77777777" w:rsidR="00CD4C43" w:rsidRDefault="00CD4C43" w:rsidP="00202584">
            <w:r>
              <w:t>Gebruik als schaal: 1 hokje hieronder is in het echt 25 cm lang en breed.</w:t>
            </w:r>
          </w:p>
          <w:p w14:paraId="771DEFFC" w14:textId="77777777" w:rsidR="00CD4C43" w:rsidRDefault="00CD4C43" w:rsidP="00202584"/>
          <w:p w14:paraId="528C9FF7" w14:textId="77777777" w:rsidR="00CD4C43" w:rsidRDefault="00CD4C43" w:rsidP="00202584">
            <w:r>
              <w:rPr>
                <w:noProof/>
                <w:lang w:val="en-US"/>
              </w:rPr>
              <w:drawing>
                <wp:inline distT="0" distB="0" distL="0" distR="0" wp14:anchorId="40D360DB" wp14:editId="0837875B">
                  <wp:extent cx="4546600" cy="15875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46600" cy="1587500"/>
                          </a:xfrm>
                          <a:prstGeom prst="rect">
                            <a:avLst/>
                          </a:prstGeom>
                          <a:noFill/>
                          <a:ln>
                            <a:noFill/>
                          </a:ln>
                        </pic:spPr>
                      </pic:pic>
                    </a:graphicData>
                  </a:graphic>
                </wp:inline>
              </w:drawing>
            </w:r>
          </w:p>
          <w:p w14:paraId="77E1A5A9" w14:textId="77777777" w:rsidR="00CD4C43" w:rsidRDefault="00CD4C43" w:rsidP="00202584"/>
          <w:p w14:paraId="269D49EB" w14:textId="77777777" w:rsidR="00CD4C43" w:rsidRPr="00C620C9" w:rsidRDefault="00CD4C43" w:rsidP="00202584"/>
        </w:tc>
      </w:tr>
    </w:tbl>
    <w:p w14:paraId="03A87BFC" w14:textId="77777777" w:rsidR="00CD4C43" w:rsidRDefault="00CD4C43" w:rsidP="00CD4C43"/>
    <w:p w14:paraId="71A92CEA" w14:textId="77777777" w:rsidR="00CD4C43" w:rsidRDefault="00CD4C43" w:rsidP="00CD4C43"/>
    <w:tbl>
      <w:tblPr>
        <w:tblW w:w="0" w:type="auto"/>
        <w:tblInd w:w="170" w:type="dxa"/>
        <w:tblBorders>
          <w:left w:val="single" w:sz="48" w:space="0" w:color="008000"/>
        </w:tblBorders>
        <w:shd w:val="clear" w:color="auto" w:fill="F1F3E9"/>
        <w:tblLook w:val="04A0" w:firstRow="1" w:lastRow="0" w:firstColumn="1" w:lastColumn="0" w:noHBand="0" w:noVBand="1"/>
      </w:tblPr>
      <w:tblGrid>
        <w:gridCol w:w="348"/>
        <w:gridCol w:w="4383"/>
        <w:gridCol w:w="4383"/>
      </w:tblGrid>
      <w:tr w:rsidR="00D37ED3" w14:paraId="0BD31455" w14:textId="77777777" w:rsidTr="00D37ED3">
        <w:trPr>
          <w:trHeight w:val="2441"/>
        </w:trPr>
        <w:tc>
          <w:tcPr>
            <w:tcW w:w="348" w:type="dxa"/>
            <w:shd w:val="clear" w:color="auto" w:fill="F1F3E9"/>
          </w:tcPr>
          <w:p w14:paraId="022CF9F5" w14:textId="77777777" w:rsidR="00D37ED3" w:rsidRPr="00632288" w:rsidRDefault="00D37ED3" w:rsidP="00202584">
            <w:pPr>
              <w:pStyle w:val="groenetekst"/>
            </w:pPr>
          </w:p>
        </w:tc>
        <w:tc>
          <w:tcPr>
            <w:tcW w:w="4383" w:type="dxa"/>
            <w:shd w:val="clear" w:color="auto" w:fill="F1F3E9"/>
          </w:tcPr>
          <w:p w14:paraId="48EC47D2" w14:textId="77777777" w:rsidR="00D37ED3" w:rsidRDefault="00D37ED3" w:rsidP="00D37ED3">
            <w:pPr>
              <w:pStyle w:val="groenetekst"/>
            </w:pPr>
            <w:r>
              <w:t>De</w:t>
            </w:r>
            <w:r w:rsidRPr="00632288">
              <w:t xml:space="preserve"> schooltuintjes </w:t>
            </w:r>
            <w:r>
              <w:t>worden verdeeld in</w:t>
            </w:r>
            <w:r w:rsidRPr="00632288">
              <w:t xml:space="preserve"> </w:t>
            </w:r>
            <w:r>
              <w:t xml:space="preserve">drie delen. </w:t>
            </w:r>
          </w:p>
          <w:p w14:paraId="2B8C23E0" w14:textId="77777777" w:rsidR="00D37ED3" w:rsidRDefault="00D37ED3" w:rsidP="00D37ED3">
            <w:pPr>
              <w:pStyle w:val="groenetekst"/>
              <w:ind w:firstLine="720"/>
            </w:pPr>
          </w:p>
          <w:p w14:paraId="3A490105" w14:textId="77777777" w:rsidR="00D37ED3" w:rsidRDefault="00D37ED3" w:rsidP="00D37ED3">
            <w:pPr>
              <w:pStyle w:val="groenetekst"/>
              <w:numPr>
                <w:ilvl w:val="0"/>
                <w:numId w:val="43"/>
              </w:numPr>
            </w:pPr>
            <w:r>
              <w:t>Een deel voor groenten en fruit.</w:t>
            </w:r>
          </w:p>
          <w:p w14:paraId="6366DAEC" w14:textId="77777777" w:rsidR="00D37ED3" w:rsidRDefault="00D37ED3" w:rsidP="00D37ED3">
            <w:pPr>
              <w:pStyle w:val="groenetekst"/>
              <w:numPr>
                <w:ilvl w:val="0"/>
                <w:numId w:val="43"/>
              </w:numPr>
            </w:pPr>
            <w:r>
              <w:t xml:space="preserve">Een deel voor bloemen. </w:t>
            </w:r>
          </w:p>
          <w:p w14:paraId="3D875FAD" w14:textId="7BE982AC" w:rsidR="00D37ED3" w:rsidRDefault="00D37ED3" w:rsidP="00D37ED3">
            <w:pPr>
              <w:pStyle w:val="groenetekst"/>
              <w:numPr>
                <w:ilvl w:val="0"/>
                <w:numId w:val="43"/>
              </w:numPr>
            </w:pPr>
            <w:r>
              <w:t>Een deel voor kruiden.</w:t>
            </w:r>
          </w:p>
        </w:tc>
        <w:tc>
          <w:tcPr>
            <w:tcW w:w="4383" w:type="dxa"/>
            <w:shd w:val="clear" w:color="auto" w:fill="F1F3E9"/>
          </w:tcPr>
          <w:p w14:paraId="02943C1F" w14:textId="77777777" w:rsidR="00D37ED3" w:rsidRDefault="00D37ED3" w:rsidP="00202584">
            <w:pPr>
              <w:pStyle w:val="groenetekst"/>
              <w:jc w:val="center"/>
            </w:pPr>
            <w:r>
              <w:rPr>
                <w:noProof/>
                <w:lang w:val="en-US"/>
              </w:rPr>
              <w:drawing>
                <wp:inline distT="0" distB="0" distL="0" distR="0" wp14:anchorId="555060B6" wp14:editId="079AF7DE">
                  <wp:extent cx="2159000" cy="1485900"/>
                  <wp:effectExtent l="19050" t="0" r="0" b="0"/>
                  <wp:docPr id="2" name="Picture 1" descr="kruidentu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uidentuin.jpg"/>
                          <pic:cNvPicPr/>
                        </pic:nvPicPr>
                        <pic:blipFill>
                          <a:blip r:embed="rId13"/>
                          <a:stretch>
                            <a:fillRect/>
                          </a:stretch>
                        </pic:blipFill>
                        <pic:spPr>
                          <a:xfrm>
                            <a:off x="0" y="0"/>
                            <a:ext cx="2159000" cy="1485900"/>
                          </a:xfrm>
                          <a:prstGeom prst="rect">
                            <a:avLst/>
                          </a:prstGeom>
                        </pic:spPr>
                      </pic:pic>
                    </a:graphicData>
                  </a:graphic>
                </wp:inline>
              </w:drawing>
            </w:r>
          </w:p>
        </w:tc>
      </w:tr>
    </w:tbl>
    <w:p w14:paraId="3BBFB4A8" w14:textId="77777777" w:rsidR="00CD4C43" w:rsidRDefault="00CD4C43" w:rsidP="00CD4C43"/>
    <w:p w14:paraId="44826F35" w14:textId="77777777" w:rsidR="00CD4C43" w:rsidRDefault="00CD4C43" w:rsidP="00CD4C43">
      <w:pPr>
        <w:pStyle w:val="streepje"/>
      </w:pPr>
    </w:p>
    <w:tbl>
      <w:tblPr>
        <w:tblW w:w="9322" w:type="dxa"/>
        <w:tblLayout w:type="fixed"/>
        <w:tblLook w:val="04A0" w:firstRow="1" w:lastRow="0" w:firstColumn="1" w:lastColumn="0" w:noHBand="0" w:noVBand="1"/>
      </w:tblPr>
      <w:tblGrid>
        <w:gridCol w:w="534"/>
        <w:gridCol w:w="8788"/>
      </w:tblGrid>
      <w:tr w:rsidR="00CD4C43" w:rsidRPr="00C620C9" w14:paraId="698D5A4F" w14:textId="77777777" w:rsidTr="00202584">
        <w:tc>
          <w:tcPr>
            <w:tcW w:w="534" w:type="dxa"/>
          </w:tcPr>
          <w:p w14:paraId="5AF11B2B" w14:textId="77777777" w:rsidR="00CD4C43" w:rsidRPr="00C620C9" w:rsidRDefault="00CD4C43" w:rsidP="00202584">
            <w:pPr>
              <w:pStyle w:val="Opgave"/>
            </w:pPr>
          </w:p>
        </w:tc>
        <w:tc>
          <w:tcPr>
            <w:tcW w:w="8788" w:type="dxa"/>
          </w:tcPr>
          <w:p w14:paraId="6EAC356F" w14:textId="11FDE338" w:rsidR="00CD4C43" w:rsidRDefault="00CD4C43" w:rsidP="00CD4C43">
            <w:pPr>
              <w:pStyle w:val="ListParagraph"/>
              <w:numPr>
                <w:ilvl w:val="0"/>
                <w:numId w:val="35"/>
              </w:numPr>
            </w:pPr>
            <w:r>
              <w:t xml:space="preserve">Verdeel het tuintje dat je bij vraag 2 hebt getekend in drie delen. </w:t>
            </w:r>
            <w:r w:rsidR="00D37ED3">
              <w:t>Het</w:t>
            </w:r>
            <w:r>
              <w:t xml:space="preserve"> grootste deel </w:t>
            </w:r>
            <w:r w:rsidR="00D37ED3">
              <w:t xml:space="preserve">is </w:t>
            </w:r>
            <w:r>
              <w:t xml:space="preserve">voor groenten en fruit, het kleinste deel voor kruiden en de rest voor bloemen. </w:t>
            </w:r>
          </w:p>
          <w:p w14:paraId="5F8AC3FB" w14:textId="77777777" w:rsidR="00CD4C43" w:rsidRPr="00632288" w:rsidRDefault="00CD4C43" w:rsidP="00202584">
            <w:pPr>
              <w:pStyle w:val="ListParagraph"/>
              <w:ind w:left="360"/>
            </w:pPr>
          </w:p>
        </w:tc>
      </w:tr>
      <w:tr w:rsidR="00CD4C43" w:rsidRPr="00C620C9" w14:paraId="409CB940" w14:textId="77777777" w:rsidTr="00202584">
        <w:tc>
          <w:tcPr>
            <w:tcW w:w="534" w:type="dxa"/>
          </w:tcPr>
          <w:p w14:paraId="6ECE78A4" w14:textId="77777777" w:rsidR="00CD4C43" w:rsidRPr="00C620C9" w:rsidRDefault="00CD4C43" w:rsidP="00202584"/>
        </w:tc>
        <w:tc>
          <w:tcPr>
            <w:tcW w:w="8788" w:type="dxa"/>
          </w:tcPr>
          <w:p w14:paraId="01F713A8" w14:textId="77777777" w:rsidR="00CD4C43" w:rsidRDefault="00CD4C43" w:rsidP="00CD4C43">
            <w:pPr>
              <w:pStyle w:val="ListParagraph"/>
              <w:numPr>
                <w:ilvl w:val="0"/>
                <w:numId w:val="35"/>
              </w:numPr>
            </w:pPr>
            <w:r>
              <w:t>Bereken van elk deel de oppervlakte.</w:t>
            </w:r>
          </w:p>
          <w:p w14:paraId="7EB9D30B" w14:textId="77777777" w:rsidR="00CD4C43" w:rsidRDefault="00CD4C43" w:rsidP="00202584">
            <w:pPr>
              <w:pStyle w:val="ListParagraph"/>
              <w:ind w:left="360"/>
            </w:pPr>
          </w:p>
          <w:p w14:paraId="39E243FC" w14:textId="77777777" w:rsidR="00CD4C43" w:rsidRPr="00C620C9" w:rsidRDefault="00CD4C43" w:rsidP="00202584">
            <w:pPr>
              <w:ind w:left="720"/>
            </w:pPr>
            <w:r>
              <w:t>Oppervlakte voor groente en fruit: …………....................................</w:t>
            </w:r>
          </w:p>
          <w:p w14:paraId="3856F62F" w14:textId="77777777" w:rsidR="00CD4C43" w:rsidRDefault="00CD4C43" w:rsidP="00202584">
            <w:pPr>
              <w:ind w:left="720"/>
            </w:pPr>
          </w:p>
          <w:p w14:paraId="7B2F4888" w14:textId="77777777" w:rsidR="00CD4C43" w:rsidRDefault="00CD4C43" w:rsidP="00202584">
            <w:pPr>
              <w:ind w:left="720"/>
            </w:pPr>
            <w:r>
              <w:t>Oppervlakte voor bloemen: …………...............................................</w:t>
            </w:r>
          </w:p>
          <w:p w14:paraId="5FFE72FB" w14:textId="77777777" w:rsidR="00CD4C43" w:rsidRDefault="00CD4C43" w:rsidP="00202584">
            <w:pPr>
              <w:ind w:left="720"/>
            </w:pPr>
          </w:p>
          <w:p w14:paraId="3F8DDE7A" w14:textId="77777777" w:rsidR="00CD4C43" w:rsidRPr="00C620C9" w:rsidRDefault="00CD4C43" w:rsidP="00202584">
            <w:pPr>
              <w:ind w:left="720"/>
            </w:pPr>
            <w:r>
              <w:t>Oppervlakte voor kruiden: …………………………………………………………</w:t>
            </w:r>
          </w:p>
        </w:tc>
      </w:tr>
      <w:tr w:rsidR="00CD4C43" w:rsidRPr="00C620C9" w14:paraId="3F74CCBE" w14:textId="77777777" w:rsidTr="00202584">
        <w:tc>
          <w:tcPr>
            <w:tcW w:w="534" w:type="dxa"/>
          </w:tcPr>
          <w:p w14:paraId="577B984D" w14:textId="77777777" w:rsidR="00CD4C43" w:rsidRPr="00C620C9" w:rsidRDefault="00CD4C43" w:rsidP="00202584"/>
        </w:tc>
        <w:tc>
          <w:tcPr>
            <w:tcW w:w="8788" w:type="dxa"/>
          </w:tcPr>
          <w:p w14:paraId="3B8EA9D3" w14:textId="77777777" w:rsidR="00CD4C43" w:rsidRDefault="00CD4C43" w:rsidP="00202584"/>
          <w:p w14:paraId="6B15D40C" w14:textId="77777777" w:rsidR="00CD4C43" w:rsidRDefault="00CD4C43" w:rsidP="00D37ED3">
            <w:r>
              <w:t>Bespreek de antwoorden in de klas.</w:t>
            </w:r>
          </w:p>
        </w:tc>
      </w:tr>
    </w:tbl>
    <w:p w14:paraId="7EDF5C94" w14:textId="77777777" w:rsidR="00CD4C43" w:rsidRDefault="00CD4C43" w:rsidP="00CD4C43"/>
    <w:tbl>
      <w:tblPr>
        <w:tblW w:w="0" w:type="auto"/>
        <w:tblInd w:w="170" w:type="dxa"/>
        <w:tblBorders>
          <w:left w:val="single" w:sz="48" w:space="0" w:color="008000"/>
        </w:tblBorders>
        <w:shd w:val="clear" w:color="auto" w:fill="F1F3E9"/>
        <w:tblLook w:val="04A0" w:firstRow="1" w:lastRow="0" w:firstColumn="1" w:lastColumn="0" w:noHBand="0" w:noVBand="1"/>
      </w:tblPr>
      <w:tblGrid>
        <w:gridCol w:w="276"/>
        <w:gridCol w:w="5474"/>
        <w:gridCol w:w="3456"/>
      </w:tblGrid>
      <w:tr w:rsidR="00CD4C43" w14:paraId="442103EC" w14:textId="77777777" w:rsidTr="00202584">
        <w:trPr>
          <w:trHeight w:val="4111"/>
        </w:trPr>
        <w:tc>
          <w:tcPr>
            <w:tcW w:w="276" w:type="dxa"/>
            <w:shd w:val="clear" w:color="auto" w:fill="F1F3E9"/>
          </w:tcPr>
          <w:p w14:paraId="59EF8583" w14:textId="77777777" w:rsidR="00CD4C43" w:rsidRPr="00632288" w:rsidRDefault="00CD4C43" w:rsidP="00202584">
            <w:pPr>
              <w:pStyle w:val="groenetekst"/>
            </w:pPr>
          </w:p>
        </w:tc>
        <w:tc>
          <w:tcPr>
            <w:tcW w:w="5474" w:type="dxa"/>
            <w:shd w:val="clear" w:color="auto" w:fill="F1F3E9"/>
          </w:tcPr>
          <w:p w14:paraId="54E1D438" w14:textId="77777777" w:rsidR="00CD4C43" w:rsidRPr="008C47A8" w:rsidRDefault="00CD4C43" w:rsidP="00202584">
            <w:pPr>
              <w:pStyle w:val="groenetekst"/>
              <w:rPr>
                <w:b/>
              </w:rPr>
            </w:pPr>
            <w:r w:rsidRPr="008C47A8">
              <w:rPr>
                <w:b/>
              </w:rPr>
              <w:t>Oppervlakte</w:t>
            </w:r>
          </w:p>
          <w:p w14:paraId="76975C2E" w14:textId="77777777" w:rsidR="00CD4C43" w:rsidRDefault="00CD4C43" w:rsidP="00202584">
            <w:pPr>
              <w:pStyle w:val="groenetekst"/>
            </w:pPr>
          </w:p>
          <w:p w14:paraId="27B849DF" w14:textId="5745EC17" w:rsidR="00202584" w:rsidRDefault="00CD4C43" w:rsidP="00202584">
            <w:pPr>
              <w:pStyle w:val="groenetekst"/>
            </w:pPr>
            <w:r>
              <w:t xml:space="preserve">Wat is oppervlakte eigenlijk? Heeft </w:t>
            </w:r>
            <w:r w:rsidR="00D37ED3">
              <w:t xml:space="preserve">de vijver op de tekening </w:t>
            </w:r>
            <w:r w:rsidR="00202584">
              <w:t xml:space="preserve">hiernaast </w:t>
            </w:r>
            <w:r>
              <w:t xml:space="preserve">een oppervlakte? </w:t>
            </w:r>
          </w:p>
          <w:p w14:paraId="63F6BEE9" w14:textId="77777777" w:rsidR="00202584" w:rsidRDefault="00202584" w:rsidP="00202584">
            <w:pPr>
              <w:pStyle w:val="groenetekst"/>
            </w:pPr>
          </w:p>
          <w:p w14:paraId="0C06D4C1" w14:textId="77777777" w:rsidR="00CD4C43" w:rsidRDefault="00CD4C43" w:rsidP="00202584">
            <w:pPr>
              <w:pStyle w:val="groenetekst"/>
            </w:pPr>
            <w:r>
              <w:t xml:space="preserve">De oppervlakte van een rechthoek </w:t>
            </w:r>
            <w:r w:rsidR="00202584">
              <w:t>bereken</w:t>
            </w:r>
            <w:r>
              <w:t xml:space="preserve"> je met de regel:</w:t>
            </w:r>
          </w:p>
          <w:p w14:paraId="7D1C96FF" w14:textId="77777777" w:rsidR="00CD4C43" w:rsidRDefault="00CD4C43" w:rsidP="00202584">
            <w:pPr>
              <w:pStyle w:val="groenetekst"/>
              <w:rPr>
                <w:i/>
              </w:rPr>
            </w:pPr>
            <w:r>
              <w:rPr>
                <w:i/>
              </w:rPr>
              <w:tab/>
            </w:r>
            <w:r w:rsidRPr="006C306B">
              <w:rPr>
                <w:i/>
              </w:rPr>
              <w:t>Oppervlakte</w:t>
            </w:r>
            <w:r>
              <w:t xml:space="preserve"> </w:t>
            </w:r>
            <w:r w:rsidRPr="006C306B">
              <w:rPr>
                <w:i/>
              </w:rPr>
              <w:t>= lengte</w:t>
            </w:r>
            <w:r>
              <w:t xml:space="preserve"> x </w:t>
            </w:r>
            <w:r w:rsidRPr="006C306B">
              <w:rPr>
                <w:i/>
              </w:rPr>
              <w:t>breedte</w:t>
            </w:r>
          </w:p>
          <w:p w14:paraId="4CD9BF41" w14:textId="77777777" w:rsidR="00CD4C43" w:rsidRDefault="00CD4C43" w:rsidP="00202584">
            <w:pPr>
              <w:pStyle w:val="groenetekst"/>
            </w:pPr>
          </w:p>
          <w:p w14:paraId="588AFBF3" w14:textId="77777777" w:rsidR="00CD4C43" w:rsidRDefault="00CD4C43" w:rsidP="00202584">
            <w:pPr>
              <w:pStyle w:val="groenetekst"/>
            </w:pPr>
            <w:r>
              <w:t>Andere vormen kun je op ruitjespapier tekenen</w:t>
            </w:r>
            <w:r w:rsidR="00202584">
              <w:t>.</w:t>
            </w:r>
            <w:r>
              <w:t xml:space="preserve"> </w:t>
            </w:r>
            <w:r w:rsidR="00202584">
              <w:t xml:space="preserve">Tel dan </w:t>
            </w:r>
            <w:r>
              <w:t>de hokjes om de oppervlakte te schatten.</w:t>
            </w:r>
          </w:p>
          <w:p w14:paraId="66F08339" w14:textId="77777777" w:rsidR="00CD4C43" w:rsidRDefault="00CD4C43" w:rsidP="00202584">
            <w:pPr>
              <w:pStyle w:val="groenetekst"/>
            </w:pPr>
          </w:p>
        </w:tc>
        <w:tc>
          <w:tcPr>
            <w:tcW w:w="3377" w:type="dxa"/>
            <w:shd w:val="clear" w:color="auto" w:fill="F1F3E9"/>
          </w:tcPr>
          <w:p w14:paraId="50B45F10" w14:textId="77777777" w:rsidR="00CD4C43" w:rsidRDefault="00CD4C43" w:rsidP="00202584">
            <w:pPr>
              <w:pStyle w:val="groenetekst"/>
            </w:pPr>
          </w:p>
          <w:p w14:paraId="32AFCFFD" w14:textId="77777777" w:rsidR="00D37ED3" w:rsidRDefault="00D37ED3" w:rsidP="00202584">
            <w:pPr>
              <w:pStyle w:val="groenetekst"/>
            </w:pPr>
          </w:p>
          <w:p w14:paraId="33E71BC4" w14:textId="02D2EA6C" w:rsidR="00D37ED3" w:rsidRPr="00632288" w:rsidRDefault="00D37ED3" w:rsidP="00202584">
            <w:pPr>
              <w:pStyle w:val="groenetekst"/>
            </w:pPr>
            <w:r>
              <w:rPr>
                <w:noProof/>
                <w:lang w:val="en-US"/>
              </w:rPr>
              <w:drawing>
                <wp:inline distT="0" distB="0" distL="0" distR="0" wp14:anchorId="1DCAFB52" wp14:editId="3655560C">
                  <wp:extent cx="2057400" cy="1647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7400" cy="1647825"/>
                          </a:xfrm>
                          <a:prstGeom prst="rect">
                            <a:avLst/>
                          </a:prstGeom>
                          <a:noFill/>
                          <a:ln>
                            <a:noFill/>
                          </a:ln>
                        </pic:spPr>
                      </pic:pic>
                    </a:graphicData>
                  </a:graphic>
                </wp:inline>
              </w:drawing>
            </w:r>
          </w:p>
        </w:tc>
      </w:tr>
    </w:tbl>
    <w:p w14:paraId="41A046C8" w14:textId="307F221F" w:rsidR="00CD4C43" w:rsidRPr="008F6BA3" w:rsidRDefault="00CD4C43" w:rsidP="00CD4C43">
      <w:pPr>
        <w:pStyle w:val="StylerekenverwijzingItalic"/>
      </w:pPr>
      <w:r w:rsidRPr="008F6BA3">
        <w:t>Zie</w:t>
      </w:r>
      <w:r>
        <w:t xml:space="preserve">: Oppervlakte in de </w:t>
      </w:r>
      <w:r w:rsidR="00D37ED3">
        <w:t xml:space="preserve">Extra </w:t>
      </w:r>
      <w:r>
        <w:t>Rekenmodule</w:t>
      </w:r>
    </w:p>
    <w:p w14:paraId="3CC83C86" w14:textId="77777777" w:rsidR="00CD4C43" w:rsidRPr="007318D8" w:rsidRDefault="00CD4C43" w:rsidP="00CD4C43">
      <w:pPr>
        <w:spacing w:line="210" w:lineRule="atLeast"/>
        <w:rPr>
          <w:rFonts w:ascii="Arial" w:hAnsi="Arial"/>
          <w:color w:val="333333"/>
          <w:sz w:val="18"/>
        </w:rPr>
      </w:pPr>
    </w:p>
    <w:p w14:paraId="68C6C0A9" w14:textId="77777777" w:rsidR="00CD4C43" w:rsidRDefault="00CD4C43" w:rsidP="00CD4C43">
      <w:pPr>
        <w:pStyle w:val="streepje"/>
      </w:pPr>
    </w:p>
    <w:tbl>
      <w:tblPr>
        <w:tblW w:w="9305" w:type="dxa"/>
        <w:tblLayout w:type="fixed"/>
        <w:tblLook w:val="04A0" w:firstRow="1" w:lastRow="0" w:firstColumn="1" w:lastColumn="0" w:noHBand="0" w:noVBand="1"/>
      </w:tblPr>
      <w:tblGrid>
        <w:gridCol w:w="534"/>
        <w:gridCol w:w="8771"/>
      </w:tblGrid>
      <w:tr w:rsidR="00CD4C43" w:rsidRPr="00C620C9" w14:paraId="2E85DBE7" w14:textId="77777777" w:rsidTr="00202584">
        <w:tc>
          <w:tcPr>
            <w:tcW w:w="534" w:type="dxa"/>
          </w:tcPr>
          <w:p w14:paraId="2BDA0763" w14:textId="77777777" w:rsidR="00CD4C43" w:rsidRPr="00C620C9" w:rsidRDefault="00CD4C43" w:rsidP="00202584">
            <w:pPr>
              <w:pStyle w:val="Opgave"/>
            </w:pPr>
          </w:p>
        </w:tc>
        <w:tc>
          <w:tcPr>
            <w:tcW w:w="8771" w:type="dxa"/>
          </w:tcPr>
          <w:p w14:paraId="665A1B55" w14:textId="77777777" w:rsidR="00CD4C43" w:rsidRDefault="00CD4C43" w:rsidP="00202584"/>
          <w:p w14:paraId="29D778D4" w14:textId="77777777" w:rsidR="00CD4C43" w:rsidRDefault="00D37ED3" w:rsidP="00202584">
            <w:r>
              <w:rPr>
                <w:noProof/>
                <w:lang w:val="en-US"/>
              </w:rPr>
              <w:pict w14:anchorId="22E8CD7D">
                <v:oval id="Oval 8" o:spid="_x0000_s1070" style="position:absolute;margin-left:154.35pt;margin-top:34pt;width:77.3pt;height:7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" strokecolor="#4e6128 [1606]" strokeweight="2pt">
                  <v:fill opacity="36751f"/>
                </v:oval>
              </w:pict>
            </w:r>
            <w:r>
              <w:rPr>
                <w:noProof/>
                <w:lang w:val="en-US"/>
              </w:rPr>
              <w:pict w14:anchorId="581FFCDD">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AutoShape 11" o:spid="_x0000_s1069" type="#_x0000_t74" style="position:absolute;margin-left:272.15pt;margin-top:26.25pt;width:76.5pt;height:6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" strokecolor="fuchsia" strokeweight="2pt">
                  <v:fill opacity="32125f"/>
                  <v:path gradientshapeok="f" o:connectlocs="488474,84996;131699,419735;488474,839470;839851,419735"/>
                </v:shape>
              </w:pict>
            </w:r>
            <w:r>
              <w:rPr>
                <w:noProof/>
                <w:lang w:val="en-US"/>
              </w:rPr>
              <w:pict w14:anchorId="5E349CED">
                <v:shapetype id="_x0000_t6" coordsize="21600,21600" o:spt="6" path="m,l,21600r21600,xe">
                  <v:stroke joinstyle="miter"/>
                  <v:path gradientshapeok="t" o:connecttype="custom" o:connectlocs="0,0;0,10800;0,21600;10800,21600;21600,21600;10800,10800" textboxrect="1800,12600,12600,19800"/>
                </v:shapetype>
                <v:shape id="AutoShape 7" o:spid="_x0000_s1068" type="#_x0000_t6" style="position:absolute;margin-left:92.9pt;margin-top:13.4pt;width:41.25pt;height: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" strokecolor="#974706 [1609]" strokeweight="2pt">
                  <v:fill opacity="39321f"/>
                </v:shape>
              </w:pict>
            </w:r>
            <w:r>
              <w:rPr>
                <w:noProof/>
                <w:lang w:val="en-US"/>
              </w:rPr>
              <w:pict w14:anchorId="2375067E">
                <v:rect id="Rectangle 12" o:spid="_x0000_s1067" style="position:absolute;margin-left:14.15pt;margin-top:13.4pt;width:58.5pt;height: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" strokecolor="#205867 [1608]" strokeweight="2pt">
                  <v:fill opacity="32125f"/>
                </v:rect>
              </w:pict>
            </w:r>
            <w:r w:rsidR="00CD4C43">
              <w:rPr>
                <w:noProof/>
                <w:lang w:val="en-US"/>
              </w:rPr>
              <w:drawing>
                <wp:inline distT="0" distB="0" distL="0" distR="0" wp14:anchorId="5B86D3CF" wp14:editId="5E788357">
                  <wp:extent cx="4546600" cy="1587500"/>
                  <wp:effectExtent l="19050" t="0" r="635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46600" cy="1587500"/>
                          </a:xfrm>
                          <a:prstGeom prst="rect">
                            <a:avLst/>
                          </a:prstGeom>
                          <a:noFill/>
                          <a:ln>
                            <a:noFill/>
                          </a:ln>
                        </pic:spPr>
                      </pic:pic>
                    </a:graphicData>
                  </a:graphic>
                </wp:inline>
              </w:drawing>
            </w:r>
          </w:p>
          <w:p w14:paraId="4A43148A" w14:textId="1569DABD" w:rsidR="00CD4C43" w:rsidRPr="007318D8" w:rsidRDefault="00CD4C43" w:rsidP="00D37ED3">
            <w:pPr>
              <w:rPr>
                <w:rFonts w:ascii="Arial" w:hAnsi="Arial"/>
                <w:color w:val="333333"/>
                <w:sz w:val="18"/>
              </w:rPr>
            </w:pPr>
            <w:r>
              <w:br/>
              <w:t>1 hokje in de tekening is in het echt 4 vierkante meter (m</w:t>
            </w:r>
            <w:r w:rsidRPr="00655251">
              <w:rPr>
                <w:vertAlign w:val="superscript"/>
              </w:rPr>
              <w:t>2</w:t>
            </w:r>
            <w:r>
              <w:t>).</w:t>
            </w:r>
          </w:p>
          <w:p w14:paraId="0A77BC77" w14:textId="77777777" w:rsidR="00CD4C43" w:rsidRPr="00C620C9" w:rsidRDefault="00CD4C43" w:rsidP="00202584"/>
        </w:tc>
      </w:tr>
      <w:tr w:rsidR="00CD4C43" w:rsidRPr="00C620C9" w14:paraId="6C3E2222" w14:textId="77777777" w:rsidTr="00202584">
        <w:trPr>
          <w:trHeight w:val="2368"/>
        </w:trPr>
        <w:tc>
          <w:tcPr>
            <w:tcW w:w="534" w:type="dxa"/>
          </w:tcPr>
          <w:p w14:paraId="6051E902" w14:textId="77777777" w:rsidR="00CD4C43" w:rsidRPr="00C620C9" w:rsidRDefault="00CD4C43" w:rsidP="00202584"/>
        </w:tc>
        <w:tc>
          <w:tcPr>
            <w:tcW w:w="8771" w:type="dxa"/>
          </w:tcPr>
          <w:p w14:paraId="4164E57E" w14:textId="77777777" w:rsidR="00CD4C43" w:rsidRDefault="00CD4C43" w:rsidP="00CD4C43">
            <w:pPr>
              <w:pStyle w:val="ListParagraph"/>
              <w:numPr>
                <w:ilvl w:val="0"/>
                <w:numId w:val="36"/>
              </w:numPr>
            </w:pPr>
            <w:r>
              <w:t xml:space="preserve">Bereken of schat de oppervlakte van de figuren hierboven. </w:t>
            </w:r>
          </w:p>
          <w:p w14:paraId="56C4DE9A" w14:textId="77777777" w:rsidR="00CD4C43" w:rsidRPr="007318D8" w:rsidRDefault="00CD4C43" w:rsidP="00202584">
            <w:pPr>
              <w:spacing w:line="210" w:lineRule="atLeast"/>
              <w:rPr>
                <w:rFonts w:ascii="Arial" w:hAnsi="Arial"/>
                <w:color w:val="333333"/>
                <w:sz w:val="18"/>
              </w:rPr>
            </w:pPr>
          </w:p>
          <w:tbl>
            <w:tblPr>
              <w:tblStyle w:val="TableGrid"/>
              <w:tblW w:w="0" w:type="auto"/>
              <w:tblLayout w:type="fixed"/>
              <w:tblLook w:val="04A0" w:firstRow="1" w:lastRow="0" w:firstColumn="1" w:lastColumn="0" w:noHBand="0" w:noVBand="1"/>
            </w:tblPr>
            <w:tblGrid>
              <w:gridCol w:w="1446"/>
              <w:gridCol w:w="2693"/>
              <w:gridCol w:w="4253"/>
            </w:tblGrid>
            <w:tr w:rsidR="00CD4C43" w14:paraId="74EF53DE" w14:textId="77777777" w:rsidTr="00202584">
              <w:tc>
                <w:tcPr>
                  <w:tcW w:w="1446" w:type="dxa"/>
                </w:tcPr>
                <w:p w14:paraId="599C8CE4" w14:textId="77777777" w:rsidR="00CD4C43" w:rsidRPr="001B05CE" w:rsidRDefault="00CD4C43" w:rsidP="00202584">
                  <w:pPr>
                    <w:rPr>
                      <w:b/>
                    </w:rPr>
                  </w:pPr>
                  <w:r w:rsidRPr="001B05CE">
                    <w:rPr>
                      <w:b/>
                    </w:rPr>
                    <w:t>figuur</w:t>
                  </w:r>
                </w:p>
              </w:tc>
              <w:tc>
                <w:tcPr>
                  <w:tcW w:w="2693" w:type="dxa"/>
                </w:tcPr>
                <w:p w14:paraId="65D5E396" w14:textId="77777777" w:rsidR="00CD4C43" w:rsidRPr="001B05CE" w:rsidRDefault="00CD4C43" w:rsidP="00202584">
                  <w:pPr>
                    <w:rPr>
                      <w:b/>
                    </w:rPr>
                  </w:pPr>
                  <w:r w:rsidRPr="001B05CE">
                    <w:rPr>
                      <w:b/>
                    </w:rPr>
                    <w:t>Oppervlakte  in hokjes</w:t>
                  </w:r>
                </w:p>
              </w:tc>
              <w:tc>
                <w:tcPr>
                  <w:tcW w:w="4253" w:type="dxa"/>
                </w:tcPr>
                <w:p w14:paraId="5988ECBF" w14:textId="77777777" w:rsidR="00CD4C43" w:rsidRPr="001B05CE" w:rsidRDefault="00CD4C43" w:rsidP="00202584">
                  <w:pPr>
                    <w:rPr>
                      <w:b/>
                    </w:rPr>
                  </w:pPr>
                  <w:r w:rsidRPr="001B05CE">
                    <w:rPr>
                      <w:b/>
                    </w:rPr>
                    <w:t>Oppervlakte in vierkante meter (m</w:t>
                  </w:r>
                  <w:r w:rsidRPr="001B05CE">
                    <w:rPr>
                      <w:b/>
                      <w:vertAlign w:val="superscript"/>
                    </w:rPr>
                    <w:t>2</w:t>
                  </w:r>
                  <w:r w:rsidRPr="001B05CE">
                    <w:rPr>
                      <w:b/>
                    </w:rPr>
                    <w:t>)</w:t>
                  </w:r>
                </w:p>
              </w:tc>
            </w:tr>
            <w:tr w:rsidR="00CD4C43" w14:paraId="0F8798DD" w14:textId="77777777" w:rsidTr="00202584">
              <w:tc>
                <w:tcPr>
                  <w:tcW w:w="1446" w:type="dxa"/>
                </w:tcPr>
                <w:p w14:paraId="1C716EDA" w14:textId="77777777" w:rsidR="00CD4C43" w:rsidRDefault="00CD4C43" w:rsidP="00202584">
                  <w:r>
                    <w:t>rechthoek</w:t>
                  </w:r>
                </w:p>
              </w:tc>
              <w:tc>
                <w:tcPr>
                  <w:tcW w:w="2693" w:type="dxa"/>
                </w:tcPr>
                <w:p w14:paraId="46B656C5" w14:textId="77777777" w:rsidR="00CD4C43" w:rsidRDefault="00CD4C43" w:rsidP="00202584"/>
              </w:tc>
              <w:tc>
                <w:tcPr>
                  <w:tcW w:w="4253" w:type="dxa"/>
                </w:tcPr>
                <w:p w14:paraId="5C2B9889" w14:textId="77777777" w:rsidR="00CD4C43" w:rsidRDefault="00CD4C43" w:rsidP="00202584"/>
              </w:tc>
            </w:tr>
            <w:tr w:rsidR="00CD4C43" w14:paraId="3C0E1185" w14:textId="77777777" w:rsidTr="00202584">
              <w:tc>
                <w:tcPr>
                  <w:tcW w:w="1446" w:type="dxa"/>
                </w:tcPr>
                <w:p w14:paraId="600008A3" w14:textId="77777777" w:rsidR="00CD4C43" w:rsidRDefault="00CD4C43" w:rsidP="00202584">
                  <w:r>
                    <w:t>driehoek</w:t>
                  </w:r>
                </w:p>
              </w:tc>
              <w:tc>
                <w:tcPr>
                  <w:tcW w:w="2693" w:type="dxa"/>
                </w:tcPr>
                <w:p w14:paraId="7C583173" w14:textId="77777777" w:rsidR="00CD4C43" w:rsidRDefault="00CD4C43" w:rsidP="00202584"/>
              </w:tc>
              <w:tc>
                <w:tcPr>
                  <w:tcW w:w="4253" w:type="dxa"/>
                </w:tcPr>
                <w:p w14:paraId="5E6DF99E" w14:textId="77777777" w:rsidR="00CD4C43" w:rsidRDefault="00CD4C43" w:rsidP="00202584"/>
              </w:tc>
            </w:tr>
            <w:tr w:rsidR="00CD4C43" w14:paraId="00CACB4B" w14:textId="77777777" w:rsidTr="00202584">
              <w:tc>
                <w:tcPr>
                  <w:tcW w:w="1446" w:type="dxa"/>
                </w:tcPr>
                <w:p w14:paraId="02C2DD1C" w14:textId="77777777" w:rsidR="00CD4C43" w:rsidRDefault="00CD4C43" w:rsidP="00202584">
                  <w:r>
                    <w:t>cirkel</w:t>
                  </w:r>
                </w:p>
              </w:tc>
              <w:tc>
                <w:tcPr>
                  <w:tcW w:w="2693" w:type="dxa"/>
                </w:tcPr>
                <w:p w14:paraId="08A91AB8" w14:textId="77777777" w:rsidR="00CD4C43" w:rsidRDefault="00CD4C43" w:rsidP="00202584"/>
              </w:tc>
              <w:tc>
                <w:tcPr>
                  <w:tcW w:w="4253" w:type="dxa"/>
                </w:tcPr>
                <w:p w14:paraId="5A72CA61" w14:textId="77777777" w:rsidR="00CD4C43" w:rsidRDefault="00CD4C43" w:rsidP="00202584"/>
              </w:tc>
            </w:tr>
            <w:tr w:rsidR="00CD4C43" w14:paraId="3D7A06BD" w14:textId="77777777" w:rsidTr="00202584">
              <w:tc>
                <w:tcPr>
                  <w:tcW w:w="1446" w:type="dxa"/>
                </w:tcPr>
                <w:p w14:paraId="7EE59B30" w14:textId="77777777" w:rsidR="00CD4C43" w:rsidRDefault="00CD4C43" w:rsidP="00202584">
                  <w:r>
                    <w:t>hartje</w:t>
                  </w:r>
                </w:p>
              </w:tc>
              <w:tc>
                <w:tcPr>
                  <w:tcW w:w="2693" w:type="dxa"/>
                </w:tcPr>
                <w:p w14:paraId="497F8151" w14:textId="77777777" w:rsidR="00CD4C43" w:rsidRDefault="00CD4C43" w:rsidP="00202584"/>
              </w:tc>
              <w:tc>
                <w:tcPr>
                  <w:tcW w:w="4253" w:type="dxa"/>
                </w:tcPr>
                <w:p w14:paraId="3B90CFA0" w14:textId="77777777" w:rsidR="00CD4C43" w:rsidRDefault="00CD4C43" w:rsidP="00202584"/>
              </w:tc>
            </w:tr>
          </w:tbl>
          <w:p w14:paraId="0D6163CB" w14:textId="77777777" w:rsidR="00CD4C43" w:rsidRDefault="00CD4C43" w:rsidP="00202584"/>
        </w:tc>
      </w:tr>
      <w:tr w:rsidR="00CD4C43" w:rsidRPr="00C620C9" w14:paraId="4D088A64" w14:textId="77777777" w:rsidTr="00202584">
        <w:tc>
          <w:tcPr>
            <w:tcW w:w="534" w:type="dxa"/>
          </w:tcPr>
          <w:p w14:paraId="26B065D1" w14:textId="77777777" w:rsidR="00CD4C43" w:rsidRPr="00C620C9" w:rsidRDefault="00CD4C43" w:rsidP="00202584"/>
        </w:tc>
        <w:tc>
          <w:tcPr>
            <w:tcW w:w="8771" w:type="dxa"/>
          </w:tcPr>
          <w:p w14:paraId="583ED951" w14:textId="77777777" w:rsidR="00CD4C43" w:rsidRPr="007318D8" w:rsidRDefault="00CD4C43" w:rsidP="00202584">
            <w:pPr>
              <w:spacing w:line="210" w:lineRule="atLeast"/>
              <w:rPr>
                <w:rFonts w:ascii="Arial" w:hAnsi="Arial"/>
                <w:color w:val="333333"/>
                <w:sz w:val="18"/>
              </w:rPr>
            </w:pPr>
          </w:p>
          <w:p w14:paraId="7E23E2D2" w14:textId="77777777" w:rsidR="00CD4C43" w:rsidRDefault="00CD4C43" w:rsidP="00CD4C43">
            <w:pPr>
              <w:pStyle w:val="ListParagraph"/>
              <w:numPr>
                <w:ilvl w:val="0"/>
                <w:numId w:val="36"/>
              </w:numPr>
            </w:pPr>
            <w:r>
              <w:t xml:space="preserve">Van welke vormen heb je de oppervlakte geschat en van welke berekend? </w:t>
            </w:r>
          </w:p>
          <w:p w14:paraId="41C18FCB" w14:textId="77777777" w:rsidR="00CD4C43" w:rsidRDefault="00CD4C43" w:rsidP="00202584">
            <w:pPr>
              <w:pStyle w:val="ListParagraph"/>
              <w:ind w:left="360"/>
            </w:pPr>
          </w:p>
          <w:p w14:paraId="39B6422D" w14:textId="77777777" w:rsidR="00CD4C43" w:rsidRDefault="00CD4C43" w:rsidP="00202584">
            <w:pPr>
              <w:pStyle w:val="ListParagraph"/>
              <w:ind w:left="360"/>
            </w:pPr>
            <w:r>
              <w:t>……………………………………………………………………………………………………………………..</w:t>
            </w:r>
          </w:p>
          <w:p w14:paraId="2015939D" w14:textId="77777777" w:rsidR="00CD4C43" w:rsidRDefault="00CD4C43" w:rsidP="00202584">
            <w:pPr>
              <w:pStyle w:val="ListParagraph"/>
              <w:ind w:left="360"/>
            </w:pPr>
          </w:p>
          <w:p w14:paraId="76CCAAA6" w14:textId="77777777" w:rsidR="00CD4C43" w:rsidRDefault="00CD4C43" w:rsidP="00202584">
            <w:pPr>
              <w:pStyle w:val="ListParagraph"/>
              <w:ind w:left="360"/>
            </w:pPr>
            <w:r>
              <w:t>…………………………………………………………………………………………………………………….</w:t>
            </w:r>
          </w:p>
          <w:p w14:paraId="24BBA07C" w14:textId="77777777" w:rsidR="00CD4C43" w:rsidRDefault="00CD4C43" w:rsidP="00202584"/>
        </w:tc>
      </w:tr>
      <w:tr w:rsidR="00CD4C43" w:rsidRPr="00C620C9" w14:paraId="2A2F91DF" w14:textId="77777777" w:rsidTr="00202584">
        <w:tc>
          <w:tcPr>
            <w:tcW w:w="534" w:type="dxa"/>
          </w:tcPr>
          <w:p w14:paraId="5BB1F3E5" w14:textId="77777777" w:rsidR="00CD4C43" w:rsidRPr="00C620C9" w:rsidRDefault="00CD4C43" w:rsidP="00202584"/>
        </w:tc>
        <w:tc>
          <w:tcPr>
            <w:tcW w:w="8771" w:type="dxa"/>
          </w:tcPr>
          <w:p w14:paraId="54E682AA" w14:textId="77777777" w:rsidR="00CD4C43" w:rsidRDefault="00CD4C43" w:rsidP="00202584">
            <w:r>
              <w:t>Bespreek de antwoorden in de klas</w:t>
            </w:r>
          </w:p>
        </w:tc>
      </w:tr>
    </w:tbl>
    <w:p w14:paraId="7DFBD0E1" w14:textId="77777777" w:rsidR="00CD4C43" w:rsidRDefault="00CD4C43" w:rsidP="00CD4C43"/>
    <w:tbl>
      <w:tblPr>
        <w:tblW w:w="0" w:type="auto"/>
        <w:tblInd w:w="170" w:type="dxa"/>
        <w:tblBorders>
          <w:left w:val="single" w:sz="48" w:space="0" w:color="008000"/>
        </w:tblBorders>
        <w:shd w:val="clear" w:color="C6D9F1" w:fill="F1F3E9"/>
        <w:tblCellMar>
          <w:top w:w="113" w:type="dxa"/>
          <w:bottom w:w="113" w:type="dxa"/>
        </w:tblCellMar>
        <w:tblLook w:val="01E0" w:firstRow="1" w:lastRow="1" w:firstColumn="1" w:lastColumn="1" w:noHBand="0" w:noVBand="0"/>
      </w:tblPr>
      <w:tblGrid>
        <w:gridCol w:w="362"/>
        <w:gridCol w:w="8780"/>
      </w:tblGrid>
      <w:tr w:rsidR="00CD4C43" w:rsidRPr="00427C8B" w14:paraId="04952B63" w14:textId="77777777" w:rsidTr="00202584">
        <w:trPr>
          <w:trHeight w:val="1063"/>
        </w:trPr>
        <w:tc>
          <w:tcPr>
            <w:tcW w:w="362" w:type="dxa"/>
            <w:shd w:val="clear" w:color="C6D9F1" w:fill="F1F3E9"/>
          </w:tcPr>
          <w:p w14:paraId="408942C5" w14:textId="77777777" w:rsidR="00CD4C43" w:rsidRDefault="00CD4C43" w:rsidP="00202584">
            <w:pPr>
              <w:rPr>
                <w:noProof/>
                <w:lang w:eastAsia="nl-NL"/>
              </w:rPr>
            </w:pPr>
          </w:p>
        </w:tc>
        <w:tc>
          <w:tcPr>
            <w:tcW w:w="8780" w:type="dxa"/>
            <w:shd w:val="clear" w:color="C6D9F1" w:fill="F1F3E9"/>
          </w:tcPr>
          <w:p w14:paraId="6CD3634B" w14:textId="77777777" w:rsidR="00CD4C43" w:rsidRPr="00F30536" w:rsidRDefault="00CD4C43" w:rsidP="00202584">
            <w:pPr>
              <w:pStyle w:val="groenetekst"/>
              <w:rPr>
                <w:noProof/>
                <w:lang w:eastAsia="nl-NL"/>
              </w:rPr>
            </w:pPr>
            <w:r>
              <w:rPr>
                <w:noProof/>
              </w:rPr>
              <w:t>Alicia is vrijwilliger bij de schooltuintjes en krijgt de opdracht een plan te maken voor de schooltuintjes van basisschool de Tamboerijn. In groep 6 zitten 32 kinderen. Die krijgen allemaal een schooltuintje van ongeveer 2,5 m</w:t>
            </w:r>
            <w:r w:rsidRPr="001C1B1E">
              <w:rPr>
                <w:noProof/>
                <w:vertAlign w:val="superscript"/>
              </w:rPr>
              <w:t>2</w:t>
            </w:r>
            <w:r>
              <w:rPr>
                <w:noProof/>
              </w:rPr>
              <w:t>.</w:t>
            </w:r>
          </w:p>
        </w:tc>
      </w:tr>
    </w:tbl>
    <w:p w14:paraId="69AE213F" w14:textId="77777777" w:rsidR="00CD4C43" w:rsidRDefault="00CD4C43" w:rsidP="00CD4C43"/>
    <w:p w14:paraId="583E5523" w14:textId="77777777" w:rsidR="00CD4C43" w:rsidRDefault="00CD4C43" w:rsidP="00CD4C43">
      <w:pPr>
        <w:pStyle w:val="streepje"/>
      </w:pPr>
    </w:p>
    <w:tbl>
      <w:tblPr>
        <w:tblW w:w="9322" w:type="dxa"/>
        <w:tblLayout w:type="fixed"/>
        <w:tblLook w:val="04A0" w:firstRow="1" w:lastRow="0" w:firstColumn="1" w:lastColumn="0" w:noHBand="0" w:noVBand="1"/>
      </w:tblPr>
      <w:tblGrid>
        <w:gridCol w:w="534"/>
        <w:gridCol w:w="8788"/>
      </w:tblGrid>
      <w:tr w:rsidR="00CD4C43" w:rsidRPr="00C620C9" w14:paraId="6F53850E" w14:textId="77777777" w:rsidTr="00202584">
        <w:tc>
          <w:tcPr>
            <w:tcW w:w="534" w:type="dxa"/>
          </w:tcPr>
          <w:p w14:paraId="6A550517" w14:textId="77777777" w:rsidR="00CD4C43" w:rsidRPr="00C620C9" w:rsidRDefault="00CD4C43" w:rsidP="00202584">
            <w:pPr>
              <w:pStyle w:val="Opgave"/>
            </w:pPr>
          </w:p>
        </w:tc>
        <w:tc>
          <w:tcPr>
            <w:tcW w:w="8788" w:type="dxa"/>
          </w:tcPr>
          <w:p w14:paraId="5AB13A57" w14:textId="77777777" w:rsidR="00CD4C43" w:rsidRDefault="00CD4C43" w:rsidP="00202584">
            <w:pPr>
              <w:framePr w:hSpace="141" w:wrap="around" w:vAnchor="text" w:hAnchor="margin" w:y="393"/>
            </w:pPr>
            <w:r w:rsidRPr="00D21117">
              <w:t xml:space="preserve">Een tuintje van </w:t>
            </w:r>
            <w:r>
              <w:t>2,5</w:t>
            </w:r>
            <w:r w:rsidRPr="00D21117">
              <w:t xml:space="preserve"> m</w:t>
            </w:r>
            <w:r w:rsidRPr="00D21117">
              <w:rPr>
                <w:vertAlign w:val="superscript"/>
              </w:rPr>
              <w:t>2</w:t>
            </w:r>
            <w:r w:rsidRPr="00D21117">
              <w:t xml:space="preserve"> kan verschillende </w:t>
            </w:r>
            <w:r>
              <w:t xml:space="preserve">vormen en </w:t>
            </w:r>
            <w:r w:rsidRPr="00D21117">
              <w:t xml:space="preserve">afmetingen hebben. </w:t>
            </w:r>
          </w:p>
          <w:p w14:paraId="5C180687" w14:textId="77777777" w:rsidR="00CD4C43" w:rsidRDefault="00CD4C43" w:rsidP="00202584">
            <w:pPr>
              <w:framePr w:hSpace="141" w:wrap="around" w:vAnchor="text" w:hAnchor="margin" w:y="393"/>
            </w:pPr>
            <w:r>
              <w:t>Bijvoorbeeld: 1 meter bij 2,5 meter.</w:t>
            </w:r>
          </w:p>
          <w:p w14:paraId="20BF4A9A" w14:textId="77777777" w:rsidR="00CD4C43" w:rsidRDefault="00CD4C43" w:rsidP="00202584"/>
          <w:p w14:paraId="659DBC73" w14:textId="77777777" w:rsidR="00CD4C43" w:rsidRPr="00632288" w:rsidRDefault="00CD4C43" w:rsidP="00202584">
            <w:r>
              <w:t>a.  Teken in het rooster hieronder een tuintje van 1 m bij 2,5 m.</w:t>
            </w:r>
          </w:p>
        </w:tc>
      </w:tr>
      <w:tr w:rsidR="00CD4C43" w:rsidRPr="00C620C9" w14:paraId="5630DC79" w14:textId="77777777" w:rsidTr="00202584">
        <w:tc>
          <w:tcPr>
            <w:tcW w:w="534" w:type="dxa"/>
          </w:tcPr>
          <w:p w14:paraId="72245EE5" w14:textId="77777777" w:rsidR="00CD4C43" w:rsidRPr="00C620C9" w:rsidRDefault="00CD4C43" w:rsidP="00202584"/>
        </w:tc>
        <w:tc>
          <w:tcPr>
            <w:tcW w:w="8788" w:type="dxa"/>
          </w:tcPr>
          <w:p w14:paraId="78597E49" w14:textId="77777777" w:rsidR="00CD4C43" w:rsidRDefault="00CD4C43" w:rsidP="00202584"/>
          <w:p w14:paraId="1C4EA38B" w14:textId="77777777" w:rsidR="00CD4C43" w:rsidRPr="00D37ED3" w:rsidRDefault="00CD4C43" w:rsidP="00202584">
            <w:pPr>
              <w:ind w:left="600" w:hanging="141"/>
              <w:rPr>
                <w:sz w:val="24"/>
                <w:szCs w:val="24"/>
              </w:rPr>
            </w:pPr>
            <w:r w:rsidRPr="00D37ED3">
              <w:rPr>
                <w:sz w:val="24"/>
                <w:szCs w:val="24"/>
              </w:rPr>
              <w:t>1 hokje is in het echt 50 cm x 50 cm</w:t>
            </w:r>
          </w:p>
          <w:p w14:paraId="572894FD" w14:textId="77777777" w:rsidR="00CD4C43" w:rsidRDefault="00CD4C43" w:rsidP="00202584">
            <w:pPr>
              <w:jc w:val="center"/>
            </w:pPr>
            <w:r>
              <w:rPr>
                <w:noProof/>
                <w:lang w:val="en-US"/>
              </w:rPr>
              <w:drawing>
                <wp:inline distT="0" distB="0" distL="0" distR="0" wp14:anchorId="505383F6" wp14:editId="2EFA48AA">
                  <wp:extent cx="4819650" cy="4599862"/>
                  <wp:effectExtent l="19050" t="0" r="0" b="0"/>
                  <wp:docPr id="9" name="Picture 8" descr="rosoterpa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oterpapier.jpg"/>
                          <pic:cNvPicPr/>
                        </pic:nvPicPr>
                        <pic:blipFill>
                          <a:blip r:embed="rId15" cstate="print"/>
                          <a:stretch>
                            <a:fillRect/>
                          </a:stretch>
                        </pic:blipFill>
                        <pic:spPr>
                          <a:xfrm>
                            <a:off x="0" y="0"/>
                            <a:ext cx="4819650" cy="4599862"/>
                          </a:xfrm>
                          <a:prstGeom prst="rect">
                            <a:avLst/>
                          </a:prstGeom>
                        </pic:spPr>
                      </pic:pic>
                    </a:graphicData>
                  </a:graphic>
                </wp:inline>
              </w:drawing>
            </w:r>
          </w:p>
          <w:p w14:paraId="4AE88B32" w14:textId="77777777" w:rsidR="00CD4C43" w:rsidRPr="00C620C9" w:rsidRDefault="00CD4C43" w:rsidP="00202584"/>
        </w:tc>
      </w:tr>
      <w:tr w:rsidR="00CD4C43" w:rsidRPr="00C620C9" w14:paraId="0F51B0F9" w14:textId="77777777" w:rsidTr="00202584">
        <w:tc>
          <w:tcPr>
            <w:tcW w:w="534" w:type="dxa"/>
          </w:tcPr>
          <w:p w14:paraId="2B86E999" w14:textId="77777777" w:rsidR="00CD4C43" w:rsidRPr="00C620C9" w:rsidRDefault="00CD4C43" w:rsidP="00202584"/>
        </w:tc>
        <w:tc>
          <w:tcPr>
            <w:tcW w:w="8788" w:type="dxa"/>
          </w:tcPr>
          <w:p w14:paraId="71BC4BAD" w14:textId="77777777" w:rsidR="00CD4C43" w:rsidRDefault="00CD4C43" w:rsidP="00CD4C43">
            <w:pPr>
              <w:pStyle w:val="ListParagraph"/>
              <w:numPr>
                <w:ilvl w:val="0"/>
                <w:numId w:val="36"/>
              </w:numPr>
            </w:pPr>
            <w:r>
              <w:t>Hoeveel hokjes is het tuintje dat je hebt getekend?</w:t>
            </w:r>
          </w:p>
          <w:p w14:paraId="5FB0156C" w14:textId="77777777" w:rsidR="00202584" w:rsidRDefault="00202584" w:rsidP="00202584">
            <w:pPr>
              <w:pStyle w:val="ListParagraph"/>
              <w:ind w:left="360"/>
            </w:pPr>
          </w:p>
          <w:p w14:paraId="12E92A93" w14:textId="77777777" w:rsidR="00CD4C43" w:rsidRDefault="00CD4C43" w:rsidP="00202584">
            <w:pPr>
              <w:pStyle w:val="ListParagraph"/>
              <w:ind w:left="360"/>
            </w:pPr>
            <w:r>
              <w:t>……………………………………………………………………………………………………………..</w:t>
            </w:r>
            <w:r w:rsidR="00202584">
              <w:t>.</w:t>
            </w:r>
          </w:p>
          <w:p w14:paraId="0132A788" w14:textId="77777777" w:rsidR="00D37ED3" w:rsidRDefault="00D37ED3" w:rsidP="00202584">
            <w:pPr>
              <w:pStyle w:val="ListParagraph"/>
              <w:ind w:left="360"/>
            </w:pPr>
          </w:p>
        </w:tc>
      </w:tr>
      <w:tr w:rsidR="00CD4C43" w:rsidRPr="00C620C9" w14:paraId="315B6EC7" w14:textId="77777777" w:rsidTr="00202584">
        <w:tc>
          <w:tcPr>
            <w:tcW w:w="534" w:type="dxa"/>
          </w:tcPr>
          <w:p w14:paraId="4BFF0C83" w14:textId="77777777" w:rsidR="00CD4C43" w:rsidRPr="00C620C9" w:rsidRDefault="00CD4C43" w:rsidP="00202584"/>
        </w:tc>
        <w:tc>
          <w:tcPr>
            <w:tcW w:w="8788" w:type="dxa"/>
          </w:tcPr>
          <w:p w14:paraId="128FCA95" w14:textId="77777777" w:rsidR="00CD4C43" w:rsidRDefault="00CD4C43" w:rsidP="00CD4C43">
            <w:pPr>
              <w:pStyle w:val="ListParagraph"/>
              <w:numPr>
                <w:ilvl w:val="0"/>
                <w:numId w:val="36"/>
              </w:numPr>
            </w:pPr>
            <w:r>
              <w:t>Teken nog twee andere tuintjes met dezelfde oppervlakte. De tuintjes hoeven geen rechthoeken te zijn.</w:t>
            </w:r>
          </w:p>
        </w:tc>
      </w:tr>
    </w:tbl>
    <w:p w14:paraId="1E317108" w14:textId="77777777" w:rsidR="00CD4C43" w:rsidRDefault="00CD4C43" w:rsidP="00CD4C43">
      <w:pPr>
        <w:rPr>
          <w:b/>
          <w:szCs w:val="28"/>
          <w:u w:val="single"/>
        </w:rPr>
      </w:pPr>
    </w:p>
    <w:tbl>
      <w:tblPr>
        <w:tblW w:w="0" w:type="auto"/>
        <w:tblInd w:w="170" w:type="dxa"/>
        <w:tblBorders>
          <w:left w:val="single" w:sz="48" w:space="0" w:color="008000"/>
        </w:tblBorders>
        <w:shd w:val="clear" w:color="C6D9F1" w:fill="F0F3EA"/>
        <w:tblCellMar>
          <w:top w:w="113" w:type="dxa"/>
          <w:bottom w:w="113" w:type="dxa"/>
        </w:tblCellMar>
        <w:tblLook w:val="01E0" w:firstRow="1" w:lastRow="1" w:firstColumn="1" w:lastColumn="1" w:noHBand="0" w:noVBand="0"/>
      </w:tblPr>
      <w:tblGrid>
        <w:gridCol w:w="361"/>
        <w:gridCol w:w="8766"/>
      </w:tblGrid>
      <w:tr w:rsidR="00CD4C43" w:rsidRPr="00427C8B" w14:paraId="5674960B" w14:textId="77777777" w:rsidTr="00D37ED3">
        <w:trPr>
          <w:trHeight w:val="700"/>
        </w:trPr>
        <w:tc>
          <w:tcPr>
            <w:tcW w:w="361" w:type="dxa"/>
            <w:shd w:val="clear" w:color="C6D9F1" w:fill="F0F3EA"/>
          </w:tcPr>
          <w:p w14:paraId="69CA019E" w14:textId="77777777" w:rsidR="00CD4C43" w:rsidRDefault="00CD4C43" w:rsidP="00202584">
            <w:pPr>
              <w:rPr>
                <w:noProof/>
                <w:lang w:eastAsia="nl-NL"/>
              </w:rPr>
            </w:pPr>
          </w:p>
        </w:tc>
        <w:tc>
          <w:tcPr>
            <w:tcW w:w="8766" w:type="dxa"/>
            <w:shd w:val="clear" w:color="C6D9F1" w:fill="F0F3EA"/>
          </w:tcPr>
          <w:p w14:paraId="05ACEFB5" w14:textId="1612FEE7" w:rsidR="00CD4C43" w:rsidRPr="00583FC8" w:rsidRDefault="00CD4C43" w:rsidP="00202584">
            <w:pPr>
              <w:pStyle w:val="groenetekst"/>
              <w:rPr>
                <w:noProof/>
              </w:rPr>
            </w:pPr>
            <w:r>
              <w:rPr>
                <w:noProof/>
              </w:rPr>
              <w:t xml:space="preserve">Er is voor de </w:t>
            </w:r>
            <w:r w:rsidR="00D37ED3">
              <w:rPr>
                <w:noProof/>
              </w:rPr>
              <w:t xml:space="preserve">32 </w:t>
            </w:r>
            <w:r>
              <w:rPr>
                <w:noProof/>
              </w:rPr>
              <w:t>tuintjes van de Tamboerijn een rechthoekig stuk grond beschikbaar van 18 m x 9 m..</w:t>
            </w:r>
          </w:p>
        </w:tc>
      </w:tr>
    </w:tbl>
    <w:p w14:paraId="51AD130A" w14:textId="77777777" w:rsidR="00CD4C43" w:rsidRDefault="00CD4C43" w:rsidP="00CD4C43">
      <w:pPr>
        <w:pStyle w:val="streepje"/>
      </w:pPr>
    </w:p>
    <w:p w14:paraId="71C9B1EA" w14:textId="77777777" w:rsidR="00D37ED3" w:rsidRDefault="00D37ED3" w:rsidP="00CD4C43">
      <w:pPr>
        <w:pStyle w:val="streepje"/>
      </w:pPr>
    </w:p>
    <w:tbl>
      <w:tblPr>
        <w:tblW w:w="9288" w:type="dxa"/>
        <w:tblLayout w:type="fixed"/>
        <w:tblLook w:val="04A0" w:firstRow="1" w:lastRow="0" w:firstColumn="1" w:lastColumn="0" w:noHBand="0" w:noVBand="1"/>
      </w:tblPr>
      <w:tblGrid>
        <w:gridCol w:w="534"/>
        <w:gridCol w:w="8754"/>
      </w:tblGrid>
      <w:tr w:rsidR="00CD4C43" w:rsidRPr="008F13C1" w14:paraId="6B6C12CB" w14:textId="77777777" w:rsidTr="00202584">
        <w:tc>
          <w:tcPr>
            <w:tcW w:w="534" w:type="dxa"/>
          </w:tcPr>
          <w:p w14:paraId="77C047D0" w14:textId="77777777" w:rsidR="00CD4C43" w:rsidRPr="00700E0C" w:rsidRDefault="00CD4C43" w:rsidP="00202584">
            <w:pPr>
              <w:pStyle w:val="Opgave"/>
            </w:pPr>
            <w:r>
              <w:br w:type="page"/>
            </w:r>
          </w:p>
        </w:tc>
        <w:tc>
          <w:tcPr>
            <w:tcW w:w="8754" w:type="dxa"/>
          </w:tcPr>
          <w:p w14:paraId="268FE6F5" w14:textId="461A07AC" w:rsidR="00CD4C43" w:rsidRDefault="00CD4C43" w:rsidP="00D37ED3">
            <w:pPr>
              <w:pStyle w:val="ListParagraph"/>
              <w:numPr>
                <w:ilvl w:val="0"/>
                <w:numId w:val="44"/>
              </w:numPr>
            </w:pPr>
            <w:r>
              <w:t xml:space="preserve">Hoeveel vierkante meter is de oppervlakte van het stuk grond voor de tuintjes </w:t>
            </w:r>
            <w:r w:rsidR="00202584">
              <w:t>van de Tamboerijn</w:t>
            </w:r>
            <w:r>
              <w:t>?</w:t>
            </w:r>
          </w:p>
          <w:p w14:paraId="6FA53A28" w14:textId="77777777" w:rsidR="00D37ED3" w:rsidRDefault="00D37ED3" w:rsidP="00202584"/>
          <w:p w14:paraId="723EB9D5" w14:textId="1E5351F0" w:rsidR="00CD4C43" w:rsidRPr="008F13C1" w:rsidRDefault="00D37ED3" w:rsidP="00202584">
            <w:r>
              <w:t xml:space="preserve">      </w:t>
            </w:r>
            <w:r w:rsidR="00CD4C43">
              <w:t>……………………………………………………………………………………………………………………..</w:t>
            </w:r>
          </w:p>
        </w:tc>
      </w:tr>
      <w:tr w:rsidR="00CD4C43" w:rsidRPr="008F13C1" w14:paraId="062C2E3F" w14:textId="77777777" w:rsidTr="00202584">
        <w:tc>
          <w:tcPr>
            <w:tcW w:w="534" w:type="dxa"/>
          </w:tcPr>
          <w:p w14:paraId="2C19DDAC" w14:textId="77777777" w:rsidR="00CD4C43" w:rsidRDefault="00CD4C43" w:rsidP="00202584"/>
        </w:tc>
        <w:tc>
          <w:tcPr>
            <w:tcW w:w="8754" w:type="dxa"/>
          </w:tcPr>
          <w:p w14:paraId="7759E6EC" w14:textId="77777777" w:rsidR="00CD4C43" w:rsidRDefault="00CD4C43" w:rsidP="00202584"/>
          <w:p w14:paraId="4EFCEAF6" w14:textId="77777777" w:rsidR="00CD4C43" w:rsidRDefault="00CD4C43" w:rsidP="00D37ED3">
            <w:pPr>
              <w:pStyle w:val="ListParagraph"/>
              <w:numPr>
                <w:ilvl w:val="0"/>
                <w:numId w:val="44"/>
              </w:numPr>
            </w:pPr>
            <w:r>
              <w:t>Als je 18 x 9 moet berekenen kun je eerst 18 x 10 uitrekenen. Maak de berekening af:</w:t>
            </w:r>
          </w:p>
          <w:p w14:paraId="57CEC9B0" w14:textId="77777777" w:rsidR="00CD4C43" w:rsidRDefault="00CD4C43" w:rsidP="00202584">
            <w:pPr>
              <w:pStyle w:val="ListParagraph"/>
              <w:ind w:left="360"/>
            </w:pPr>
          </w:p>
          <w:p w14:paraId="331C5B7A" w14:textId="77777777" w:rsidR="00CD4C43" w:rsidRDefault="00CD4C43" w:rsidP="00202584">
            <w:pPr>
              <w:pStyle w:val="ListParagraph"/>
              <w:ind w:left="360"/>
            </w:pPr>
            <w:r>
              <w:t>18 x 10 = ……….. , dus 18 x 9 = ……………………………………………………………………..</w:t>
            </w:r>
          </w:p>
          <w:p w14:paraId="61EE186E" w14:textId="77777777" w:rsidR="00CD4C43" w:rsidRDefault="00CD4C43" w:rsidP="00202584"/>
        </w:tc>
      </w:tr>
    </w:tbl>
    <w:p w14:paraId="67F6EB25" w14:textId="77777777" w:rsidR="00CD4C43" w:rsidRDefault="00CD4C43" w:rsidP="00CD4C43"/>
    <w:p w14:paraId="06A7D67E" w14:textId="77777777" w:rsidR="00CD4C43" w:rsidRDefault="00CD4C43" w:rsidP="00CD4C43">
      <w:pPr>
        <w:pStyle w:val="streepje"/>
      </w:pPr>
    </w:p>
    <w:tbl>
      <w:tblPr>
        <w:tblW w:w="9288" w:type="dxa"/>
        <w:tblLayout w:type="fixed"/>
        <w:tblLook w:val="04A0" w:firstRow="1" w:lastRow="0" w:firstColumn="1" w:lastColumn="0" w:noHBand="0" w:noVBand="1"/>
      </w:tblPr>
      <w:tblGrid>
        <w:gridCol w:w="534"/>
        <w:gridCol w:w="8754"/>
      </w:tblGrid>
      <w:tr w:rsidR="00CD4C43" w:rsidRPr="008F13C1" w14:paraId="09B54644" w14:textId="77777777" w:rsidTr="00202584">
        <w:tc>
          <w:tcPr>
            <w:tcW w:w="534" w:type="dxa"/>
          </w:tcPr>
          <w:p w14:paraId="6FDC5066" w14:textId="77777777" w:rsidR="00CD4C43" w:rsidRDefault="00CD4C43" w:rsidP="00202584">
            <w:pPr>
              <w:pStyle w:val="Opgave"/>
            </w:pPr>
            <w:r>
              <w:br w:type="page"/>
            </w:r>
          </w:p>
          <w:p w14:paraId="720554D5" w14:textId="77777777" w:rsidR="00CD4C43" w:rsidRDefault="00CD4C43" w:rsidP="00202584"/>
          <w:p w14:paraId="51947247" w14:textId="77777777" w:rsidR="00CD4C43" w:rsidRPr="006C6BEE" w:rsidRDefault="00CD4C43" w:rsidP="00202584">
            <w:pPr>
              <w:rPr>
                <w:b/>
                <w:color w:val="008000"/>
              </w:rPr>
            </w:pPr>
          </w:p>
        </w:tc>
        <w:tc>
          <w:tcPr>
            <w:tcW w:w="8754" w:type="dxa"/>
          </w:tcPr>
          <w:p w14:paraId="46F0F438" w14:textId="77777777" w:rsidR="00CD4C43" w:rsidRDefault="00CD4C43" w:rsidP="00202584">
            <w:r w:rsidRPr="00C20CA8">
              <w:t>Pieter zegt</w:t>
            </w:r>
            <w:r>
              <w:t xml:space="preserve">: </w:t>
            </w:r>
          </w:p>
          <w:p w14:paraId="24D5EDCC" w14:textId="77777777" w:rsidR="00CD4C43" w:rsidRDefault="00CD4C43" w:rsidP="00202584"/>
          <w:p w14:paraId="3E1082B3" w14:textId="77777777" w:rsidR="00CD4C43" w:rsidRDefault="00CD4C43" w:rsidP="00202584">
            <w:r>
              <w:rPr>
                <w:i/>
              </w:rPr>
              <w:t>‘Die tuintjes</w:t>
            </w:r>
            <w:r w:rsidRPr="00E015B1">
              <w:rPr>
                <w:i/>
              </w:rPr>
              <w:t xml:space="preserve"> </w:t>
            </w:r>
            <w:r>
              <w:rPr>
                <w:i/>
              </w:rPr>
              <w:t xml:space="preserve">voor de Tamboerijn </w:t>
            </w:r>
            <w:r w:rsidRPr="00E015B1">
              <w:rPr>
                <w:i/>
              </w:rPr>
              <w:t>pas</w:t>
            </w:r>
            <w:r>
              <w:rPr>
                <w:i/>
              </w:rPr>
              <w:t>sen</w:t>
            </w:r>
            <w:r w:rsidRPr="00E015B1">
              <w:rPr>
                <w:i/>
              </w:rPr>
              <w:t xml:space="preserve"> makkelijk</w:t>
            </w:r>
            <w:r>
              <w:rPr>
                <w:i/>
              </w:rPr>
              <w:t xml:space="preserve"> in dit stuk</w:t>
            </w:r>
            <w:r w:rsidRPr="00E015B1">
              <w:rPr>
                <w:i/>
              </w:rPr>
              <w:t xml:space="preserve">. </w:t>
            </w:r>
            <w:r>
              <w:rPr>
                <w:i/>
              </w:rPr>
              <w:t>Alle 32 kinderen</w:t>
            </w:r>
            <w:r w:rsidRPr="00E015B1">
              <w:rPr>
                <w:i/>
              </w:rPr>
              <w:t xml:space="preserve"> k</w:t>
            </w:r>
            <w:r>
              <w:rPr>
                <w:i/>
              </w:rPr>
              <w:t>unnen ieder ook</w:t>
            </w:r>
            <w:r w:rsidRPr="00E015B1">
              <w:rPr>
                <w:i/>
              </w:rPr>
              <w:t xml:space="preserve"> wel een schooltuintje van 4 m</w:t>
            </w:r>
            <w:r w:rsidRPr="00E015B1">
              <w:rPr>
                <w:i/>
                <w:vertAlign w:val="superscript"/>
              </w:rPr>
              <w:t>2</w:t>
            </w:r>
            <w:r w:rsidRPr="00E015B1">
              <w:rPr>
                <w:i/>
              </w:rPr>
              <w:t xml:space="preserve"> krijgen</w:t>
            </w:r>
            <w:r>
              <w:rPr>
                <w:i/>
              </w:rPr>
              <w:t>.</w:t>
            </w:r>
            <w:r>
              <w:t xml:space="preserve">’ </w:t>
            </w:r>
          </w:p>
          <w:p w14:paraId="1A72F3D5" w14:textId="77777777" w:rsidR="00CD4C43" w:rsidRDefault="00CD4C43" w:rsidP="00202584"/>
          <w:p w14:paraId="4700EDF2" w14:textId="77777777" w:rsidR="00CD4C43" w:rsidRPr="008F13C1" w:rsidRDefault="00CD4C43" w:rsidP="00202584">
            <w:r>
              <w:t>Ben je het met Pieter eens? Leg uit waarom wel of niet?</w:t>
            </w:r>
          </w:p>
        </w:tc>
      </w:tr>
      <w:tr w:rsidR="00CD4C43" w:rsidRPr="008F13C1" w14:paraId="7423AE0F" w14:textId="77777777" w:rsidTr="00202584">
        <w:tc>
          <w:tcPr>
            <w:tcW w:w="534" w:type="dxa"/>
          </w:tcPr>
          <w:p w14:paraId="0A556105" w14:textId="77777777" w:rsidR="00CD4C43" w:rsidRDefault="00CD4C43" w:rsidP="00202584"/>
        </w:tc>
        <w:tc>
          <w:tcPr>
            <w:tcW w:w="8754" w:type="dxa"/>
          </w:tcPr>
          <w:p w14:paraId="0877A6C8" w14:textId="77777777" w:rsidR="00CD4C43" w:rsidRDefault="00CD4C43" w:rsidP="00202584"/>
          <w:p w14:paraId="7145EF57" w14:textId="77777777" w:rsidR="00CD4C43" w:rsidRPr="00C620C9" w:rsidRDefault="00CD4C43" w:rsidP="00202584">
            <w:r w:rsidRPr="00C620C9">
              <w:t>……………………………………………………………………………………………………………………………</w:t>
            </w:r>
          </w:p>
          <w:p w14:paraId="22FBCEA6" w14:textId="77777777" w:rsidR="00CD4C43" w:rsidRPr="00C620C9" w:rsidRDefault="00CD4C43" w:rsidP="00202584"/>
          <w:p w14:paraId="31337B77" w14:textId="77777777" w:rsidR="00CD4C43" w:rsidRDefault="00CD4C43" w:rsidP="00202584">
            <w:r w:rsidRPr="00C620C9">
              <w:t>……………………………………………………………………………………………………………………………</w:t>
            </w:r>
          </w:p>
          <w:p w14:paraId="1F1450CF" w14:textId="77777777" w:rsidR="00CD4C43" w:rsidRDefault="00CD4C43" w:rsidP="00202584"/>
          <w:p w14:paraId="696CE119" w14:textId="77777777" w:rsidR="00CD4C43" w:rsidRDefault="00CD4C43" w:rsidP="00202584">
            <w:r>
              <w:t>…………………………………………………………………………………………………………………………….</w:t>
            </w:r>
          </w:p>
          <w:p w14:paraId="11047C5D" w14:textId="77777777" w:rsidR="00CD4C43" w:rsidRPr="00C20CA8" w:rsidRDefault="00CD4C43" w:rsidP="00202584"/>
        </w:tc>
      </w:tr>
    </w:tbl>
    <w:p w14:paraId="17D97115" w14:textId="77777777" w:rsidR="00CD4C43" w:rsidRDefault="00CD4C43" w:rsidP="00CD4C43">
      <w:pPr>
        <w:rPr>
          <w:b/>
          <w:szCs w:val="28"/>
          <w:u w:val="single"/>
        </w:rPr>
      </w:pPr>
    </w:p>
    <w:tbl>
      <w:tblPr>
        <w:tblW w:w="0" w:type="auto"/>
        <w:tblInd w:w="170" w:type="dxa"/>
        <w:tblBorders>
          <w:left w:val="single" w:sz="48" w:space="0" w:color="008000"/>
        </w:tblBorders>
        <w:shd w:val="clear" w:color="C6D9F1" w:fill="F1F3E9"/>
        <w:tblCellMar>
          <w:top w:w="113" w:type="dxa"/>
          <w:bottom w:w="113" w:type="dxa"/>
        </w:tblCellMar>
        <w:tblLook w:val="01E0" w:firstRow="1" w:lastRow="1" w:firstColumn="1" w:lastColumn="1" w:noHBand="0" w:noVBand="0"/>
      </w:tblPr>
      <w:tblGrid>
        <w:gridCol w:w="361"/>
        <w:gridCol w:w="8766"/>
      </w:tblGrid>
      <w:tr w:rsidR="00CD4C43" w:rsidRPr="00427C8B" w14:paraId="7C9E05BC" w14:textId="77777777" w:rsidTr="00202584">
        <w:trPr>
          <w:trHeight w:val="4386"/>
        </w:trPr>
        <w:tc>
          <w:tcPr>
            <w:tcW w:w="361" w:type="dxa"/>
            <w:shd w:val="clear" w:color="C6D9F1" w:fill="F1F3E9"/>
          </w:tcPr>
          <w:p w14:paraId="0BD40162" w14:textId="77777777" w:rsidR="00CD4C43" w:rsidRDefault="00CD4C43" w:rsidP="00202584">
            <w:pPr>
              <w:rPr>
                <w:noProof/>
                <w:lang w:eastAsia="nl-NL"/>
              </w:rPr>
            </w:pPr>
          </w:p>
        </w:tc>
        <w:tc>
          <w:tcPr>
            <w:tcW w:w="8766" w:type="dxa"/>
            <w:shd w:val="clear" w:color="C6D9F1" w:fill="F1F3E9"/>
          </w:tcPr>
          <w:p w14:paraId="5F45BC67" w14:textId="77777777" w:rsidR="00CD4C43" w:rsidRPr="00E806D3" w:rsidRDefault="00CD4C43" w:rsidP="00202584">
            <w:pPr>
              <w:pStyle w:val="groenetekst"/>
              <w:rPr>
                <w:b/>
              </w:rPr>
            </w:pPr>
            <w:r w:rsidRPr="00583FC8">
              <w:rPr>
                <w:b/>
              </w:rPr>
              <w:t>Schaal</w:t>
            </w:r>
          </w:p>
          <w:p w14:paraId="1159B747" w14:textId="77777777" w:rsidR="00CD4C43" w:rsidRDefault="00CD4C43" w:rsidP="00202584">
            <w:pPr>
              <w:pStyle w:val="groenetekst"/>
            </w:pPr>
            <w:r>
              <w:t xml:space="preserve">Je kunt de schooltuintjes natuurlijk niet op ware grootte tekenen. Daarom maak je een ontwerp in het klein. Dat ontwerp maak je </w:t>
            </w:r>
            <w:r w:rsidRPr="00C80D6E">
              <w:rPr>
                <w:b/>
              </w:rPr>
              <w:t>op schaal</w:t>
            </w:r>
            <w:r>
              <w:rPr>
                <w:b/>
              </w:rPr>
              <w:t xml:space="preserve">. </w:t>
            </w:r>
            <w:r>
              <w:t>Alle afmetingen zijn dan evenveel verkleind.</w:t>
            </w:r>
          </w:p>
          <w:p w14:paraId="39D8DBEF" w14:textId="77777777" w:rsidR="00CD4C43" w:rsidRDefault="00CD4C43" w:rsidP="00202584">
            <w:pPr>
              <w:pStyle w:val="groenetekst"/>
            </w:pPr>
          </w:p>
          <w:p w14:paraId="4F7A420E" w14:textId="77777777" w:rsidR="00CD4C43" w:rsidRDefault="00CD4C43" w:rsidP="00202584">
            <w:pPr>
              <w:pStyle w:val="groenetekst"/>
            </w:pPr>
            <w:r>
              <w:t>Wat denk jij: hoeveel keer moet je een tuintje verkleinen, zodat het op je papier past?</w:t>
            </w:r>
          </w:p>
          <w:p w14:paraId="2044F1F3" w14:textId="77777777" w:rsidR="00CD4C43" w:rsidRDefault="00CD4C43" w:rsidP="00202584">
            <w:pPr>
              <w:pStyle w:val="groenetekst"/>
            </w:pPr>
          </w:p>
          <w:p w14:paraId="1002A91C" w14:textId="77777777" w:rsidR="00CD4C43" w:rsidRPr="00C51588" w:rsidRDefault="00D37ED3" w:rsidP="00CD4C43">
            <w:pPr>
              <w:pStyle w:val="groenetekst"/>
              <w:numPr>
                <w:ilvl w:val="0"/>
                <w:numId w:val="34"/>
              </w:numPr>
            </w:pPr>
            <w:r>
              <w:rPr>
                <w:noProof/>
                <w:lang w:val="en-US"/>
              </w:rPr>
              <w:pict w14:anchorId="52C2627F">
                <v:group id="Group 15" o:spid="_x0000_s1061" style="position:absolute;left:0;text-align:left;margin-left:164.45pt;margin-top:35.8pt;width:75pt;height:28.5pt;z-index:251664384" coordorigin="5238,5760" coordsize="1500,5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3" o:spid="_x0000_s1062" type="#_x0000_t13" style="position:absolute;left:5238;top:6105;width:1500;height: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ynszwAAA&#10;ANsAAAAPAAAAZHJzL2Rvd25yZXYueG1sRE/bisIwEH0X/Icwgm+auuKyVqMsiqiLrFj9gKEZ22Iz&#10;KU3U+vdGEHybw7nOdN6YUtyodoVlBYN+BII4tbrgTMHpuOr9gHAeWWNpmRQ8yMF81m5NMdb2zge6&#10;JT4TIYRdjApy76tYSpfmZND1bUUcuLOtDfoA60zqGu8h3JTyK4q+pcGCQ0OOFS1ySi/J1SjQ/8Vj&#10;Odxmi2q42yfjdTP6W8utUt1O8zsB4anxH/HbvdFh/hhev4QD5Ow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GynszwAAAANsAAAAPAAAAAAAAAAAAAAAAAJcCAABkcnMvZG93bnJl&#10;di54bWxQSwUGAAAAAAQABAD1AAAAhAMAAAAA&#10;" fillcolor="#76923c [2406]" strokecolor="#f2f2f2 [3041]" strokeweight="3pt">
                    <v:shadow color="#4e6128 [1606]" opacity=".5" offset="1pt"/>
                  </v:shape>
                  <v:shapetype id="_x0000_t202" coordsize="21600,21600" o:spt="202" path="m,l,21600r21600,l21600,xe">
                    <v:stroke joinstyle="miter"/>
                    <v:path gradientshapeok="t" o:connecttype="rect"/>
                  </v:shapetype>
                  <v:shape id="Text Box 14" o:spid="_x0000_s1063" type="#_x0000_t202" style="position:absolute;left:5505;top:5760;width:945;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68J5wQAA&#10;ANsAAAAPAAAAZHJzL2Rvd25yZXYueG1sRE9Na8JAEL0X/A/LCL0U3TSHEqKriChUqIWm9T5mxySa&#10;nQ3ZVeO/7xwKPT7e93w5uFbdqA+NZwOv0wQUceltw5WBn+/tJAMVIrLF1jMZeFCA5WL0NMfc+jt/&#10;0a2IlZIQDjkaqGPscq1DWZPDMPUdsXAn3zuMAvtK2x7vEu5anSbJm3bYsDTU2NG6pvJSXJ30boas&#10;Oxw/1udd8XI8p5/c7DM25nk8rGagIg3xX/znfrcGUlkvX+QH6MU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vCecEAAADbAAAADwAAAAAAAAAAAAAAAACXAgAAZHJzL2Rvd25y&#10;ZXYueG1sUEsFBgAAAAAEAAQA9QAAAIUDAAAAAA==&#10;" stroked="f">
                    <v:fill opacity="0"/>
                    <v:textbox>
                      <w:txbxContent>
                        <w:p w14:paraId="7048EAB2" w14:textId="77777777" w:rsidR="004E4F82" w:rsidRDefault="004E4F82" w:rsidP="00CD4C43">
                          <w:pPr>
                            <w:pStyle w:val="groenetekst"/>
                          </w:pPr>
                          <w:r>
                            <w:t>: 100</w:t>
                          </w:r>
                          <w:r>
                            <w:tab/>
                          </w:r>
                        </w:p>
                      </w:txbxContent>
                    </v:textbox>
                  </v:shape>
                </v:group>
              </w:pict>
            </w:r>
            <w:r w:rsidR="00CD4C43">
              <w:t>Als alle (lengte)maten op de tekening 100 keer zo klein zijn als in het echt, heet dat ‘schaal 1 op 100’. Je schrijft ‘1 : 100’.</w:t>
            </w:r>
            <w:r w:rsidR="00CD4C43">
              <w:br/>
            </w:r>
            <w:r w:rsidR="00CD4C43">
              <w:br/>
            </w:r>
            <w:r w:rsidR="00CD4C43" w:rsidRPr="00C51588">
              <w:rPr>
                <w:i/>
              </w:rPr>
              <w:t>maten in werkelijkheid</w:t>
            </w:r>
            <w:r w:rsidR="00CD4C43">
              <w:t xml:space="preserve"> </w:t>
            </w:r>
            <w:r w:rsidR="00CD4C43">
              <w:tab/>
            </w:r>
            <w:r w:rsidR="00CD4C43">
              <w:tab/>
            </w:r>
            <w:r w:rsidR="00CD4C43">
              <w:tab/>
            </w:r>
            <w:r w:rsidR="00CD4C43" w:rsidRPr="00C51588">
              <w:rPr>
                <w:i/>
              </w:rPr>
              <w:t xml:space="preserve">maten </w:t>
            </w:r>
            <w:r w:rsidR="00CD4C43">
              <w:rPr>
                <w:i/>
              </w:rPr>
              <w:t>op schaal (</w:t>
            </w:r>
            <w:r w:rsidR="00CD4C43" w:rsidRPr="00C51588">
              <w:rPr>
                <w:i/>
              </w:rPr>
              <w:t>in de tekening</w:t>
            </w:r>
            <w:r w:rsidR="00CD4C43">
              <w:rPr>
                <w:i/>
              </w:rPr>
              <w:t>)</w:t>
            </w:r>
          </w:p>
          <w:p w14:paraId="511E42A1" w14:textId="77777777" w:rsidR="00CD4C43" w:rsidRDefault="00D37ED3" w:rsidP="00202584">
            <w:pPr>
              <w:pStyle w:val="groenetekst"/>
              <w:ind w:left="720"/>
              <w:rPr>
                <w:i/>
              </w:rPr>
            </w:pPr>
            <w:r>
              <w:rPr>
                <w:noProof/>
                <w:lang w:val="en-US"/>
              </w:rPr>
              <w:pict w14:anchorId="06497995">
                <v:group id="Group 19" o:spid="_x0000_s1058" style="position:absolute;left:0;text-align:left;margin-left:159.95pt;margin-top:4.75pt;width:75pt;height:28.45pt;z-index:251665408" coordorigin="5148,6422" coordsize="1500,5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">
                  <v:shape id="AutoShape 17" o:spid="_x0000_s1059" type="#_x0000_t13" style="position:absolute;left:5148;top:6766;width:1500;height:225;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5+4mwQAA&#10;ANsAAAAPAAAAZHJzL2Rvd25yZXYueG1sRE9Li8IwEL4L+x/CCHuRNXUXilSjuILiRcEHe542Y1ts&#10;JiWJWv+9WRC8zcf3nOm8M424kfO1ZQWjYQKCuLC65lLB6bj6GoPwAVljY5kUPMjDfPbRm2Km7Z33&#10;dDuEUsQQ9hkqqEJoMyl9UZFBP7QtceTO1hkMEbpSaof3GG4a+Z0kqTRYc2yosKVlRcXlcDUKfsrN&#10;3znNt6drO9jl6+LhfpejXKnPfreYgAjUhbf45d7oOD+F/1/iAXL2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ufuJsEAAADbAAAADwAAAAAAAAAAAAAAAACXAgAAZHJzL2Rvd25y&#10;ZXYueG1sUEsFBgAAAAAEAAQA9QAAAIUDAAAAAA==&#10;" fillcolor="#76923c [2406]" strokecolor="#f2f2f2 [3041]" strokeweight="3pt">
                    <v:shadow color="#4e6128 [1606]" opacity=".5" offset="1pt"/>
                  </v:shape>
                  <v:shape id="Text Box 18" o:spid="_x0000_s1060" type="#_x0000_t202" style="position:absolute;left:5505;top:6422;width:945;height:4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bpCwwwAA&#10;ANsAAAAPAAAAZHJzL2Rvd25yZXYueG1sRI9Bi8IwEIXvC/6HMIKXRVM9rKUaRURBQRe26n1sxrba&#10;TEoTtfvvzYKwtxnem/e9mc5bU4kHNa60rGA4iEAQZ1aXnCs4Htb9GITzyBory6TglxzMZ52PKSba&#10;PvmHHqnPRQhhl6CCwvs6kdJlBRl0A1sTB+1iG4M+rE0udYPPEG4qOYqiL2mw5EAosKZlQdktvZvA&#10;XbVxfTrvltdt+nm+jr653MesVK/bLiYgPLX+3/y+3uhQfwx/v4QB5O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bpCwwwAAANsAAAAPAAAAAAAAAAAAAAAAAJcCAABkcnMvZG93&#10;bnJldi54bWxQSwUGAAAAAAQABAD1AAAAhwMAAAAA&#10;" stroked="f">
                    <v:fill opacity="0"/>
                    <v:textbox>
                      <w:txbxContent>
                        <w:p w14:paraId="6DDCA684" w14:textId="77777777" w:rsidR="004E4F82" w:rsidRDefault="004E4F82" w:rsidP="00CD4C43">
                          <w:pPr>
                            <w:pStyle w:val="groenetekst"/>
                          </w:pPr>
                          <w:r>
                            <w:t>x 100</w:t>
                          </w:r>
                          <w:r>
                            <w:tab/>
                          </w:r>
                        </w:p>
                      </w:txbxContent>
                    </v:textbox>
                  </v:shape>
                </v:group>
              </w:pict>
            </w:r>
          </w:p>
          <w:p w14:paraId="10EF01D1" w14:textId="77777777" w:rsidR="00CD4C43" w:rsidRDefault="00CD4C43" w:rsidP="00202584">
            <w:pPr>
              <w:pStyle w:val="groenetekst"/>
              <w:ind w:left="720"/>
            </w:pPr>
            <w:r w:rsidRPr="00C51588">
              <w:rPr>
                <w:i/>
              </w:rPr>
              <w:t>maten in werkelijkheid</w:t>
            </w:r>
            <w:r>
              <w:rPr>
                <w:i/>
              </w:rPr>
              <w:tab/>
            </w:r>
            <w:r>
              <w:rPr>
                <w:i/>
              </w:rPr>
              <w:tab/>
            </w:r>
            <w:r>
              <w:rPr>
                <w:i/>
              </w:rPr>
              <w:tab/>
            </w:r>
            <w:r w:rsidRPr="00C51588">
              <w:rPr>
                <w:i/>
              </w:rPr>
              <w:t xml:space="preserve">maten </w:t>
            </w:r>
            <w:r>
              <w:rPr>
                <w:i/>
              </w:rPr>
              <w:t>op schaal (</w:t>
            </w:r>
            <w:r w:rsidRPr="00C51588">
              <w:rPr>
                <w:i/>
              </w:rPr>
              <w:t>in de tekening</w:t>
            </w:r>
            <w:r>
              <w:rPr>
                <w:i/>
              </w:rPr>
              <w:t>)</w:t>
            </w:r>
          </w:p>
          <w:p w14:paraId="3C2574E9" w14:textId="77777777" w:rsidR="00CD4C43" w:rsidRDefault="00CD4C43" w:rsidP="00202584">
            <w:pPr>
              <w:pStyle w:val="groenetekst"/>
              <w:ind w:left="720"/>
            </w:pPr>
          </w:p>
          <w:p w14:paraId="0402DB26" w14:textId="77777777" w:rsidR="00CD4C43" w:rsidRPr="009C1ABC" w:rsidRDefault="00CD4C43" w:rsidP="00CD4C43">
            <w:pPr>
              <w:pStyle w:val="groenetekst"/>
              <w:numPr>
                <w:ilvl w:val="0"/>
                <w:numId w:val="34"/>
              </w:numPr>
            </w:pPr>
            <w:r>
              <w:t xml:space="preserve">Schaal 1 : 50 betekent dat alle (lengte)maten op de tekening 50 keer zo klein zijn als in het echt. </w:t>
            </w:r>
          </w:p>
        </w:tc>
      </w:tr>
    </w:tbl>
    <w:p w14:paraId="554F01B2" w14:textId="7D7B16FC" w:rsidR="00CD4C43" w:rsidRPr="00194A60" w:rsidRDefault="00CD4C43" w:rsidP="00CD4C43">
      <w:pPr>
        <w:pStyle w:val="StylerekenverwijzingItalic"/>
      </w:pPr>
      <w:r>
        <w:t xml:space="preserve">Zie: Schaal in de </w:t>
      </w:r>
      <w:r w:rsidR="00D37ED3">
        <w:t xml:space="preserve">Extra </w:t>
      </w:r>
      <w:r>
        <w:t>Rekenmodule</w:t>
      </w:r>
    </w:p>
    <w:p w14:paraId="5300E201" w14:textId="77777777" w:rsidR="00CD4C43" w:rsidRDefault="00CD4C43" w:rsidP="00CD4C43"/>
    <w:p w14:paraId="63EB201F" w14:textId="77777777" w:rsidR="00CD4C43" w:rsidRDefault="00CD4C43" w:rsidP="00CD4C43">
      <w:pPr>
        <w:pStyle w:val="streepje"/>
      </w:pPr>
    </w:p>
    <w:tbl>
      <w:tblPr>
        <w:tblW w:w="9288" w:type="dxa"/>
        <w:tblLayout w:type="fixed"/>
        <w:tblLook w:val="04A0" w:firstRow="1" w:lastRow="0" w:firstColumn="1" w:lastColumn="0" w:noHBand="0" w:noVBand="1"/>
      </w:tblPr>
      <w:tblGrid>
        <w:gridCol w:w="534"/>
        <w:gridCol w:w="8754"/>
      </w:tblGrid>
      <w:tr w:rsidR="00CD4C43" w:rsidRPr="008F13C1" w14:paraId="34720CCD" w14:textId="77777777" w:rsidTr="00202584">
        <w:tc>
          <w:tcPr>
            <w:tcW w:w="534" w:type="dxa"/>
          </w:tcPr>
          <w:p w14:paraId="4E3C2458" w14:textId="77777777" w:rsidR="00CD4C43" w:rsidRPr="00700E0C" w:rsidRDefault="00CD4C43" w:rsidP="00202584">
            <w:pPr>
              <w:pStyle w:val="Opgave"/>
            </w:pPr>
            <w:r>
              <w:br w:type="page"/>
            </w:r>
          </w:p>
        </w:tc>
        <w:tc>
          <w:tcPr>
            <w:tcW w:w="8754" w:type="dxa"/>
          </w:tcPr>
          <w:p w14:paraId="744B3110" w14:textId="77777777" w:rsidR="00CD4C43" w:rsidRDefault="00CD4C43" w:rsidP="00202584">
            <w:r>
              <w:t xml:space="preserve">Het gedeelte voor de tuintjes is 18 meter lang en 9 meter breed. </w:t>
            </w:r>
            <w:r>
              <w:br/>
            </w:r>
          </w:p>
          <w:p w14:paraId="03A61EA3" w14:textId="77777777" w:rsidR="00CD4C43" w:rsidRDefault="00CD4C43" w:rsidP="00202584">
            <w:pPr>
              <w:pStyle w:val="ListParagraph"/>
              <w:ind w:left="360"/>
            </w:pPr>
            <w:proofErr w:type="spellStart"/>
            <w:r>
              <w:t>Jamal</w:t>
            </w:r>
            <w:proofErr w:type="spellEnd"/>
            <w:r>
              <w:t xml:space="preserve"> zegt: </w:t>
            </w:r>
            <w:r>
              <w:rPr>
                <w:i/>
              </w:rPr>
              <w:t>‘</w:t>
            </w:r>
            <w:r w:rsidRPr="00B66FF1">
              <w:rPr>
                <w:i/>
              </w:rPr>
              <w:t>In mijn tekening met schaal 1 op 100 wordt dat 0,18 meter bij 0,09 meter</w:t>
            </w:r>
            <w:r>
              <w:t>.’</w:t>
            </w:r>
          </w:p>
          <w:p w14:paraId="16F21561" w14:textId="77777777" w:rsidR="00CD4C43" w:rsidRDefault="00CD4C43" w:rsidP="00202584">
            <w:pPr>
              <w:pStyle w:val="ListParagraph"/>
              <w:ind w:left="360"/>
            </w:pPr>
          </w:p>
          <w:p w14:paraId="602AECA0" w14:textId="77777777" w:rsidR="00CD4C43" w:rsidRDefault="00CD4C43" w:rsidP="00202584">
            <w:pPr>
              <w:pStyle w:val="ListParagraph"/>
              <w:ind w:left="360"/>
            </w:pPr>
            <w:r>
              <w:t xml:space="preserve">Alicia zegt: </w:t>
            </w:r>
            <w:r>
              <w:rPr>
                <w:i/>
              </w:rPr>
              <w:t>‘</w:t>
            </w:r>
            <w:r w:rsidRPr="007D6725">
              <w:rPr>
                <w:i/>
              </w:rPr>
              <w:t xml:space="preserve">Volgens mij </w:t>
            </w:r>
            <w:r>
              <w:rPr>
                <w:i/>
              </w:rPr>
              <w:t>wordt</w:t>
            </w:r>
            <w:r w:rsidRPr="007D6725">
              <w:rPr>
                <w:i/>
              </w:rPr>
              <w:t xml:space="preserve"> het gewoon 18 cm bij 9 cm</w:t>
            </w:r>
            <w:r>
              <w:t>.’</w:t>
            </w:r>
          </w:p>
          <w:p w14:paraId="69C48D6A" w14:textId="77777777" w:rsidR="00CD4C43" w:rsidRPr="008F13C1" w:rsidRDefault="00CD4C43" w:rsidP="00202584">
            <w:pPr>
              <w:pStyle w:val="ListParagraph"/>
              <w:ind w:left="360"/>
            </w:pPr>
          </w:p>
        </w:tc>
      </w:tr>
      <w:tr w:rsidR="00CD4C43" w:rsidRPr="008F13C1" w14:paraId="41E83E48" w14:textId="77777777" w:rsidTr="00202584">
        <w:tc>
          <w:tcPr>
            <w:tcW w:w="534" w:type="dxa"/>
          </w:tcPr>
          <w:p w14:paraId="1661E087" w14:textId="77777777" w:rsidR="00CD4C43" w:rsidRDefault="00CD4C43" w:rsidP="00202584"/>
          <w:p w14:paraId="43EF5C88" w14:textId="77777777" w:rsidR="00CD4C43" w:rsidRDefault="00CD4C43" w:rsidP="00202584"/>
          <w:p w14:paraId="50BD9DCE" w14:textId="77777777" w:rsidR="00CD4C43" w:rsidRPr="008F13C1" w:rsidRDefault="00CD4C43" w:rsidP="00202584"/>
        </w:tc>
        <w:tc>
          <w:tcPr>
            <w:tcW w:w="8754" w:type="dxa"/>
          </w:tcPr>
          <w:p w14:paraId="155BBDDB" w14:textId="77777777" w:rsidR="00CD4C43" w:rsidRDefault="00CD4C43" w:rsidP="00CD4C43">
            <w:pPr>
              <w:pStyle w:val="ListParagraph"/>
              <w:numPr>
                <w:ilvl w:val="0"/>
                <w:numId w:val="38"/>
              </w:numPr>
            </w:pPr>
            <w:r>
              <w:t>Met wie ben jij het eens? Leg duidelijk uit waarom.</w:t>
            </w:r>
            <w:r>
              <w:br/>
            </w:r>
            <w:r>
              <w:br/>
              <w:t>………………………………………………………………………………………………………………………</w:t>
            </w:r>
            <w:r>
              <w:br/>
            </w:r>
            <w:r>
              <w:br/>
              <w:t>………………………………………………………………………………………………………………………</w:t>
            </w:r>
          </w:p>
          <w:p w14:paraId="7B8F421D" w14:textId="77777777" w:rsidR="00CD4C43" w:rsidRPr="0070766E" w:rsidRDefault="00CD4C43" w:rsidP="00202584"/>
        </w:tc>
      </w:tr>
      <w:tr w:rsidR="00CD4C43" w:rsidRPr="008F13C1" w14:paraId="4B7CDABE" w14:textId="77777777" w:rsidTr="00202584">
        <w:tc>
          <w:tcPr>
            <w:tcW w:w="534" w:type="dxa"/>
          </w:tcPr>
          <w:p w14:paraId="05AA31CB" w14:textId="77777777" w:rsidR="00CD4C43" w:rsidRDefault="00CD4C43" w:rsidP="00202584"/>
        </w:tc>
        <w:tc>
          <w:tcPr>
            <w:tcW w:w="8754" w:type="dxa"/>
          </w:tcPr>
          <w:p w14:paraId="6D44DFDB" w14:textId="762DC797" w:rsidR="00CD4C43" w:rsidRDefault="00CD4C43" w:rsidP="00CD4C43">
            <w:pPr>
              <w:pStyle w:val="ListParagraph"/>
              <w:numPr>
                <w:ilvl w:val="0"/>
                <w:numId w:val="38"/>
              </w:numPr>
            </w:pPr>
            <w:r>
              <w:t xml:space="preserve">Als </w:t>
            </w:r>
            <w:proofErr w:type="spellStart"/>
            <w:r>
              <w:t>Jamal</w:t>
            </w:r>
            <w:proofErr w:type="spellEnd"/>
            <w:r>
              <w:t xml:space="preserve"> en Alicia hun tekening op schaal 1 op 50 maken, wordt die tekening dan groter of kleiner dan bij schaal 1 op 100?</w:t>
            </w:r>
            <w:r>
              <w:br/>
            </w:r>
            <w:r>
              <w:br/>
              <w:t>Groter/kleiner,</w:t>
            </w:r>
            <w:r w:rsidR="00D37ED3">
              <w:t xml:space="preserve"> </w:t>
            </w:r>
            <w:r>
              <w:t>want: …………………………………………………………………………………………..…………………………</w:t>
            </w:r>
            <w:r>
              <w:br/>
            </w:r>
            <w:r>
              <w:br/>
              <w:t>……………………………………………………………………………………………………………….……</w:t>
            </w:r>
          </w:p>
          <w:p w14:paraId="064CCDB9" w14:textId="77777777" w:rsidR="00CD4C43" w:rsidRDefault="00CD4C43" w:rsidP="00202584">
            <w:pPr>
              <w:pStyle w:val="ListParagraph"/>
              <w:ind w:left="405"/>
            </w:pPr>
          </w:p>
        </w:tc>
      </w:tr>
      <w:tr w:rsidR="00CD4C43" w:rsidRPr="008F13C1" w14:paraId="04C5B26B" w14:textId="77777777" w:rsidTr="00202584">
        <w:tc>
          <w:tcPr>
            <w:tcW w:w="534" w:type="dxa"/>
          </w:tcPr>
          <w:p w14:paraId="0FE08F22" w14:textId="77777777" w:rsidR="00CD4C43" w:rsidRDefault="00CD4C43" w:rsidP="00202584"/>
        </w:tc>
        <w:tc>
          <w:tcPr>
            <w:tcW w:w="8754" w:type="dxa"/>
          </w:tcPr>
          <w:p w14:paraId="34DFB23E" w14:textId="77777777" w:rsidR="00CD4C43" w:rsidRDefault="00CD4C43" w:rsidP="00202584">
            <w:r>
              <w:t>Bespreek de antwoorden in de klas.</w:t>
            </w:r>
          </w:p>
        </w:tc>
      </w:tr>
    </w:tbl>
    <w:p w14:paraId="2F5A67B2" w14:textId="77777777" w:rsidR="00CD4C43" w:rsidRDefault="00CD4C43" w:rsidP="00CD4C43">
      <w:pPr>
        <w:pStyle w:val="streepje"/>
      </w:pPr>
    </w:p>
    <w:tbl>
      <w:tblPr>
        <w:tblW w:w="9288" w:type="dxa"/>
        <w:tblLayout w:type="fixed"/>
        <w:tblLook w:val="04A0" w:firstRow="1" w:lastRow="0" w:firstColumn="1" w:lastColumn="0" w:noHBand="0" w:noVBand="1"/>
      </w:tblPr>
      <w:tblGrid>
        <w:gridCol w:w="534"/>
        <w:gridCol w:w="8754"/>
      </w:tblGrid>
      <w:tr w:rsidR="00CD4C43" w:rsidRPr="008F13C1" w14:paraId="259F66FD" w14:textId="77777777" w:rsidTr="00202584">
        <w:tc>
          <w:tcPr>
            <w:tcW w:w="534" w:type="dxa"/>
          </w:tcPr>
          <w:p w14:paraId="3A48F3AD" w14:textId="77777777" w:rsidR="00CD4C43" w:rsidRPr="00700E0C" w:rsidRDefault="00CD4C43" w:rsidP="00202584">
            <w:pPr>
              <w:pStyle w:val="Opgave"/>
            </w:pPr>
            <w:r>
              <w:br w:type="page"/>
            </w:r>
          </w:p>
        </w:tc>
        <w:tc>
          <w:tcPr>
            <w:tcW w:w="8754" w:type="dxa"/>
          </w:tcPr>
          <w:p w14:paraId="1BB90FCA" w14:textId="2A7E0F7C" w:rsidR="00CD4C43" w:rsidRPr="008F13C1" w:rsidRDefault="00CD4C43" w:rsidP="00202584">
            <w:proofErr w:type="spellStart"/>
            <w:r>
              <w:t>Jamal</w:t>
            </w:r>
            <w:proofErr w:type="spellEnd"/>
            <w:r>
              <w:t xml:space="preserve"> zoekt uit wat de meest geschikte schaal is voor </w:t>
            </w:r>
            <w:r w:rsidR="004E4F82">
              <w:t>de ontwerptekening van de schooltuintjes. De tekening van het stuk grond van 18 meter lang en 9 meter breed moet goed op een vel papier passen</w:t>
            </w:r>
            <w:r>
              <w:t xml:space="preserve">. </w:t>
            </w:r>
            <w:r>
              <w:br/>
            </w:r>
          </w:p>
        </w:tc>
      </w:tr>
      <w:tr w:rsidR="00CD4C43" w:rsidRPr="008F13C1" w14:paraId="01D36AB7" w14:textId="77777777" w:rsidTr="00202584">
        <w:tc>
          <w:tcPr>
            <w:tcW w:w="534" w:type="dxa"/>
          </w:tcPr>
          <w:p w14:paraId="6F3ED0FF" w14:textId="77777777" w:rsidR="00CD4C43" w:rsidRDefault="00CD4C43" w:rsidP="00202584"/>
          <w:p w14:paraId="57E4C5B7" w14:textId="77777777" w:rsidR="00CD4C43" w:rsidRDefault="00CD4C43" w:rsidP="00202584"/>
          <w:p w14:paraId="7E81D9B7" w14:textId="77777777" w:rsidR="00CD4C43" w:rsidRPr="008F13C1" w:rsidRDefault="00CD4C43" w:rsidP="00202584"/>
        </w:tc>
        <w:tc>
          <w:tcPr>
            <w:tcW w:w="8754" w:type="dxa"/>
          </w:tcPr>
          <w:p w14:paraId="568A3252" w14:textId="77777777" w:rsidR="00CD4C43" w:rsidRDefault="00CD4C43" w:rsidP="00CD4C43">
            <w:pPr>
              <w:pStyle w:val="ListParagraph"/>
              <w:numPr>
                <w:ilvl w:val="0"/>
                <w:numId w:val="41"/>
              </w:numPr>
            </w:pPr>
            <w:r>
              <w:t>Wat worden steeds de maten op schaal? Vul de tabel in:</w:t>
            </w:r>
          </w:p>
          <w:p w14:paraId="0EB962E9" w14:textId="77777777" w:rsidR="00CD4C43" w:rsidRDefault="00CD4C43" w:rsidP="00202584"/>
          <w:tbl>
            <w:tblPr>
              <w:tblW w:w="8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6"/>
              <w:gridCol w:w="1843"/>
              <w:gridCol w:w="2551"/>
              <w:gridCol w:w="2552"/>
            </w:tblGrid>
            <w:tr w:rsidR="00CD4C43" w14:paraId="59F4E909" w14:textId="77777777" w:rsidTr="00202584">
              <w:tc>
                <w:tcPr>
                  <w:tcW w:w="1446" w:type="dxa"/>
                </w:tcPr>
                <w:p w14:paraId="7914466E" w14:textId="77777777" w:rsidR="00CD4C43" w:rsidRPr="00D00976" w:rsidRDefault="00CD4C43" w:rsidP="00202584">
                  <w:pPr>
                    <w:rPr>
                      <w:b/>
                    </w:rPr>
                  </w:pPr>
                  <w:r w:rsidRPr="00D00976">
                    <w:rPr>
                      <w:b/>
                    </w:rPr>
                    <w:t>Schaal</w:t>
                  </w:r>
                </w:p>
              </w:tc>
              <w:tc>
                <w:tcPr>
                  <w:tcW w:w="1843" w:type="dxa"/>
                </w:tcPr>
                <w:p w14:paraId="19DED63C" w14:textId="77777777" w:rsidR="00CD4C43" w:rsidRDefault="00CD4C43" w:rsidP="00202584">
                  <w:pPr>
                    <w:rPr>
                      <w:b/>
                    </w:rPr>
                  </w:pPr>
                  <w:r>
                    <w:rPr>
                      <w:b/>
                    </w:rPr>
                    <w:t>alle maten</w:t>
                  </w:r>
                </w:p>
                <w:p w14:paraId="14CD8169" w14:textId="77777777" w:rsidR="00CD4C43" w:rsidRPr="00D00976" w:rsidRDefault="00CD4C43" w:rsidP="00202584">
                  <w:pPr>
                    <w:rPr>
                      <w:b/>
                    </w:rPr>
                  </w:pPr>
                  <w:r>
                    <w:rPr>
                      <w:b/>
                    </w:rPr>
                    <w:t>…. x zo klein</w:t>
                  </w:r>
                </w:p>
              </w:tc>
              <w:tc>
                <w:tcPr>
                  <w:tcW w:w="2551" w:type="dxa"/>
                </w:tcPr>
                <w:p w14:paraId="2AEA42CE" w14:textId="77777777" w:rsidR="00CD4C43" w:rsidRPr="00D00976" w:rsidRDefault="00CD4C43" w:rsidP="00202584">
                  <w:pPr>
                    <w:rPr>
                      <w:b/>
                    </w:rPr>
                  </w:pPr>
                  <w:r w:rsidRPr="00D00976">
                    <w:rPr>
                      <w:b/>
                    </w:rPr>
                    <w:t>Lengte op schaal</w:t>
                  </w:r>
                  <w:r>
                    <w:rPr>
                      <w:b/>
                    </w:rPr>
                    <w:t xml:space="preserve"> (cm)</w:t>
                  </w:r>
                </w:p>
              </w:tc>
              <w:tc>
                <w:tcPr>
                  <w:tcW w:w="2552" w:type="dxa"/>
                </w:tcPr>
                <w:p w14:paraId="7811B25F" w14:textId="77777777" w:rsidR="00CD4C43" w:rsidRPr="00D00976" w:rsidRDefault="00CD4C43" w:rsidP="00202584">
                  <w:pPr>
                    <w:rPr>
                      <w:b/>
                    </w:rPr>
                  </w:pPr>
                  <w:r w:rsidRPr="00D00976">
                    <w:rPr>
                      <w:b/>
                    </w:rPr>
                    <w:t>Breedte op schaal</w:t>
                  </w:r>
                  <w:r>
                    <w:rPr>
                      <w:b/>
                    </w:rPr>
                    <w:t xml:space="preserve"> (cm)</w:t>
                  </w:r>
                </w:p>
              </w:tc>
            </w:tr>
            <w:tr w:rsidR="00CD4C43" w14:paraId="0BB87319" w14:textId="77777777" w:rsidTr="00202584">
              <w:tc>
                <w:tcPr>
                  <w:tcW w:w="1446" w:type="dxa"/>
                </w:tcPr>
                <w:p w14:paraId="239CE84C" w14:textId="77777777" w:rsidR="00CD4C43" w:rsidRDefault="00CD4C43" w:rsidP="00202584"/>
                <w:p w14:paraId="55885FE9" w14:textId="77777777" w:rsidR="00CD4C43" w:rsidRDefault="00CD4C43" w:rsidP="00202584">
                  <w:r>
                    <w:t>1 op 100</w:t>
                  </w:r>
                </w:p>
              </w:tc>
              <w:tc>
                <w:tcPr>
                  <w:tcW w:w="1843" w:type="dxa"/>
                </w:tcPr>
                <w:p w14:paraId="6BD43F3D" w14:textId="77777777" w:rsidR="00CD4C43" w:rsidRDefault="00CD4C43" w:rsidP="00202584"/>
                <w:p w14:paraId="488AFFF2" w14:textId="77777777" w:rsidR="00CD4C43" w:rsidRPr="00A737D4" w:rsidRDefault="00CD4C43" w:rsidP="00202584">
                  <w:r>
                    <w:t>…………………….</w:t>
                  </w:r>
                </w:p>
              </w:tc>
              <w:tc>
                <w:tcPr>
                  <w:tcW w:w="2551" w:type="dxa"/>
                </w:tcPr>
                <w:p w14:paraId="1789B943" w14:textId="77777777" w:rsidR="00CD4C43" w:rsidRDefault="00CD4C43" w:rsidP="00202584">
                  <w:r>
                    <w:br/>
                    <w:t>………………………………</w:t>
                  </w:r>
                </w:p>
              </w:tc>
              <w:tc>
                <w:tcPr>
                  <w:tcW w:w="2552" w:type="dxa"/>
                </w:tcPr>
                <w:p w14:paraId="19950AB8" w14:textId="77777777" w:rsidR="00CD4C43" w:rsidRDefault="00CD4C43" w:rsidP="00202584"/>
                <w:p w14:paraId="05C90459" w14:textId="77777777" w:rsidR="00CD4C43" w:rsidRDefault="00CD4C43" w:rsidP="00202584">
                  <w:r>
                    <w:t>………………………………</w:t>
                  </w:r>
                </w:p>
              </w:tc>
            </w:tr>
            <w:tr w:rsidR="00CD4C43" w14:paraId="5FA3C862" w14:textId="77777777" w:rsidTr="00202584">
              <w:tc>
                <w:tcPr>
                  <w:tcW w:w="1446" w:type="dxa"/>
                </w:tcPr>
                <w:p w14:paraId="3E24325D" w14:textId="77777777" w:rsidR="00CD4C43" w:rsidRDefault="00CD4C43" w:rsidP="00202584"/>
                <w:p w14:paraId="0DAD010A" w14:textId="77777777" w:rsidR="00CD4C43" w:rsidRDefault="00CD4C43" w:rsidP="00202584">
                  <w:r>
                    <w:t>1 op 200</w:t>
                  </w:r>
                </w:p>
              </w:tc>
              <w:tc>
                <w:tcPr>
                  <w:tcW w:w="1843" w:type="dxa"/>
                </w:tcPr>
                <w:p w14:paraId="410D9BA6" w14:textId="77777777" w:rsidR="00CD4C43" w:rsidRDefault="00CD4C43" w:rsidP="00202584"/>
                <w:p w14:paraId="4218FFED" w14:textId="77777777" w:rsidR="00CD4C43" w:rsidRPr="00A737D4" w:rsidRDefault="00CD4C43" w:rsidP="00202584">
                  <w:r>
                    <w:t>…………………….</w:t>
                  </w:r>
                </w:p>
              </w:tc>
              <w:tc>
                <w:tcPr>
                  <w:tcW w:w="2551" w:type="dxa"/>
                </w:tcPr>
                <w:p w14:paraId="541F1205" w14:textId="77777777" w:rsidR="00CD4C43" w:rsidRDefault="00CD4C43" w:rsidP="00202584">
                  <w:r>
                    <w:br/>
                    <w:t>………………………………</w:t>
                  </w:r>
                </w:p>
              </w:tc>
              <w:tc>
                <w:tcPr>
                  <w:tcW w:w="2552" w:type="dxa"/>
                </w:tcPr>
                <w:p w14:paraId="47032B5F" w14:textId="77777777" w:rsidR="00CD4C43" w:rsidRDefault="00CD4C43" w:rsidP="00202584">
                  <w:r>
                    <w:br/>
                    <w:t>………………………………</w:t>
                  </w:r>
                </w:p>
              </w:tc>
            </w:tr>
            <w:tr w:rsidR="00CD4C43" w14:paraId="47E26642" w14:textId="77777777" w:rsidTr="00202584">
              <w:tc>
                <w:tcPr>
                  <w:tcW w:w="1446" w:type="dxa"/>
                </w:tcPr>
                <w:p w14:paraId="294B2E85" w14:textId="77777777" w:rsidR="00CD4C43" w:rsidRDefault="00CD4C43" w:rsidP="00202584"/>
                <w:p w14:paraId="444472C4" w14:textId="77777777" w:rsidR="00CD4C43" w:rsidRDefault="00CD4C43" w:rsidP="00202584">
                  <w:r>
                    <w:t>1 op 50</w:t>
                  </w:r>
                </w:p>
              </w:tc>
              <w:tc>
                <w:tcPr>
                  <w:tcW w:w="1843" w:type="dxa"/>
                </w:tcPr>
                <w:p w14:paraId="10F3A9DD" w14:textId="77777777" w:rsidR="00CD4C43" w:rsidRDefault="00CD4C43" w:rsidP="00202584"/>
                <w:p w14:paraId="6EC842E6" w14:textId="77777777" w:rsidR="00CD4C43" w:rsidRPr="00A737D4" w:rsidRDefault="00CD4C43" w:rsidP="00202584">
                  <w:r>
                    <w:t>…………………….</w:t>
                  </w:r>
                </w:p>
              </w:tc>
              <w:tc>
                <w:tcPr>
                  <w:tcW w:w="2551" w:type="dxa"/>
                </w:tcPr>
                <w:p w14:paraId="13BB5390" w14:textId="77777777" w:rsidR="00CD4C43" w:rsidRDefault="00CD4C43" w:rsidP="00202584">
                  <w:r>
                    <w:br/>
                    <w:t>………………………………</w:t>
                  </w:r>
                </w:p>
              </w:tc>
              <w:tc>
                <w:tcPr>
                  <w:tcW w:w="2552" w:type="dxa"/>
                </w:tcPr>
                <w:p w14:paraId="14818545" w14:textId="77777777" w:rsidR="00CD4C43" w:rsidRDefault="00CD4C43" w:rsidP="00202584">
                  <w:r>
                    <w:br/>
                    <w:t>………………………………</w:t>
                  </w:r>
                </w:p>
              </w:tc>
            </w:tr>
            <w:tr w:rsidR="00CD4C43" w14:paraId="78187615" w14:textId="77777777" w:rsidTr="00202584">
              <w:tc>
                <w:tcPr>
                  <w:tcW w:w="1446" w:type="dxa"/>
                </w:tcPr>
                <w:p w14:paraId="5379C2AC" w14:textId="77777777" w:rsidR="00CD4C43" w:rsidRDefault="00CD4C43" w:rsidP="00202584"/>
                <w:p w14:paraId="012E3261" w14:textId="77777777" w:rsidR="00CD4C43" w:rsidRDefault="00CD4C43" w:rsidP="00202584">
                  <w:r>
                    <w:t>1 op 20</w:t>
                  </w:r>
                </w:p>
              </w:tc>
              <w:tc>
                <w:tcPr>
                  <w:tcW w:w="1843" w:type="dxa"/>
                </w:tcPr>
                <w:p w14:paraId="644F6A4F" w14:textId="77777777" w:rsidR="00CD4C43" w:rsidRDefault="00CD4C43" w:rsidP="00202584"/>
                <w:p w14:paraId="55AE45F2" w14:textId="77777777" w:rsidR="00CD4C43" w:rsidRDefault="00CD4C43" w:rsidP="00202584">
                  <w:r>
                    <w:t>…………………….</w:t>
                  </w:r>
                </w:p>
              </w:tc>
              <w:tc>
                <w:tcPr>
                  <w:tcW w:w="2551" w:type="dxa"/>
                </w:tcPr>
                <w:p w14:paraId="19BE33C7" w14:textId="77777777" w:rsidR="00CD4C43" w:rsidRDefault="00CD4C43" w:rsidP="00202584">
                  <w:r>
                    <w:br/>
                    <w:t>………………………………</w:t>
                  </w:r>
                </w:p>
              </w:tc>
              <w:tc>
                <w:tcPr>
                  <w:tcW w:w="2552" w:type="dxa"/>
                </w:tcPr>
                <w:p w14:paraId="30D50B1F" w14:textId="77777777" w:rsidR="00CD4C43" w:rsidRDefault="00CD4C43" w:rsidP="00202584">
                  <w:r>
                    <w:br/>
                    <w:t>………………………………</w:t>
                  </w:r>
                </w:p>
              </w:tc>
            </w:tr>
          </w:tbl>
          <w:p w14:paraId="09B863A5" w14:textId="77777777" w:rsidR="00CD4C43" w:rsidRPr="0070766E" w:rsidRDefault="00CD4C43" w:rsidP="00202584">
            <w:r>
              <w:br/>
            </w:r>
          </w:p>
        </w:tc>
      </w:tr>
      <w:tr w:rsidR="00CD4C43" w:rsidRPr="008F13C1" w14:paraId="62FD31B9" w14:textId="77777777" w:rsidTr="00202584">
        <w:tc>
          <w:tcPr>
            <w:tcW w:w="534" w:type="dxa"/>
          </w:tcPr>
          <w:p w14:paraId="26B1A3AE" w14:textId="77777777" w:rsidR="00CD4C43" w:rsidRDefault="00CD4C43" w:rsidP="00202584"/>
        </w:tc>
        <w:tc>
          <w:tcPr>
            <w:tcW w:w="8754" w:type="dxa"/>
          </w:tcPr>
          <w:p w14:paraId="07E122B5" w14:textId="02CA611D" w:rsidR="00CD4C43" w:rsidRDefault="004E4F82" w:rsidP="00CD4C43">
            <w:pPr>
              <w:pStyle w:val="ListParagraph"/>
              <w:numPr>
                <w:ilvl w:val="0"/>
                <w:numId w:val="41"/>
              </w:numPr>
            </w:pPr>
            <w:r>
              <w:t>Alicia maakt een ontwerptekening op schaal. Het stuk grond van 18 m bij 9 m is in haar tekening 60 cm lang en 30 cm breed. Op welke schaal heeft Alicia het ontwerp getekend?</w:t>
            </w:r>
            <w:r>
              <w:br/>
            </w:r>
            <w:r w:rsidR="00CD4C43">
              <w:br/>
              <w:t>………………………………………………………………………………………………………………….</w:t>
            </w:r>
            <w:r w:rsidR="00CD4C43">
              <w:br/>
            </w:r>
            <w:r w:rsidR="00CD4C43">
              <w:br/>
              <w:t>…………………………………………………………………………………………………………………</w:t>
            </w:r>
          </w:p>
        </w:tc>
      </w:tr>
    </w:tbl>
    <w:p w14:paraId="26697A59" w14:textId="77777777" w:rsidR="00CD4C43" w:rsidRDefault="00CD4C43" w:rsidP="00CD4C43"/>
    <w:p w14:paraId="378770A4" w14:textId="77777777" w:rsidR="00CD4C43" w:rsidRDefault="00CD4C43" w:rsidP="00CD4C43">
      <w:pPr>
        <w:pStyle w:val="streepje"/>
      </w:pPr>
    </w:p>
    <w:tbl>
      <w:tblPr>
        <w:tblW w:w="9288" w:type="dxa"/>
        <w:tblLayout w:type="fixed"/>
        <w:tblLook w:val="04A0" w:firstRow="1" w:lastRow="0" w:firstColumn="1" w:lastColumn="0" w:noHBand="0" w:noVBand="1"/>
      </w:tblPr>
      <w:tblGrid>
        <w:gridCol w:w="534"/>
        <w:gridCol w:w="8754"/>
      </w:tblGrid>
      <w:tr w:rsidR="00CD4C43" w:rsidRPr="008F13C1" w14:paraId="68BED483" w14:textId="77777777" w:rsidTr="00202584">
        <w:tc>
          <w:tcPr>
            <w:tcW w:w="534" w:type="dxa"/>
          </w:tcPr>
          <w:p w14:paraId="61F901EB" w14:textId="77777777" w:rsidR="00CD4C43" w:rsidRDefault="00CD4C43" w:rsidP="00202584">
            <w:pPr>
              <w:pStyle w:val="Opgave"/>
            </w:pPr>
            <w:r>
              <w:br w:type="page"/>
            </w:r>
          </w:p>
          <w:p w14:paraId="28CB7302" w14:textId="77777777" w:rsidR="00CD4C43" w:rsidRDefault="00CD4C43" w:rsidP="00202584"/>
          <w:p w14:paraId="2007D704" w14:textId="77777777" w:rsidR="00CD4C43" w:rsidRPr="006C6BEE" w:rsidRDefault="00CD4C43" w:rsidP="00202584">
            <w:pPr>
              <w:rPr>
                <w:b/>
                <w:color w:val="008000"/>
              </w:rPr>
            </w:pPr>
          </w:p>
        </w:tc>
        <w:tc>
          <w:tcPr>
            <w:tcW w:w="8754" w:type="dxa"/>
          </w:tcPr>
          <w:p w14:paraId="67D06C46" w14:textId="77777777" w:rsidR="00CD4C43" w:rsidRDefault="00CD4C43" w:rsidP="00202584">
            <w:pPr>
              <w:pStyle w:val="Praktijk"/>
            </w:pPr>
            <w:r>
              <w:t>&gt;&gt; Praktijk</w:t>
            </w:r>
          </w:p>
          <w:p w14:paraId="41D69FA2" w14:textId="2916AF91" w:rsidR="00CD4C43" w:rsidRDefault="00AE533E" w:rsidP="00202584">
            <w:r>
              <w:t xml:space="preserve">Maak op een </w:t>
            </w:r>
            <w:r>
              <w:t>vel roosterpapier</w:t>
            </w:r>
            <w:r w:rsidR="00CD4C43">
              <w:t xml:space="preserve"> een ontwerp</w:t>
            </w:r>
            <w:r w:rsidR="004E4F82">
              <w:t>tekening</w:t>
            </w:r>
            <w:r w:rsidR="00CD4C43">
              <w:t xml:space="preserve"> voor </w:t>
            </w:r>
            <w:r w:rsidR="004E4F82">
              <w:t>de</w:t>
            </w:r>
            <w:r w:rsidR="00CD4C43">
              <w:t xml:space="preserve"> schooltuintjes van de Tamboerijn. Alle tuintjes worden 1 meter bij 2,5 meter.</w:t>
            </w:r>
            <w:r w:rsidR="00CD4C43">
              <w:br/>
            </w:r>
          </w:p>
          <w:p w14:paraId="61B6DA66" w14:textId="11F02FDC" w:rsidR="00CD4C43" w:rsidRDefault="00CD4C43" w:rsidP="00CD4C43">
            <w:pPr>
              <w:numPr>
                <w:ilvl w:val="0"/>
                <w:numId w:val="23"/>
              </w:numPr>
            </w:pPr>
            <w:r>
              <w:t xml:space="preserve">Maak eerst een tekening op schaal van het </w:t>
            </w:r>
            <w:r w:rsidR="004E4F82">
              <w:t>stuk grond van 18 m bij 9 m.</w:t>
            </w:r>
            <w:r>
              <w:t>. (Gebruik je antwoorden op de vorige vraag.)</w:t>
            </w:r>
          </w:p>
          <w:p w14:paraId="3EE55F02" w14:textId="4668C2F8" w:rsidR="00CD4C43" w:rsidRDefault="00CD4C43" w:rsidP="00CD4C43">
            <w:pPr>
              <w:numPr>
                <w:ilvl w:val="0"/>
                <w:numId w:val="23"/>
              </w:numPr>
            </w:pPr>
            <w:r>
              <w:t xml:space="preserve">Probeer dan hoe de </w:t>
            </w:r>
            <w:r w:rsidR="004E4F82">
              <w:t xml:space="preserve">32 </w:t>
            </w:r>
            <w:r>
              <w:t>tuintjes daarin het beste/mooiste passen.</w:t>
            </w:r>
          </w:p>
          <w:p w14:paraId="007AB569" w14:textId="77777777" w:rsidR="00CD4C43" w:rsidRDefault="00CD4C43" w:rsidP="00202584">
            <w:r>
              <w:tab/>
              <w:t>Let op: Zorg dat elk kind goed bij zijn tuintje kan komen.</w:t>
            </w:r>
          </w:p>
          <w:p w14:paraId="7E8E1CE9" w14:textId="77777777" w:rsidR="00CD4C43" w:rsidRDefault="00CD4C43" w:rsidP="00CD4C43">
            <w:pPr>
              <w:numPr>
                <w:ilvl w:val="0"/>
                <w:numId w:val="23"/>
              </w:numPr>
            </w:pPr>
            <w:r>
              <w:t xml:space="preserve">Teken tenslotte de tuintjes er netjes in. </w:t>
            </w:r>
          </w:p>
          <w:p w14:paraId="2CF81773" w14:textId="77777777" w:rsidR="00CD4C43" w:rsidRDefault="00CD4C43" w:rsidP="00CD4C43">
            <w:pPr>
              <w:numPr>
                <w:ilvl w:val="0"/>
                <w:numId w:val="23"/>
              </w:numPr>
            </w:pPr>
            <w:r>
              <w:t>Noteer de belangrijkste maten in je ontwerp.</w:t>
            </w:r>
          </w:p>
          <w:p w14:paraId="44A85F15" w14:textId="77777777" w:rsidR="00CD4C43" w:rsidRDefault="00CD4C43" w:rsidP="00202584"/>
          <w:p w14:paraId="0A548D56" w14:textId="3C0C78D7" w:rsidR="00CD4C43" w:rsidRPr="008F13C1" w:rsidRDefault="00CD4C43" w:rsidP="00202584">
            <w:r>
              <w:t>Hang alle ontwerp</w:t>
            </w:r>
            <w:r w:rsidR="004E4F82">
              <w:t>tekening</w:t>
            </w:r>
            <w:r>
              <w:t>en op in het lokaal en bespreek ze met de klas.</w:t>
            </w:r>
          </w:p>
        </w:tc>
      </w:tr>
    </w:tbl>
    <w:p w14:paraId="7BEB8F3C" w14:textId="77777777" w:rsidR="00CD4C43" w:rsidRDefault="00CD4C43" w:rsidP="00CD4C43"/>
    <w:p w14:paraId="16E2F559" w14:textId="77777777" w:rsidR="00CD4C43" w:rsidRDefault="00CD4C43" w:rsidP="00CD4C43">
      <w:pPr>
        <w:pStyle w:val="streepje"/>
      </w:pPr>
    </w:p>
    <w:tbl>
      <w:tblPr>
        <w:tblW w:w="9288" w:type="dxa"/>
        <w:tblLayout w:type="fixed"/>
        <w:tblLook w:val="04A0" w:firstRow="1" w:lastRow="0" w:firstColumn="1" w:lastColumn="0" w:noHBand="0" w:noVBand="1"/>
      </w:tblPr>
      <w:tblGrid>
        <w:gridCol w:w="534"/>
        <w:gridCol w:w="4819"/>
        <w:gridCol w:w="1746"/>
        <w:gridCol w:w="2189"/>
      </w:tblGrid>
      <w:tr w:rsidR="00CD4C43" w:rsidRPr="008F13C1" w14:paraId="2BE65D1D" w14:textId="77777777" w:rsidTr="00202584">
        <w:tc>
          <w:tcPr>
            <w:tcW w:w="534" w:type="dxa"/>
          </w:tcPr>
          <w:p w14:paraId="1BEB1740" w14:textId="77777777" w:rsidR="00CD4C43" w:rsidRDefault="00CD4C43" w:rsidP="00202584">
            <w:pPr>
              <w:pStyle w:val="Opgave"/>
            </w:pPr>
          </w:p>
        </w:tc>
        <w:tc>
          <w:tcPr>
            <w:tcW w:w="4819" w:type="dxa"/>
          </w:tcPr>
          <w:p w14:paraId="24E7A368" w14:textId="77777777" w:rsidR="00CD4C43" w:rsidRDefault="00CD4C43" w:rsidP="00202584">
            <w:r>
              <w:t>De omtrek van elk tuintje wordt uitgezet met paaltjes (piketten) en touw.</w:t>
            </w:r>
          </w:p>
          <w:p w14:paraId="65748640" w14:textId="77777777" w:rsidR="00CD4C43" w:rsidRDefault="00CD4C43" w:rsidP="00202584"/>
        </w:tc>
        <w:tc>
          <w:tcPr>
            <w:tcW w:w="3935" w:type="dxa"/>
            <w:gridSpan w:val="2"/>
          </w:tcPr>
          <w:p w14:paraId="424F2B4D" w14:textId="77777777" w:rsidR="00CD4C43" w:rsidRDefault="00CD4C43" w:rsidP="00202584">
            <w:pPr>
              <w:jc w:val="right"/>
            </w:pPr>
            <w:r>
              <w:rPr>
                <w:noProof/>
                <w:lang w:val="en-US"/>
              </w:rPr>
              <w:drawing>
                <wp:inline distT="0" distB="0" distL="0" distR="0" wp14:anchorId="4BC9FBA1" wp14:editId="1EC739AA">
                  <wp:extent cx="2035031" cy="1401681"/>
                  <wp:effectExtent l="19050" t="0" r="3319" b="0"/>
                  <wp:docPr id="10" name="Picture 9" descr="tuintje_uitzet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intje_uitzetten.jpg"/>
                          <pic:cNvPicPr/>
                        </pic:nvPicPr>
                        <pic:blipFill>
                          <a:blip r:embed="rId16" cstate="print"/>
                          <a:stretch>
                            <a:fillRect/>
                          </a:stretch>
                        </pic:blipFill>
                        <pic:spPr>
                          <a:xfrm>
                            <a:off x="0" y="0"/>
                            <a:ext cx="2041347" cy="1406032"/>
                          </a:xfrm>
                          <a:prstGeom prst="rect">
                            <a:avLst/>
                          </a:prstGeom>
                        </pic:spPr>
                      </pic:pic>
                    </a:graphicData>
                  </a:graphic>
                </wp:inline>
              </w:drawing>
            </w:r>
          </w:p>
          <w:p w14:paraId="723D11F2" w14:textId="77777777" w:rsidR="00CD4C43" w:rsidRDefault="00CD4C43" w:rsidP="00202584"/>
        </w:tc>
      </w:tr>
      <w:tr w:rsidR="00CD4C43" w:rsidRPr="008F13C1" w14:paraId="47F91AAB" w14:textId="77777777" w:rsidTr="00202584">
        <w:tc>
          <w:tcPr>
            <w:tcW w:w="534" w:type="dxa"/>
          </w:tcPr>
          <w:p w14:paraId="3F8EE01A" w14:textId="77777777" w:rsidR="00CD4C43" w:rsidRPr="00700E0C" w:rsidRDefault="00CD4C43" w:rsidP="00202584">
            <w:r>
              <w:br w:type="page"/>
            </w:r>
          </w:p>
        </w:tc>
        <w:tc>
          <w:tcPr>
            <w:tcW w:w="8754" w:type="dxa"/>
            <w:gridSpan w:val="3"/>
          </w:tcPr>
          <w:p w14:paraId="6738129F" w14:textId="77777777" w:rsidR="00CD4C43" w:rsidRDefault="00CD4C43" w:rsidP="00CD4C43">
            <w:pPr>
              <w:numPr>
                <w:ilvl w:val="0"/>
                <w:numId w:val="28"/>
              </w:numPr>
            </w:pPr>
            <w:r>
              <w:t>Hoeveel meter touw is er nodig om de 32 tuintjes uit te zetten?</w:t>
            </w:r>
            <w:r>
              <w:br/>
            </w:r>
            <w:r>
              <w:br/>
              <w:t>………………………………………………………………………………………………………………………</w:t>
            </w:r>
          </w:p>
          <w:p w14:paraId="6D2F3B0C" w14:textId="77777777" w:rsidR="00CD4C43" w:rsidRPr="008F13C1" w:rsidRDefault="00CD4C43" w:rsidP="00202584"/>
        </w:tc>
      </w:tr>
      <w:tr w:rsidR="00CD4C43" w:rsidRPr="008F13C1" w14:paraId="4E2E4741" w14:textId="77777777" w:rsidTr="00202584">
        <w:tc>
          <w:tcPr>
            <w:tcW w:w="534" w:type="dxa"/>
          </w:tcPr>
          <w:p w14:paraId="3A80EDC2" w14:textId="77777777" w:rsidR="00CD4C43" w:rsidRDefault="00CD4C43" w:rsidP="00202584"/>
        </w:tc>
        <w:tc>
          <w:tcPr>
            <w:tcW w:w="4819" w:type="dxa"/>
          </w:tcPr>
          <w:p w14:paraId="7F2E0AEF" w14:textId="77777777" w:rsidR="00CD4C43" w:rsidRDefault="00CD4C43" w:rsidP="00CD4C43">
            <w:pPr>
              <w:numPr>
                <w:ilvl w:val="0"/>
                <w:numId w:val="28"/>
              </w:numPr>
            </w:pPr>
            <w:r>
              <w:t xml:space="preserve">Hoeveel van deze bollen touw zijn dan nodig? </w:t>
            </w:r>
            <w:r>
              <w:br/>
            </w:r>
            <w:r>
              <w:br/>
              <w:t>……………………………………………………………</w:t>
            </w:r>
          </w:p>
        </w:tc>
        <w:tc>
          <w:tcPr>
            <w:tcW w:w="1746" w:type="dxa"/>
          </w:tcPr>
          <w:p w14:paraId="24665C66" w14:textId="77777777" w:rsidR="00CD4C43" w:rsidRDefault="00CD4C43" w:rsidP="00202584">
            <w:pPr>
              <w:jc w:val="both"/>
            </w:pPr>
            <w:r>
              <w:rPr>
                <w:noProof/>
                <w:lang w:val="en-US"/>
              </w:rPr>
              <w:drawing>
                <wp:inline distT="0" distB="0" distL="0" distR="0" wp14:anchorId="5BFBF0FE" wp14:editId="6B592FFD">
                  <wp:extent cx="990600" cy="99060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2942" cy="992942"/>
                          </a:xfrm>
                          <a:prstGeom prst="rect">
                            <a:avLst/>
                          </a:prstGeom>
                          <a:noFill/>
                          <a:ln>
                            <a:noFill/>
                          </a:ln>
                        </pic:spPr>
                      </pic:pic>
                    </a:graphicData>
                  </a:graphic>
                </wp:inline>
              </w:drawing>
            </w:r>
          </w:p>
        </w:tc>
        <w:tc>
          <w:tcPr>
            <w:tcW w:w="2189" w:type="dxa"/>
          </w:tcPr>
          <w:p w14:paraId="05F38C5A" w14:textId="77777777" w:rsidR="00127D38" w:rsidRDefault="00127D38" w:rsidP="00202584">
            <w:pPr>
              <w:rPr>
                <w:rFonts w:ascii="Times" w:hAnsi="Times"/>
                <w:b/>
              </w:rPr>
            </w:pPr>
            <w:r>
              <w:rPr>
                <w:rFonts w:ascii="Times" w:hAnsi="Times"/>
                <w:b/>
              </w:rPr>
              <w:t>Sisal</w:t>
            </w:r>
            <w:r w:rsidR="00CD4C43" w:rsidRPr="007D6725">
              <w:rPr>
                <w:rFonts w:ascii="Times" w:hAnsi="Times"/>
                <w:b/>
              </w:rPr>
              <w:t xml:space="preserve">touw uit 2 draden, bol van 200 g, </w:t>
            </w:r>
            <w:r>
              <w:rPr>
                <w:rFonts w:ascii="Times" w:hAnsi="Times"/>
                <w:b/>
              </w:rPr>
              <w:t>ongeveer</w:t>
            </w:r>
            <w:r w:rsidR="00CD4C43" w:rsidRPr="007D6725">
              <w:rPr>
                <w:rFonts w:ascii="Times" w:hAnsi="Times"/>
                <w:b/>
              </w:rPr>
              <w:t xml:space="preserve"> 60 meter</w:t>
            </w:r>
            <w:r>
              <w:rPr>
                <w:rFonts w:ascii="Times" w:hAnsi="Times"/>
                <w:b/>
              </w:rPr>
              <w:t xml:space="preserve">. </w:t>
            </w:r>
          </w:p>
          <w:p w14:paraId="6B5BFD42" w14:textId="77777777" w:rsidR="00CD4C43" w:rsidRPr="007D6725" w:rsidRDefault="00127D38" w:rsidP="00202584">
            <w:pPr>
              <w:rPr>
                <w:rFonts w:ascii="Times" w:hAnsi="Times"/>
                <w:b/>
              </w:rPr>
            </w:pPr>
            <w:r>
              <w:rPr>
                <w:rFonts w:ascii="Times" w:hAnsi="Times"/>
                <w:b/>
              </w:rPr>
              <w:t>Prijs per bol</w:t>
            </w:r>
          </w:p>
          <w:p w14:paraId="430FBF64" w14:textId="77777777" w:rsidR="00CD4C43" w:rsidRDefault="00CD4C43" w:rsidP="00202584">
            <w:r w:rsidRPr="007D6725">
              <w:rPr>
                <w:rFonts w:ascii="Times" w:hAnsi="Times"/>
                <w:b/>
              </w:rPr>
              <w:t>€ 1,61</w:t>
            </w:r>
            <w:r w:rsidRPr="00626735">
              <w:t xml:space="preserve"> </w:t>
            </w:r>
          </w:p>
        </w:tc>
      </w:tr>
      <w:tr w:rsidR="00CD4C43" w:rsidRPr="008F13C1" w14:paraId="2E0F712D" w14:textId="77777777" w:rsidTr="00202584">
        <w:tc>
          <w:tcPr>
            <w:tcW w:w="534" w:type="dxa"/>
          </w:tcPr>
          <w:p w14:paraId="60705FFA" w14:textId="77777777" w:rsidR="00CD4C43" w:rsidRDefault="00CD4C43" w:rsidP="00202584"/>
        </w:tc>
        <w:tc>
          <w:tcPr>
            <w:tcW w:w="8754" w:type="dxa"/>
            <w:gridSpan w:val="3"/>
          </w:tcPr>
          <w:p w14:paraId="521EF214" w14:textId="77777777" w:rsidR="00CD4C43" w:rsidRDefault="00CD4C43" w:rsidP="00CD4C43">
            <w:pPr>
              <w:numPr>
                <w:ilvl w:val="0"/>
                <w:numId w:val="28"/>
              </w:numPr>
            </w:pPr>
            <w:r>
              <w:t>Wat kost dat?</w:t>
            </w:r>
            <w:r>
              <w:br/>
            </w:r>
            <w:r>
              <w:br/>
              <w:t>………………………………………………………………………………………………………………………</w:t>
            </w:r>
          </w:p>
          <w:p w14:paraId="0839D790" w14:textId="77777777" w:rsidR="00CD4C43" w:rsidRPr="007D6725" w:rsidRDefault="00CD4C43" w:rsidP="00202584">
            <w:pPr>
              <w:rPr>
                <w:rFonts w:ascii="Times" w:hAnsi="Times"/>
                <w:b/>
              </w:rPr>
            </w:pPr>
          </w:p>
        </w:tc>
      </w:tr>
    </w:tbl>
    <w:p w14:paraId="2175983A" w14:textId="77777777" w:rsidR="00CD4C43" w:rsidRDefault="00CD4C43" w:rsidP="00CD4C43"/>
    <w:p w14:paraId="375DAA7C" w14:textId="77777777" w:rsidR="00CD4C43" w:rsidRDefault="00CD4C43" w:rsidP="00CD4C43"/>
    <w:tbl>
      <w:tblPr>
        <w:tblW w:w="0" w:type="auto"/>
        <w:tblInd w:w="170" w:type="dxa"/>
        <w:tblBorders>
          <w:left w:val="single" w:sz="48" w:space="0" w:color="008000"/>
        </w:tblBorders>
        <w:shd w:val="clear" w:color="C6D9F1" w:fill="F1F3E9"/>
        <w:tblCellMar>
          <w:top w:w="113" w:type="dxa"/>
          <w:bottom w:w="113" w:type="dxa"/>
        </w:tblCellMar>
        <w:tblLook w:val="01E0" w:firstRow="1" w:lastRow="1" w:firstColumn="1" w:lastColumn="1" w:noHBand="0" w:noVBand="0"/>
      </w:tblPr>
      <w:tblGrid>
        <w:gridCol w:w="361"/>
        <w:gridCol w:w="8766"/>
      </w:tblGrid>
      <w:tr w:rsidR="00CD4C43" w:rsidRPr="00427C8B" w14:paraId="74F8AEA5" w14:textId="77777777" w:rsidTr="00202584">
        <w:trPr>
          <w:trHeight w:val="1443"/>
        </w:trPr>
        <w:tc>
          <w:tcPr>
            <w:tcW w:w="361" w:type="dxa"/>
            <w:shd w:val="clear" w:color="C6D9F1" w:fill="F1F3E9"/>
          </w:tcPr>
          <w:p w14:paraId="1F62207B" w14:textId="77777777" w:rsidR="00CD4C43" w:rsidRDefault="00CD4C43" w:rsidP="00202584">
            <w:pPr>
              <w:rPr>
                <w:noProof/>
                <w:lang w:eastAsia="nl-NL"/>
              </w:rPr>
            </w:pPr>
          </w:p>
        </w:tc>
        <w:tc>
          <w:tcPr>
            <w:tcW w:w="8766" w:type="dxa"/>
            <w:shd w:val="clear" w:color="C6D9F1" w:fill="F1F3E9"/>
          </w:tcPr>
          <w:p w14:paraId="1284C276" w14:textId="37CE310A" w:rsidR="00CD4C43" w:rsidRDefault="00CD4C43" w:rsidP="00202584">
            <w:pPr>
              <w:pStyle w:val="groenetekst"/>
            </w:pPr>
            <w:r>
              <w:t xml:space="preserve">De kinderen van de Tamboerijn werken in de schooltuintjes van </w:t>
            </w:r>
            <w:r w:rsidR="004E4F82">
              <w:t>half april</w:t>
            </w:r>
            <w:r>
              <w:t xml:space="preserve"> tot en met oktober</w:t>
            </w:r>
            <w:r w:rsidR="004E4F82">
              <w:t xml:space="preserve"> (na de vakantie zitten ze natuurlijk in groep 7)</w:t>
            </w:r>
            <w:r>
              <w:t xml:space="preserve">. Het is belangrijk om de juiste soorten </w:t>
            </w:r>
            <w:r w:rsidR="004E4F82">
              <w:t xml:space="preserve">planten </w:t>
            </w:r>
            <w:r>
              <w:t xml:space="preserve">te kiezen, zodat de kinderen ze zelf kunnen zaaien en </w:t>
            </w:r>
            <w:r w:rsidR="00AE533E">
              <w:t xml:space="preserve">ze </w:t>
            </w:r>
            <w:r>
              <w:t xml:space="preserve">ook de oogst zelf kunnen </w:t>
            </w:r>
            <w:r w:rsidR="004E4F82">
              <w:t xml:space="preserve">binnenhalen en </w:t>
            </w:r>
            <w:r>
              <w:t xml:space="preserve">opeten. </w:t>
            </w:r>
          </w:p>
          <w:p w14:paraId="0A24F00D" w14:textId="77777777" w:rsidR="00CD4C43" w:rsidRDefault="00CD4C43" w:rsidP="00202584">
            <w:pPr>
              <w:pStyle w:val="groenetekst"/>
            </w:pPr>
          </w:p>
          <w:p w14:paraId="4619EBA1" w14:textId="77777777" w:rsidR="00CD4C43" w:rsidRDefault="00CD4C43" w:rsidP="00202584">
            <w:pPr>
              <w:pStyle w:val="groenetekst"/>
            </w:pPr>
            <w:r>
              <w:rPr>
                <w:noProof/>
                <w:lang w:val="en-US"/>
              </w:rPr>
              <w:drawing>
                <wp:inline distT="0" distB="0" distL="0" distR="0" wp14:anchorId="5792F671" wp14:editId="3C053EDE">
                  <wp:extent cx="5251254" cy="1436902"/>
                  <wp:effectExtent l="19050" t="0" r="6546" b="0"/>
                  <wp:docPr id="11" name="Picture 10" descr="kal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nder.jpg"/>
                          <pic:cNvPicPr/>
                        </pic:nvPicPr>
                        <pic:blipFill>
                          <a:blip r:embed="rId18" cstate="print"/>
                          <a:stretch>
                            <a:fillRect/>
                          </a:stretch>
                        </pic:blipFill>
                        <pic:spPr>
                          <a:xfrm>
                            <a:off x="0" y="0"/>
                            <a:ext cx="5255447" cy="1438049"/>
                          </a:xfrm>
                          <a:prstGeom prst="rect">
                            <a:avLst/>
                          </a:prstGeom>
                        </pic:spPr>
                      </pic:pic>
                    </a:graphicData>
                  </a:graphic>
                </wp:inline>
              </w:drawing>
            </w:r>
          </w:p>
          <w:p w14:paraId="6B714F36" w14:textId="77777777" w:rsidR="00CD4C43" w:rsidRPr="00F30536" w:rsidRDefault="00CD4C43" w:rsidP="00202584">
            <w:pPr>
              <w:pStyle w:val="groenetekst"/>
            </w:pPr>
          </w:p>
        </w:tc>
      </w:tr>
    </w:tbl>
    <w:p w14:paraId="0350DCAB" w14:textId="77777777" w:rsidR="00CD4C43" w:rsidRDefault="00CD4C43" w:rsidP="00CD4C43">
      <w:pPr>
        <w:rPr>
          <w:b/>
          <w:szCs w:val="28"/>
          <w:u w:val="single"/>
        </w:rPr>
      </w:pPr>
    </w:p>
    <w:p w14:paraId="502E2ED0" w14:textId="77777777" w:rsidR="00CD4C43" w:rsidRDefault="00CD4C43" w:rsidP="00CD4C43"/>
    <w:p w14:paraId="16C6BF3A" w14:textId="77777777" w:rsidR="00CD4C43" w:rsidRDefault="00CD4C43" w:rsidP="00CD4C43"/>
    <w:p w14:paraId="61A2E07F" w14:textId="77777777" w:rsidR="00CD4C43" w:rsidRDefault="00CD4C43" w:rsidP="00CD4C43"/>
    <w:p w14:paraId="408B4C77" w14:textId="77777777" w:rsidR="00CD4C43" w:rsidRDefault="00CD4C43" w:rsidP="00CD4C43">
      <w:pPr>
        <w:pStyle w:val="streepje"/>
      </w:pPr>
    </w:p>
    <w:tbl>
      <w:tblPr>
        <w:tblW w:w="9288" w:type="dxa"/>
        <w:tblLayout w:type="fixed"/>
        <w:tblLook w:val="04A0" w:firstRow="1" w:lastRow="0" w:firstColumn="1" w:lastColumn="0" w:noHBand="0" w:noVBand="1"/>
      </w:tblPr>
      <w:tblGrid>
        <w:gridCol w:w="534"/>
        <w:gridCol w:w="8754"/>
      </w:tblGrid>
      <w:tr w:rsidR="00CD4C43" w:rsidRPr="008F13C1" w14:paraId="324B4E26" w14:textId="77777777" w:rsidTr="00202584">
        <w:tc>
          <w:tcPr>
            <w:tcW w:w="534" w:type="dxa"/>
          </w:tcPr>
          <w:p w14:paraId="3B015363" w14:textId="77777777" w:rsidR="00CD4C43" w:rsidRPr="00700E0C" w:rsidRDefault="00CD4C43" w:rsidP="00202584">
            <w:pPr>
              <w:pStyle w:val="Opgave"/>
            </w:pPr>
            <w:r>
              <w:br w:type="page"/>
            </w:r>
          </w:p>
        </w:tc>
        <w:tc>
          <w:tcPr>
            <w:tcW w:w="8754" w:type="dxa"/>
          </w:tcPr>
          <w:p w14:paraId="3CE8D4DB" w14:textId="6798D424" w:rsidR="00CD4C43" w:rsidRDefault="00CD4C43" w:rsidP="00CD4C43">
            <w:pPr>
              <w:pStyle w:val="ListParagraph"/>
              <w:numPr>
                <w:ilvl w:val="0"/>
                <w:numId w:val="39"/>
              </w:numPr>
            </w:pPr>
            <w:r>
              <w:t>In de zomervak</w:t>
            </w:r>
            <w:r w:rsidR="00127D38">
              <w:t>a</w:t>
            </w:r>
            <w:r>
              <w:t xml:space="preserve">ntie (juli en augustus) </w:t>
            </w:r>
            <w:r w:rsidR="00127D38">
              <w:t xml:space="preserve">zijn </w:t>
            </w:r>
            <w:r>
              <w:t xml:space="preserve">de kinderen </w:t>
            </w:r>
            <w:r w:rsidR="00127D38">
              <w:t xml:space="preserve">er </w:t>
            </w:r>
            <w:r>
              <w:t xml:space="preserve">niet. Welk van de onderstaande groenten </w:t>
            </w:r>
            <w:r w:rsidR="00127D38">
              <w:t>kunnen</w:t>
            </w:r>
            <w:r>
              <w:t xml:space="preserve"> in de schooltuin als de kinderen </w:t>
            </w:r>
            <w:r w:rsidR="004E4F82">
              <w:t xml:space="preserve">ze </w:t>
            </w:r>
            <w:r>
              <w:t xml:space="preserve">zelf </w:t>
            </w:r>
            <w:r w:rsidR="004E4F82">
              <w:t>willen</w:t>
            </w:r>
            <w:r>
              <w:t xml:space="preserve"> zaaien en oogsten? </w:t>
            </w:r>
          </w:p>
          <w:p w14:paraId="4B3AB1DF" w14:textId="77777777" w:rsidR="00CD4C43" w:rsidRDefault="00CD4C43" w:rsidP="00202584">
            <w:pPr>
              <w:ind w:left="45"/>
            </w:pPr>
          </w:p>
          <w:p w14:paraId="25C68976" w14:textId="77777777" w:rsidR="00CD4C43" w:rsidRDefault="00CD4C43" w:rsidP="00202584">
            <w:r>
              <w:t>Markeer ze met een markeerstift.</w:t>
            </w:r>
          </w:p>
          <w:p w14:paraId="4C94385A" w14:textId="77777777" w:rsidR="00CD4C43" w:rsidRDefault="00CD4C43" w:rsidP="00202584"/>
          <w:p w14:paraId="6D42AF48" w14:textId="77777777" w:rsidR="00CD4C43" w:rsidRPr="008F13C1" w:rsidRDefault="00CD4C43" w:rsidP="00202584">
            <w:r w:rsidRPr="000438AA">
              <w:rPr>
                <w:noProof/>
                <w:lang w:val="en-US"/>
              </w:rPr>
              <w:drawing>
                <wp:inline distT="0" distB="0" distL="0" distR="0" wp14:anchorId="3049A11E" wp14:editId="13B6C6E8">
                  <wp:extent cx="4371975" cy="4966562"/>
                  <wp:effectExtent l="19050" t="0" r="9525" b="0"/>
                  <wp:docPr id="12"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76352" cy="4971534"/>
                          </a:xfrm>
                          <a:prstGeom prst="rect">
                            <a:avLst/>
                          </a:prstGeom>
                          <a:noFill/>
                          <a:ln>
                            <a:noFill/>
                          </a:ln>
                        </pic:spPr>
                      </pic:pic>
                    </a:graphicData>
                  </a:graphic>
                </wp:inline>
              </w:drawing>
            </w:r>
            <w:r>
              <w:br/>
            </w:r>
          </w:p>
        </w:tc>
      </w:tr>
      <w:tr w:rsidR="00CD4C43" w:rsidRPr="008F13C1" w14:paraId="62E76E7C" w14:textId="77777777" w:rsidTr="00202584">
        <w:tc>
          <w:tcPr>
            <w:tcW w:w="534" w:type="dxa"/>
          </w:tcPr>
          <w:p w14:paraId="0E01DE5A" w14:textId="77777777" w:rsidR="00CD4C43" w:rsidRDefault="00CD4C43" w:rsidP="00202584"/>
        </w:tc>
        <w:tc>
          <w:tcPr>
            <w:tcW w:w="8754" w:type="dxa"/>
          </w:tcPr>
          <w:p w14:paraId="78BBCE4D" w14:textId="77777777" w:rsidR="00CD4C43" w:rsidRDefault="00CD4C43" w:rsidP="00CD4C43">
            <w:pPr>
              <w:pStyle w:val="ListParagraph"/>
              <w:numPr>
                <w:ilvl w:val="0"/>
                <w:numId w:val="39"/>
              </w:numPr>
            </w:pPr>
            <w:r>
              <w:t>Voeg nog twee soorten groenten (of bloemen of kruiden) toe die ook geschikt zijn. Geef op dezelfde manier de zaaiperiode, de groeiperiode en de periode voor oogsten met kleurtjes aan.</w:t>
            </w:r>
          </w:p>
          <w:p w14:paraId="57E6553C" w14:textId="77777777" w:rsidR="00CD4C43" w:rsidRDefault="00CD4C43" w:rsidP="00202584"/>
          <w:tbl>
            <w:tblPr>
              <w:tblStyle w:val="TableGrid"/>
              <w:tblW w:w="0" w:type="auto"/>
              <w:tblLayout w:type="fixed"/>
              <w:tblLook w:val="04A0" w:firstRow="1" w:lastRow="0" w:firstColumn="1" w:lastColumn="0" w:noHBand="0" w:noVBand="1"/>
            </w:tblPr>
            <w:tblGrid>
              <w:gridCol w:w="1729"/>
              <w:gridCol w:w="567"/>
              <w:gridCol w:w="567"/>
              <w:gridCol w:w="567"/>
              <w:gridCol w:w="567"/>
              <w:gridCol w:w="567"/>
              <w:gridCol w:w="567"/>
              <w:gridCol w:w="567"/>
              <w:gridCol w:w="567"/>
              <w:gridCol w:w="567"/>
              <w:gridCol w:w="567"/>
              <w:gridCol w:w="567"/>
              <w:gridCol w:w="567"/>
            </w:tblGrid>
            <w:tr w:rsidR="00CD4C43" w14:paraId="42F84919" w14:textId="77777777" w:rsidTr="00202584">
              <w:tc>
                <w:tcPr>
                  <w:tcW w:w="1729" w:type="dxa"/>
                </w:tcPr>
                <w:p w14:paraId="3A60C2FA" w14:textId="77777777" w:rsidR="00CD4C43" w:rsidRPr="002F75FD" w:rsidRDefault="00CD4C43" w:rsidP="00202584">
                  <w:pPr>
                    <w:rPr>
                      <w:b/>
                    </w:rPr>
                  </w:pPr>
                  <w:r w:rsidRPr="002F75FD">
                    <w:rPr>
                      <w:b/>
                    </w:rPr>
                    <w:t>naam</w:t>
                  </w:r>
                </w:p>
              </w:tc>
              <w:tc>
                <w:tcPr>
                  <w:tcW w:w="567" w:type="dxa"/>
                </w:tcPr>
                <w:p w14:paraId="2D24C50B" w14:textId="77777777" w:rsidR="00CD4C43" w:rsidRDefault="00CD4C43" w:rsidP="00202584">
                  <w:r>
                    <w:t>J</w:t>
                  </w:r>
                </w:p>
              </w:tc>
              <w:tc>
                <w:tcPr>
                  <w:tcW w:w="567" w:type="dxa"/>
                </w:tcPr>
                <w:p w14:paraId="76A7F0C3" w14:textId="77777777" w:rsidR="00CD4C43" w:rsidRDefault="00CD4C43" w:rsidP="00202584">
                  <w:r>
                    <w:t>F</w:t>
                  </w:r>
                </w:p>
              </w:tc>
              <w:tc>
                <w:tcPr>
                  <w:tcW w:w="567" w:type="dxa"/>
                </w:tcPr>
                <w:p w14:paraId="23CC6AC4" w14:textId="77777777" w:rsidR="00CD4C43" w:rsidRDefault="00CD4C43" w:rsidP="00202584">
                  <w:r>
                    <w:t>M</w:t>
                  </w:r>
                </w:p>
              </w:tc>
              <w:tc>
                <w:tcPr>
                  <w:tcW w:w="567" w:type="dxa"/>
                </w:tcPr>
                <w:p w14:paraId="7428B9D7" w14:textId="77777777" w:rsidR="00CD4C43" w:rsidRDefault="00CD4C43" w:rsidP="00202584">
                  <w:r>
                    <w:t>A</w:t>
                  </w:r>
                </w:p>
              </w:tc>
              <w:tc>
                <w:tcPr>
                  <w:tcW w:w="567" w:type="dxa"/>
                </w:tcPr>
                <w:p w14:paraId="596E68BC" w14:textId="77777777" w:rsidR="00CD4C43" w:rsidRDefault="00CD4C43" w:rsidP="00202584">
                  <w:r>
                    <w:t>M</w:t>
                  </w:r>
                </w:p>
              </w:tc>
              <w:tc>
                <w:tcPr>
                  <w:tcW w:w="567" w:type="dxa"/>
                </w:tcPr>
                <w:p w14:paraId="7BB4E968" w14:textId="77777777" w:rsidR="00CD4C43" w:rsidRDefault="00CD4C43" w:rsidP="00202584">
                  <w:r>
                    <w:t>J</w:t>
                  </w:r>
                </w:p>
              </w:tc>
              <w:tc>
                <w:tcPr>
                  <w:tcW w:w="567" w:type="dxa"/>
                </w:tcPr>
                <w:p w14:paraId="666B374F" w14:textId="77777777" w:rsidR="00CD4C43" w:rsidRDefault="00CD4C43" w:rsidP="00202584">
                  <w:r>
                    <w:t>J</w:t>
                  </w:r>
                </w:p>
              </w:tc>
              <w:tc>
                <w:tcPr>
                  <w:tcW w:w="567" w:type="dxa"/>
                </w:tcPr>
                <w:p w14:paraId="3A35CDB5" w14:textId="77777777" w:rsidR="00CD4C43" w:rsidRDefault="00CD4C43" w:rsidP="00202584">
                  <w:r>
                    <w:t>A</w:t>
                  </w:r>
                </w:p>
              </w:tc>
              <w:tc>
                <w:tcPr>
                  <w:tcW w:w="567" w:type="dxa"/>
                </w:tcPr>
                <w:p w14:paraId="3D2163D5" w14:textId="77777777" w:rsidR="00CD4C43" w:rsidRDefault="00CD4C43" w:rsidP="00202584">
                  <w:r>
                    <w:t>S</w:t>
                  </w:r>
                </w:p>
              </w:tc>
              <w:tc>
                <w:tcPr>
                  <w:tcW w:w="567" w:type="dxa"/>
                </w:tcPr>
                <w:p w14:paraId="44FFBC5E" w14:textId="77777777" w:rsidR="00CD4C43" w:rsidRDefault="00CD4C43" w:rsidP="00202584">
                  <w:r>
                    <w:t>O</w:t>
                  </w:r>
                </w:p>
              </w:tc>
              <w:tc>
                <w:tcPr>
                  <w:tcW w:w="567" w:type="dxa"/>
                </w:tcPr>
                <w:p w14:paraId="21EA41C2" w14:textId="77777777" w:rsidR="00CD4C43" w:rsidRDefault="00CD4C43" w:rsidP="00202584">
                  <w:r>
                    <w:t>N</w:t>
                  </w:r>
                </w:p>
              </w:tc>
              <w:tc>
                <w:tcPr>
                  <w:tcW w:w="567" w:type="dxa"/>
                </w:tcPr>
                <w:p w14:paraId="32E980A0" w14:textId="77777777" w:rsidR="00CD4C43" w:rsidRDefault="00CD4C43" w:rsidP="00202584">
                  <w:r>
                    <w:t>D</w:t>
                  </w:r>
                </w:p>
              </w:tc>
            </w:tr>
            <w:tr w:rsidR="00CD4C43" w14:paraId="41814F62" w14:textId="77777777" w:rsidTr="00202584">
              <w:tc>
                <w:tcPr>
                  <w:tcW w:w="1729" w:type="dxa"/>
                </w:tcPr>
                <w:p w14:paraId="4A192F27" w14:textId="77777777" w:rsidR="00CD4C43" w:rsidRDefault="00CD4C43" w:rsidP="00202584"/>
                <w:p w14:paraId="4332DAA9" w14:textId="77777777" w:rsidR="00CD4C43" w:rsidRDefault="00CD4C43" w:rsidP="00202584">
                  <w:r>
                    <w:t>……………………</w:t>
                  </w:r>
                </w:p>
              </w:tc>
              <w:tc>
                <w:tcPr>
                  <w:tcW w:w="567" w:type="dxa"/>
                </w:tcPr>
                <w:p w14:paraId="10FB6A07" w14:textId="77777777" w:rsidR="00CD4C43" w:rsidRDefault="00CD4C43" w:rsidP="00202584"/>
              </w:tc>
              <w:tc>
                <w:tcPr>
                  <w:tcW w:w="567" w:type="dxa"/>
                </w:tcPr>
                <w:p w14:paraId="181F3FD9" w14:textId="77777777" w:rsidR="00CD4C43" w:rsidRDefault="00CD4C43" w:rsidP="00202584"/>
              </w:tc>
              <w:tc>
                <w:tcPr>
                  <w:tcW w:w="567" w:type="dxa"/>
                </w:tcPr>
                <w:p w14:paraId="01E12F3E" w14:textId="77777777" w:rsidR="00CD4C43" w:rsidRDefault="00CD4C43" w:rsidP="00202584"/>
              </w:tc>
              <w:tc>
                <w:tcPr>
                  <w:tcW w:w="567" w:type="dxa"/>
                </w:tcPr>
                <w:p w14:paraId="36DE14F9" w14:textId="77777777" w:rsidR="00CD4C43" w:rsidRDefault="00CD4C43" w:rsidP="00202584"/>
              </w:tc>
              <w:tc>
                <w:tcPr>
                  <w:tcW w:w="567" w:type="dxa"/>
                </w:tcPr>
                <w:p w14:paraId="00D757D3" w14:textId="77777777" w:rsidR="00CD4C43" w:rsidRDefault="00CD4C43" w:rsidP="00202584"/>
              </w:tc>
              <w:tc>
                <w:tcPr>
                  <w:tcW w:w="567" w:type="dxa"/>
                </w:tcPr>
                <w:p w14:paraId="6050E915" w14:textId="77777777" w:rsidR="00CD4C43" w:rsidRDefault="00CD4C43" w:rsidP="00202584"/>
              </w:tc>
              <w:tc>
                <w:tcPr>
                  <w:tcW w:w="567" w:type="dxa"/>
                </w:tcPr>
                <w:p w14:paraId="1B0AA3A6" w14:textId="77777777" w:rsidR="00CD4C43" w:rsidRDefault="00CD4C43" w:rsidP="00202584"/>
              </w:tc>
              <w:tc>
                <w:tcPr>
                  <w:tcW w:w="567" w:type="dxa"/>
                </w:tcPr>
                <w:p w14:paraId="0234CE28" w14:textId="77777777" w:rsidR="00CD4C43" w:rsidRDefault="00CD4C43" w:rsidP="00202584"/>
              </w:tc>
              <w:tc>
                <w:tcPr>
                  <w:tcW w:w="567" w:type="dxa"/>
                </w:tcPr>
                <w:p w14:paraId="3ED58682" w14:textId="77777777" w:rsidR="00CD4C43" w:rsidRDefault="00CD4C43" w:rsidP="00202584"/>
              </w:tc>
              <w:tc>
                <w:tcPr>
                  <w:tcW w:w="567" w:type="dxa"/>
                </w:tcPr>
                <w:p w14:paraId="209608FD" w14:textId="77777777" w:rsidR="00CD4C43" w:rsidRDefault="00CD4C43" w:rsidP="00202584"/>
              </w:tc>
              <w:tc>
                <w:tcPr>
                  <w:tcW w:w="567" w:type="dxa"/>
                </w:tcPr>
                <w:p w14:paraId="36E3A1A2" w14:textId="77777777" w:rsidR="00CD4C43" w:rsidRDefault="00CD4C43" w:rsidP="00202584"/>
              </w:tc>
              <w:tc>
                <w:tcPr>
                  <w:tcW w:w="567" w:type="dxa"/>
                </w:tcPr>
                <w:p w14:paraId="55BCA7E1" w14:textId="77777777" w:rsidR="00CD4C43" w:rsidRDefault="00CD4C43" w:rsidP="00202584"/>
              </w:tc>
            </w:tr>
            <w:tr w:rsidR="00CD4C43" w14:paraId="1BB13FB0" w14:textId="77777777" w:rsidTr="00202584">
              <w:tc>
                <w:tcPr>
                  <w:tcW w:w="1729" w:type="dxa"/>
                </w:tcPr>
                <w:p w14:paraId="18CF4AFB" w14:textId="77777777" w:rsidR="00CD4C43" w:rsidRDefault="00CD4C43" w:rsidP="00202584"/>
                <w:p w14:paraId="637C33A2" w14:textId="77777777" w:rsidR="00CD4C43" w:rsidRDefault="00CD4C43" w:rsidP="00202584">
                  <w:r>
                    <w:t>…………………….</w:t>
                  </w:r>
                </w:p>
              </w:tc>
              <w:tc>
                <w:tcPr>
                  <w:tcW w:w="567" w:type="dxa"/>
                </w:tcPr>
                <w:p w14:paraId="2ED5AD63" w14:textId="77777777" w:rsidR="00CD4C43" w:rsidRDefault="00CD4C43" w:rsidP="00202584"/>
              </w:tc>
              <w:tc>
                <w:tcPr>
                  <w:tcW w:w="567" w:type="dxa"/>
                </w:tcPr>
                <w:p w14:paraId="56697925" w14:textId="77777777" w:rsidR="00CD4C43" w:rsidRDefault="00CD4C43" w:rsidP="00202584"/>
              </w:tc>
              <w:tc>
                <w:tcPr>
                  <w:tcW w:w="567" w:type="dxa"/>
                </w:tcPr>
                <w:p w14:paraId="2759538A" w14:textId="77777777" w:rsidR="00CD4C43" w:rsidRDefault="00CD4C43" w:rsidP="00202584"/>
              </w:tc>
              <w:tc>
                <w:tcPr>
                  <w:tcW w:w="567" w:type="dxa"/>
                </w:tcPr>
                <w:p w14:paraId="28E69978" w14:textId="77777777" w:rsidR="00CD4C43" w:rsidRDefault="00CD4C43" w:rsidP="00202584"/>
              </w:tc>
              <w:tc>
                <w:tcPr>
                  <w:tcW w:w="567" w:type="dxa"/>
                </w:tcPr>
                <w:p w14:paraId="319A5D3F" w14:textId="77777777" w:rsidR="00CD4C43" w:rsidRDefault="00CD4C43" w:rsidP="00202584"/>
              </w:tc>
              <w:tc>
                <w:tcPr>
                  <w:tcW w:w="567" w:type="dxa"/>
                </w:tcPr>
                <w:p w14:paraId="09F80CC3" w14:textId="77777777" w:rsidR="00CD4C43" w:rsidRDefault="00CD4C43" w:rsidP="00202584"/>
              </w:tc>
              <w:tc>
                <w:tcPr>
                  <w:tcW w:w="567" w:type="dxa"/>
                </w:tcPr>
                <w:p w14:paraId="0C0E4446" w14:textId="77777777" w:rsidR="00CD4C43" w:rsidRDefault="00CD4C43" w:rsidP="00202584"/>
              </w:tc>
              <w:tc>
                <w:tcPr>
                  <w:tcW w:w="567" w:type="dxa"/>
                </w:tcPr>
                <w:p w14:paraId="1A5DE415" w14:textId="77777777" w:rsidR="00CD4C43" w:rsidRDefault="00CD4C43" w:rsidP="00202584"/>
              </w:tc>
              <w:tc>
                <w:tcPr>
                  <w:tcW w:w="567" w:type="dxa"/>
                </w:tcPr>
                <w:p w14:paraId="1F03CB61" w14:textId="77777777" w:rsidR="00CD4C43" w:rsidRDefault="00CD4C43" w:rsidP="00202584"/>
              </w:tc>
              <w:tc>
                <w:tcPr>
                  <w:tcW w:w="567" w:type="dxa"/>
                </w:tcPr>
                <w:p w14:paraId="6F9E023B" w14:textId="77777777" w:rsidR="00CD4C43" w:rsidRDefault="00CD4C43" w:rsidP="00202584"/>
              </w:tc>
              <w:tc>
                <w:tcPr>
                  <w:tcW w:w="567" w:type="dxa"/>
                </w:tcPr>
                <w:p w14:paraId="1BC881E7" w14:textId="77777777" w:rsidR="00CD4C43" w:rsidRDefault="00CD4C43" w:rsidP="00202584"/>
              </w:tc>
              <w:tc>
                <w:tcPr>
                  <w:tcW w:w="567" w:type="dxa"/>
                </w:tcPr>
                <w:p w14:paraId="762C471E" w14:textId="77777777" w:rsidR="00CD4C43" w:rsidRDefault="00CD4C43" w:rsidP="00202584"/>
              </w:tc>
            </w:tr>
          </w:tbl>
          <w:p w14:paraId="79E50B17" w14:textId="77777777" w:rsidR="00CD4C43" w:rsidRDefault="00CD4C43" w:rsidP="00202584">
            <w:r>
              <w:t xml:space="preserve"> </w:t>
            </w:r>
          </w:p>
        </w:tc>
      </w:tr>
    </w:tbl>
    <w:p w14:paraId="63867212" w14:textId="77777777" w:rsidR="00CD4C43" w:rsidRDefault="00CD4C43" w:rsidP="00CD4C43">
      <w:pPr>
        <w:rPr>
          <w:b/>
          <w:szCs w:val="28"/>
          <w:u w:val="single"/>
        </w:rPr>
      </w:pPr>
    </w:p>
    <w:tbl>
      <w:tblPr>
        <w:tblW w:w="0" w:type="auto"/>
        <w:tblInd w:w="170" w:type="dxa"/>
        <w:tblBorders>
          <w:left w:val="single" w:sz="48" w:space="0" w:color="008000"/>
        </w:tblBorders>
        <w:shd w:val="clear" w:color="C6D9F1" w:fill="F1F3E9"/>
        <w:tblCellMar>
          <w:top w:w="113" w:type="dxa"/>
          <w:bottom w:w="113" w:type="dxa"/>
        </w:tblCellMar>
        <w:tblLook w:val="01E0" w:firstRow="1" w:lastRow="1" w:firstColumn="1" w:lastColumn="1" w:noHBand="0" w:noVBand="0"/>
      </w:tblPr>
      <w:tblGrid>
        <w:gridCol w:w="361"/>
        <w:gridCol w:w="8766"/>
      </w:tblGrid>
      <w:tr w:rsidR="00CD4C43" w:rsidRPr="00427C8B" w14:paraId="021E6D9A" w14:textId="77777777" w:rsidTr="00202584">
        <w:trPr>
          <w:trHeight w:val="4725"/>
        </w:trPr>
        <w:tc>
          <w:tcPr>
            <w:tcW w:w="361" w:type="dxa"/>
            <w:shd w:val="clear" w:color="C6D9F1" w:fill="F1F3E9"/>
          </w:tcPr>
          <w:p w14:paraId="37D31360" w14:textId="77777777" w:rsidR="00CD4C43" w:rsidRDefault="00CD4C43" w:rsidP="00202584">
            <w:pPr>
              <w:rPr>
                <w:noProof/>
                <w:lang w:eastAsia="nl-NL"/>
              </w:rPr>
            </w:pPr>
          </w:p>
        </w:tc>
        <w:tc>
          <w:tcPr>
            <w:tcW w:w="8766" w:type="dxa"/>
            <w:shd w:val="clear" w:color="C6D9F1" w:fill="F1F3E9"/>
          </w:tcPr>
          <w:p w14:paraId="379B26DD" w14:textId="461AAD1A" w:rsidR="00CD4C43" w:rsidRDefault="00CD4C43" w:rsidP="00202584">
            <w:pPr>
              <w:pStyle w:val="groenetekst"/>
            </w:pPr>
            <w:r>
              <w:t xml:space="preserve">Juf </w:t>
            </w:r>
            <w:proofErr w:type="spellStart"/>
            <w:r>
              <w:t>Marlise</w:t>
            </w:r>
            <w:proofErr w:type="spellEnd"/>
            <w:r>
              <w:t xml:space="preserve"> van groep 6 van de Tamboerijn vraagt om raad. Ze </w:t>
            </w:r>
            <w:r w:rsidR="004E4F82">
              <w:t>maakt</w:t>
            </w:r>
            <w:r>
              <w:t xml:space="preserve"> een teeltplan voor de tuintjes. Op internet heeft ze een voorbeeld gevonden.</w:t>
            </w:r>
          </w:p>
          <w:p w14:paraId="562EAFB8" w14:textId="77777777" w:rsidR="00CD4C43" w:rsidRDefault="00CD4C43" w:rsidP="00202584">
            <w:pPr>
              <w:pStyle w:val="groenetekst"/>
            </w:pPr>
            <w:r>
              <w:rPr>
                <w:b/>
                <w:noProof/>
                <w:lang w:val="en-US"/>
              </w:rPr>
              <w:drawing>
                <wp:inline distT="0" distB="0" distL="0" distR="0" wp14:anchorId="65F95EF0" wp14:editId="2ABC00EB">
                  <wp:extent cx="3327400" cy="5537200"/>
                  <wp:effectExtent l="0" t="0" r="0" b="0"/>
                  <wp:docPr id="125" name="Picture 125" descr="tuinplan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tuinplan_"/>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7400" cy="5537200"/>
                          </a:xfrm>
                          <a:prstGeom prst="rect">
                            <a:avLst/>
                          </a:prstGeom>
                          <a:noFill/>
                          <a:ln>
                            <a:noFill/>
                          </a:ln>
                        </pic:spPr>
                      </pic:pic>
                    </a:graphicData>
                  </a:graphic>
                </wp:inline>
              </w:drawing>
            </w:r>
          </w:p>
          <w:p w14:paraId="581811F7" w14:textId="77777777" w:rsidR="00CD4C43" w:rsidRDefault="00CD4C43" w:rsidP="00202584">
            <w:pPr>
              <w:pStyle w:val="groenetekst"/>
            </w:pPr>
          </w:p>
          <w:p w14:paraId="2E760EB1" w14:textId="77777777" w:rsidR="00CD4C43" w:rsidRPr="009C1ABC" w:rsidRDefault="00CD4C43" w:rsidP="00202584">
            <w:pPr>
              <w:pStyle w:val="groenetekst"/>
            </w:pPr>
            <w:r>
              <w:t>‘</w:t>
            </w:r>
            <w:r w:rsidRPr="009D0C8D">
              <w:rPr>
                <w:i/>
              </w:rPr>
              <w:t>Maar</w:t>
            </w:r>
            <w:r>
              <w:t>’, zegt ze, ‘</w:t>
            </w:r>
            <w:r>
              <w:rPr>
                <w:i/>
              </w:rPr>
              <w:t>dit plan</w:t>
            </w:r>
            <w:r w:rsidRPr="009D0C8D">
              <w:rPr>
                <w:i/>
              </w:rPr>
              <w:t xml:space="preserve"> is voor veel grotere tuintjes, kijk maar naar die maten die rechts staan</w:t>
            </w:r>
            <w:r>
              <w:t>.’</w:t>
            </w:r>
          </w:p>
        </w:tc>
      </w:tr>
    </w:tbl>
    <w:p w14:paraId="645F637E" w14:textId="77777777" w:rsidR="00CD4C43" w:rsidRDefault="00CD4C43" w:rsidP="00CD4C43">
      <w:pPr>
        <w:pStyle w:val="streepje"/>
      </w:pPr>
    </w:p>
    <w:tbl>
      <w:tblPr>
        <w:tblW w:w="9288" w:type="dxa"/>
        <w:tblLayout w:type="fixed"/>
        <w:tblLook w:val="04A0" w:firstRow="1" w:lastRow="0" w:firstColumn="1" w:lastColumn="0" w:noHBand="0" w:noVBand="1"/>
      </w:tblPr>
      <w:tblGrid>
        <w:gridCol w:w="534"/>
        <w:gridCol w:w="8754"/>
      </w:tblGrid>
      <w:tr w:rsidR="00CD4C43" w:rsidRPr="008F13C1" w14:paraId="48CC3F68" w14:textId="77777777" w:rsidTr="00202584">
        <w:tc>
          <w:tcPr>
            <w:tcW w:w="534" w:type="dxa"/>
          </w:tcPr>
          <w:p w14:paraId="3A78BB9B" w14:textId="77777777" w:rsidR="00CD4C43" w:rsidRPr="00700E0C" w:rsidRDefault="00CD4C43" w:rsidP="00202584">
            <w:pPr>
              <w:pStyle w:val="Opgave"/>
            </w:pPr>
            <w:r>
              <w:br w:type="page"/>
            </w:r>
          </w:p>
        </w:tc>
        <w:tc>
          <w:tcPr>
            <w:tcW w:w="8754" w:type="dxa"/>
          </w:tcPr>
          <w:p w14:paraId="44C20A31" w14:textId="098B8865" w:rsidR="00CD4C43" w:rsidRDefault="00CD4C43" w:rsidP="00CD4C43">
            <w:pPr>
              <w:numPr>
                <w:ilvl w:val="0"/>
                <w:numId w:val="29"/>
              </w:numPr>
            </w:pPr>
            <w:r>
              <w:t xml:space="preserve">Hoe lang is de tuin </w:t>
            </w:r>
            <w:r w:rsidR="004E4F82">
              <w:t xml:space="preserve">in </w:t>
            </w:r>
            <w:r>
              <w:t>het teeltplan hierboven?</w:t>
            </w:r>
          </w:p>
          <w:p w14:paraId="630DCE51" w14:textId="77777777" w:rsidR="00CD4C43" w:rsidRDefault="00CD4C43" w:rsidP="00202584">
            <w:pPr>
              <w:ind w:left="360"/>
            </w:pPr>
          </w:p>
          <w:p w14:paraId="23B0F56F" w14:textId="77777777" w:rsidR="00CD4C43" w:rsidRDefault="00CD4C43" w:rsidP="00202584">
            <w:pPr>
              <w:ind w:left="360"/>
            </w:pPr>
            <w:r>
              <w:t>……………………………………………………………………………………………………………………</w:t>
            </w:r>
          </w:p>
          <w:p w14:paraId="56C46E67" w14:textId="77777777" w:rsidR="00CD4C43" w:rsidRPr="008F13C1" w:rsidRDefault="00CD4C43" w:rsidP="00202584">
            <w:pPr>
              <w:ind w:left="360"/>
            </w:pPr>
          </w:p>
        </w:tc>
      </w:tr>
      <w:tr w:rsidR="00CD4C43" w:rsidRPr="008F13C1" w14:paraId="1594A84C" w14:textId="77777777" w:rsidTr="00202584">
        <w:tc>
          <w:tcPr>
            <w:tcW w:w="534" w:type="dxa"/>
          </w:tcPr>
          <w:p w14:paraId="5EA95863" w14:textId="77777777" w:rsidR="00CD4C43" w:rsidRDefault="00CD4C43" w:rsidP="00202584"/>
        </w:tc>
        <w:tc>
          <w:tcPr>
            <w:tcW w:w="8754" w:type="dxa"/>
          </w:tcPr>
          <w:p w14:paraId="21B0C57A" w14:textId="77777777" w:rsidR="00CD4C43" w:rsidRDefault="00CD4C43" w:rsidP="00CD4C43">
            <w:pPr>
              <w:numPr>
                <w:ilvl w:val="0"/>
                <w:numId w:val="29"/>
              </w:numPr>
            </w:pPr>
            <w:r>
              <w:t>Kun je de breedte van de tuin ook vinden in de tekening?</w:t>
            </w:r>
            <w:r>
              <w:br/>
            </w:r>
            <w:r>
              <w:br/>
              <w:t>Ja/nee, want ………………………………………………………………………………………………..</w:t>
            </w:r>
          </w:p>
        </w:tc>
      </w:tr>
    </w:tbl>
    <w:p w14:paraId="03093053" w14:textId="77777777" w:rsidR="00CD4C43" w:rsidRDefault="00CD4C43" w:rsidP="00CD4C43">
      <w:pPr>
        <w:pStyle w:val="streepje"/>
      </w:pPr>
    </w:p>
    <w:tbl>
      <w:tblPr>
        <w:tblW w:w="9288" w:type="dxa"/>
        <w:tblLayout w:type="fixed"/>
        <w:tblLook w:val="04A0" w:firstRow="1" w:lastRow="0" w:firstColumn="1" w:lastColumn="0" w:noHBand="0" w:noVBand="1"/>
      </w:tblPr>
      <w:tblGrid>
        <w:gridCol w:w="534"/>
        <w:gridCol w:w="8754"/>
      </w:tblGrid>
      <w:tr w:rsidR="00CD4C43" w:rsidRPr="008F13C1" w14:paraId="39E63908" w14:textId="77777777" w:rsidTr="00202584">
        <w:tc>
          <w:tcPr>
            <w:tcW w:w="534" w:type="dxa"/>
          </w:tcPr>
          <w:p w14:paraId="128F82EC" w14:textId="77777777" w:rsidR="00CD4C43" w:rsidRPr="00700E0C" w:rsidRDefault="00CD4C43" w:rsidP="00202584">
            <w:pPr>
              <w:pStyle w:val="Opgave"/>
            </w:pPr>
            <w:r>
              <w:br w:type="page"/>
            </w:r>
          </w:p>
          <w:p w14:paraId="269E5601" w14:textId="77777777" w:rsidR="00CD4C43" w:rsidRDefault="00CD4C43" w:rsidP="00202584">
            <w:pPr>
              <w:rPr>
                <w:b/>
                <w:color w:val="244061"/>
              </w:rPr>
            </w:pPr>
          </w:p>
          <w:p w14:paraId="23562CAC" w14:textId="77777777" w:rsidR="00CD4C43" w:rsidRPr="004D2224" w:rsidRDefault="00CD4C43" w:rsidP="00202584">
            <w:pPr>
              <w:rPr>
                <w:b/>
                <w:color w:val="008000"/>
              </w:rPr>
            </w:pPr>
          </w:p>
        </w:tc>
        <w:tc>
          <w:tcPr>
            <w:tcW w:w="8754" w:type="dxa"/>
          </w:tcPr>
          <w:p w14:paraId="3BFC80D3" w14:textId="77777777" w:rsidR="00CD4C43" w:rsidRPr="004D2224" w:rsidRDefault="00CD4C43" w:rsidP="00202584">
            <w:pPr>
              <w:pStyle w:val="Praktijk"/>
            </w:pPr>
            <w:r>
              <w:t>&gt;&gt; Praktijk</w:t>
            </w:r>
          </w:p>
          <w:p w14:paraId="60E6FD49" w14:textId="77777777" w:rsidR="00CD4C43" w:rsidRDefault="00CD4C43" w:rsidP="00202584"/>
          <w:p w14:paraId="188FC32C" w14:textId="153371CA" w:rsidR="00CD4C43" w:rsidRDefault="00CD4C43" w:rsidP="00CD4C43">
            <w:pPr>
              <w:pStyle w:val="ListParagraph"/>
              <w:numPr>
                <w:ilvl w:val="0"/>
                <w:numId w:val="42"/>
              </w:numPr>
            </w:pPr>
            <w:r>
              <w:t>Zoek op school (</w:t>
            </w:r>
            <w:r w:rsidR="00FB0E0C">
              <w:t xml:space="preserve">bijvoorbeeld </w:t>
            </w:r>
            <w:r>
              <w:t>via internet) informatie over soorten planten (bloemen, kruiden, groente) die geschikt zijn voor schooltuintjes.  Let daarbij ook op de geschikte periode voor zaaien en oogsten.</w:t>
            </w:r>
          </w:p>
          <w:p w14:paraId="5E3F26CE" w14:textId="77777777" w:rsidR="00CD4C43" w:rsidRDefault="00CD4C43" w:rsidP="00202584"/>
          <w:p w14:paraId="37C0930A" w14:textId="77777777" w:rsidR="00CD4C43" w:rsidRDefault="00CD4C43" w:rsidP="00CD4C43">
            <w:pPr>
              <w:pStyle w:val="ListParagraph"/>
              <w:numPr>
                <w:ilvl w:val="0"/>
                <w:numId w:val="42"/>
              </w:numPr>
            </w:pPr>
            <w:r>
              <w:t xml:space="preserve">Maak nu een </w:t>
            </w:r>
            <w:proofErr w:type="spellStart"/>
            <w:r>
              <w:t>tuinplan</w:t>
            </w:r>
            <w:proofErr w:type="spellEnd"/>
            <w:r>
              <w:t xml:space="preserve"> voor de tuintjes van groep 6 van de Tamboerijn. </w:t>
            </w:r>
          </w:p>
          <w:p w14:paraId="71D5B72E" w14:textId="77777777" w:rsidR="00CD4C43" w:rsidRDefault="00CD4C43" w:rsidP="00202584">
            <w:pPr>
              <w:pStyle w:val="ListParagraph"/>
            </w:pPr>
            <w:r>
              <w:t>Kies zowel kruiden als bloemen als groenten.</w:t>
            </w:r>
          </w:p>
          <w:p w14:paraId="2EE143AB" w14:textId="77777777" w:rsidR="00CD4C43" w:rsidRDefault="00CD4C43" w:rsidP="00202584"/>
          <w:p w14:paraId="12EDB697" w14:textId="7FDD50AC" w:rsidR="00CD4C43" w:rsidRDefault="00FB0E0C" w:rsidP="00CD4C43">
            <w:pPr>
              <w:pStyle w:val="ListParagraph"/>
              <w:numPr>
                <w:ilvl w:val="0"/>
                <w:numId w:val="42"/>
              </w:numPr>
            </w:pPr>
            <w:bookmarkStart w:id="0" w:name="_GoBack"/>
            <w:r>
              <w:t>Maak ook een tekening -zoals hierboven- van het teeltplan voor één tuintje.  Schrijf de namen van de soorten in de tekening en zoek er een plaatje bij.</w:t>
            </w:r>
          </w:p>
          <w:bookmarkEnd w:id="0"/>
          <w:p w14:paraId="44826C90" w14:textId="77777777" w:rsidR="00CD4C43" w:rsidRDefault="00CD4C43" w:rsidP="00202584"/>
          <w:p w14:paraId="5A8BA282" w14:textId="68743E03" w:rsidR="00CD4C43" w:rsidRPr="008F13C1" w:rsidRDefault="00CD4C43" w:rsidP="00FB0E0C">
            <w:pPr>
              <w:pStyle w:val="ListParagraph"/>
              <w:numPr>
                <w:ilvl w:val="0"/>
                <w:numId w:val="42"/>
              </w:numPr>
            </w:pPr>
            <w:r>
              <w:t xml:space="preserve">Maak voor de soorten die je hebt gekozen een kalender waarop </w:t>
            </w:r>
            <w:r w:rsidR="00FB0E0C">
              <w:t xml:space="preserve">je </w:t>
            </w:r>
            <w:r>
              <w:t xml:space="preserve">de zaai-, groei- en oogstperiode </w:t>
            </w:r>
            <w:r w:rsidR="00FB0E0C">
              <w:t>aangeeft</w:t>
            </w:r>
            <w:r>
              <w:t>. Noteer ook alle andere belangrijke informatie over</w:t>
            </w:r>
            <w:r w:rsidR="00FB0E0C">
              <w:t xml:space="preserve"> de verzorging van de planten. </w:t>
            </w:r>
          </w:p>
        </w:tc>
      </w:tr>
    </w:tbl>
    <w:p w14:paraId="5026BFA6" w14:textId="77777777" w:rsidR="00CD4C43" w:rsidRDefault="00CD4C43" w:rsidP="00CD4C43"/>
    <w:p w14:paraId="799311AD" w14:textId="77777777" w:rsidR="00CD4C43" w:rsidRDefault="00CD4C43" w:rsidP="00CD4C43"/>
    <w:p w14:paraId="1A1A19E7" w14:textId="77777777" w:rsidR="00CD4C43" w:rsidRDefault="00CD4C43" w:rsidP="00CD4C43">
      <w:pPr>
        <w:pStyle w:val="Heading2"/>
      </w:pPr>
      <w:r>
        <w:t>Naar de tuintjes</w:t>
      </w:r>
    </w:p>
    <w:p w14:paraId="766076BA" w14:textId="77777777" w:rsidR="00CD4C43" w:rsidRPr="00E806D3" w:rsidRDefault="00CD4C43" w:rsidP="00CD4C43">
      <w:pPr>
        <w:spacing w:line="210" w:lineRule="atLeast"/>
        <w:rPr>
          <w:rFonts w:ascii="Arial" w:hAnsi="Arial"/>
          <w:color w:val="333333"/>
          <w:sz w:val="18"/>
        </w:rPr>
      </w:pPr>
    </w:p>
    <w:tbl>
      <w:tblPr>
        <w:tblW w:w="0" w:type="auto"/>
        <w:tblInd w:w="170" w:type="dxa"/>
        <w:tblBorders>
          <w:left w:val="single" w:sz="48" w:space="0" w:color="008000"/>
        </w:tblBorders>
        <w:shd w:val="clear" w:color="C6D9F1" w:fill="F1F3E9"/>
        <w:tblCellMar>
          <w:top w:w="113" w:type="dxa"/>
          <w:bottom w:w="113" w:type="dxa"/>
        </w:tblCellMar>
        <w:tblLook w:val="01E0" w:firstRow="1" w:lastRow="1" w:firstColumn="1" w:lastColumn="1" w:noHBand="0" w:noVBand="0"/>
      </w:tblPr>
      <w:tblGrid>
        <w:gridCol w:w="361"/>
        <w:gridCol w:w="8766"/>
      </w:tblGrid>
      <w:tr w:rsidR="00CD4C43" w:rsidRPr="00427C8B" w14:paraId="66496FD9" w14:textId="77777777" w:rsidTr="00202584">
        <w:trPr>
          <w:trHeight w:val="1443"/>
        </w:trPr>
        <w:tc>
          <w:tcPr>
            <w:tcW w:w="361" w:type="dxa"/>
            <w:shd w:val="clear" w:color="C6D9F1" w:fill="F1F3E9"/>
          </w:tcPr>
          <w:p w14:paraId="6DB7A62B" w14:textId="77777777" w:rsidR="00CD4C43" w:rsidRDefault="00CD4C43" w:rsidP="00202584">
            <w:pPr>
              <w:rPr>
                <w:noProof/>
                <w:lang w:eastAsia="nl-NL"/>
              </w:rPr>
            </w:pPr>
          </w:p>
        </w:tc>
        <w:tc>
          <w:tcPr>
            <w:tcW w:w="8766" w:type="dxa"/>
            <w:shd w:val="clear" w:color="C6D9F1" w:fill="F1F3E9"/>
          </w:tcPr>
          <w:p w14:paraId="396EAF57" w14:textId="23CE7954" w:rsidR="00CD4C43" w:rsidRPr="00F30536" w:rsidRDefault="00CD4C43" w:rsidP="00FB0E0C">
            <w:pPr>
              <w:pStyle w:val="groenetekst"/>
              <w:rPr>
                <w:noProof/>
                <w:lang w:eastAsia="nl-NL"/>
              </w:rPr>
            </w:pPr>
            <w:r>
              <w:rPr>
                <w:noProof/>
                <w:lang w:eastAsia="nl-NL"/>
              </w:rPr>
              <w:t xml:space="preserve">Vanaf </w:t>
            </w:r>
            <w:r w:rsidR="00FB0E0C">
              <w:rPr>
                <w:noProof/>
                <w:lang w:eastAsia="nl-NL"/>
              </w:rPr>
              <w:t>half april</w:t>
            </w:r>
            <w:r>
              <w:rPr>
                <w:noProof/>
                <w:lang w:eastAsia="nl-NL"/>
              </w:rPr>
              <w:t xml:space="preserve"> gaat juf Marlise elke dinsdagmiddag met haar groep 6 naar de schooltuintjes. Ze vertrekken van het schoolplein van de Tamboerijn en lopen naar de tuintjes bij de stadsboerderij. Aan het eind van de middag lopen ze weer terug naar school.</w:t>
            </w:r>
          </w:p>
        </w:tc>
      </w:tr>
    </w:tbl>
    <w:p w14:paraId="2A54D078" w14:textId="77777777" w:rsidR="00CD4C43" w:rsidRDefault="00CD4C43" w:rsidP="00CD4C43"/>
    <w:p w14:paraId="12CE5002" w14:textId="77777777" w:rsidR="00CD4C43" w:rsidRDefault="00CD4C43" w:rsidP="00CD4C43">
      <w:pPr>
        <w:pStyle w:val="streepje"/>
      </w:pPr>
    </w:p>
    <w:tbl>
      <w:tblPr>
        <w:tblW w:w="9288" w:type="dxa"/>
        <w:tblLayout w:type="fixed"/>
        <w:tblLook w:val="04A0" w:firstRow="1" w:lastRow="0" w:firstColumn="1" w:lastColumn="0" w:noHBand="0" w:noVBand="1"/>
      </w:tblPr>
      <w:tblGrid>
        <w:gridCol w:w="534"/>
        <w:gridCol w:w="8754"/>
      </w:tblGrid>
      <w:tr w:rsidR="00CD4C43" w:rsidRPr="008F13C1" w14:paraId="6B542BC9" w14:textId="77777777" w:rsidTr="00202584">
        <w:tc>
          <w:tcPr>
            <w:tcW w:w="534" w:type="dxa"/>
          </w:tcPr>
          <w:p w14:paraId="0FE009FD" w14:textId="77777777" w:rsidR="00CD4C43" w:rsidRPr="00700E0C" w:rsidRDefault="00CD4C43" w:rsidP="00202584">
            <w:pPr>
              <w:pStyle w:val="Opgave"/>
            </w:pPr>
            <w:r>
              <w:br w:type="page"/>
            </w:r>
          </w:p>
        </w:tc>
        <w:tc>
          <w:tcPr>
            <w:tcW w:w="8754" w:type="dxa"/>
          </w:tcPr>
          <w:p w14:paraId="20EBD74C" w14:textId="77777777" w:rsidR="00CD4C43" w:rsidRDefault="00CD4C43" w:rsidP="00202584">
            <w:r>
              <w:t>De Tamboerijn heeft als regel dat er 1 begeleider per 5 kinderen mee moet lopen.</w:t>
            </w:r>
          </w:p>
          <w:p w14:paraId="12AF54C8" w14:textId="77777777" w:rsidR="00CD4C43" w:rsidRPr="008F13C1" w:rsidRDefault="00CD4C43" w:rsidP="00202584"/>
        </w:tc>
      </w:tr>
      <w:tr w:rsidR="00CD4C43" w:rsidRPr="008F13C1" w14:paraId="242570BB" w14:textId="77777777" w:rsidTr="00202584">
        <w:tc>
          <w:tcPr>
            <w:tcW w:w="534" w:type="dxa"/>
          </w:tcPr>
          <w:p w14:paraId="1720A187" w14:textId="77777777" w:rsidR="00CD4C43" w:rsidRDefault="00CD4C43" w:rsidP="00202584"/>
        </w:tc>
        <w:tc>
          <w:tcPr>
            <w:tcW w:w="8754" w:type="dxa"/>
          </w:tcPr>
          <w:p w14:paraId="59E173E9" w14:textId="77777777" w:rsidR="00CD4C43" w:rsidRDefault="00CD4C43" w:rsidP="00202584">
            <w:r>
              <w:t xml:space="preserve">Hoeveel ouders (of andere volwassenen) moet juf </w:t>
            </w:r>
            <w:proofErr w:type="spellStart"/>
            <w:r>
              <w:t>Marlise</w:t>
            </w:r>
            <w:proofErr w:type="spellEnd"/>
            <w:r>
              <w:t xml:space="preserve"> vragen om met haar mee te lopen naar de schooltuintjes?</w:t>
            </w:r>
          </w:p>
          <w:p w14:paraId="39289081" w14:textId="77777777" w:rsidR="00CD4C43" w:rsidRDefault="00CD4C43" w:rsidP="00202584"/>
          <w:p w14:paraId="643C7D0D" w14:textId="77777777" w:rsidR="00CD4C43" w:rsidRDefault="00CD4C43" w:rsidP="00202584">
            <w:r>
              <w:t>……………………………………………………………………………………………………………………………</w:t>
            </w:r>
          </w:p>
          <w:p w14:paraId="7F9653E7" w14:textId="77777777" w:rsidR="00CD4C43" w:rsidRDefault="00CD4C43" w:rsidP="00202584"/>
          <w:p w14:paraId="451DD29B" w14:textId="77777777" w:rsidR="00CD4C43" w:rsidRDefault="00CD4C43" w:rsidP="00202584">
            <w:r>
              <w:t>……………………………………………………………………………………………………………………………</w:t>
            </w:r>
          </w:p>
        </w:tc>
      </w:tr>
    </w:tbl>
    <w:p w14:paraId="4B628967" w14:textId="77777777" w:rsidR="00CD4C43" w:rsidRDefault="00CD4C43" w:rsidP="00CD4C43"/>
    <w:p w14:paraId="1E3E1B99" w14:textId="77777777" w:rsidR="00CD4C43" w:rsidRDefault="00CD4C43" w:rsidP="00CD4C43"/>
    <w:tbl>
      <w:tblPr>
        <w:tblW w:w="0" w:type="auto"/>
        <w:tblInd w:w="170" w:type="dxa"/>
        <w:tblBorders>
          <w:left w:val="single" w:sz="48" w:space="0" w:color="008000"/>
        </w:tblBorders>
        <w:shd w:val="clear" w:color="C6D9F1" w:fill="F1F3E9"/>
        <w:tblCellMar>
          <w:top w:w="113" w:type="dxa"/>
          <w:bottom w:w="113" w:type="dxa"/>
        </w:tblCellMar>
        <w:tblLook w:val="01E0" w:firstRow="1" w:lastRow="1" w:firstColumn="1" w:lastColumn="1" w:noHBand="0" w:noVBand="0"/>
      </w:tblPr>
      <w:tblGrid>
        <w:gridCol w:w="361"/>
        <w:gridCol w:w="8766"/>
      </w:tblGrid>
      <w:tr w:rsidR="00CD4C43" w:rsidRPr="00427C8B" w14:paraId="65F25347" w14:textId="77777777" w:rsidTr="00202584">
        <w:trPr>
          <w:trHeight w:val="10802"/>
        </w:trPr>
        <w:tc>
          <w:tcPr>
            <w:tcW w:w="361" w:type="dxa"/>
            <w:shd w:val="clear" w:color="C6D9F1" w:fill="F1F3E9"/>
          </w:tcPr>
          <w:p w14:paraId="4FB574A1" w14:textId="77777777" w:rsidR="00CD4C43" w:rsidRDefault="00CD4C43" w:rsidP="00202584">
            <w:pPr>
              <w:rPr>
                <w:noProof/>
                <w:lang w:eastAsia="nl-NL"/>
              </w:rPr>
            </w:pPr>
          </w:p>
        </w:tc>
        <w:tc>
          <w:tcPr>
            <w:tcW w:w="8766" w:type="dxa"/>
            <w:shd w:val="clear" w:color="C6D9F1" w:fill="F1F3E9"/>
          </w:tcPr>
          <w:p w14:paraId="7F48193B" w14:textId="77777777" w:rsidR="00CD4C43" w:rsidRDefault="00CD4C43" w:rsidP="00202584">
            <w:pPr>
              <w:pStyle w:val="groenetekst"/>
              <w:rPr>
                <w:noProof/>
                <w:lang w:eastAsia="nl-NL"/>
              </w:rPr>
            </w:pPr>
          </w:p>
          <w:p w14:paraId="0BFCD6FC" w14:textId="77777777" w:rsidR="00CD4C43" w:rsidRDefault="00D37ED3" w:rsidP="00202584">
            <w:pPr>
              <w:pStyle w:val="groenetekst"/>
              <w:rPr>
                <w:noProof/>
                <w:lang w:eastAsia="nl-NL"/>
              </w:rPr>
            </w:pPr>
            <w:r>
              <w:rPr>
                <w:noProof/>
                <w:lang w:val="en-US"/>
              </w:rPr>
              <w:pict w14:anchorId="097C0826">
                <v:shape id="Text Box 28" o:spid="_x0000_s1057" type="#_x0000_t202" style="position:absolute;margin-left:10.55pt;margin-top:433pt;width:43.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" stroked="f">
                  <v:fill opacity="0"/>
                  <v:textbox>
                    <w:txbxContent>
                      <w:p w14:paraId="55B736DE" w14:textId="77777777" w:rsidR="004E4F82" w:rsidRDefault="004E4F82" w:rsidP="00CD4C43">
                        <w:r w:rsidRPr="00427E91">
                          <w:rPr>
                            <w:sz w:val="24"/>
                            <w:szCs w:val="24"/>
                          </w:rPr>
                          <w:t>50 m</w:t>
                        </w:r>
                      </w:p>
                    </w:txbxContent>
                  </v:textbox>
                </v:shape>
              </w:pict>
            </w:r>
            <w:r>
              <w:rPr>
                <w:noProof/>
                <w:lang w:val="en-US"/>
              </w:rPr>
              <w:pict w14:anchorId="765145EF">
                <v:shapetype id="_x0000_t32" coordsize="21600,21600" o:spt="32" o:oned="t" path="m,l21600,21600e" filled="f">
                  <v:path arrowok="t" fillok="f" o:connecttype="none"/>
                  <o:lock v:ext="edit" shapetype="t"/>
                </v:shapetype>
                <v:shape id="AutoShape 27" o:spid="_x0000_s1056" type="#_x0000_t32" style="position:absolute;margin-left:5.3pt;margin-top:433pt;width:42.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" strokeweight="2pt">
                  <v:stroke startarrow="block" endarrow="block"/>
                </v:shape>
              </w:pict>
            </w:r>
            <w:r w:rsidR="00CD4C43">
              <w:rPr>
                <w:noProof/>
                <w:lang w:val="en-US"/>
              </w:rPr>
              <w:drawing>
                <wp:inline distT="0" distB="0" distL="0" distR="0" wp14:anchorId="26F4E181" wp14:editId="1B7BD91F">
                  <wp:extent cx="5179031" cy="5343525"/>
                  <wp:effectExtent l="19050" t="0" r="2569" b="0"/>
                  <wp:docPr id="30" name="Picture 14" descr="kaart_school_naar tu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rt_school_naar tuin.jpg"/>
                          <pic:cNvPicPr/>
                        </pic:nvPicPr>
                        <pic:blipFill>
                          <a:blip r:embed="rId21" cstate="print"/>
                          <a:stretch>
                            <a:fillRect/>
                          </a:stretch>
                        </pic:blipFill>
                        <pic:spPr>
                          <a:xfrm>
                            <a:off x="0" y="0"/>
                            <a:ext cx="5180675" cy="5345221"/>
                          </a:xfrm>
                          <a:prstGeom prst="rect">
                            <a:avLst/>
                          </a:prstGeom>
                        </pic:spPr>
                      </pic:pic>
                    </a:graphicData>
                  </a:graphic>
                </wp:inline>
              </w:drawing>
            </w:r>
            <w:r w:rsidR="00CD4C43">
              <w:rPr>
                <w:noProof/>
                <w:lang w:eastAsia="nl-NL"/>
              </w:rPr>
              <w:br/>
            </w:r>
          </w:p>
          <w:p w14:paraId="7DD04069" w14:textId="77777777" w:rsidR="00CD4C43" w:rsidRDefault="00CD4C43" w:rsidP="00202584">
            <w:pPr>
              <w:rPr>
                <w:noProof/>
                <w:lang w:eastAsia="nl-NL"/>
              </w:rPr>
            </w:pPr>
          </w:p>
          <w:p w14:paraId="3943E532" w14:textId="77777777" w:rsidR="00CD4C43" w:rsidRDefault="00CD4C43" w:rsidP="00202584">
            <w:pPr>
              <w:pStyle w:val="groenetekst"/>
              <w:rPr>
                <w:noProof/>
                <w:lang w:eastAsia="nl-NL"/>
              </w:rPr>
            </w:pPr>
          </w:p>
          <w:p w14:paraId="7CBC7C1D" w14:textId="6765245F" w:rsidR="00CD4C43" w:rsidRPr="00F30536" w:rsidRDefault="00CD4C43" w:rsidP="00202584">
            <w:pPr>
              <w:pStyle w:val="groenetekst"/>
              <w:rPr>
                <w:noProof/>
                <w:lang w:eastAsia="nl-NL"/>
              </w:rPr>
            </w:pPr>
            <w:r>
              <w:rPr>
                <w:noProof/>
                <w:lang w:eastAsia="nl-NL"/>
              </w:rPr>
              <w:t>De Tamboerijn is op de hoek van de Gildstraat en de Poortst</w:t>
            </w:r>
            <w:r w:rsidR="00FB0E0C">
              <w:rPr>
                <w:noProof/>
                <w:lang w:eastAsia="nl-NL"/>
              </w:rPr>
              <w:t>raat (rechtsonder op de kaart). D</w:t>
            </w:r>
            <w:r>
              <w:rPr>
                <w:noProof/>
                <w:lang w:eastAsia="nl-NL"/>
              </w:rPr>
              <w:t xml:space="preserve">e schooltuintjes zijn in het park bij de stadsboerderij (linksboven op de kaart). </w:t>
            </w:r>
          </w:p>
        </w:tc>
      </w:tr>
    </w:tbl>
    <w:p w14:paraId="1C71B69E" w14:textId="77777777" w:rsidR="00CD4C43" w:rsidRPr="00C620C9" w:rsidRDefault="00CD4C43" w:rsidP="00CD4C43"/>
    <w:p w14:paraId="51778D7C" w14:textId="77777777" w:rsidR="00CD4C43" w:rsidRDefault="00CD4C43" w:rsidP="00CD4C43">
      <w:pPr>
        <w:pStyle w:val="streepje"/>
      </w:pPr>
    </w:p>
    <w:tbl>
      <w:tblPr>
        <w:tblW w:w="9288" w:type="dxa"/>
        <w:tblLayout w:type="fixed"/>
        <w:tblLook w:val="04A0" w:firstRow="1" w:lastRow="0" w:firstColumn="1" w:lastColumn="0" w:noHBand="0" w:noVBand="1"/>
      </w:tblPr>
      <w:tblGrid>
        <w:gridCol w:w="534"/>
        <w:gridCol w:w="8754"/>
      </w:tblGrid>
      <w:tr w:rsidR="00CD4C43" w:rsidRPr="008F13C1" w14:paraId="0F731088" w14:textId="77777777" w:rsidTr="00202584">
        <w:tc>
          <w:tcPr>
            <w:tcW w:w="534" w:type="dxa"/>
          </w:tcPr>
          <w:p w14:paraId="727BAFD3" w14:textId="77777777" w:rsidR="00CD4C43" w:rsidRPr="00700E0C" w:rsidRDefault="00CD4C43" w:rsidP="00202584">
            <w:pPr>
              <w:pStyle w:val="Opgave"/>
            </w:pPr>
            <w:r>
              <w:br w:type="page"/>
            </w:r>
          </w:p>
        </w:tc>
        <w:tc>
          <w:tcPr>
            <w:tcW w:w="8754" w:type="dxa"/>
          </w:tcPr>
          <w:p w14:paraId="0E15336E" w14:textId="77777777" w:rsidR="00CD4C43" w:rsidRDefault="00CD4C43" w:rsidP="00CD4C43">
            <w:pPr>
              <w:pStyle w:val="ListParagraph"/>
              <w:numPr>
                <w:ilvl w:val="0"/>
                <w:numId w:val="40"/>
              </w:numPr>
            </w:pPr>
            <w:r>
              <w:t>Teken op de kaart de route van de Tamboerijn naar de schooltuintjes.</w:t>
            </w:r>
          </w:p>
          <w:p w14:paraId="5E62CD83" w14:textId="77777777" w:rsidR="00CD4C43" w:rsidRPr="008F13C1" w:rsidRDefault="00CD4C43" w:rsidP="00202584"/>
        </w:tc>
      </w:tr>
      <w:tr w:rsidR="00CD4C43" w:rsidRPr="008F13C1" w14:paraId="65D56DC9" w14:textId="77777777" w:rsidTr="00202584">
        <w:tc>
          <w:tcPr>
            <w:tcW w:w="534" w:type="dxa"/>
          </w:tcPr>
          <w:p w14:paraId="4C4DE123" w14:textId="77777777" w:rsidR="00CD4C43" w:rsidRDefault="00CD4C43" w:rsidP="00202584"/>
        </w:tc>
        <w:tc>
          <w:tcPr>
            <w:tcW w:w="8754" w:type="dxa"/>
          </w:tcPr>
          <w:p w14:paraId="62C2CA3D" w14:textId="77777777" w:rsidR="00CD4C43" w:rsidRDefault="00CD4C43" w:rsidP="00CD4C43">
            <w:pPr>
              <w:pStyle w:val="ListParagraph"/>
              <w:numPr>
                <w:ilvl w:val="0"/>
                <w:numId w:val="40"/>
              </w:numPr>
            </w:pPr>
            <w:r>
              <w:t xml:space="preserve">Gebruik het schaallijntje om de lengte van de route te vinden. </w:t>
            </w:r>
            <w:r>
              <w:br/>
            </w:r>
            <w:r>
              <w:br/>
              <w:t>………………………………………………………………………………………………………………………</w:t>
            </w:r>
          </w:p>
        </w:tc>
      </w:tr>
    </w:tbl>
    <w:p w14:paraId="47E199E0" w14:textId="77777777" w:rsidR="00CD4C43" w:rsidRDefault="00CD4C43" w:rsidP="00CD4C43">
      <w:pPr>
        <w:spacing w:line="210" w:lineRule="atLeast"/>
        <w:rPr>
          <w:rFonts w:ascii="Arial" w:eastAsia="SimSun" w:hAnsi="Arial" w:cs="Arial"/>
          <w:color w:val="333333"/>
          <w:sz w:val="18"/>
          <w:lang w:eastAsia="zh-CN"/>
        </w:rPr>
      </w:pPr>
    </w:p>
    <w:p w14:paraId="34D908C2" w14:textId="77777777" w:rsidR="00CD4C43" w:rsidRDefault="00CD4C43" w:rsidP="00CD4C43">
      <w:pPr>
        <w:pStyle w:val="streepje"/>
      </w:pPr>
    </w:p>
    <w:tbl>
      <w:tblPr>
        <w:tblW w:w="9288" w:type="dxa"/>
        <w:tblLayout w:type="fixed"/>
        <w:tblLook w:val="04A0" w:firstRow="1" w:lastRow="0" w:firstColumn="1" w:lastColumn="0" w:noHBand="0" w:noVBand="1"/>
      </w:tblPr>
      <w:tblGrid>
        <w:gridCol w:w="534"/>
        <w:gridCol w:w="8754"/>
      </w:tblGrid>
      <w:tr w:rsidR="00CD4C43" w:rsidRPr="008F13C1" w14:paraId="529384AA" w14:textId="77777777" w:rsidTr="00202584">
        <w:tc>
          <w:tcPr>
            <w:tcW w:w="534" w:type="dxa"/>
          </w:tcPr>
          <w:p w14:paraId="0531C0EA" w14:textId="77777777" w:rsidR="00CD4C43" w:rsidRPr="00700E0C" w:rsidRDefault="00CD4C43" w:rsidP="00202584">
            <w:pPr>
              <w:pStyle w:val="Opgave"/>
            </w:pPr>
            <w:r>
              <w:br w:type="page"/>
            </w:r>
          </w:p>
        </w:tc>
        <w:tc>
          <w:tcPr>
            <w:tcW w:w="8754" w:type="dxa"/>
          </w:tcPr>
          <w:p w14:paraId="60C27A97" w14:textId="77777777" w:rsidR="00CD4C43" w:rsidRDefault="00CD4C43" w:rsidP="00202584">
            <w:r>
              <w:t xml:space="preserve">Juf </w:t>
            </w:r>
            <w:proofErr w:type="spellStart"/>
            <w:r>
              <w:t>Marlise</w:t>
            </w:r>
            <w:proofErr w:type="spellEnd"/>
            <w:r>
              <w:t xml:space="preserve"> schat dat zij met haar klas ongeveer 3 km per uur loopt.</w:t>
            </w:r>
          </w:p>
          <w:p w14:paraId="1FE5EBCB" w14:textId="77777777" w:rsidR="00CD4C43" w:rsidRPr="008F13C1" w:rsidRDefault="00CD4C43" w:rsidP="00202584"/>
        </w:tc>
      </w:tr>
      <w:tr w:rsidR="00CD4C43" w:rsidRPr="008F13C1" w14:paraId="3BA8B938" w14:textId="77777777" w:rsidTr="00202584">
        <w:tc>
          <w:tcPr>
            <w:tcW w:w="534" w:type="dxa"/>
          </w:tcPr>
          <w:p w14:paraId="00555743" w14:textId="77777777" w:rsidR="00CD4C43" w:rsidRDefault="00CD4C43" w:rsidP="00202584"/>
        </w:tc>
        <w:tc>
          <w:tcPr>
            <w:tcW w:w="8754" w:type="dxa"/>
          </w:tcPr>
          <w:p w14:paraId="65014F39" w14:textId="77777777" w:rsidR="00CD4C43" w:rsidRDefault="00CD4C43" w:rsidP="00202584">
            <w:r>
              <w:t xml:space="preserve">Hoelang doen zij erover om van school naar de tuintjes te lopen? </w:t>
            </w:r>
          </w:p>
          <w:p w14:paraId="7E492C26" w14:textId="77777777" w:rsidR="00CD4C43" w:rsidRDefault="00CD4C43" w:rsidP="00202584">
            <w:r>
              <w:t>Gebruik als je dat wilt de verhoudingstabel:</w:t>
            </w:r>
          </w:p>
          <w:p w14:paraId="582FB25A" w14:textId="77777777" w:rsidR="00CD4C43" w:rsidRDefault="00CD4C43" w:rsidP="00202584"/>
          <w:tbl>
            <w:tblPr>
              <w:tblStyle w:val="TableGrid"/>
              <w:tblW w:w="0" w:type="auto"/>
              <w:tblLayout w:type="fixed"/>
              <w:tblLook w:val="04A0" w:firstRow="1" w:lastRow="0" w:firstColumn="1" w:lastColumn="0" w:noHBand="0" w:noVBand="1"/>
            </w:tblPr>
            <w:tblGrid>
              <w:gridCol w:w="1704"/>
              <w:gridCol w:w="1704"/>
              <w:gridCol w:w="1705"/>
              <w:gridCol w:w="1705"/>
              <w:gridCol w:w="1705"/>
            </w:tblGrid>
            <w:tr w:rsidR="00CD4C43" w14:paraId="14E57316" w14:textId="77777777" w:rsidTr="00202584">
              <w:tc>
                <w:tcPr>
                  <w:tcW w:w="1704" w:type="dxa"/>
                </w:tcPr>
                <w:p w14:paraId="38DA0CF9" w14:textId="77777777" w:rsidR="00CD4C43" w:rsidRDefault="00CD4C43" w:rsidP="00202584"/>
                <w:p w14:paraId="203083FA" w14:textId="77777777" w:rsidR="00CD4C43" w:rsidRDefault="00CD4C43" w:rsidP="00202584">
                  <w:r>
                    <w:t>Afstand (m)</w:t>
                  </w:r>
                </w:p>
              </w:tc>
              <w:tc>
                <w:tcPr>
                  <w:tcW w:w="1704" w:type="dxa"/>
                </w:tcPr>
                <w:p w14:paraId="0043C74B" w14:textId="77777777" w:rsidR="00CD4C43" w:rsidRDefault="00CD4C43" w:rsidP="00202584"/>
                <w:p w14:paraId="434147EF" w14:textId="77777777" w:rsidR="00CD4C43" w:rsidRDefault="00CD4C43" w:rsidP="00202584">
                  <w:r>
                    <w:t>3000</w:t>
                  </w:r>
                </w:p>
              </w:tc>
              <w:tc>
                <w:tcPr>
                  <w:tcW w:w="1705" w:type="dxa"/>
                </w:tcPr>
                <w:p w14:paraId="3A7184CD" w14:textId="77777777" w:rsidR="00CD4C43" w:rsidRDefault="00CD4C43" w:rsidP="00202584"/>
                <w:p w14:paraId="300080B1" w14:textId="77777777" w:rsidR="00CD4C43" w:rsidRDefault="00CD4C43" w:rsidP="00202584">
                  <w:r>
                    <w:t>…………….</w:t>
                  </w:r>
                </w:p>
              </w:tc>
              <w:tc>
                <w:tcPr>
                  <w:tcW w:w="1705" w:type="dxa"/>
                </w:tcPr>
                <w:p w14:paraId="1E55E670" w14:textId="77777777" w:rsidR="00CD4C43" w:rsidRDefault="00CD4C43" w:rsidP="00202584"/>
                <w:p w14:paraId="60760BE3" w14:textId="77777777" w:rsidR="00CD4C43" w:rsidRDefault="00CD4C43" w:rsidP="00202584">
                  <w:r>
                    <w:t>…………….</w:t>
                  </w:r>
                </w:p>
              </w:tc>
              <w:tc>
                <w:tcPr>
                  <w:tcW w:w="1705" w:type="dxa"/>
                </w:tcPr>
                <w:p w14:paraId="2BB2DBF5" w14:textId="77777777" w:rsidR="00CD4C43" w:rsidRDefault="00CD4C43" w:rsidP="00202584"/>
                <w:p w14:paraId="07AD0D57" w14:textId="77777777" w:rsidR="00CD4C43" w:rsidRDefault="00CD4C43" w:rsidP="00202584">
                  <w:r>
                    <w:t>…………….</w:t>
                  </w:r>
                </w:p>
              </w:tc>
            </w:tr>
            <w:tr w:rsidR="00CD4C43" w14:paraId="34EF9645" w14:textId="77777777" w:rsidTr="00202584">
              <w:tc>
                <w:tcPr>
                  <w:tcW w:w="1704" w:type="dxa"/>
                </w:tcPr>
                <w:p w14:paraId="417CDA79" w14:textId="77777777" w:rsidR="00CD4C43" w:rsidRDefault="00CD4C43" w:rsidP="00202584"/>
                <w:p w14:paraId="6DD638BC" w14:textId="77777777" w:rsidR="00CD4C43" w:rsidRDefault="00CD4C43" w:rsidP="00202584">
                  <w:r>
                    <w:t>Tijd (min)</w:t>
                  </w:r>
                </w:p>
              </w:tc>
              <w:tc>
                <w:tcPr>
                  <w:tcW w:w="1704" w:type="dxa"/>
                </w:tcPr>
                <w:p w14:paraId="4E4B69E6" w14:textId="77777777" w:rsidR="00CD4C43" w:rsidRDefault="00CD4C43" w:rsidP="00202584"/>
                <w:p w14:paraId="3E2A8215" w14:textId="77777777" w:rsidR="00CD4C43" w:rsidRDefault="00CD4C43" w:rsidP="00202584">
                  <w:r>
                    <w:t xml:space="preserve">60 </w:t>
                  </w:r>
                </w:p>
              </w:tc>
              <w:tc>
                <w:tcPr>
                  <w:tcW w:w="1705" w:type="dxa"/>
                </w:tcPr>
                <w:p w14:paraId="7FCD3E2F" w14:textId="77777777" w:rsidR="00CD4C43" w:rsidRDefault="00CD4C43" w:rsidP="00202584"/>
                <w:p w14:paraId="7FD79A1D" w14:textId="77777777" w:rsidR="00CD4C43" w:rsidRDefault="00CD4C43" w:rsidP="00202584">
                  <w:r>
                    <w:t>…………….</w:t>
                  </w:r>
                </w:p>
              </w:tc>
              <w:tc>
                <w:tcPr>
                  <w:tcW w:w="1705" w:type="dxa"/>
                </w:tcPr>
                <w:p w14:paraId="0D405348" w14:textId="77777777" w:rsidR="00CD4C43" w:rsidRDefault="00CD4C43" w:rsidP="00202584"/>
                <w:p w14:paraId="77C7B7A9" w14:textId="77777777" w:rsidR="00CD4C43" w:rsidRDefault="00CD4C43" w:rsidP="00202584">
                  <w:r>
                    <w:t>…………….</w:t>
                  </w:r>
                </w:p>
              </w:tc>
              <w:tc>
                <w:tcPr>
                  <w:tcW w:w="1705" w:type="dxa"/>
                </w:tcPr>
                <w:p w14:paraId="43DDCBAD" w14:textId="77777777" w:rsidR="00CD4C43" w:rsidRDefault="00CD4C43" w:rsidP="00202584"/>
                <w:p w14:paraId="2EDB7A4D" w14:textId="77777777" w:rsidR="00CD4C43" w:rsidRDefault="00CD4C43" w:rsidP="00202584">
                  <w:r>
                    <w:t>…………….</w:t>
                  </w:r>
                </w:p>
              </w:tc>
            </w:tr>
          </w:tbl>
          <w:p w14:paraId="666494AE" w14:textId="77777777" w:rsidR="00CD4C43" w:rsidRDefault="00CD4C43" w:rsidP="00202584">
            <w:r>
              <w:br/>
              <w:t>……………………………………… minuten.</w:t>
            </w:r>
          </w:p>
        </w:tc>
      </w:tr>
    </w:tbl>
    <w:p w14:paraId="52D6634C" w14:textId="77777777" w:rsidR="00CD4C43" w:rsidRDefault="00CD4C43" w:rsidP="00CD4C43"/>
    <w:p w14:paraId="05AC3F2B" w14:textId="77777777" w:rsidR="00CD4C43" w:rsidRDefault="00CD4C43" w:rsidP="00CD4C43">
      <w:pPr>
        <w:pStyle w:val="streepje"/>
        <w:pBdr>
          <w:bottom w:val="single" w:sz="8" w:space="0" w:color="008000"/>
        </w:pBdr>
      </w:pPr>
    </w:p>
    <w:tbl>
      <w:tblPr>
        <w:tblW w:w="9288" w:type="dxa"/>
        <w:tblLayout w:type="fixed"/>
        <w:tblLook w:val="04A0" w:firstRow="1" w:lastRow="0" w:firstColumn="1" w:lastColumn="0" w:noHBand="0" w:noVBand="1"/>
      </w:tblPr>
      <w:tblGrid>
        <w:gridCol w:w="534"/>
        <w:gridCol w:w="8754"/>
      </w:tblGrid>
      <w:tr w:rsidR="00CD4C43" w:rsidRPr="008F13C1" w14:paraId="4EBDB35A" w14:textId="77777777" w:rsidTr="00202584">
        <w:tc>
          <w:tcPr>
            <w:tcW w:w="534" w:type="dxa"/>
          </w:tcPr>
          <w:p w14:paraId="3BFFFEF5" w14:textId="77777777" w:rsidR="00CD4C43" w:rsidRPr="00700E0C" w:rsidRDefault="00CD4C43" w:rsidP="00202584">
            <w:pPr>
              <w:pStyle w:val="Opgave"/>
            </w:pPr>
            <w:r>
              <w:br w:type="page"/>
            </w:r>
          </w:p>
        </w:tc>
        <w:tc>
          <w:tcPr>
            <w:tcW w:w="8754" w:type="dxa"/>
          </w:tcPr>
          <w:p w14:paraId="66E4C888" w14:textId="2E3130B9" w:rsidR="00CD4C43" w:rsidRDefault="00CD4C43" w:rsidP="00202584">
            <w:r>
              <w:t>Op dinsdagmiddag verzamelen de kinderen van groep 6 op het schoolplein. Ze ve</w:t>
            </w:r>
            <w:r w:rsidR="00FB0E0C">
              <w:t>r</w:t>
            </w:r>
            <w:r>
              <w:t>trekken om 13:00 uur. Om 15:00 uur zijn ze weer terug op het schoolplein.</w:t>
            </w:r>
          </w:p>
          <w:p w14:paraId="71EDE6D7" w14:textId="77777777" w:rsidR="00CD4C43" w:rsidRPr="008F13C1" w:rsidRDefault="00CD4C43" w:rsidP="00202584"/>
        </w:tc>
      </w:tr>
      <w:tr w:rsidR="00CD4C43" w:rsidRPr="008F13C1" w14:paraId="178422EC" w14:textId="77777777" w:rsidTr="00202584">
        <w:tc>
          <w:tcPr>
            <w:tcW w:w="534" w:type="dxa"/>
          </w:tcPr>
          <w:p w14:paraId="5E96573D" w14:textId="77777777" w:rsidR="00CD4C43" w:rsidRDefault="00CD4C43" w:rsidP="00202584"/>
        </w:tc>
        <w:tc>
          <w:tcPr>
            <w:tcW w:w="8754" w:type="dxa"/>
          </w:tcPr>
          <w:p w14:paraId="489DAD4E" w14:textId="77777777" w:rsidR="00CD4C43" w:rsidRDefault="00CD4C43" w:rsidP="00202584">
            <w:r>
              <w:t>Hoelang kunnen ze in de tuintjes werken? Laat je berekening zien.</w:t>
            </w:r>
          </w:p>
          <w:p w14:paraId="640E639F" w14:textId="77777777" w:rsidR="00CD4C43" w:rsidRDefault="00CD4C43" w:rsidP="00202584"/>
          <w:p w14:paraId="1710C63F" w14:textId="77777777" w:rsidR="00CD4C43" w:rsidRDefault="00CD4C43" w:rsidP="00202584">
            <w:r>
              <w:t>……………………………………………………………………………………………………………………………</w:t>
            </w:r>
            <w:r>
              <w:br/>
            </w:r>
          </w:p>
          <w:p w14:paraId="79921F8C" w14:textId="77777777" w:rsidR="00CD4C43" w:rsidRDefault="00CD4C43" w:rsidP="00202584">
            <w:r>
              <w:t>……………………………………………………………………………………………………………………………</w:t>
            </w:r>
          </w:p>
          <w:p w14:paraId="75D134B1" w14:textId="77777777" w:rsidR="00CD4C43" w:rsidRDefault="00CD4C43" w:rsidP="00202584"/>
          <w:p w14:paraId="75DF6DCC" w14:textId="77777777" w:rsidR="00CD4C43" w:rsidRDefault="00CD4C43" w:rsidP="00202584">
            <w:r>
              <w:t>……………………………………………………………………………………………………………………………</w:t>
            </w:r>
          </w:p>
        </w:tc>
      </w:tr>
    </w:tbl>
    <w:p w14:paraId="433C7C4B" w14:textId="77777777" w:rsidR="00CD4C43" w:rsidRDefault="00CD4C43" w:rsidP="00CD4C43"/>
    <w:p w14:paraId="02792ACF" w14:textId="77777777" w:rsidR="00CD4C43" w:rsidRDefault="00CD4C43" w:rsidP="00CD4C43"/>
    <w:p w14:paraId="7D6BE757" w14:textId="77777777" w:rsidR="00CD4C43" w:rsidRDefault="00CD4C43" w:rsidP="00CD4C43">
      <w:pPr>
        <w:spacing w:line="210" w:lineRule="atLeast"/>
        <w:rPr>
          <w:rFonts w:ascii="Arial" w:eastAsia="SimSun" w:hAnsi="Arial" w:cs="Arial"/>
          <w:color w:val="333333"/>
          <w:sz w:val="18"/>
          <w:lang w:eastAsia="zh-CN"/>
        </w:rPr>
      </w:pPr>
    </w:p>
    <w:p w14:paraId="2F96F1E4" w14:textId="77777777" w:rsidR="00CD4C43" w:rsidRDefault="00CD4C43" w:rsidP="00CD4C43"/>
    <w:p w14:paraId="4CCA76FE" w14:textId="77777777" w:rsidR="00CD4C43" w:rsidRDefault="00CD4C43" w:rsidP="00CD4C43">
      <w:pPr>
        <w:spacing w:line="210" w:lineRule="atLeast"/>
        <w:rPr>
          <w:rFonts w:ascii="Arial" w:eastAsia="SimSun" w:hAnsi="Arial" w:cs="Arial"/>
          <w:color w:val="333333"/>
          <w:sz w:val="18"/>
          <w:lang w:eastAsia="zh-CN"/>
        </w:rPr>
      </w:pPr>
    </w:p>
    <w:p w14:paraId="0E43CCD6" w14:textId="77777777" w:rsidR="00CD4C43" w:rsidRPr="002F75FD" w:rsidRDefault="00CD4C43" w:rsidP="00CD4C43">
      <w:pPr>
        <w:rPr>
          <w:lang w:eastAsia="zh-CN"/>
        </w:rPr>
      </w:pPr>
    </w:p>
    <w:p w14:paraId="5A15EA0F" w14:textId="77777777" w:rsidR="00CD4C43" w:rsidRDefault="00CD4C43" w:rsidP="00CD4C43">
      <w:pPr>
        <w:rPr>
          <w:rFonts w:ascii="Cambria" w:hAnsi="Cambria"/>
          <w:color w:val="FFFFFF"/>
          <w:position w:val="-60"/>
          <w:sz w:val="40"/>
          <w:szCs w:val="40"/>
          <w:lang w:eastAsia="zh-CN"/>
        </w:rPr>
      </w:pPr>
      <w:r>
        <w:rPr>
          <w:lang w:eastAsia="zh-CN"/>
        </w:rPr>
        <w:br w:type="page"/>
      </w:r>
    </w:p>
    <w:p w14:paraId="15C123C2" w14:textId="3026E560" w:rsidR="00CD4C43" w:rsidRPr="000422F8" w:rsidRDefault="00CD4C43" w:rsidP="00CD4C43">
      <w:pPr>
        <w:pStyle w:val="Heading1"/>
        <w:rPr>
          <w:rFonts w:eastAsia="SimSun"/>
          <w:lang w:eastAsia="zh-CN"/>
        </w:rPr>
      </w:pPr>
      <w:r>
        <w:rPr>
          <w:rFonts w:eastAsia="SimSun"/>
          <w:lang w:eastAsia="zh-CN"/>
        </w:rPr>
        <w:lastRenderedPageBreak/>
        <w:t xml:space="preserve">  </w:t>
      </w:r>
      <w:r w:rsidR="00FB0E0C">
        <w:rPr>
          <w:rFonts w:eastAsia="SimSun"/>
          <w:lang w:eastAsia="zh-CN"/>
        </w:rPr>
        <w:t xml:space="preserve">  </w:t>
      </w:r>
      <w:r>
        <w:rPr>
          <w:rFonts w:eastAsia="SimSun"/>
          <w:lang w:eastAsia="zh-CN"/>
        </w:rPr>
        <w:t xml:space="preserve"> Bronnen</w:t>
      </w:r>
    </w:p>
    <w:p w14:paraId="2D8588F1" w14:textId="77777777" w:rsidR="00CD4C43" w:rsidRDefault="00CD4C43" w:rsidP="00CD4C43">
      <w:pPr>
        <w:rPr>
          <w:lang w:eastAsia="zh-CN"/>
        </w:rPr>
      </w:pPr>
    </w:p>
    <w:p w14:paraId="76E3599E" w14:textId="77777777" w:rsidR="00CD4C43" w:rsidRDefault="00D37ED3" w:rsidP="00CD4C43">
      <w:pPr>
        <w:rPr>
          <w:szCs w:val="28"/>
        </w:rPr>
      </w:pPr>
      <w:hyperlink r:id="rId22" w:history="1">
        <w:r w:rsidR="00CD4C43" w:rsidRPr="00943DA4">
          <w:rPr>
            <w:rStyle w:val="Hyperlink"/>
            <w:szCs w:val="28"/>
          </w:rPr>
          <w:t>http://www.youtube.com/watch?v=73uT8HRQhm0</w:t>
        </w:r>
      </w:hyperlink>
    </w:p>
    <w:p w14:paraId="0AF1FAF6" w14:textId="77777777" w:rsidR="00CD4C43" w:rsidRDefault="00CD4C43" w:rsidP="00CD4C43">
      <w:pPr>
        <w:rPr>
          <w:szCs w:val="28"/>
        </w:rPr>
      </w:pPr>
      <w:r>
        <w:rPr>
          <w:szCs w:val="28"/>
        </w:rPr>
        <w:t>Kinderen aan het werk in schooltuintjes in Hoofddorp.</w:t>
      </w:r>
    </w:p>
    <w:p w14:paraId="00356CE3" w14:textId="77777777" w:rsidR="00CD4C43" w:rsidRDefault="00CD4C43" w:rsidP="00CD4C43">
      <w:pPr>
        <w:rPr>
          <w:szCs w:val="28"/>
        </w:rPr>
      </w:pPr>
    </w:p>
    <w:p w14:paraId="1C9EF8D0" w14:textId="77777777" w:rsidR="00CD4C43" w:rsidRDefault="00D37ED3" w:rsidP="00CD4C43">
      <w:hyperlink r:id="rId23" w:history="1">
        <w:r w:rsidR="00CD4C43" w:rsidRPr="00F90A02">
          <w:rPr>
            <w:rStyle w:val="Hyperlink"/>
          </w:rPr>
          <w:t>http://schooltuindekorenaar.blogspot.com/</w:t>
        </w:r>
      </w:hyperlink>
    </w:p>
    <w:p w14:paraId="19BC0DD2" w14:textId="77777777" w:rsidR="00CD4C43" w:rsidRPr="00D743FC" w:rsidRDefault="00CD4C43" w:rsidP="00CD4C43">
      <w:r>
        <w:t>Weblog – met foto's en filmpjes – over de schooltuintjes van groep 6 van b</w:t>
      </w:r>
      <w:r w:rsidRPr="00D743FC">
        <w:t>asisschool De Korenaar in Oostzaan</w:t>
      </w:r>
      <w:r>
        <w:t>.</w:t>
      </w:r>
    </w:p>
    <w:p w14:paraId="5E6AF360" w14:textId="77777777" w:rsidR="00CD4C43" w:rsidRDefault="00CD4C43" w:rsidP="00CD4C43"/>
    <w:p w14:paraId="48078BA8" w14:textId="77777777" w:rsidR="00CD4C43" w:rsidRDefault="00D37ED3" w:rsidP="00CD4C43">
      <w:pPr>
        <w:rPr>
          <w:lang w:eastAsia="zh-CN"/>
        </w:rPr>
      </w:pPr>
      <w:hyperlink r:id="rId24" w:history="1">
        <w:r w:rsidR="00CD4C43" w:rsidRPr="005423FF">
          <w:rPr>
            <w:rStyle w:val="Hyperlink"/>
            <w:lang w:eastAsia="zh-CN"/>
          </w:rPr>
          <w:t>http://www.schooltuinenleiden.nl/</w:t>
        </w:r>
      </w:hyperlink>
      <w:r w:rsidR="00CD4C43">
        <w:rPr>
          <w:lang w:eastAsia="zh-CN"/>
        </w:rPr>
        <w:br/>
        <w:t>Website met alle informatie over de schooltuitjes in Leiden. Voor elke schooltuin zijn er aparte pagina’s met onder andere foto’s, verslagen, de tuinkalender enzovoort.</w:t>
      </w:r>
    </w:p>
    <w:p w14:paraId="64858771" w14:textId="77777777" w:rsidR="00CD4C43" w:rsidRDefault="00CD4C43" w:rsidP="00CD4C43">
      <w:pPr>
        <w:rPr>
          <w:lang w:eastAsia="zh-CN"/>
        </w:rPr>
      </w:pPr>
      <w:r>
        <w:rPr>
          <w:lang w:eastAsia="zh-CN"/>
        </w:rPr>
        <w:t>Verder vind je er diverse instructiefilmpjes (kies ‘filmpje kijken’ in het menu links).</w:t>
      </w:r>
    </w:p>
    <w:p w14:paraId="71A9EAF7" w14:textId="77777777" w:rsidR="000422F8" w:rsidRPr="00233D28" w:rsidRDefault="000422F8" w:rsidP="00CD4C43">
      <w:pPr>
        <w:rPr>
          <w:lang w:eastAsia="zh-CN"/>
        </w:rPr>
      </w:pPr>
    </w:p>
    <w:p w14:paraId="1EA7FBAC" w14:textId="77777777" w:rsidR="003C6113" w:rsidRPr="00233D28" w:rsidRDefault="003C6113" w:rsidP="000422F8">
      <w:pPr>
        <w:rPr>
          <w:lang w:eastAsia="zh-CN"/>
        </w:rPr>
      </w:pPr>
    </w:p>
    <w:sectPr w:rsidR="003C6113" w:rsidRPr="00233D28" w:rsidSect="00E85CBA">
      <w:headerReference w:type="default" r:id="rId25"/>
      <w:footerReference w:type="default" r:id="rId26"/>
      <w:pgSz w:w="11907" w:h="16840" w:code="9"/>
      <w:pgMar w:top="1440" w:right="1327" w:bottom="1559"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BDD39D" w14:textId="77777777" w:rsidR="004E4F82" w:rsidRDefault="004E4F82">
      <w:r>
        <w:separator/>
      </w:r>
    </w:p>
  </w:endnote>
  <w:endnote w:type="continuationSeparator" w:id="0">
    <w:p w14:paraId="5994B1D0" w14:textId="77777777" w:rsidR="004E4F82" w:rsidRDefault="004E4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Meiryo"/>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07AB7" w14:textId="77777777" w:rsidR="004E4F82" w:rsidRDefault="004E4F82">
    <w:pPr>
      <w:pStyle w:val="Footer"/>
      <w:jc w:val="right"/>
    </w:pPr>
    <w:r>
      <w:fldChar w:fldCharType="begin"/>
    </w:r>
    <w:r>
      <w:instrText xml:space="preserve"> PAGE   \* MERGEFORMAT </w:instrText>
    </w:r>
    <w:r>
      <w:fldChar w:fldCharType="separate"/>
    </w:r>
    <w:r w:rsidR="00AE533E">
      <w:rPr>
        <w:noProof/>
      </w:rPr>
      <w:t>13</w:t>
    </w:r>
    <w:r>
      <w:rPr>
        <w:noProof/>
      </w:rPr>
      <w:fldChar w:fldCharType="end"/>
    </w:r>
  </w:p>
  <w:p w14:paraId="0A50A3B6" w14:textId="77777777" w:rsidR="004E4F82" w:rsidRDefault="004E4F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454A22" w14:textId="77777777" w:rsidR="004E4F82" w:rsidRDefault="004E4F82">
      <w:r>
        <w:separator/>
      </w:r>
    </w:p>
  </w:footnote>
  <w:footnote w:type="continuationSeparator" w:id="0">
    <w:p w14:paraId="332BC3E8" w14:textId="77777777" w:rsidR="004E4F82" w:rsidRDefault="004E4F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7287D" w14:textId="7695D9FD" w:rsidR="004E4F82" w:rsidRDefault="004E4F82">
    <w:pPr>
      <w:pStyle w:val="Header"/>
    </w:pPr>
    <w:r>
      <w:rPr>
        <w:noProof/>
        <w:lang w:val="en-US"/>
      </w:rPr>
      <w:drawing>
        <wp:inline distT="0" distB="0" distL="0" distR="0" wp14:anchorId="6DD8AD5A" wp14:editId="2C7F4C02">
          <wp:extent cx="5760085" cy="60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je_stadsboerderij.jpg"/>
                  <pic:cNvPicPr/>
                </pic:nvPicPr>
                <pic:blipFill>
                  <a:blip r:embed="rId1">
                    <a:extLst>
                      <a:ext uri="{28A0092B-C50C-407E-A947-70E740481C1C}">
                        <a14:useLocalDpi xmlns:a14="http://schemas.microsoft.com/office/drawing/2010/main" val="0"/>
                      </a:ext>
                    </a:extLst>
                  </a:blip>
                  <a:stretch>
                    <a:fillRect/>
                  </a:stretch>
                </pic:blipFill>
                <pic:spPr>
                  <a:xfrm>
                    <a:off x="0" y="0"/>
                    <a:ext cx="5760085" cy="60960"/>
                  </a:xfrm>
                  <a:prstGeom prst="rect">
                    <a:avLst/>
                  </a:prstGeom>
                </pic:spPr>
              </pic:pic>
            </a:graphicData>
          </a:graphic>
        </wp:inline>
      </w:drawing>
    </w:r>
    <w:r>
      <w:rPr>
        <w:noProof/>
        <w:lang w:val="en-US"/>
      </w:rPr>
      <w:drawing>
        <wp:anchor distT="0" distB="0" distL="114300" distR="114300" simplePos="0" relativeHeight="251659264" behindDoc="0" locked="0" layoutInCell="1" allowOverlap="1" wp14:anchorId="59A5E405" wp14:editId="4C2987BB">
          <wp:simplePos x="0" y="0"/>
          <wp:positionH relativeFrom="margin">
            <wp:posOffset>5712460</wp:posOffset>
          </wp:positionH>
          <wp:positionV relativeFrom="margin">
            <wp:posOffset>-685800</wp:posOffset>
          </wp:positionV>
          <wp:extent cx="688340" cy="68072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tadsboerderij.jpg"/>
                  <pic:cNvPicPr/>
                </pic:nvPicPr>
                <pic:blipFill>
                  <a:blip r:embed="rId2">
                    <a:alphaModFix/>
                    <a:extLst>
                      <a:ext uri="{28A0092B-C50C-407E-A947-70E740481C1C}">
                        <a14:useLocalDpi xmlns:a14="http://schemas.microsoft.com/office/drawing/2010/main" val="0"/>
                      </a:ext>
                    </a:extLst>
                  </a:blip>
                  <a:stretch>
                    <a:fillRect/>
                  </a:stretch>
                </pic:blipFill>
                <pic:spPr>
                  <a:xfrm>
                    <a:off x="0" y="0"/>
                    <a:ext cx="688340" cy="68072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DD0BF6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0A7905"/>
    <w:multiLevelType w:val="multilevel"/>
    <w:tmpl w:val="17127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0D4301"/>
    <w:multiLevelType w:val="hybridMultilevel"/>
    <w:tmpl w:val="DDC43F28"/>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nsid w:val="04270380"/>
    <w:multiLevelType w:val="hybridMultilevel"/>
    <w:tmpl w:val="159E954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5EF5102"/>
    <w:multiLevelType w:val="hybridMultilevel"/>
    <w:tmpl w:val="8D4C2342"/>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nsid w:val="084152B2"/>
    <w:multiLevelType w:val="hybridMultilevel"/>
    <w:tmpl w:val="7CA8A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AA71B0"/>
    <w:multiLevelType w:val="multilevel"/>
    <w:tmpl w:val="68F61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067A34"/>
    <w:multiLevelType w:val="hybridMultilevel"/>
    <w:tmpl w:val="61100BCA"/>
    <w:lvl w:ilvl="0" w:tplc="0413000F">
      <w:start w:val="1"/>
      <w:numFmt w:val="decimal"/>
      <w:lvlText w:val="%1."/>
      <w:lvlJc w:val="left"/>
      <w:pPr>
        <w:tabs>
          <w:tab w:val="num" w:pos="360"/>
        </w:tabs>
        <w:ind w:left="360" w:hanging="360"/>
      </w:pPr>
    </w:lvl>
    <w:lvl w:ilvl="1" w:tplc="0409000F">
      <w:start w:val="1"/>
      <w:numFmt w:val="decimal"/>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8">
    <w:nsid w:val="12C5535A"/>
    <w:multiLevelType w:val="hybridMultilevel"/>
    <w:tmpl w:val="D312F9C6"/>
    <w:lvl w:ilvl="0" w:tplc="7414BF8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32113F6"/>
    <w:multiLevelType w:val="multilevel"/>
    <w:tmpl w:val="D9BEF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3636B62"/>
    <w:multiLevelType w:val="multilevel"/>
    <w:tmpl w:val="CDDE5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59075A2"/>
    <w:multiLevelType w:val="hybridMultilevel"/>
    <w:tmpl w:val="CAA6EEB8"/>
    <w:lvl w:ilvl="0" w:tplc="04130019">
      <w:start w:val="1"/>
      <w:numFmt w:val="lowerLetter"/>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nsid w:val="16043F67"/>
    <w:multiLevelType w:val="hybridMultilevel"/>
    <w:tmpl w:val="0BFC33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1D9A4103"/>
    <w:multiLevelType w:val="multilevel"/>
    <w:tmpl w:val="AD40F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9E569C0"/>
    <w:multiLevelType w:val="hybridMultilevel"/>
    <w:tmpl w:val="18C80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0B1B18"/>
    <w:multiLevelType w:val="hybridMultilevel"/>
    <w:tmpl w:val="27509FE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2B1C05CA"/>
    <w:multiLevelType w:val="hybridMultilevel"/>
    <w:tmpl w:val="CAA6EEB8"/>
    <w:lvl w:ilvl="0" w:tplc="04130019">
      <w:start w:val="1"/>
      <w:numFmt w:val="lowerLetter"/>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nsid w:val="2B2B4AAB"/>
    <w:multiLevelType w:val="hybridMultilevel"/>
    <w:tmpl w:val="810C527E"/>
    <w:lvl w:ilvl="0" w:tplc="04090003">
      <w:start w:val="1"/>
      <w:numFmt w:val="bullet"/>
      <w:lvlText w:val="o"/>
      <w:lvlJc w:val="left"/>
      <w:pPr>
        <w:ind w:left="720" w:hanging="360"/>
      </w:pPr>
      <w:rPr>
        <w:rFonts w:ascii="Courier New" w:hAnsi="Courier New" w:cs="Aria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AA20C3"/>
    <w:multiLevelType w:val="hybridMultilevel"/>
    <w:tmpl w:val="7242B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BB2B7D"/>
    <w:multiLevelType w:val="hybridMultilevel"/>
    <w:tmpl w:val="91389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EFF3B00"/>
    <w:multiLevelType w:val="hybridMultilevel"/>
    <w:tmpl w:val="1D943DFA"/>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nsid w:val="334F0D23"/>
    <w:multiLevelType w:val="hybridMultilevel"/>
    <w:tmpl w:val="FCB42468"/>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nsid w:val="33FC021A"/>
    <w:multiLevelType w:val="hybridMultilevel"/>
    <w:tmpl w:val="EB4203E0"/>
    <w:lvl w:ilvl="0" w:tplc="04090019">
      <w:start w:val="1"/>
      <w:numFmt w:val="lowerLetter"/>
      <w:lvlText w:val="%1."/>
      <w:lvlJc w:val="left"/>
      <w:pPr>
        <w:tabs>
          <w:tab w:val="num" w:pos="360"/>
        </w:tabs>
        <w:ind w:left="360" w:hanging="360"/>
      </w:pPr>
    </w:lvl>
    <w:lvl w:ilvl="1" w:tplc="0413000F">
      <w:start w:val="1"/>
      <w:numFmt w:val="decimal"/>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3A8B2D55"/>
    <w:multiLevelType w:val="multilevel"/>
    <w:tmpl w:val="8DF8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E0E71F5"/>
    <w:multiLevelType w:val="hybridMultilevel"/>
    <w:tmpl w:val="19647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6A4122"/>
    <w:multiLevelType w:val="hybridMultilevel"/>
    <w:tmpl w:val="828E1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8B7D9D"/>
    <w:multiLevelType w:val="hybridMultilevel"/>
    <w:tmpl w:val="2A22B07A"/>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nsid w:val="47A37200"/>
    <w:multiLevelType w:val="hybridMultilevel"/>
    <w:tmpl w:val="88A468D6"/>
    <w:lvl w:ilvl="0" w:tplc="68BA1DD6">
      <w:start w:val="1"/>
      <w:numFmt w:val="decimal"/>
      <w:pStyle w:val="Opgave"/>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3F64BE9"/>
    <w:multiLevelType w:val="hybridMultilevel"/>
    <w:tmpl w:val="1D48DBF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542E2249"/>
    <w:multiLevelType w:val="hybridMultilevel"/>
    <w:tmpl w:val="CBA40DDA"/>
    <w:lvl w:ilvl="0" w:tplc="E94E03D2">
      <w:start w:val="1"/>
      <w:numFmt w:val="lowerLetter"/>
      <w:lvlText w:val="%1."/>
      <w:lvlJc w:val="left"/>
      <w:pPr>
        <w:ind w:left="405" w:hanging="360"/>
      </w:pPr>
      <w:rPr>
        <w:rFonts w:hint="default"/>
      </w:rPr>
    </w:lvl>
    <w:lvl w:ilvl="1" w:tplc="04130019" w:tentative="1">
      <w:start w:val="1"/>
      <w:numFmt w:val="lowerLetter"/>
      <w:lvlText w:val="%2."/>
      <w:lvlJc w:val="left"/>
      <w:pPr>
        <w:ind w:left="1125" w:hanging="360"/>
      </w:pPr>
    </w:lvl>
    <w:lvl w:ilvl="2" w:tplc="0413001B" w:tentative="1">
      <w:start w:val="1"/>
      <w:numFmt w:val="lowerRoman"/>
      <w:lvlText w:val="%3."/>
      <w:lvlJc w:val="right"/>
      <w:pPr>
        <w:ind w:left="1845" w:hanging="180"/>
      </w:pPr>
    </w:lvl>
    <w:lvl w:ilvl="3" w:tplc="0413000F" w:tentative="1">
      <w:start w:val="1"/>
      <w:numFmt w:val="decimal"/>
      <w:lvlText w:val="%4."/>
      <w:lvlJc w:val="left"/>
      <w:pPr>
        <w:ind w:left="2565" w:hanging="360"/>
      </w:pPr>
    </w:lvl>
    <w:lvl w:ilvl="4" w:tplc="04130019" w:tentative="1">
      <w:start w:val="1"/>
      <w:numFmt w:val="lowerLetter"/>
      <w:lvlText w:val="%5."/>
      <w:lvlJc w:val="left"/>
      <w:pPr>
        <w:ind w:left="3285" w:hanging="360"/>
      </w:pPr>
    </w:lvl>
    <w:lvl w:ilvl="5" w:tplc="0413001B" w:tentative="1">
      <w:start w:val="1"/>
      <w:numFmt w:val="lowerRoman"/>
      <w:lvlText w:val="%6."/>
      <w:lvlJc w:val="right"/>
      <w:pPr>
        <w:ind w:left="4005" w:hanging="180"/>
      </w:pPr>
    </w:lvl>
    <w:lvl w:ilvl="6" w:tplc="0413000F" w:tentative="1">
      <w:start w:val="1"/>
      <w:numFmt w:val="decimal"/>
      <w:lvlText w:val="%7."/>
      <w:lvlJc w:val="left"/>
      <w:pPr>
        <w:ind w:left="4725" w:hanging="360"/>
      </w:pPr>
    </w:lvl>
    <w:lvl w:ilvl="7" w:tplc="04130019" w:tentative="1">
      <w:start w:val="1"/>
      <w:numFmt w:val="lowerLetter"/>
      <w:lvlText w:val="%8."/>
      <w:lvlJc w:val="left"/>
      <w:pPr>
        <w:ind w:left="5445" w:hanging="360"/>
      </w:pPr>
    </w:lvl>
    <w:lvl w:ilvl="8" w:tplc="0413001B" w:tentative="1">
      <w:start w:val="1"/>
      <w:numFmt w:val="lowerRoman"/>
      <w:lvlText w:val="%9."/>
      <w:lvlJc w:val="right"/>
      <w:pPr>
        <w:ind w:left="6165" w:hanging="180"/>
      </w:pPr>
    </w:lvl>
  </w:abstractNum>
  <w:abstractNum w:abstractNumId="30">
    <w:nsid w:val="56E31A81"/>
    <w:multiLevelType w:val="hybridMultilevel"/>
    <w:tmpl w:val="1D943DFA"/>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nsid w:val="5BAD4683"/>
    <w:multiLevelType w:val="hybridMultilevel"/>
    <w:tmpl w:val="8E4A2988"/>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nsid w:val="5E0D64AC"/>
    <w:multiLevelType w:val="hybridMultilevel"/>
    <w:tmpl w:val="A770F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3C37C9"/>
    <w:multiLevelType w:val="hybridMultilevel"/>
    <w:tmpl w:val="46744390"/>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nsid w:val="6532032C"/>
    <w:multiLevelType w:val="hybridMultilevel"/>
    <w:tmpl w:val="BEAA236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A5A405F"/>
    <w:multiLevelType w:val="multilevel"/>
    <w:tmpl w:val="9D4C1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ACF61B9"/>
    <w:multiLevelType w:val="multilevel"/>
    <w:tmpl w:val="94784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0F94466"/>
    <w:multiLevelType w:val="hybridMultilevel"/>
    <w:tmpl w:val="7C4AC6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7420510E"/>
    <w:multiLevelType w:val="hybridMultilevel"/>
    <w:tmpl w:val="F31AD7E6"/>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9">
    <w:nsid w:val="75B573BC"/>
    <w:multiLevelType w:val="hybridMultilevel"/>
    <w:tmpl w:val="A7B209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77B061E3"/>
    <w:multiLevelType w:val="hybridMultilevel"/>
    <w:tmpl w:val="2BCC85AA"/>
    <w:lvl w:ilvl="0" w:tplc="B75E00EE">
      <w:start w:val="1"/>
      <w:numFmt w:val="lowerLetter"/>
      <w:lvlText w:val="%1."/>
      <w:lvlJc w:val="left"/>
      <w:pPr>
        <w:ind w:left="405" w:hanging="360"/>
      </w:pPr>
      <w:rPr>
        <w:rFonts w:hint="default"/>
      </w:rPr>
    </w:lvl>
    <w:lvl w:ilvl="1" w:tplc="04130019" w:tentative="1">
      <w:start w:val="1"/>
      <w:numFmt w:val="lowerLetter"/>
      <w:lvlText w:val="%2."/>
      <w:lvlJc w:val="left"/>
      <w:pPr>
        <w:ind w:left="1125" w:hanging="360"/>
      </w:pPr>
    </w:lvl>
    <w:lvl w:ilvl="2" w:tplc="0413001B" w:tentative="1">
      <w:start w:val="1"/>
      <w:numFmt w:val="lowerRoman"/>
      <w:lvlText w:val="%3."/>
      <w:lvlJc w:val="right"/>
      <w:pPr>
        <w:ind w:left="1845" w:hanging="180"/>
      </w:pPr>
    </w:lvl>
    <w:lvl w:ilvl="3" w:tplc="0413000F" w:tentative="1">
      <w:start w:val="1"/>
      <w:numFmt w:val="decimal"/>
      <w:lvlText w:val="%4."/>
      <w:lvlJc w:val="left"/>
      <w:pPr>
        <w:ind w:left="2565" w:hanging="360"/>
      </w:pPr>
    </w:lvl>
    <w:lvl w:ilvl="4" w:tplc="04130019" w:tentative="1">
      <w:start w:val="1"/>
      <w:numFmt w:val="lowerLetter"/>
      <w:lvlText w:val="%5."/>
      <w:lvlJc w:val="left"/>
      <w:pPr>
        <w:ind w:left="3285" w:hanging="360"/>
      </w:pPr>
    </w:lvl>
    <w:lvl w:ilvl="5" w:tplc="0413001B" w:tentative="1">
      <w:start w:val="1"/>
      <w:numFmt w:val="lowerRoman"/>
      <w:lvlText w:val="%6."/>
      <w:lvlJc w:val="right"/>
      <w:pPr>
        <w:ind w:left="4005" w:hanging="180"/>
      </w:pPr>
    </w:lvl>
    <w:lvl w:ilvl="6" w:tplc="0413000F" w:tentative="1">
      <w:start w:val="1"/>
      <w:numFmt w:val="decimal"/>
      <w:lvlText w:val="%7."/>
      <w:lvlJc w:val="left"/>
      <w:pPr>
        <w:ind w:left="4725" w:hanging="360"/>
      </w:pPr>
    </w:lvl>
    <w:lvl w:ilvl="7" w:tplc="04130019" w:tentative="1">
      <w:start w:val="1"/>
      <w:numFmt w:val="lowerLetter"/>
      <w:lvlText w:val="%8."/>
      <w:lvlJc w:val="left"/>
      <w:pPr>
        <w:ind w:left="5445" w:hanging="360"/>
      </w:pPr>
    </w:lvl>
    <w:lvl w:ilvl="8" w:tplc="0413001B" w:tentative="1">
      <w:start w:val="1"/>
      <w:numFmt w:val="lowerRoman"/>
      <w:lvlText w:val="%9."/>
      <w:lvlJc w:val="right"/>
      <w:pPr>
        <w:ind w:left="6165" w:hanging="180"/>
      </w:pPr>
    </w:lvl>
  </w:abstractNum>
  <w:abstractNum w:abstractNumId="41">
    <w:nsid w:val="791D22F6"/>
    <w:multiLevelType w:val="hybridMultilevel"/>
    <w:tmpl w:val="3672348A"/>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2">
    <w:nsid w:val="7AE57FD7"/>
    <w:multiLevelType w:val="hybridMultilevel"/>
    <w:tmpl w:val="53B84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C453FEC"/>
    <w:multiLevelType w:val="hybridMultilevel"/>
    <w:tmpl w:val="00A8A576"/>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25"/>
  </w:num>
  <w:num w:numId="2">
    <w:abstractNumId w:val="14"/>
  </w:num>
  <w:num w:numId="3">
    <w:abstractNumId w:val="24"/>
  </w:num>
  <w:num w:numId="4">
    <w:abstractNumId w:val="19"/>
  </w:num>
  <w:num w:numId="5">
    <w:abstractNumId w:val="18"/>
  </w:num>
  <w:num w:numId="6">
    <w:abstractNumId w:val="32"/>
  </w:num>
  <w:num w:numId="7">
    <w:abstractNumId w:val="7"/>
  </w:num>
  <w:num w:numId="8">
    <w:abstractNumId w:val="27"/>
  </w:num>
  <w:num w:numId="9">
    <w:abstractNumId w:val="22"/>
  </w:num>
  <w:num w:numId="10">
    <w:abstractNumId w:val="34"/>
  </w:num>
  <w:num w:numId="11">
    <w:abstractNumId w:val="2"/>
  </w:num>
  <w:num w:numId="12">
    <w:abstractNumId w:val="16"/>
  </w:num>
  <w:num w:numId="13">
    <w:abstractNumId w:val="11"/>
  </w:num>
  <w:num w:numId="14">
    <w:abstractNumId w:val="17"/>
  </w:num>
  <w:num w:numId="15">
    <w:abstractNumId w:val="8"/>
  </w:num>
  <w:num w:numId="16">
    <w:abstractNumId w:val="13"/>
  </w:num>
  <w:num w:numId="17">
    <w:abstractNumId w:val="35"/>
  </w:num>
  <w:num w:numId="18">
    <w:abstractNumId w:val="9"/>
  </w:num>
  <w:num w:numId="19">
    <w:abstractNumId w:val="10"/>
  </w:num>
  <w:num w:numId="20">
    <w:abstractNumId w:val="36"/>
  </w:num>
  <w:num w:numId="21">
    <w:abstractNumId w:val="1"/>
  </w:num>
  <w:num w:numId="22">
    <w:abstractNumId w:val="33"/>
  </w:num>
  <w:num w:numId="23">
    <w:abstractNumId w:val="39"/>
  </w:num>
  <w:num w:numId="24">
    <w:abstractNumId w:val="12"/>
  </w:num>
  <w:num w:numId="25">
    <w:abstractNumId w:val="6"/>
  </w:num>
  <w:num w:numId="26">
    <w:abstractNumId w:val="23"/>
  </w:num>
  <w:num w:numId="27">
    <w:abstractNumId w:val="43"/>
  </w:num>
  <w:num w:numId="28">
    <w:abstractNumId w:val="4"/>
  </w:num>
  <w:num w:numId="29">
    <w:abstractNumId w:val="31"/>
  </w:num>
  <w:num w:numId="30">
    <w:abstractNumId w:val="28"/>
  </w:num>
  <w:num w:numId="31">
    <w:abstractNumId w:val="3"/>
  </w:num>
  <w:num w:numId="32">
    <w:abstractNumId w:val="15"/>
  </w:num>
  <w:num w:numId="33">
    <w:abstractNumId w:val="0"/>
  </w:num>
  <w:num w:numId="34">
    <w:abstractNumId w:val="5"/>
  </w:num>
  <w:num w:numId="35">
    <w:abstractNumId w:val="26"/>
  </w:num>
  <w:num w:numId="36">
    <w:abstractNumId w:val="30"/>
  </w:num>
  <w:num w:numId="37">
    <w:abstractNumId w:val="38"/>
  </w:num>
  <w:num w:numId="38">
    <w:abstractNumId w:val="29"/>
  </w:num>
  <w:num w:numId="39">
    <w:abstractNumId w:val="40"/>
  </w:num>
  <w:num w:numId="40">
    <w:abstractNumId w:val="41"/>
  </w:num>
  <w:num w:numId="41">
    <w:abstractNumId w:val="21"/>
  </w:num>
  <w:num w:numId="42">
    <w:abstractNumId w:val="37"/>
  </w:num>
  <w:num w:numId="43">
    <w:abstractNumId w:val="42"/>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nl-NL" w:vendorID="1" w:dllVersion="512" w:checkStyle="1"/>
  <w:proofState w:spelling="clean"/>
  <w:defaultTabStop w:val="720"/>
  <w:hyphenationZone w:val="425"/>
  <w:characterSpacingControl w:val="doNotCompress"/>
  <w:hdrShapeDefaults>
    <o:shapedefaults v:ext="edit" spidmax="4097">
      <o:colormenu v:ext="edit" fillcolor="none [2406]" shadowcolor="none"/>
    </o:shapedefaults>
  </w:hdrShapeDefaults>
  <w:footnotePr>
    <w:footnote w:id="-1"/>
    <w:footnote w:id="0"/>
  </w:footnotePr>
  <w:endnotePr>
    <w:endnote w:id="-1"/>
    <w:endnote w:id="0"/>
  </w:endnotePr>
  <w:compat>
    <w:compatSetting w:name="compatibilityMode" w:uri="http://schemas.microsoft.com/office/word" w:val="12"/>
  </w:compat>
  <w:rsids>
    <w:rsidRoot w:val="003A2964"/>
    <w:rsid w:val="00013D2B"/>
    <w:rsid w:val="00027082"/>
    <w:rsid w:val="00037E36"/>
    <w:rsid w:val="0004046B"/>
    <w:rsid w:val="00040E62"/>
    <w:rsid w:val="000422B1"/>
    <w:rsid w:val="000422F8"/>
    <w:rsid w:val="000438AA"/>
    <w:rsid w:val="00045187"/>
    <w:rsid w:val="000656C1"/>
    <w:rsid w:val="000679D9"/>
    <w:rsid w:val="00090BA8"/>
    <w:rsid w:val="000E4CF4"/>
    <w:rsid w:val="000F5616"/>
    <w:rsid w:val="00114FA2"/>
    <w:rsid w:val="00121EC2"/>
    <w:rsid w:val="00127D38"/>
    <w:rsid w:val="00134A69"/>
    <w:rsid w:val="0014060B"/>
    <w:rsid w:val="001425D8"/>
    <w:rsid w:val="00153C79"/>
    <w:rsid w:val="00156279"/>
    <w:rsid w:val="001642A8"/>
    <w:rsid w:val="001642D1"/>
    <w:rsid w:val="001727A7"/>
    <w:rsid w:val="00194A60"/>
    <w:rsid w:val="001B05CE"/>
    <w:rsid w:val="001C1B1E"/>
    <w:rsid w:val="001C2494"/>
    <w:rsid w:val="001D10AB"/>
    <w:rsid w:val="00202584"/>
    <w:rsid w:val="0022714B"/>
    <w:rsid w:val="00233D28"/>
    <w:rsid w:val="002761E0"/>
    <w:rsid w:val="00283AF5"/>
    <w:rsid w:val="00285329"/>
    <w:rsid w:val="00290390"/>
    <w:rsid w:val="002913AD"/>
    <w:rsid w:val="002A7C02"/>
    <w:rsid w:val="002B247B"/>
    <w:rsid w:val="002B6D71"/>
    <w:rsid w:val="002C2C4A"/>
    <w:rsid w:val="002D5A2C"/>
    <w:rsid w:val="002F64CB"/>
    <w:rsid w:val="002F75FD"/>
    <w:rsid w:val="0031713A"/>
    <w:rsid w:val="00327A23"/>
    <w:rsid w:val="0035204B"/>
    <w:rsid w:val="00386DC8"/>
    <w:rsid w:val="003A2964"/>
    <w:rsid w:val="003A6D65"/>
    <w:rsid w:val="003B13D5"/>
    <w:rsid w:val="003C189D"/>
    <w:rsid w:val="003C6113"/>
    <w:rsid w:val="003D146A"/>
    <w:rsid w:val="003D2AC4"/>
    <w:rsid w:val="003E1973"/>
    <w:rsid w:val="003F3E57"/>
    <w:rsid w:val="00427C8B"/>
    <w:rsid w:val="00427E91"/>
    <w:rsid w:val="004802EF"/>
    <w:rsid w:val="00481285"/>
    <w:rsid w:val="00481487"/>
    <w:rsid w:val="00481715"/>
    <w:rsid w:val="00482879"/>
    <w:rsid w:val="00491B41"/>
    <w:rsid w:val="004A0109"/>
    <w:rsid w:val="004A13E6"/>
    <w:rsid w:val="004B3676"/>
    <w:rsid w:val="004C5641"/>
    <w:rsid w:val="004D2224"/>
    <w:rsid w:val="004D7DC6"/>
    <w:rsid w:val="004E4F82"/>
    <w:rsid w:val="005019B3"/>
    <w:rsid w:val="00541B5E"/>
    <w:rsid w:val="005439C3"/>
    <w:rsid w:val="00560D1A"/>
    <w:rsid w:val="00575F11"/>
    <w:rsid w:val="00582908"/>
    <w:rsid w:val="00583FC8"/>
    <w:rsid w:val="005A3FC4"/>
    <w:rsid w:val="005B6850"/>
    <w:rsid w:val="005C0C5E"/>
    <w:rsid w:val="005D358D"/>
    <w:rsid w:val="00626735"/>
    <w:rsid w:val="00632288"/>
    <w:rsid w:val="006419DA"/>
    <w:rsid w:val="0064462C"/>
    <w:rsid w:val="00645085"/>
    <w:rsid w:val="006451D4"/>
    <w:rsid w:val="006471AB"/>
    <w:rsid w:val="00654CED"/>
    <w:rsid w:val="00665044"/>
    <w:rsid w:val="0066509C"/>
    <w:rsid w:val="006658B2"/>
    <w:rsid w:val="00675F1C"/>
    <w:rsid w:val="006A6C99"/>
    <w:rsid w:val="006B6731"/>
    <w:rsid w:val="006C306B"/>
    <w:rsid w:val="006C6BEE"/>
    <w:rsid w:val="006D122F"/>
    <w:rsid w:val="007318D8"/>
    <w:rsid w:val="0073295C"/>
    <w:rsid w:val="00741483"/>
    <w:rsid w:val="0075237A"/>
    <w:rsid w:val="00760739"/>
    <w:rsid w:val="007645AE"/>
    <w:rsid w:val="007A1035"/>
    <w:rsid w:val="007D47B6"/>
    <w:rsid w:val="007D4C01"/>
    <w:rsid w:val="007D6725"/>
    <w:rsid w:val="007F61AD"/>
    <w:rsid w:val="00806579"/>
    <w:rsid w:val="0082267B"/>
    <w:rsid w:val="00847426"/>
    <w:rsid w:val="00847F39"/>
    <w:rsid w:val="00850719"/>
    <w:rsid w:val="00867F95"/>
    <w:rsid w:val="008777F4"/>
    <w:rsid w:val="00886797"/>
    <w:rsid w:val="00893BBE"/>
    <w:rsid w:val="008A69A2"/>
    <w:rsid w:val="008B734A"/>
    <w:rsid w:val="008C47A8"/>
    <w:rsid w:val="008C673E"/>
    <w:rsid w:val="008D6B8B"/>
    <w:rsid w:val="008E217E"/>
    <w:rsid w:val="008F6BA3"/>
    <w:rsid w:val="008F7508"/>
    <w:rsid w:val="0090670D"/>
    <w:rsid w:val="00923A28"/>
    <w:rsid w:val="009350D4"/>
    <w:rsid w:val="009436D0"/>
    <w:rsid w:val="00943DA4"/>
    <w:rsid w:val="0096626B"/>
    <w:rsid w:val="0097768C"/>
    <w:rsid w:val="009C1ABC"/>
    <w:rsid w:val="009C586C"/>
    <w:rsid w:val="009D0C8D"/>
    <w:rsid w:val="009F258B"/>
    <w:rsid w:val="00A05EDD"/>
    <w:rsid w:val="00A17084"/>
    <w:rsid w:val="00A45690"/>
    <w:rsid w:val="00A5434A"/>
    <w:rsid w:val="00A57961"/>
    <w:rsid w:val="00A709DE"/>
    <w:rsid w:val="00A737D4"/>
    <w:rsid w:val="00A83F92"/>
    <w:rsid w:val="00A91FB5"/>
    <w:rsid w:val="00AA43AA"/>
    <w:rsid w:val="00AA485C"/>
    <w:rsid w:val="00AA6F7D"/>
    <w:rsid w:val="00AC20C7"/>
    <w:rsid w:val="00AE3963"/>
    <w:rsid w:val="00AE4E57"/>
    <w:rsid w:val="00AE533E"/>
    <w:rsid w:val="00AF61BA"/>
    <w:rsid w:val="00B30CBA"/>
    <w:rsid w:val="00B47116"/>
    <w:rsid w:val="00B63FDE"/>
    <w:rsid w:val="00B66FF1"/>
    <w:rsid w:val="00B7393C"/>
    <w:rsid w:val="00BA6953"/>
    <w:rsid w:val="00BB496D"/>
    <w:rsid w:val="00BC08FB"/>
    <w:rsid w:val="00BC0C53"/>
    <w:rsid w:val="00BC56F0"/>
    <w:rsid w:val="00BE2683"/>
    <w:rsid w:val="00BF7AA7"/>
    <w:rsid w:val="00C20CA8"/>
    <w:rsid w:val="00C254AF"/>
    <w:rsid w:val="00C428E3"/>
    <w:rsid w:val="00C51588"/>
    <w:rsid w:val="00C5499E"/>
    <w:rsid w:val="00C60407"/>
    <w:rsid w:val="00C620C9"/>
    <w:rsid w:val="00C80D6E"/>
    <w:rsid w:val="00CA5113"/>
    <w:rsid w:val="00CB1492"/>
    <w:rsid w:val="00CC49DD"/>
    <w:rsid w:val="00CD0642"/>
    <w:rsid w:val="00CD4C43"/>
    <w:rsid w:val="00D00976"/>
    <w:rsid w:val="00D137E0"/>
    <w:rsid w:val="00D146CB"/>
    <w:rsid w:val="00D21117"/>
    <w:rsid w:val="00D367B8"/>
    <w:rsid w:val="00D37ED3"/>
    <w:rsid w:val="00D53E8E"/>
    <w:rsid w:val="00D74C79"/>
    <w:rsid w:val="00DA0A1C"/>
    <w:rsid w:val="00DC524B"/>
    <w:rsid w:val="00DF5977"/>
    <w:rsid w:val="00DF7079"/>
    <w:rsid w:val="00E015B1"/>
    <w:rsid w:val="00E11B7A"/>
    <w:rsid w:val="00E1319E"/>
    <w:rsid w:val="00E16BD0"/>
    <w:rsid w:val="00E330F5"/>
    <w:rsid w:val="00E4034E"/>
    <w:rsid w:val="00E50051"/>
    <w:rsid w:val="00E55B33"/>
    <w:rsid w:val="00E6285E"/>
    <w:rsid w:val="00E630EA"/>
    <w:rsid w:val="00E645C6"/>
    <w:rsid w:val="00E806D3"/>
    <w:rsid w:val="00E85CBA"/>
    <w:rsid w:val="00E90121"/>
    <w:rsid w:val="00E968A6"/>
    <w:rsid w:val="00EC00BE"/>
    <w:rsid w:val="00EC29C7"/>
    <w:rsid w:val="00ED6565"/>
    <w:rsid w:val="00ED693C"/>
    <w:rsid w:val="00EF4834"/>
    <w:rsid w:val="00F227C9"/>
    <w:rsid w:val="00F27F4B"/>
    <w:rsid w:val="00F30536"/>
    <w:rsid w:val="00F33BC1"/>
    <w:rsid w:val="00F52118"/>
    <w:rsid w:val="00F64E21"/>
    <w:rsid w:val="00F65C21"/>
    <w:rsid w:val="00F7412E"/>
    <w:rsid w:val="00F76134"/>
    <w:rsid w:val="00F81317"/>
    <w:rsid w:val="00F87BB6"/>
    <w:rsid w:val="00F90A02"/>
    <w:rsid w:val="00FB0E0C"/>
    <w:rsid w:val="00FB4226"/>
    <w:rsid w:val="00FC5015"/>
    <w:rsid w:val="00FD60FD"/>
    <w:rsid w:val="00FD75C5"/>
    <w:rsid w:val="00FE62EA"/>
    <w:rsid w:val="00FF22EF"/>
    <w:rsid w:val="00FF32E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enu v:ext="edit" fillcolor="none [2406]" shadowcolor="none"/>
    </o:shapedefaults>
    <o:shapelayout v:ext="edit">
      <o:idmap v:ext="edit" data="1"/>
      <o:rules v:ext="edit">
        <o:r id="V:Rule2" type="connector" idref="#AutoShape 27"/>
      </o:rules>
      <o:regrouptable v:ext="edit">
        <o:entry new="1" old="0"/>
      </o:regrouptable>
    </o:shapelayout>
  </w:shapeDefaults>
  <w:decimalSymbol w:val=","/>
  <w:listSeparator w:val=";"/>
  <w14:docId w14:val="0D8E3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32E0"/>
    <w:rPr>
      <w:sz w:val="26"/>
      <w:szCs w:val="22"/>
      <w:lang w:val="nl-NL"/>
    </w:rPr>
  </w:style>
  <w:style w:type="paragraph" w:styleId="Heading1">
    <w:name w:val="heading 1"/>
    <w:basedOn w:val="Normal"/>
    <w:next w:val="Normal"/>
    <w:link w:val="Heading1Char"/>
    <w:uiPriority w:val="9"/>
    <w:qFormat/>
    <w:rsid w:val="00DF5977"/>
    <w:pPr>
      <w:keepNext/>
      <w:keepLines/>
      <w:shd w:val="clear" w:color="auto" w:fill="D03B23"/>
      <w:spacing w:before="360" w:after="240" w:line="360" w:lineRule="auto"/>
      <w:outlineLvl w:val="0"/>
    </w:pPr>
    <w:rPr>
      <w:rFonts w:ascii="Cambria" w:eastAsia="Times New Roman" w:hAnsi="Cambria"/>
      <w:caps/>
      <w:color w:val="FFFFFF"/>
      <w:position w:val="-60"/>
      <w:sz w:val="40"/>
      <w:szCs w:val="40"/>
    </w:rPr>
  </w:style>
  <w:style w:type="paragraph" w:styleId="Heading2">
    <w:name w:val="heading 2"/>
    <w:basedOn w:val="Normal"/>
    <w:next w:val="Normal"/>
    <w:link w:val="Heading2Char"/>
    <w:uiPriority w:val="9"/>
    <w:qFormat/>
    <w:rsid w:val="00FF32E0"/>
    <w:pPr>
      <w:keepNext/>
      <w:keepLines/>
      <w:spacing w:before="200"/>
      <w:outlineLvl w:val="1"/>
    </w:pPr>
    <w:rPr>
      <w:rFonts w:ascii="Cambria" w:eastAsia="Times New Roman" w:hAnsi="Cambria"/>
      <w:b/>
      <w:bCs/>
      <w:color w:val="4F81BD"/>
      <w:sz w:val="32"/>
      <w:szCs w:val="26"/>
    </w:rPr>
  </w:style>
  <w:style w:type="paragraph" w:styleId="Heading3">
    <w:name w:val="heading 3"/>
    <w:basedOn w:val="Normal"/>
    <w:next w:val="Normal"/>
    <w:link w:val="Heading3Char"/>
    <w:qFormat/>
    <w:rsid w:val="00FF32E0"/>
    <w:pPr>
      <w:keepNext/>
      <w:spacing w:before="240" w:after="60"/>
      <w:outlineLvl w:val="2"/>
    </w:pPr>
    <w:rPr>
      <w:rFonts w:ascii="Arial" w:eastAsia="Times New Roman" w:hAnsi="Arial" w:cs="Arial"/>
      <w:b/>
      <w:bCs/>
      <w:szCs w:val="26"/>
      <w:lang w:eastAsia="nl-NL"/>
    </w:rPr>
  </w:style>
  <w:style w:type="paragraph" w:styleId="Heading4">
    <w:name w:val="heading 4"/>
    <w:basedOn w:val="Normal"/>
    <w:next w:val="Normal"/>
    <w:qFormat/>
    <w:rsid w:val="00ED6565"/>
    <w:pPr>
      <w:keepNext/>
      <w:spacing w:before="240" w:after="60"/>
      <w:outlineLvl w:val="3"/>
    </w:pPr>
    <w:rPr>
      <w:rFonts w:ascii="Times New Roman" w:hAnsi="Times New Roman"/>
      <w:b/>
      <w:bCs/>
      <w:sz w:val="28"/>
      <w:szCs w:val="28"/>
    </w:rPr>
  </w:style>
  <w:style w:type="paragraph" w:styleId="Heading6">
    <w:name w:val="heading 6"/>
    <w:basedOn w:val="Normal"/>
    <w:next w:val="Normal"/>
    <w:qFormat/>
    <w:rsid w:val="00ED6565"/>
    <w:pPr>
      <w:spacing w:before="240" w:after="60"/>
      <w:outlineLvl w:val="5"/>
    </w:pPr>
    <w:rPr>
      <w:rFonts w:ascii="Times New Roman" w:hAnsi="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jstalinea">
    <w:name w:val="Lijstalinea"/>
    <w:basedOn w:val="Normal"/>
    <w:uiPriority w:val="34"/>
    <w:qFormat/>
    <w:rsid w:val="00FF32E0"/>
    <w:pPr>
      <w:ind w:left="720"/>
      <w:contextualSpacing/>
    </w:pPr>
  </w:style>
  <w:style w:type="character" w:customStyle="1" w:styleId="Heading2Char">
    <w:name w:val="Heading 2 Char"/>
    <w:link w:val="Heading2"/>
    <w:uiPriority w:val="9"/>
    <w:rsid w:val="00FF32E0"/>
    <w:rPr>
      <w:rFonts w:ascii="Cambria" w:eastAsia="Times New Roman" w:hAnsi="Cambria"/>
      <w:b/>
      <w:bCs/>
      <w:color w:val="4F81BD"/>
      <w:sz w:val="32"/>
      <w:szCs w:val="26"/>
    </w:rPr>
  </w:style>
  <w:style w:type="character" w:customStyle="1" w:styleId="Heading1Char">
    <w:name w:val="Heading 1 Char"/>
    <w:link w:val="Heading1"/>
    <w:uiPriority w:val="9"/>
    <w:rsid w:val="00DF5977"/>
    <w:rPr>
      <w:rFonts w:ascii="Cambria" w:eastAsia="Times New Roman" w:hAnsi="Cambria"/>
      <w:caps/>
      <w:color w:val="FFFFFF"/>
      <w:position w:val="-60"/>
      <w:sz w:val="40"/>
      <w:szCs w:val="40"/>
      <w:shd w:val="clear" w:color="auto" w:fill="D03B23"/>
      <w:lang w:val="nl-NL"/>
    </w:rPr>
  </w:style>
  <w:style w:type="paragraph" w:styleId="Title">
    <w:name w:val="Title"/>
    <w:basedOn w:val="Normal"/>
    <w:next w:val="Normal"/>
    <w:link w:val="TitleChar"/>
    <w:uiPriority w:val="10"/>
    <w:qFormat/>
    <w:rsid w:val="00FF32E0"/>
    <w:pPr>
      <w:spacing w:after="300"/>
      <w:contextualSpacing/>
    </w:pPr>
    <w:rPr>
      <w:rFonts w:ascii="Cambria" w:eastAsia="Times New Roman" w:hAnsi="Cambria"/>
      <w:color w:val="17365D"/>
      <w:spacing w:val="5"/>
      <w:kern w:val="28"/>
      <w:sz w:val="96"/>
      <w:szCs w:val="52"/>
    </w:rPr>
  </w:style>
  <w:style w:type="character" w:customStyle="1" w:styleId="TitleChar">
    <w:name w:val="Title Char"/>
    <w:link w:val="Title"/>
    <w:uiPriority w:val="10"/>
    <w:rsid w:val="00FF32E0"/>
    <w:rPr>
      <w:rFonts w:ascii="Cambria" w:eastAsia="Times New Roman" w:hAnsi="Cambria"/>
      <w:color w:val="17365D"/>
      <w:spacing w:val="5"/>
      <w:kern w:val="28"/>
      <w:sz w:val="96"/>
      <w:szCs w:val="52"/>
      <w:lang w:val="en-US" w:eastAsia="en-US"/>
    </w:rPr>
  </w:style>
  <w:style w:type="paragraph" w:styleId="Header">
    <w:name w:val="header"/>
    <w:basedOn w:val="Normal"/>
    <w:link w:val="HeaderChar"/>
    <w:uiPriority w:val="99"/>
    <w:unhideWhenUsed/>
    <w:rsid w:val="00FF32E0"/>
    <w:pPr>
      <w:tabs>
        <w:tab w:val="center" w:pos="4680"/>
        <w:tab w:val="right" w:pos="9360"/>
      </w:tabs>
    </w:pPr>
  </w:style>
  <w:style w:type="character" w:customStyle="1" w:styleId="HeaderChar">
    <w:name w:val="Header Char"/>
    <w:link w:val="Header"/>
    <w:uiPriority w:val="99"/>
    <w:rsid w:val="00FF32E0"/>
    <w:rPr>
      <w:sz w:val="22"/>
      <w:szCs w:val="22"/>
    </w:rPr>
  </w:style>
  <w:style w:type="paragraph" w:styleId="Footer">
    <w:name w:val="footer"/>
    <w:basedOn w:val="Normal"/>
    <w:link w:val="FooterChar"/>
    <w:uiPriority w:val="99"/>
    <w:unhideWhenUsed/>
    <w:rsid w:val="00FF32E0"/>
    <w:pPr>
      <w:tabs>
        <w:tab w:val="center" w:pos="4680"/>
        <w:tab w:val="right" w:pos="9360"/>
      </w:tabs>
    </w:pPr>
  </w:style>
  <w:style w:type="character" w:customStyle="1" w:styleId="FooterChar">
    <w:name w:val="Footer Char"/>
    <w:link w:val="Footer"/>
    <w:uiPriority w:val="99"/>
    <w:rsid w:val="00FF32E0"/>
    <w:rPr>
      <w:sz w:val="22"/>
      <w:szCs w:val="22"/>
    </w:rPr>
  </w:style>
  <w:style w:type="character" w:styleId="Hyperlink">
    <w:name w:val="Hyperlink"/>
    <w:uiPriority w:val="99"/>
    <w:unhideWhenUsed/>
    <w:rsid w:val="00FF32E0"/>
    <w:rPr>
      <w:color w:val="0000FF"/>
      <w:u w:val="single"/>
    </w:rPr>
  </w:style>
  <w:style w:type="table" w:styleId="TableGrid">
    <w:name w:val="Table Grid"/>
    <w:basedOn w:val="TableNormal"/>
    <w:rsid w:val="00FF32E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Char">
    <w:name w:val="Heading 3 Char"/>
    <w:link w:val="Heading3"/>
    <w:rsid w:val="00FF32E0"/>
    <w:rPr>
      <w:rFonts w:ascii="Arial" w:eastAsia="Times New Roman" w:hAnsi="Arial" w:cs="Arial"/>
      <w:b/>
      <w:bCs/>
      <w:sz w:val="26"/>
      <w:szCs w:val="26"/>
      <w:lang w:val="nl-NL" w:eastAsia="nl-NL"/>
    </w:rPr>
  </w:style>
  <w:style w:type="paragraph" w:styleId="NormalWeb">
    <w:name w:val="Normal (Web)"/>
    <w:basedOn w:val="Normal"/>
    <w:rsid w:val="00FF32E0"/>
    <w:pPr>
      <w:spacing w:before="100" w:beforeAutospacing="1" w:after="100" w:afterAutospacing="1"/>
    </w:pPr>
    <w:rPr>
      <w:rFonts w:ascii="Times New Roman" w:eastAsia="Times New Roman" w:hAnsi="Times New Roman"/>
      <w:sz w:val="24"/>
      <w:szCs w:val="24"/>
    </w:rPr>
  </w:style>
  <w:style w:type="paragraph" w:customStyle="1" w:styleId="KeerOm">
    <w:name w:val="KeerOm"/>
    <w:basedOn w:val="Normal"/>
    <w:qFormat/>
    <w:rsid w:val="00FF32E0"/>
    <w:rPr>
      <w:b/>
      <w:color w:val="5B93D7"/>
      <w:sz w:val="32"/>
    </w:rPr>
  </w:style>
  <w:style w:type="paragraph" w:customStyle="1" w:styleId="Opgave">
    <w:name w:val="Opgave"/>
    <w:basedOn w:val="Normal"/>
    <w:qFormat/>
    <w:rsid w:val="00E968A6"/>
    <w:pPr>
      <w:numPr>
        <w:numId w:val="8"/>
      </w:numPr>
      <w:shd w:val="clear" w:color="auto" w:fill="339966"/>
    </w:pPr>
    <w:rPr>
      <w:b/>
      <w:color w:val="FFFFFF" w:themeColor="background1"/>
    </w:rPr>
  </w:style>
  <w:style w:type="paragraph" w:customStyle="1" w:styleId="Tip">
    <w:name w:val="Tip"/>
    <w:basedOn w:val="Normal"/>
    <w:qFormat/>
    <w:rsid w:val="00E630EA"/>
    <w:pPr>
      <w:keepNext/>
    </w:pPr>
    <w:rPr>
      <w:b/>
      <w:smallCaps/>
      <w:color w:val="2978B2"/>
      <w:spacing w:val="30"/>
      <w:sz w:val="32"/>
    </w:rPr>
  </w:style>
  <w:style w:type="character" w:styleId="CommentReference">
    <w:name w:val="annotation reference"/>
    <w:semiHidden/>
    <w:rsid w:val="00EC29C7"/>
    <w:rPr>
      <w:sz w:val="16"/>
      <w:szCs w:val="16"/>
    </w:rPr>
  </w:style>
  <w:style w:type="paragraph" w:styleId="CommentText">
    <w:name w:val="annotation text"/>
    <w:basedOn w:val="Normal"/>
    <w:semiHidden/>
    <w:rsid w:val="00EC29C7"/>
    <w:rPr>
      <w:sz w:val="20"/>
      <w:szCs w:val="20"/>
    </w:rPr>
  </w:style>
  <w:style w:type="paragraph" w:styleId="CommentSubject">
    <w:name w:val="annotation subject"/>
    <w:basedOn w:val="CommentText"/>
    <w:next w:val="CommentText"/>
    <w:semiHidden/>
    <w:rsid w:val="00EC29C7"/>
    <w:rPr>
      <w:b/>
      <w:bCs/>
    </w:rPr>
  </w:style>
  <w:style w:type="paragraph" w:styleId="BalloonText">
    <w:name w:val="Balloon Text"/>
    <w:basedOn w:val="Normal"/>
    <w:semiHidden/>
    <w:rsid w:val="00EC29C7"/>
    <w:rPr>
      <w:rFonts w:ascii="Tahoma" w:hAnsi="Tahoma" w:cs="Tahoma"/>
      <w:sz w:val="16"/>
      <w:szCs w:val="16"/>
    </w:rPr>
  </w:style>
  <w:style w:type="character" w:customStyle="1" w:styleId="apple-converted-space">
    <w:name w:val="apple-converted-space"/>
    <w:basedOn w:val="DefaultParagraphFont"/>
    <w:rsid w:val="00ED6565"/>
  </w:style>
  <w:style w:type="character" w:customStyle="1" w:styleId="apple-style-span">
    <w:name w:val="apple-style-span"/>
    <w:basedOn w:val="DefaultParagraphFont"/>
    <w:rsid w:val="00F64E21"/>
  </w:style>
  <w:style w:type="paragraph" w:customStyle="1" w:styleId="Praktijk">
    <w:name w:val="Praktijk"/>
    <w:basedOn w:val="Normal"/>
    <w:qFormat/>
    <w:rsid w:val="004D2224"/>
    <w:rPr>
      <w:b/>
      <w:smallCaps/>
      <w:color w:val="D03B23"/>
      <w:spacing w:val="30"/>
      <w:sz w:val="32"/>
      <w:szCs w:val="26"/>
    </w:rPr>
  </w:style>
  <w:style w:type="paragraph" w:customStyle="1" w:styleId="product-description">
    <w:name w:val="product-description"/>
    <w:basedOn w:val="Normal"/>
    <w:rsid w:val="00F64E21"/>
    <w:pPr>
      <w:spacing w:before="100" w:beforeAutospacing="1" w:after="100" w:afterAutospacing="1"/>
    </w:pPr>
    <w:rPr>
      <w:rFonts w:ascii="Times New Roman" w:eastAsia="SimSun" w:hAnsi="Times New Roman"/>
      <w:sz w:val="24"/>
      <w:szCs w:val="24"/>
      <w:lang w:eastAsia="zh-CN"/>
    </w:rPr>
  </w:style>
  <w:style w:type="character" w:customStyle="1" w:styleId="discount-label">
    <w:name w:val="discount-label"/>
    <w:basedOn w:val="DefaultParagraphFont"/>
    <w:rsid w:val="00F64E21"/>
  </w:style>
  <w:style w:type="character" w:customStyle="1" w:styleId="price-label">
    <w:name w:val="price-label"/>
    <w:basedOn w:val="DefaultParagraphFont"/>
    <w:uiPriority w:val="99"/>
    <w:rsid w:val="00F64E21"/>
  </w:style>
  <w:style w:type="character" w:styleId="Strong">
    <w:name w:val="Strong"/>
    <w:qFormat/>
    <w:rsid w:val="00F64E21"/>
    <w:rPr>
      <w:b/>
      <w:bCs/>
    </w:rPr>
  </w:style>
  <w:style w:type="character" w:styleId="FollowedHyperlink">
    <w:name w:val="FollowedHyperlink"/>
    <w:uiPriority w:val="99"/>
    <w:semiHidden/>
    <w:unhideWhenUsed/>
    <w:rsid w:val="00632288"/>
    <w:rPr>
      <w:color w:val="800080"/>
      <w:u w:val="single"/>
    </w:rPr>
  </w:style>
  <w:style w:type="paragraph" w:styleId="ListParagraph">
    <w:name w:val="List Paragraph"/>
    <w:basedOn w:val="Normal"/>
    <w:uiPriority w:val="34"/>
    <w:qFormat/>
    <w:rsid w:val="00560D1A"/>
    <w:pPr>
      <w:ind w:left="720"/>
      <w:contextualSpacing/>
    </w:pPr>
  </w:style>
  <w:style w:type="character" w:customStyle="1" w:styleId="label">
    <w:name w:val="label"/>
    <w:basedOn w:val="DefaultParagraphFont"/>
    <w:rsid w:val="00560D1A"/>
  </w:style>
  <w:style w:type="paragraph" w:customStyle="1" w:styleId="groenetekst">
    <w:name w:val="groene_tekst"/>
    <w:basedOn w:val="Normal"/>
    <w:uiPriority w:val="99"/>
    <w:qFormat/>
    <w:rsid w:val="00481487"/>
    <w:rPr>
      <w:color w:val="008000"/>
    </w:rPr>
  </w:style>
  <w:style w:type="paragraph" w:customStyle="1" w:styleId="streepje">
    <w:name w:val="streepje"/>
    <w:basedOn w:val="Normal"/>
    <w:qFormat/>
    <w:rsid w:val="00121EC2"/>
    <w:pPr>
      <w:pBdr>
        <w:bottom w:val="single" w:sz="8" w:space="1" w:color="008000"/>
      </w:pBdr>
      <w:spacing w:after="120"/>
    </w:pPr>
  </w:style>
  <w:style w:type="paragraph" w:customStyle="1" w:styleId="rekenverwijzing">
    <w:name w:val="rekenverwijzing"/>
    <w:basedOn w:val="groenetekst"/>
    <w:qFormat/>
    <w:rsid w:val="008F6BA3"/>
    <w:rPr>
      <w:b/>
      <w:sz w:val="18"/>
      <w:szCs w:val="24"/>
    </w:rPr>
  </w:style>
  <w:style w:type="paragraph" w:customStyle="1" w:styleId="StylerekenverwijzingItalic">
    <w:name w:val="Style rekenverwijzing + Italic"/>
    <w:basedOn w:val="rekenverwijzing"/>
    <w:rsid w:val="008F6BA3"/>
    <w:rPr>
      <w:bCs/>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950242">
      <w:bodyDiv w:val="1"/>
      <w:marLeft w:val="0"/>
      <w:marRight w:val="0"/>
      <w:marTop w:val="0"/>
      <w:marBottom w:val="0"/>
      <w:divBdr>
        <w:top w:val="none" w:sz="0" w:space="0" w:color="auto"/>
        <w:left w:val="none" w:sz="0" w:space="0" w:color="auto"/>
        <w:bottom w:val="none" w:sz="0" w:space="0" w:color="auto"/>
        <w:right w:val="none" w:sz="0" w:space="0" w:color="auto"/>
      </w:divBdr>
      <w:divsChild>
        <w:div w:id="1018308348">
          <w:marLeft w:val="0"/>
          <w:marRight w:val="0"/>
          <w:marTop w:val="0"/>
          <w:marBottom w:val="0"/>
          <w:divBdr>
            <w:top w:val="none" w:sz="0" w:space="0" w:color="auto"/>
            <w:left w:val="none" w:sz="0" w:space="0" w:color="auto"/>
            <w:bottom w:val="none" w:sz="0" w:space="0" w:color="auto"/>
            <w:right w:val="none" w:sz="0" w:space="0" w:color="auto"/>
          </w:divBdr>
        </w:div>
      </w:divsChild>
    </w:div>
    <w:div w:id="517282275">
      <w:bodyDiv w:val="1"/>
      <w:marLeft w:val="0"/>
      <w:marRight w:val="0"/>
      <w:marTop w:val="0"/>
      <w:marBottom w:val="0"/>
      <w:divBdr>
        <w:top w:val="none" w:sz="0" w:space="0" w:color="auto"/>
        <w:left w:val="none" w:sz="0" w:space="0" w:color="auto"/>
        <w:bottom w:val="none" w:sz="0" w:space="0" w:color="auto"/>
        <w:right w:val="none" w:sz="0" w:space="0" w:color="auto"/>
      </w:divBdr>
    </w:div>
    <w:div w:id="793208579">
      <w:bodyDiv w:val="1"/>
      <w:marLeft w:val="0"/>
      <w:marRight w:val="0"/>
      <w:marTop w:val="0"/>
      <w:marBottom w:val="0"/>
      <w:divBdr>
        <w:top w:val="none" w:sz="0" w:space="0" w:color="auto"/>
        <w:left w:val="none" w:sz="0" w:space="0" w:color="auto"/>
        <w:bottom w:val="none" w:sz="0" w:space="0" w:color="auto"/>
        <w:right w:val="none" w:sz="0" w:space="0" w:color="auto"/>
      </w:divBdr>
    </w:div>
    <w:div w:id="987442927">
      <w:bodyDiv w:val="1"/>
      <w:marLeft w:val="0"/>
      <w:marRight w:val="0"/>
      <w:marTop w:val="0"/>
      <w:marBottom w:val="0"/>
      <w:divBdr>
        <w:top w:val="none" w:sz="0" w:space="0" w:color="auto"/>
        <w:left w:val="none" w:sz="0" w:space="0" w:color="auto"/>
        <w:bottom w:val="none" w:sz="0" w:space="0" w:color="auto"/>
        <w:right w:val="none" w:sz="0" w:space="0" w:color="auto"/>
      </w:divBdr>
    </w:div>
    <w:div w:id="1123230910">
      <w:bodyDiv w:val="1"/>
      <w:marLeft w:val="0"/>
      <w:marRight w:val="0"/>
      <w:marTop w:val="0"/>
      <w:marBottom w:val="0"/>
      <w:divBdr>
        <w:top w:val="none" w:sz="0" w:space="0" w:color="auto"/>
        <w:left w:val="none" w:sz="0" w:space="0" w:color="auto"/>
        <w:bottom w:val="none" w:sz="0" w:space="0" w:color="auto"/>
        <w:right w:val="none" w:sz="0" w:space="0" w:color="auto"/>
      </w:divBdr>
    </w:div>
    <w:div w:id="1144086694">
      <w:bodyDiv w:val="1"/>
      <w:marLeft w:val="0"/>
      <w:marRight w:val="0"/>
      <w:marTop w:val="0"/>
      <w:marBottom w:val="0"/>
      <w:divBdr>
        <w:top w:val="none" w:sz="0" w:space="0" w:color="auto"/>
        <w:left w:val="none" w:sz="0" w:space="0" w:color="auto"/>
        <w:bottom w:val="none" w:sz="0" w:space="0" w:color="auto"/>
        <w:right w:val="none" w:sz="0" w:space="0" w:color="auto"/>
      </w:divBdr>
    </w:div>
    <w:div w:id="1252396961">
      <w:bodyDiv w:val="1"/>
      <w:marLeft w:val="0"/>
      <w:marRight w:val="0"/>
      <w:marTop w:val="0"/>
      <w:marBottom w:val="0"/>
      <w:divBdr>
        <w:top w:val="none" w:sz="0" w:space="0" w:color="auto"/>
        <w:left w:val="none" w:sz="0" w:space="0" w:color="auto"/>
        <w:bottom w:val="none" w:sz="0" w:space="0" w:color="auto"/>
        <w:right w:val="none" w:sz="0" w:space="0" w:color="auto"/>
      </w:divBdr>
      <w:divsChild>
        <w:div w:id="2043902109">
          <w:marLeft w:val="0"/>
          <w:marRight w:val="0"/>
          <w:marTop w:val="0"/>
          <w:marBottom w:val="0"/>
          <w:divBdr>
            <w:top w:val="none" w:sz="0" w:space="0" w:color="auto"/>
            <w:left w:val="none" w:sz="0" w:space="0" w:color="auto"/>
            <w:bottom w:val="none" w:sz="0" w:space="0" w:color="auto"/>
            <w:right w:val="none" w:sz="0" w:space="0" w:color="auto"/>
          </w:divBdr>
        </w:div>
      </w:divsChild>
    </w:div>
    <w:div w:id="1270046794">
      <w:bodyDiv w:val="1"/>
      <w:marLeft w:val="0"/>
      <w:marRight w:val="0"/>
      <w:marTop w:val="0"/>
      <w:marBottom w:val="0"/>
      <w:divBdr>
        <w:top w:val="none" w:sz="0" w:space="0" w:color="auto"/>
        <w:left w:val="none" w:sz="0" w:space="0" w:color="auto"/>
        <w:bottom w:val="none" w:sz="0" w:space="0" w:color="auto"/>
        <w:right w:val="none" w:sz="0" w:space="0" w:color="auto"/>
      </w:divBdr>
      <w:divsChild>
        <w:div w:id="376122026">
          <w:marLeft w:val="0"/>
          <w:marRight w:val="0"/>
          <w:marTop w:val="0"/>
          <w:marBottom w:val="0"/>
          <w:divBdr>
            <w:top w:val="none" w:sz="0" w:space="0" w:color="auto"/>
            <w:left w:val="none" w:sz="0" w:space="0" w:color="auto"/>
            <w:bottom w:val="none" w:sz="0" w:space="0" w:color="auto"/>
            <w:right w:val="none" w:sz="0" w:space="0" w:color="auto"/>
          </w:divBdr>
          <w:divsChild>
            <w:div w:id="146364686">
              <w:marLeft w:val="0"/>
              <w:marRight w:val="0"/>
              <w:marTop w:val="0"/>
              <w:marBottom w:val="0"/>
              <w:divBdr>
                <w:top w:val="none" w:sz="0" w:space="0" w:color="auto"/>
                <w:left w:val="none" w:sz="0" w:space="0" w:color="auto"/>
                <w:bottom w:val="none" w:sz="0" w:space="0" w:color="auto"/>
                <w:right w:val="none" w:sz="0" w:space="0" w:color="auto"/>
              </w:divBdr>
            </w:div>
            <w:div w:id="10913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007381">
      <w:bodyDiv w:val="1"/>
      <w:marLeft w:val="0"/>
      <w:marRight w:val="0"/>
      <w:marTop w:val="0"/>
      <w:marBottom w:val="0"/>
      <w:divBdr>
        <w:top w:val="none" w:sz="0" w:space="0" w:color="auto"/>
        <w:left w:val="none" w:sz="0" w:space="0" w:color="auto"/>
        <w:bottom w:val="none" w:sz="0" w:space="0" w:color="auto"/>
        <w:right w:val="none" w:sz="0" w:space="0" w:color="auto"/>
      </w:divBdr>
    </w:div>
    <w:div w:id="1307779335">
      <w:bodyDiv w:val="1"/>
      <w:marLeft w:val="0"/>
      <w:marRight w:val="0"/>
      <w:marTop w:val="0"/>
      <w:marBottom w:val="0"/>
      <w:divBdr>
        <w:top w:val="none" w:sz="0" w:space="0" w:color="auto"/>
        <w:left w:val="none" w:sz="0" w:space="0" w:color="auto"/>
        <w:bottom w:val="none" w:sz="0" w:space="0" w:color="auto"/>
        <w:right w:val="none" w:sz="0" w:space="0" w:color="auto"/>
      </w:divBdr>
      <w:divsChild>
        <w:div w:id="293339762">
          <w:marLeft w:val="0"/>
          <w:marRight w:val="0"/>
          <w:marTop w:val="0"/>
          <w:marBottom w:val="0"/>
          <w:divBdr>
            <w:top w:val="none" w:sz="0" w:space="0" w:color="auto"/>
            <w:left w:val="none" w:sz="0" w:space="0" w:color="auto"/>
            <w:bottom w:val="none" w:sz="0" w:space="0" w:color="auto"/>
            <w:right w:val="none" w:sz="0" w:space="0" w:color="auto"/>
          </w:divBdr>
        </w:div>
      </w:divsChild>
    </w:div>
    <w:div w:id="1406368764">
      <w:bodyDiv w:val="1"/>
      <w:marLeft w:val="0"/>
      <w:marRight w:val="0"/>
      <w:marTop w:val="0"/>
      <w:marBottom w:val="0"/>
      <w:divBdr>
        <w:top w:val="none" w:sz="0" w:space="0" w:color="auto"/>
        <w:left w:val="none" w:sz="0" w:space="0" w:color="auto"/>
        <w:bottom w:val="none" w:sz="0" w:space="0" w:color="auto"/>
        <w:right w:val="none" w:sz="0" w:space="0" w:color="auto"/>
      </w:divBdr>
    </w:div>
    <w:div w:id="1577132840">
      <w:bodyDiv w:val="1"/>
      <w:marLeft w:val="0"/>
      <w:marRight w:val="0"/>
      <w:marTop w:val="0"/>
      <w:marBottom w:val="0"/>
      <w:divBdr>
        <w:top w:val="none" w:sz="0" w:space="0" w:color="auto"/>
        <w:left w:val="none" w:sz="0" w:space="0" w:color="auto"/>
        <w:bottom w:val="none" w:sz="0" w:space="0" w:color="auto"/>
        <w:right w:val="none" w:sz="0" w:space="0" w:color="auto"/>
      </w:divBdr>
    </w:div>
    <w:div w:id="1676149618">
      <w:bodyDiv w:val="1"/>
      <w:marLeft w:val="0"/>
      <w:marRight w:val="0"/>
      <w:marTop w:val="0"/>
      <w:marBottom w:val="0"/>
      <w:divBdr>
        <w:top w:val="none" w:sz="0" w:space="0" w:color="auto"/>
        <w:left w:val="none" w:sz="0" w:space="0" w:color="auto"/>
        <w:bottom w:val="none" w:sz="0" w:space="0" w:color="auto"/>
        <w:right w:val="none" w:sz="0" w:space="0" w:color="auto"/>
      </w:divBdr>
    </w:div>
    <w:div w:id="18442023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schooltuinenleiden.nl/"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chooltuindekorenaar.blogspot.com/"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hyperlink" Target="http://www.youtube.com/watch?v=73uT8HRQhm0"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6741D-16BC-47E0-959B-CCAA80A17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DBA60F8F.dotm</Template>
  <TotalTime>0</TotalTime>
  <Pages>16</Pages>
  <Words>2057</Words>
  <Characters>9238</Characters>
  <Application>Microsoft Office Word</Application>
  <DocSecurity>0</DocSecurity>
  <Lines>486</Lines>
  <Paragraphs>389</Paragraphs>
  <ScaleCrop>false</ScaleCrop>
  <HeadingPairs>
    <vt:vector size="2" baseType="variant">
      <vt:variant>
        <vt:lpstr>Title</vt:lpstr>
      </vt:variant>
      <vt:variant>
        <vt:i4>1</vt:i4>
      </vt:variant>
    </vt:vector>
  </HeadingPairs>
  <TitlesOfParts>
    <vt:vector size="1" baseType="lpstr">
      <vt:lpstr>Water</vt:lpstr>
    </vt:vector>
  </TitlesOfParts>
  <Manager/>
  <Company>NVvW / Freudenthal Instituut</Company>
  <LinksUpToDate>false</LinksUpToDate>
  <CharactersWithSpaces>10906</CharactersWithSpaces>
  <SharedDoc>false</SharedDoc>
  <HyperlinkBase/>
  <HLinks>
    <vt:vector size="72" baseType="variant">
      <vt:variant>
        <vt:i4>327787</vt:i4>
      </vt:variant>
      <vt:variant>
        <vt:i4>6</vt:i4>
      </vt:variant>
      <vt:variant>
        <vt:i4>0</vt:i4>
      </vt:variant>
      <vt:variant>
        <vt:i4>5</vt:i4>
      </vt:variant>
      <vt:variant>
        <vt:lpwstr>http://www.schooltuinenleiden.nl/</vt:lpwstr>
      </vt:variant>
      <vt:variant>
        <vt:lpwstr/>
      </vt:variant>
      <vt:variant>
        <vt:i4>2031729</vt:i4>
      </vt:variant>
      <vt:variant>
        <vt:i4>3</vt:i4>
      </vt:variant>
      <vt:variant>
        <vt:i4>0</vt:i4>
      </vt:variant>
      <vt:variant>
        <vt:i4>5</vt:i4>
      </vt:variant>
      <vt:variant>
        <vt:lpwstr>http://schooltuindekorenaar.blogspot.com/</vt:lpwstr>
      </vt:variant>
      <vt:variant>
        <vt:lpwstr/>
      </vt:variant>
      <vt:variant>
        <vt:i4>7602292</vt:i4>
      </vt:variant>
      <vt:variant>
        <vt:i4>0</vt:i4>
      </vt:variant>
      <vt:variant>
        <vt:i4>0</vt:i4>
      </vt:variant>
      <vt:variant>
        <vt:i4>5</vt:i4>
      </vt:variant>
      <vt:variant>
        <vt:lpwstr>http://www.youtube.com/watch?v=73uT8HRQhm0</vt:lpwstr>
      </vt:variant>
      <vt:variant>
        <vt:lpwstr/>
      </vt:variant>
      <vt:variant>
        <vt:i4>1310768</vt:i4>
      </vt:variant>
      <vt:variant>
        <vt:i4>2105</vt:i4>
      </vt:variant>
      <vt:variant>
        <vt:i4>1025</vt:i4>
      </vt:variant>
      <vt:variant>
        <vt:i4>1</vt:i4>
      </vt:variant>
      <vt:variant>
        <vt:lpwstr>schooltuin_060405_1</vt:lpwstr>
      </vt:variant>
      <vt:variant>
        <vt:lpwstr/>
      </vt:variant>
      <vt:variant>
        <vt:i4>1507364</vt:i4>
      </vt:variant>
      <vt:variant>
        <vt:i4>2426</vt:i4>
      </vt:variant>
      <vt:variant>
        <vt:i4>1026</vt:i4>
      </vt:variant>
      <vt:variant>
        <vt:i4>1</vt:i4>
      </vt:variant>
      <vt:variant>
        <vt:lpwstr>schooltuinen 2008</vt:lpwstr>
      </vt:variant>
      <vt:variant>
        <vt:lpwstr/>
      </vt:variant>
      <vt:variant>
        <vt:i4>7012456</vt:i4>
      </vt:variant>
      <vt:variant>
        <vt:i4>2979</vt:i4>
      </vt:variant>
      <vt:variant>
        <vt:i4>1030</vt:i4>
      </vt:variant>
      <vt:variant>
        <vt:i4>1</vt:i4>
      </vt:variant>
      <vt:variant>
        <vt:lpwstr>goudsbloem</vt:lpwstr>
      </vt:variant>
      <vt:variant>
        <vt:lpwstr/>
      </vt:variant>
      <vt:variant>
        <vt:i4>7995514</vt:i4>
      </vt:variant>
      <vt:variant>
        <vt:i4>2980</vt:i4>
      </vt:variant>
      <vt:variant>
        <vt:i4>1031</vt:i4>
      </vt:variant>
      <vt:variant>
        <vt:i4>1</vt:i4>
      </vt:variant>
      <vt:variant>
        <vt:lpwstr>peterselie</vt:lpwstr>
      </vt:variant>
      <vt:variant>
        <vt:lpwstr/>
      </vt:variant>
      <vt:variant>
        <vt:i4>7077906</vt:i4>
      </vt:variant>
      <vt:variant>
        <vt:i4>2981</vt:i4>
      </vt:variant>
      <vt:variant>
        <vt:i4>1032</vt:i4>
      </vt:variant>
      <vt:variant>
        <vt:i4>1</vt:i4>
      </vt:variant>
      <vt:variant>
        <vt:lpwstr>sla</vt:lpwstr>
      </vt:variant>
      <vt:variant>
        <vt:lpwstr/>
      </vt:variant>
      <vt:variant>
        <vt:i4>7995512</vt:i4>
      </vt:variant>
      <vt:variant>
        <vt:i4>2982</vt:i4>
      </vt:variant>
      <vt:variant>
        <vt:i4>1033</vt:i4>
      </vt:variant>
      <vt:variant>
        <vt:i4>1</vt:i4>
      </vt:variant>
      <vt:variant>
        <vt:lpwstr>tomaat</vt:lpwstr>
      </vt:variant>
      <vt:variant>
        <vt:lpwstr/>
      </vt:variant>
      <vt:variant>
        <vt:i4>6160496</vt:i4>
      </vt:variant>
      <vt:variant>
        <vt:i4>3575</vt:i4>
      </vt:variant>
      <vt:variant>
        <vt:i4>1034</vt:i4>
      </vt:variant>
      <vt:variant>
        <vt:i4>1</vt:i4>
      </vt:variant>
      <vt:variant>
        <vt:lpwstr>vijver039</vt:lpwstr>
      </vt:variant>
      <vt:variant>
        <vt:lpwstr/>
      </vt:variant>
      <vt:variant>
        <vt:i4>1638483</vt:i4>
      </vt:variant>
      <vt:variant>
        <vt:i4>6657</vt:i4>
      </vt:variant>
      <vt:variant>
        <vt:i4>1028</vt:i4>
      </vt:variant>
      <vt:variant>
        <vt:i4>1</vt:i4>
      </vt:variant>
      <vt:variant>
        <vt:lpwstr>tuinplan_</vt:lpwstr>
      </vt:variant>
      <vt:variant>
        <vt:lpwstr/>
      </vt:variant>
      <vt:variant>
        <vt:i4>1376275</vt:i4>
      </vt:variant>
      <vt:variant>
        <vt:i4>-1</vt:i4>
      </vt:variant>
      <vt:variant>
        <vt:i4>1172</vt:i4>
      </vt:variant>
      <vt:variant>
        <vt:i4>1</vt:i4>
      </vt:variant>
      <vt:variant>
        <vt:lpwstr>griftpark_tuintjes_30m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dc:title>
  <dc:subject/>
  <dc:creator>V. Jonker</dc:creator>
  <cp:keywords>rekenen vmbo</cp:keywords>
  <dc:description/>
  <cp:lastModifiedBy>Wijers, M.M.</cp:lastModifiedBy>
  <cp:revision>11</cp:revision>
  <cp:lastPrinted>2012-01-02T11:36:00Z</cp:lastPrinted>
  <dcterms:created xsi:type="dcterms:W3CDTF">2012-01-02T11:36:00Z</dcterms:created>
  <dcterms:modified xsi:type="dcterms:W3CDTF">2012-11-27T14:50:00Z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