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4A0" w:firstRow="1" w:lastRow="0" w:firstColumn="1" w:lastColumn="0" w:noHBand="0" w:noVBand="1"/>
      </w:tblPr>
      <w:tblGrid>
        <w:gridCol w:w="9378"/>
      </w:tblGrid>
      <w:tr w:rsidR="00BF7AA7" w:rsidRPr="00C620C9" w14:paraId="2B8E4AFE" w14:textId="77777777" w:rsidTr="008C3B9B">
        <w:trPr>
          <w:trHeight w:val="3497"/>
          <w:jc w:val="center"/>
        </w:trPr>
        <w:tc>
          <w:tcPr>
            <w:tcW w:w="9378" w:type="dxa"/>
            <w:vAlign w:val="center"/>
          </w:tcPr>
          <w:p w14:paraId="7A124FDA" w14:textId="77777777" w:rsidR="00BF7AA7" w:rsidRPr="00C620C9" w:rsidRDefault="008C3B9B" w:rsidP="001D69D2">
            <w:r>
              <w:rPr>
                <w:noProof/>
                <w:lang w:val="en-US"/>
              </w:rPr>
              <w:drawing>
                <wp:inline distT="0" distB="0" distL="0" distR="0" wp14:anchorId="212DF4EF" wp14:editId="7B1A2F7D">
                  <wp:extent cx="5977171" cy="8458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engroen_sb_1_voorkant3.pdf"/>
                          <pic:cNvPicPr/>
                        </pic:nvPicPr>
                        <pic:blipFill>
                          <a:blip r:embed="rId9">
                            <a:extLst>
                              <a:ext uri="{28A0092B-C50C-407E-A947-70E740481C1C}">
                                <a14:useLocalDpi xmlns:a14="http://schemas.microsoft.com/office/drawing/2010/main" val="0"/>
                              </a:ext>
                            </a:extLst>
                          </a:blip>
                          <a:stretch>
                            <a:fillRect/>
                          </a:stretch>
                        </pic:blipFill>
                        <pic:spPr>
                          <a:xfrm>
                            <a:off x="0" y="0"/>
                            <a:ext cx="5978002" cy="8459376"/>
                          </a:xfrm>
                          <a:prstGeom prst="rect">
                            <a:avLst/>
                          </a:prstGeom>
                        </pic:spPr>
                      </pic:pic>
                    </a:graphicData>
                  </a:graphic>
                </wp:inline>
              </w:drawing>
            </w:r>
          </w:p>
        </w:tc>
      </w:tr>
    </w:tbl>
    <w:p w14:paraId="0CDFC23A" w14:textId="77777777" w:rsidR="00BF7AA7" w:rsidRPr="00C620C9" w:rsidRDefault="00BF7AA7"/>
    <w:p w14:paraId="7F2AD746" w14:textId="77777777" w:rsidR="00BF7AA7" w:rsidRPr="00C620C9" w:rsidRDefault="00F87BB6" w:rsidP="008C3B9B">
      <w:r w:rsidRPr="00C620C9">
        <w:lastRenderedPageBreak/>
        <w:t xml:space="preserve"> </w:t>
      </w:r>
    </w:p>
    <w:p w14:paraId="29919F14" w14:textId="77777777" w:rsidR="005F7579" w:rsidRDefault="005F7579"/>
    <w:p w14:paraId="5290857A" w14:textId="77777777" w:rsidR="005F7579" w:rsidRDefault="005F7579"/>
    <w:p w14:paraId="5899415F" w14:textId="77777777" w:rsidR="00AA21FE" w:rsidRDefault="00AA21FE"/>
    <w:p w14:paraId="486E577B" w14:textId="77777777" w:rsidR="00AA21FE" w:rsidRDefault="00AA21FE" w:rsidP="00AA21FE">
      <w:r>
        <w:t>Colofon</w:t>
      </w:r>
    </w:p>
    <w:p w14:paraId="4C1EEBFD" w14:textId="77777777" w:rsidR="00AA21FE" w:rsidRDefault="00AA21FE" w:rsidP="00AA21FE">
      <w:proofErr w:type="spellStart"/>
      <w:r>
        <w:t>RekenGroen</w:t>
      </w:r>
      <w:proofErr w:type="spellEnd"/>
      <w:r>
        <w:t>. Rekenen voor vmbo-groen en mbo-groen</w:t>
      </w:r>
    </w:p>
    <w:p w14:paraId="59502EBD" w14:textId="77777777" w:rsidR="00AA21FE" w:rsidRDefault="00AA21FE" w:rsidP="00AA21FE">
      <w:r>
        <w:t>Module Stadsboerderij – Kennismaken</w:t>
      </w:r>
    </w:p>
    <w:p w14:paraId="741DDCBA" w14:textId="77777777" w:rsidR="00AA21FE" w:rsidRDefault="00AA21FE" w:rsidP="00AA21FE">
      <w:proofErr w:type="spellStart"/>
      <w:r>
        <w:t>Leerlingtekst</w:t>
      </w:r>
      <w:proofErr w:type="spellEnd"/>
    </w:p>
    <w:p w14:paraId="38A9C421" w14:textId="68FA756A" w:rsidR="00AA21FE" w:rsidRDefault="00AA21FE" w:rsidP="00AA21FE">
      <w:r>
        <w:t xml:space="preserve">Versie 1.0. </w:t>
      </w:r>
      <w:r w:rsidR="00801C9C">
        <w:t>November</w:t>
      </w:r>
      <w:r>
        <w:t xml:space="preserve"> 2012</w:t>
      </w:r>
    </w:p>
    <w:p w14:paraId="63D609DE" w14:textId="77777777" w:rsidR="00AA21FE" w:rsidRDefault="00AA21FE" w:rsidP="00AA21FE">
      <w:r>
        <w:t>Auteurs: Monica Wijers, Mieke Abels, Elise van Vliet, Vincent Jonker</w:t>
      </w:r>
    </w:p>
    <w:p w14:paraId="2545685C" w14:textId="77777777" w:rsidR="00AA21FE" w:rsidRDefault="00AA21FE" w:rsidP="00AA21FE">
      <w:r>
        <w:t>www.rekengroen.nl</w:t>
      </w:r>
    </w:p>
    <w:p w14:paraId="72C15BAC" w14:textId="77777777" w:rsidR="00AA21FE" w:rsidRDefault="00AA21FE" w:rsidP="00AA21FE"/>
    <w:tbl>
      <w:tblPr>
        <w:tblW w:w="0" w:type="auto"/>
        <w:tblLook w:val="04A0" w:firstRow="1" w:lastRow="0" w:firstColumn="1" w:lastColumn="0" w:noHBand="0" w:noVBand="1"/>
      </w:tblPr>
      <w:tblGrid>
        <w:gridCol w:w="5876"/>
      </w:tblGrid>
      <w:tr w:rsidR="00AA21FE" w14:paraId="78A9325E" w14:textId="77777777" w:rsidTr="009F2BE5">
        <w:trPr>
          <w:trHeight w:val="300"/>
        </w:trPr>
        <w:tc>
          <w:tcPr>
            <w:tcW w:w="5876" w:type="dxa"/>
            <w:shd w:val="clear" w:color="auto" w:fill="auto"/>
          </w:tcPr>
          <w:p w14:paraId="7EE6D5E8" w14:textId="09BD79FB" w:rsidR="00AA21FE" w:rsidRDefault="00AA21FE" w:rsidP="009F2BE5">
            <w:r>
              <w:t xml:space="preserve"> </w:t>
            </w:r>
            <w:r>
              <w:rPr>
                <w:noProof/>
                <w:lang w:val="en-US"/>
              </w:rPr>
              <w:drawing>
                <wp:inline distT="0" distB="0" distL="0" distR="0" wp14:anchorId="2F46C132" wp14:editId="6E6A9405">
                  <wp:extent cx="1016000" cy="194945"/>
                  <wp:effectExtent l="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6000" cy="194945"/>
                          </a:xfrm>
                          <a:prstGeom prst="rect">
                            <a:avLst/>
                          </a:prstGeom>
                          <a:noFill/>
                          <a:ln>
                            <a:noFill/>
                          </a:ln>
                        </pic:spPr>
                      </pic:pic>
                    </a:graphicData>
                  </a:graphic>
                </wp:inline>
              </w:drawing>
            </w:r>
          </w:p>
        </w:tc>
      </w:tr>
    </w:tbl>
    <w:p w14:paraId="0DFE418E" w14:textId="77777777" w:rsidR="00AA21FE" w:rsidRDefault="00AA21FE" w:rsidP="00AA21FE"/>
    <w:p w14:paraId="0A6DBF0B" w14:textId="77777777" w:rsidR="00AA21FE" w:rsidRDefault="00AA21FE"/>
    <w:p w14:paraId="41227EAF" w14:textId="77777777" w:rsidR="00BF7AA7" w:rsidRPr="00C620C9" w:rsidRDefault="001C645B">
      <w:pPr>
        <w:sectPr w:rsidR="00BF7AA7" w:rsidRPr="00C620C9" w:rsidSect="00E85CBA">
          <w:headerReference w:type="even" r:id="rId11"/>
          <w:headerReference w:type="default" r:id="rId12"/>
          <w:footerReference w:type="even" r:id="rId13"/>
          <w:footerReference w:type="default" r:id="rId14"/>
          <w:headerReference w:type="first" r:id="rId15"/>
          <w:footerReference w:type="first" r:id="rId16"/>
          <w:pgSz w:w="11907" w:h="16840" w:code="9"/>
          <w:pgMar w:top="1440" w:right="1327" w:bottom="1559" w:left="1418" w:header="720" w:footer="720" w:gutter="0"/>
          <w:cols w:space="720"/>
          <w:docGrid w:linePitch="360"/>
        </w:sectPr>
      </w:pPr>
      <w:r>
        <w:br w:type="page"/>
      </w:r>
    </w:p>
    <w:p w14:paraId="6362D5AA" w14:textId="7B8F1379" w:rsidR="008C0908" w:rsidRDefault="00BB496D" w:rsidP="008C0908">
      <w:pPr>
        <w:pStyle w:val="Heading1"/>
      </w:pPr>
      <w:r>
        <w:lastRenderedPageBreak/>
        <w:t xml:space="preserve">    </w:t>
      </w:r>
      <w:r w:rsidR="009F2BE5">
        <w:t xml:space="preserve"> </w:t>
      </w:r>
      <w:r w:rsidR="008C0908">
        <w:t xml:space="preserve">1_Kennismaken </w:t>
      </w:r>
    </w:p>
    <w:p w14:paraId="61ABCFA5" w14:textId="77777777" w:rsidR="008C0908" w:rsidRPr="009E6631" w:rsidRDefault="008C0908" w:rsidP="008C0908"/>
    <w:tbl>
      <w:tblPr>
        <w:tblW w:w="0" w:type="auto"/>
        <w:tblInd w:w="170" w:type="dxa"/>
        <w:tblBorders>
          <w:left w:val="single" w:sz="48" w:space="0" w:color="008000"/>
        </w:tblBorders>
        <w:shd w:val="clear" w:color="C6D9F1" w:fill="F1F3E9"/>
        <w:tblCellMar>
          <w:top w:w="113" w:type="dxa"/>
          <w:bottom w:w="113" w:type="dxa"/>
        </w:tblCellMar>
        <w:tblLook w:val="01E0" w:firstRow="1" w:lastRow="1" w:firstColumn="1" w:lastColumn="1" w:noHBand="0" w:noVBand="0"/>
      </w:tblPr>
      <w:tblGrid>
        <w:gridCol w:w="359"/>
        <w:gridCol w:w="8651"/>
      </w:tblGrid>
      <w:tr w:rsidR="008C0908" w:rsidRPr="00C620C9" w14:paraId="105763CA" w14:textId="77777777" w:rsidTr="00B53631">
        <w:trPr>
          <w:trHeight w:val="1444"/>
        </w:trPr>
        <w:tc>
          <w:tcPr>
            <w:tcW w:w="359" w:type="dxa"/>
            <w:shd w:val="clear" w:color="C6D9F1" w:fill="F1F3E9"/>
          </w:tcPr>
          <w:p w14:paraId="1749D492" w14:textId="77777777" w:rsidR="008C0908" w:rsidRDefault="008C0908" w:rsidP="00B53631">
            <w:pPr>
              <w:pStyle w:val="groenetekst"/>
            </w:pPr>
          </w:p>
        </w:tc>
        <w:tc>
          <w:tcPr>
            <w:tcW w:w="8651" w:type="dxa"/>
            <w:shd w:val="clear" w:color="C6D9F1" w:fill="F1F3E9"/>
          </w:tcPr>
          <w:p w14:paraId="066CA089" w14:textId="77777777" w:rsidR="008C0908" w:rsidRDefault="008C0908" w:rsidP="00B53631">
            <w:pPr>
              <w:pStyle w:val="groenetekst"/>
            </w:pPr>
            <w:r>
              <w:t>De stadsboerderij ligt in een groot park in de stad. Bij de stadsboerderij horen schooltuintjes en vrijetijdstuinen, een grote speeltuin en een binnenruimte. Er worden allerlei activiteiten georganiseerd. Om het terrein van de stadsboer-</w:t>
            </w:r>
            <w:proofErr w:type="spellStart"/>
            <w:r>
              <w:t>derij</w:t>
            </w:r>
            <w:proofErr w:type="spellEnd"/>
            <w:r>
              <w:t xml:space="preserve"> staat een hek. Er zijn twee ingangen die op slot kunnen. </w:t>
            </w:r>
          </w:p>
        </w:tc>
      </w:tr>
      <w:tr w:rsidR="008C0908" w:rsidRPr="00C620C9" w14:paraId="66997DA9" w14:textId="77777777" w:rsidTr="00B53631">
        <w:trPr>
          <w:trHeight w:val="980"/>
        </w:trPr>
        <w:tc>
          <w:tcPr>
            <w:tcW w:w="359" w:type="dxa"/>
            <w:shd w:val="clear" w:color="C6D9F1" w:fill="F1F3E9"/>
          </w:tcPr>
          <w:p w14:paraId="039C02D2" w14:textId="77777777" w:rsidR="008C0908" w:rsidRDefault="008C0908" w:rsidP="00B53631">
            <w:pPr>
              <w:pStyle w:val="groenetekst"/>
            </w:pPr>
          </w:p>
        </w:tc>
        <w:tc>
          <w:tcPr>
            <w:tcW w:w="8651" w:type="dxa"/>
            <w:shd w:val="clear" w:color="C6D9F1" w:fill="F1F3E9"/>
          </w:tcPr>
          <w:p w14:paraId="1324DBE1" w14:textId="77777777" w:rsidR="008C0908" w:rsidRDefault="008C0908" w:rsidP="00B53631">
            <w:pPr>
              <w:pStyle w:val="groenetekst"/>
            </w:pPr>
            <w:r>
              <w:t>Hier zie je de plattegrond van de stadsboerderij.</w:t>
            </w:r>
          </w:p>
          <w:p w14:paraId="0813F2F3" w14:textId="77777777" w:rsidR="008C0908" w:rsidRDefault="008C0908" w:rsidP="00B53631">
            <w:pPr>
              <w:pStyle w:val="groenetekst"/>
            </w:pPr>
          </w:p>
          <w:p w14:paraId="005C0E33" w14:textId="77777777" w:rsidR="008C0908" w:rsidRPr="00C620C9" w:rsidRDefault="008C0908" w:rsidP="00B53631">
            <w:pPr>
              <w:pStyle w:val="groenetekst"/>
            </w:pPr>
            <w:r w:rsidRPr="001502F2">
              <w:rPr>
                <w:noProof/>
                <w:lang w:val="en-US"/>
              </w:rPr>
              <w:drawing>
                <wp:inline distT="0" distB="0" distL="0" distR="0" wp14:anchorId="3D470050" wp14:editId="67E3C7C4">
                  <wp:extent cx="4105275" cy="5024857"/>
                  <wp:effectExtent l="19050" t="0" r="9525" b="0"/>
                  <wp:docPr id="9" name="Picture 15" descr="stadsboerderij_platteg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sboerderij_plattegrond.jpg"/>
                          <pic:cNvPicPr/>
                        </pic:nvPicPr>
                        <pic:blipFill>
                          <a:blip r:embed="rId17"/>
                          <a:stretch>
                            <a:fillRect/>
                          </a:stretch>
                        </pic:blipFill>
                        <pic:spPr>
                          <a:xfrm>
                            <a:off x="0" y="0"/>
                            <a:ext cx="4105275" cy="5024857"/>
                          </a:xfrm>
                          <a:prstGeom prst="rect">
                            <a:avLst/>
                          </a:prstGeom>
                        </pic:spPr>
                      </pic:pic>
                    </a:graphicData>
                  </a:graphic>
                </wp:inline>
              </w:drawing>
            </w:r>
          </w:p>
        </w:tc>
      </w:tr>
    </w:tbl>
    <w:p w14:paraId="2976B302" w14:textId="77777777" w:rsidR="008C0908" w:rsidRDefault="008C0908" w:rsidP="008C0908"/>
    <w:p w14:paraId="49BE2A32" w14:textId="77777777" w:rsidR="008C0908" w:rsidRDefault="008C0908" w:rsidP="008C0908"/>
    <w:p w14:paraId="1F658B2B" w14:textId="77777777" w:rsidR="008C0908" w:rsidRDefault="008C0908" w:rsidP="008C0908"/>
    <w:p w14:paraId="1598C3A5" w14:textId="77777777" w:rsidR="008C0908" w:rsidRDefault="008C0908" w:rsidP="008C0908"/>
    <w:p w14:paraId="20964E4F" w14:textId="77777777" w:rsidR="008C0908" w:rsidRDefault="008C0908" w:rsidP="008C0908">
      <w:pPr>
        <w:pStyle w:val="streepje"/>
      </w:pPr>
    </w:p>
    <w:tbl>
      <w:tblPr>
        <w:tblW w:w="9180" w:type="dxa"/>
        <w:tblLayout w:type="fixed"/>
        <w:tblLook w:val="04A0" w:firstRow="1" w:lastRow="0" w:firstColumn="1" w:lastColumn="0" w:noHBand="0" w:noVBand="1"/>
      </w:tblPr>
      <w:tblGrid>
        <w:gridCol w:w="534"/>
        <w:gridCol w:w="8646"/>
      </w:tblGrid>
      <w:tr w:rsidR="008C0908" w:rsidRPr="00C620C9" w14:paraId="665843C2" w14:textId="77777777" w:rsidTr="00B53631">
        <w:tc>
          <w:tcPr>
            <w:tcW w:w="534" w:type="dxa"/>
          </w:tcPr>
          <w:p w14:paraId="4146FD79" w14:textId="77777777" w:rsidR="008C0908" w:rsidRPr="00C620C9" w:rsidRDefault="008C0908" w:rsidP="008C0908">
            <w:pPr>
              <w:pStyle w:val="Opgave"/>
              <w:numPr>
                <w:ilvl w:val="0"/>
                <w:numId w:val="1"/>
              </w:numPr>
            </w:pPr>
          </w:p>
        </w:tc>
        <w:tc>
          <w:tcPr>
            <w:tcW w:w="8646" w:type="dxa"/>
          </w:tcPr>
          <w:p w14:paraId="5B76DD74" w14:textId="77777777" w:rsidR="008C0908" w:rsidRDefault="008C0908" w:rsidP="00B53631">
            <w:pPr>
              <w:ind w:left="43" w:hanging="43"/>
            </w:pPr>
            <w:r>
              <w:t>Op de plattegrond hiernaast zie je wat er allemaal aanwezig is op het terrein van de stadsboerderij. Je krijgt zo een idee hoe het eruit ziet en wat je er kunt doen.</w:t>
            </w:r>
          </w:p>
          <w:p w14:paraId="7A1A8474" w14:textId="77777777" w:rsidR="008C0908" w:rsidRPr="00C620C9" w:rsidRDefault="008C0908" w:rsidP="00B53631">
            <w:pPr>
              <w:ind w:left="43" w:hanging="43"/>
            </w:pPr>
          </w:p>
        </w:tc>
      </w:tr>
      <w:tr w:rsidR="008C0908" w:rsidRPr="00C620C9" w14:paraId="4C9903C8" w14:textId="77777777" w:rsidTr="00B53631">
        <w:tc>
          <w:tcPr>
            <w:tcW w:w="534" w:type="dxa"/>
          </w:tcPr>
          <w:p w14:paraId="632C5FC9" w14:textId="77777777" w:rsidR="008C0908" w:rsidRPr="00C620C9" w:rsidRDefault="008C0908" w:rsidP="00B53631"/>
        </w:tc>
        <w:tc>
          <w:tcPr>
            <w:tcW w:w="8646" w:type="dxa"/>
          </w:tcPr>
          <w:p w14:paraId="38639AF4" w14:textId="77777777" w:rsidR="008C0908" w:rsidRDefault="008C0908" w:rsidP="00B53631">
            <w:r>
              <w:t>Schrijf vijf dingen op die je volgens jou kunt doen op de stadsboerderij:</w:t>
            </w:r>
          </w:p>
          <w:p w14:paraId="603C62EC" w14:textId="77777777" w:rsidR="008C0908" w:rsidRDefault="008C0908" w:rsidP="00B53631"/>
          <w:p w14:paraId="07ABE13D" w14:textId="77777777" w:rsidR="008C0908" w:rsidRDefault="008C0908" w:rsidP="00B53631">
            <w:r>
              <w:t>……………………………………………………………………………………………………………………….</w:t>
            </w:r>
          </w:p>
          <w:p w14:paraId="67EC8B0B" w14:textId="77777777" w:rsidR="008C0908" w:rsidRDefault="008C0908" w:rsidP="00B53631"/>
          <w:p w14:paraId="789F1370" w14:textId="77777777" w:rsidR="008C0908" w:rsidRDefault="008C0908" w:rsidP="00B53631">
            <w:r>
              <w:t>………………………………………………………………………………………………………………………</w:t>
            </w:r>
          </w:p>
          <w:p w14:paraId="09B9A5DA" w14:textId="77777777" w:rsidR="008C0908" w:rsidRDefault="008C0908" w:rsidP="00B53631"/>
          <w:p w14:paraId="321C60E8" w14:textId="77777777" w:rsidR="008C0908" w:rsidRDefault="008C0908" w:rsidP="00B53631">
            <w:r>
              <w:t>………………………………………………………………………………………………………………………</w:t>
            </w:r>
          </w:p>
          <w:p w14:paraId="05BE6D6A" w14:textId="77777777" w:rsidR="008C0908" w:rsidRDefault="008C0908" w:rsidP="00B53631"/>
          <w:p w14:paraId="757839C5" w14:textId="77777777" w:rsidR="008C0908" w:rsidRDefault="008C0908" w:rsidP="00B53631">
            <w:r>
              <w:t>………………………………………………………………………………………………………………………</w:t>
            </w:r>
          </w:p>
          <w:p w14:paraId="204D3899" w14:textId="77777777" w:rsidR="008C0908" w:rsidRDefault="008C0908" w:rsidP="00B53631"/>
          <w:p w14:paraId="4D810D23" w14:textId="77777777" w:rsidR="008C0908" w:rsidRDefault="008C0908" w:rsidP="00B53631">
            <w:r>
              <w:t>………………………………………………………………………………………………………………………</w:t>
            </w:r>
          </w:p>
          <w:p w14:paraId="6AE1E376" w14:textId="77777777" w:rsidR="008C0908" w:rsidRDefault="008C0908" w:rsidP="00B53631"/>
          <w:p w14:paraId="76E00759" w14:textId="77777777" w:rsidR="008C0908" w:rsidRDefault="008C0908" w:rsidP="00B53631">
            <w:r>
              <w:t>………………………………………………………………………………………………………………………</w:t>
            </w:r>
          </w:p>
          <w:p w14:paraId="0B86C750" w14:textId="77777777" w:rsidR="008C0908" w:rsidRDefault="008C0908" w:rsidP="00B53631"/>
        </w:tc>
      </w:tr>
    </w:tbl>
    <w:p w14:paraId="2532E095" w14:textId="77777777" w:rsidR="008C0908" w:rsidRDefault="008C0908" w:rsidP="008C0908"/>
    <w:p w14:paraId="2BDE6E33" w14:textId="77777777" w:rsidR="008C0908" w:rsidRDefault="008C0908" w:rsidP="008C0908">
      <w:pPr>
        <w:pStyle w:val="streepje"/>
      </w:pPr>
    </w:p>
    <w:tbl>
      <w:tblPr>
        <w:tblW w:w="9180" w:type="dxa"/>
        <w:tblLayout w:type="fixed"/>
        <w:tblLook w:val="04A0" w:firstRow="1" w:lastRow="0" w:firstColumn="1" w:lastColumn="0" w:noHBand="0" w:noVBand="1"/>
      </w:tblPr>
      <w:tblGrid>
        <w:gridCol w:w="534"/>
        <w:gridCol w:w="5670"/>
        <w:gridCol w:w="2976"/>
      </w:tblGrid>
      <w:tr w:rsidR="008C0908" w:rsidRPr="00C620C9" w14:paraId="0310B32D" w14:textId="77777777" w:rsidTr="00B53631">
        <w:tc>
          <w:tcPr>
            <w:tcW w:w="534" w:type="dxa"/>
          </w:tcPr>
          <w:p w14:paraId="0F366B9A" w14:textId="77777777" w:rsidR="008C0908" w:rsidRPr="00C620C9" w:rsidRDefault="008C0908" w:rsidP="008C0908">
            <w:pPr>
              <w:pStyle w:val="Opgave"/>
              <w:numPr>
                <w:ilvl w:val="0"/>
                <w:numId w:val="1"/>
              </w:numPr>
            </w:pPr>
          </w:p>
        </w:tc>
        <w:tc>
          <w:tcPr>
            <w:tcW w:w="5670" w:type="dxa"/>
          </w:tcPr>
          <w:p w14:paraId="35CABAF4" w14:textId="77777777" w:rsidR="008C0908" w:rsidRDefault="008C0908" w:rsidP="00B53631">
            <w:r>
              <w:t xml:space="preserve">Op de plattegrond zie je rond de stadsboerderij een dikke rode lijn. Dat is het hek. </w:t>
            </w:r>
          </w:p>
          <w:p w14:paraId="3D72EB79" w14:textId="77777777" w:rsidR="008C0908" w:rsidRDefault="008C0908" w:rsidP="00B53631"/>
          <w:p w14:paraId="7CC049B6" w14:textId="77777777" w:rsidR="008C0908" w:rsidRDefault="008C0908" w:rsidP="00B53631"/>
          <w:p w14:paraId="77D8B344" w14:textId="77777777" w:rsidR="008C0908" w:rsidRPr="00C620C9" w:rsidRDefault="008C0908" w:rsidP="00B53631"/>
        </w:tc>
        <w:tc>
          <w:tcPr>
            <w:tcW w:w="2976" w:type="dxa"/>
          </w:tcPr>
          <w:p w14:paraId="4F622420" w14:textId="77777777" w:rsidR="008C0908" w:rsidRPr="00C620C9" w:rsidRDefault="008C0908" w:rsidP="00B53631">
            <w:pPr>
              <w:spacing w:line="360" w:lineRule="auto"/>
              <w:ind w:left="43" w:hanging="43"/>
              <w:jc w:val="center"/>
            </w:pPr>
            <w:r>
              <w:rPr>
                <w:noProof/>
                <w:lang w:val="en-US"/>
              </w:rPr>
              <w:drawing>
                <wp:inline distT="0" distB="0" distL="0" distR="0" wp14:anchorId="287387B7" wp14:editId="732A4554">
                  <wp:extent cx="1357630" cy="1180789"/>
                  <wp:effectExtent l="0" t="0" r="0" b="0"/>
                  <wp:docPr id="13" name="Picture 12" descr="ingangsh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angshek.jpg"/>
                          <pic:cNvPicPr/>
                        </pic:nvPicPr>
                        <pic:blipFill>
                          <a:blip r:embed="rId18" cstate="print"/>
                          <a:stretch>
                            <a:fillRect/>
                          </a:stretch>
                        </pic:blipFill>
                        <pic:spPr>
                          <a:xfrm>
                            <a:off x="0" y="0"/>
                            <a:ext cx="1362963" cy="1185428"/>
                          </a:xfrm>
                          <a:prstGeom prst="rect">
                            <a:avLst/>
                          </a:prstGeom>
                        </pic:spPr>
                      </pic:pic>
                    </a:graphicData>
                  </a:graphic>
                </wp:inline>
              </w:drawing>
            </w:r>
          </w:p>
        </w:tc>
      </w:tr>
      <w:tr w:rsidR="008C0908" w:rsidRPr="00C620C9" w14:paraId="3ED01477" w14:textId="77777777" w:rsidTr="00B53631">
        <w:tc>
          <w:tcPr>
            <w:tcW w:w="534" w:type="dxa"/>
          </w:tcPr>
          <w:p w14:paraId="32B666C4" w14:textId="77777777" w:rsidR="008C0908" w:rsidRPr="00C620C9" w:rsidRDefault="008C0908" w:rsidP="00B53631"/>
        </w:tc>
        <w:tc>
          <w:tcPr>
            <w:tcW w:w="5670" w:type="dxa"/>
          </w:tcPr>
          <w:p w14:paraId="1A91477F" w14:textId="77777777" w:rsidR="008C0908" w:rsidRDefault="008C0908" w:rsidP="00B53631">
            <w:r>
              <w:t>Het stuk hek aan de onderkant van de foto</w:t>
            </w:r>
          </w:p>
          <w:p w14:paraId="527098E5" w14:textId="77777777" w:rsidR="008C0908" w:rsidRDefault="008C0908" w:rsidP="00B53631">
            <w:r>
              <w:t>(bij het glijbanenkasteel) is 30 meter lang.</w:t>
            </w:r>
          </w:p>
        </w:tc>
        <w:tc>
          <w:tcPr>
            <w:tcW w:w="2976" w:type="dxa"/>
          </w:tcPr>
          <w:p w14:paraId="44A66727" w14:textId="77777777" w:rsidR="008C0908" w:rsidRDefault="008C0908" w:rsidP="00B53631">
            <w:pPr>
              <w:jc w:val="center"/>
            </w:pPr>
            <w:r>
              <w:rPr>
                <w:noProof/>
                <w:lang w:val="en-US"/>
              </w:rPr>
              <w:drawing>
                <wp:inline distT="0" distB="0" distL="0" distR="0" wp14:anchorId="37B29D27" wp14:editId="5A43C1E6">
                  <wp:extent cx="1350950" cy="1396866"/>
                  <wp:effectExtent l="19050" t="0" r="16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m.jpg"/>
                          <pic:cNvPicPr/>
                        </pic:nvPicPr>
                        <pic:blipFill>
                          <a:blip r:embed="rId19">
                            <a:extLst>
                              <a:ext uri="{28A0092B-C50C-407E-A947-70E740481C1C}">
                                <a14:useLocalDpi xmlns:a14="http://schemas.microsoft.com/office/drawing/2010/main" val="0"/>
                              </a:ext>
                            </a:extLst>
                          </a:blip>
                          <a:stretch>
                            <a:fillRect/>
                          </a:stretch>
                        </pic:blipFill>
                        <pic:spPr>
                          <a:xfrm>
                            <a:off x="0" y="0"/>
                            <a:ext cx="1354641" cy="1400682"/>
                          </a:xfrm>
                          <a:prstGeom prst="rect">
                            <a:avLst/>
                          </a:prstGeom>
                        </pic:spPr>
                      </pic:pic>
                    </a:graphicData>
                  </a:graphic>
                </wp:inline>
              </w:drawing>
            </w:r>
          </w:p>
        </w:tc>
      </w:tr>
      <w:tr w:rsidR="008C0908" w:rsidRPr="00C620C9" w14:paraId="4DBFE9BA" w14:textId="77777777" w:rsidTr="00B53631">
        <w:tc>
          <w:tcPr>
            <w:tcW w:w="534" w:type="dxa"/>
          </w:tcPr>
          <w:p w14:paraId="4FADF624" w14:textId="77777777" w:rsidR="008C0908" w:rsidRPr="00C620C9" w:rsidRDefault="008C0908" w:rsidP="00B53631"/>
        </w:tc>
        <w:tc>
          <w:tcPr>
            <w:tcW w:w="8646" w:type="dxa"/>
            <w:gridSpan w:val="2"/>
          </w:tcPr>
          <w:p w14:paraId="5FC8A5E8" w14:textId="77777777" w:rsidR="008C0908" w:rsidRDefault="008C0908" w:rsidP="00B53631">
            <w:r>
              <w:t>Schat hoe lang het hek om het hele terrein is. Leg uit hoe je dat hebt gedaan.</w:t>
            </w:r>
          </w:p>
          <w:p w14:paraId="6311098C" w14:textId="30324EC4" w:rsidR="009F2BE5" w:rsidRPr="00D221A4" w:rsidRDefault="008C0908" w:rsidP="009F2BE5">
            <w:pPr>
              <w:rPr>
                <w:i/>
              </w:rPr>
            </w:pPr>
            <w:proofErr w:type="spellStart"/>
            <w:r w:rsidRPr="00D221A4">
              <w:rPr>
                <w:i/>
              </w:rPr>
              <w:t>TiP</w:t>
            </w:r>
            <w:proofErr w:type="spellEnd"/>
            <w:r w:rsidRPr="00D221A4">
              <w:rPr>
                <w:i/>
              </w:rPr>
              <w:t>: gebruik een touwtje en kijk hoe vaak het stuk van 30 m daar in past</w:t>
            </w:r>
            <w:r w:rsidR="009F2BE5">
              <w:rPr>
                <w:i/>
              </w:rPr>
              <w:t xml:space="preserve"> of meet met een stukje papier de 30 meter af langs het hek.</w:t>
            </w:r>
          </w:p>
          <w:p w14:paraId="0187E345" w14:textId="77777777" w:rsidR="008C0908" w:rsidRDefault="008C0908" w:rsidP="00B53631">
            <w:r>
              <w:t>…………………………………………………………………………………………………………………………</w:t>
            </w:r>
          </w:p>
          <w:p w14:paraId="55267C85" w14:textId="77777777" w:rsidR="008C0908" w:rsidRDefault="008C0908" w:rsidP="00B53631"/>
          <w:p w14:paraId="4083EBD6" w14:textId="77777777" w:rsidR="008C0908" w:rsidRDefault="008C0908" w:rsidP="00B53631">
            <w:r>
              <w:t>………………………………………………………………………………………………………………………….</w:t>
            </w:r>
          </w:p>
          <w:p w14:paraId="1FFB36CD" w14:textId="77777777" w:rsidR="008C0908" w:rsidRDefault="008C0908" w:rsidP="00B53631"/>
          <w:p w14:paraId="037229F2" w14:textId="77777777" w:rsidR="008C0908" w:rsidRDefault="008C0908" w:rsidP="00B53631">
            <w:r>
              <w:t>…………………………………………………………………………………………………………………………</w:t>
            </w:r>
          </w:p>
        </w:tc>
      </w:tr>
    </w:tbl>
    <w:p w14:paraId="567662FB" w14:textId="77777777" w:rsidR="008C0908" w:rsidRDefault="008C0908" w:rsidP="008C0908"/>
    <w:tbl>
      <w:tblPr>
        <w:tblW w:w="0" w:type="auto"/>
        <w:tblInd w:w="170" w:type="dxa"/>
        <w:tblBorders>
          <w:left w:val="single" w:sz="48" w:space="0" w:color="008000"/>
        </w:tblBorders>
        <w:shd w:val="clear" w:color="C6D9F1" w:fill="F1F3E9"/>
        <w:tblCellMar>
          <w:top w:w="113" w:type="dxa"/>
          <w:bottom w:w="113" w:type="dxa"/>
        </w:tblCellMar>
        <w:tblLook w:val="01E0" w:firstRow="1" w:lastRow="1" w:firstColumn="1" w:lastColumn="1" w:noHBand="0" w:noVBand="0"/>
      </w:tblPr>
      <w:tblGrid>
        <w:gridCol w:w="222"/>
        <w:gridCol w:w="8895"/>
      </w:tblGrid>
      <w:tr w:rsidR="008C0908" w:rsidRPr="00C620C9" w14:paraId="6B026981" w14:textId="77777777" w:rsidTr="00B53631">
        <w:trPr>
          <w:trHeight w:val="980"/>
        </w:trPr>
        <w:tc>
          <w:tcPr>
            <w:tcW w:w="222" w:type="dxa"/>
            <w:shd w:val="clear" w:color="C6D9F1" w:fill="F1F3E9"/>
          </w:tcPr>
          <w:p w14:paraId="16C00BEE" w14:textId="77777777" w:rsidR="008C0908" w:rsidRDefault="008C0908" w:rsidP="00B53631">
            <w:pPr>
              <w:pStyle w:val="groenetekst"/>
            </w:pPr>
          </w:p>
        </w:tc>
        <w:tc>
          <w:tcPr>
            <w:tcW w:w="8895" w:type="dxa"/>
            <w:shd w:val="clear" w:color="C6D9F1" w:fill="F1F3E9"/>
          </w:tcPr>
          <w:p w14:paraId="60966DA5" w14:textId="77777777" w:rsidR="008C0908" w:rsidRDefault="008C0908" w:rsidP="00B53631">
            <w:pPr>
              <w:pStyle w:val="groenetekst"/>
            </w:pPr>
            <w:r>
              <w:t xml:space="preserve">Hier zie je nog eens de plattegrond van de stadsboerderij. </w:t>
            </w:r>
          </w:p>
          <w:p w14:paraId="05F93806" w14:textId="77777777" w:rsidR="008C0908" w:rsidRDefault="008C0908" w:rsidP="00B53631">
            <w:pPr>
              <w:pStyle w:val="groenetekst"/>
            </w:pPr>
          </w:p>
          <w:p w14:paraId="44E6F2EE" w14:textId="77777777" w:rsidR="008C0908" w:rsidRPr="00C620C9" w:rsidRDefault="008C0908" w:rsidP="00B53631">
            <w:pPr>
              <w:pStyle w:val="groenetekst"/>
            </w:pPr>
            <w:r>
              <w:rPr>
                <w:noProof/>
                <w:lang w:val="en-US"/>
              </w:rPr>
              <w:drawing>
                <wp:inline distT="0" distB="0" distL="0" distR="0" wp14:anchorId="7472817F" wp14:editId="67DEE962">
                  <wp:extent cx="4105275" cy="5024857"/>
                  <wp:effectExtent l="19050" t="0" r="9525" b="0"/>
                  <wp:docPr id="16" name="Picture 15" descr="stadsboerderij_plattegr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dsboerderij_plattegrond.jpg"/>
                          <pic:cNvPicPr/>
                        </pic:nvPicPr>
                        <pic:blipFill>
                          <a:blip r:embed="rId17"/>
                          <a:stretch>
                            <a:fillRect/>
                          </a:stretch>
                        </pic:blipFill>
                        <pic:spPr>
                          <a:xfrm>
                            <a:off x="0" y="0"/>
                            <a:ext cx="4105275" cy="5024857"/>
                          </a:xfrm>
                          <a:prstGeom prst="rect">
                            <a:avLst/>
                          </a:prstGeom>
                        </pic:spPr>
                      </pic:pic>
                    </a:graphicData>
                  </a:graphic>
                </wp:inline>
              </w:drawing>
            </w:r>
            <w:r w:rsidRPr="0088210F">
              <w:rPr>
                <w:noProof/>
                <w:lang w:val="en-US"/>
              </w:rPr>
              <w:drawing>
                <wp:inline distT="0" distB="0" distL="0" distR="0" wp14:anchorId="6DAC455E" wp14:editId="04EE0F27">
                  <wp:extent cx="1264658" cy="975788"/>
                  <wp:effectExtent l="0" t="152400" r="0" b="129112"/>
                  <wp:docPr id="17" name="Picture 4" descr="IMG_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39.JPG"/>
                          <pic:cNvPicPr/>
                        </pic:nvPicPr>
                        <pic:blipFill>
                          <a:blip r:embed="rId20"/>
                          <a:stretch>
                            <a:fillRect/>
                          </a:stretch>
                        </pic:blipFill>
                        <pic:spPr>
                          <a:xfrm rot="5400000">
                            <a:off x="0" y="0"/>
                            <a:ext cx="1264658" cy="975788"/>
                          </a:xfrm>
                          <a:prstGeom prst="rect">
                            <a:avLst/>
                          </a:prstGeom>
                        </pic:spPr>
                      </pic:pic>
                    </a:graphicData>
                  </a:graphic>
                </wp:inline>
              </w:drawing>
            </w:r>
          </w:p>
        </w:tc>
      </w:tr>
    </w:tbl>
    <w:p w14:paraId="569659EC" w14:textId="77777777" w:rsidR="008C0908" w:rsidRDefault="008C0908" w:rsidP="008C0908"/>
    <w:p w14:paraId="6104877A" w14:textId="77777777" w:rsidR="008C0908" w:rsidRDefault="008C0908" w:rsidP="008C0908">
      <w:pPr>
        <w:pStyle w:val="streepje"/>
      </w:pPr>
    </w:p>
    <w:tbl>
      <w:tblPr>
        <w:tblW w:w="9180" w:type="dxa"/>
        <w:tblLayout w:type="fixed"/>
        <w:tblLook w:val="04A0" w:firstRow="1" w:lastRow="0" w:firstColumn="1" w:lastColumn="0" w:noHBand="0" w:noVBand="1"/>
      </w:tblPr>
      <w:tblGrid>
        <w:gridCol w:w="534"/>
        <w:gridCol w:w="8646"/>
      </w:tblGrid>
      <w:tr w:rsidR="008C0908" w:rsidRPr="00C620C9" w14:paraId="0AC1029F" w14:textId="77777777" w:rsidTr="009F2BE5">
        <w:trPr>
          <w:trHeight w:val="891"/>
        </w:trPr>
        <w:tc>
          <w:tcPr>
            <w:tcW w:w="534" w:type="dxa"/>
          </w:tcPr>
          <w:p w14:paraId="05CE3DDF" w14:textId="77777777" w:rsidR="008C0908" w:rsidRPr="00C620C9" w:rsidRDefault="008C0908" w:rsidP="008C0908">
            <w:pPr>
              <w:pStyle w:val="Opgave"/>
              <w:numPr>
                <w:ilvl w:val="0"/>
                <w:numId w:val="1"/>
              </w:numPr>
            </w:pPr>
          </w:p>
        </w:tc>
        <w:tc>
          <w:tcPr>
            <w:tcW w:w="8646" w:type="dxa"/>
          </w:tcPr>
          <w:p w14:paraId="29FA84AF" w14:textId="09501EC8" w:rsidR="008C0908" w:rsidRPr="00C620C9" w:rsidRDefault="008C0908" w:rsidP="00B53631">
            <w:r>
              <w:t>Het deel binnen de hekken vanaf het kleuterbadje tot en met het glijbaankasteel hoort bij de speeltuin. Je ziet dat op de plattegrond.</w:t>
            </w:r>
          </w:p>
        </w:tc>
      </w:tr>
      <w:tr w:rsidR="008C0908" w:rsidRPr="00C620C9" w14:paraId="3EE21EAE" w14:textId="77777777" w:rsidTr="00B53631">
        <w:tc>
          <w:tcPr>
            <w:tcW w:w="534" w:type="dxa"/>
          </w:tcPr>
          <w:p w14:paraId="298E4775" w14:textId="77777777" w:rsidR="008C0908" w:rsidRPr="00C620C9" w:rsidRDefault="008C0908" w:rsidP="00B53631"/>
        </w:tc>
        <w:tc>
          <w:tcPr>
            <w:tcW w:w="8646" w:type="dxa"/>
          </w:tcPr>
          <w:p w14:paraId="52582819" w14:textId="215D09DD" w:rsidR="008C0908" w:rsidRDefault="008C0908" w:rsidP="00B53631">
            <w:r>
              <w:t>a. Leg uit dat de oppervlakte van het glijbanenkasteel ongeveer 150</w:t>
            </w:r>
            <w:r w:rsidR="009F2BE5">
              <w:t>0</w:t>
            </w:r>
            <w:r>
              <w:t xml:space="preserve"> m</w:t>
            </w:r>
            <w:r w:rsidRPr="00D221A4">
              <w:rPr>
                <w:vertAlign w:val="superscript"/>
              </w:rPr>
              <w:t>2</w:t>
            </w:r>
            <w:r>
              <w:t xml:space="preserve"> is.</w:t>
            </w:r>
          </w:p>
          <w:p w14:paraId="1B0723B2" w14:textId="77777777" w:rsidR="008C0908" w:rsidRDefault="008C0908" w:rsidP="00B53631"/>
          <w:p w14:paraId="7BF12A9E" w14:textId="77777777" w:rsidR="008C0908" w:rsidRDefault="008C0908" w:rsidP="00B53631">
            <w:r>
              <w:t>………………………………………………………………………………………………………………………</w:t>
            </w:r>
          </w:p>
          <w:p w14:paraId="6DFCF01F" w14:textId="77777777" w:rsidR="008C0908" w:rsidRDefault="008C0908" w:rsidP="00B53631"/>
          <w:p w14:paraId="1B94D7DD" w14:textId="77777777" w:rsidR="008C0908" w:rsidRDefault="008C0908" w:rsidP="00B53631">
            <w:r>
              <w:t>………………………………………………………………………………………………………………………</w:t>
            </w:r>
          </w:p>
          <w:p w14:paraId="382A03D7" w14:textId="77777777" w:rsidR="008C0908" w:rsidRDefault="008C0908" w:rsidP="00B53631"/>
        </w:tc>
      </w:tr>
      <w:tr w:rsidR="008C0908" w:rsidRPr="00C620C9" w14:paraId="3292A6BC" w14:textId="77777777" w:rsidTr="00B53631">
        <w:tc>
          <w:tcPr>
            <w:tcW w:w="534" w:type="dxa"/>
          </w:tcPr>
          <w:p w14:paraId="03BFCF4F" w14:textId="77777777" w:rsidR="008C0908" w:rsidRPr="00C620C9" w:rsidRDefault="008C0908" w:rsidP="00B53631"/>
        </w:tc>
        <w:tc>
          <w:tcPr>
            <w:tcW w:w="8646" w:type="dxa"/>
          </w:tcPr>
          <w:p w14:paraId="7080B1DC" w14:textId="77777777" w:rsidR="008C0908" w:rsidRDefault="008C0908" w:rsidP="00B53631">
            <w:r>
              <w:t>b. Schat nu de oppervlakte van de hele speeltuin. Gebruik a.</w:t>
            </w:r>
          </w:p>
          <w:p w14:paraId="14342C8D" w14:textId="77777777" w:rsidR="008C0908" w:rsidRDefault="008C0908" w:rsidP="00B53631"/>
          <w:p w14:paraId="309DD8CB" w14:textId="77777777" w:rsidR="008C0908" w:rsidRDefault="008C0908" w:rsidP="00B53631">
            <w:r>
              <w:t>………………………………………………………………………………………………………………………</w:t>
            </w:r>
          </w:p>
        </w:tc>
      </w:tr>
    </w:tbl>
    <w:p w14:paraId="6008FCFE" w14:textId="77777777" w:rsidR="008C0908" w:rsidRDefault="008C0908" w:rsidP="008C0908">
      <w:pPr>
        <w:pStyle w:val="streepje"/>
      </w:pPr>
    </w:p>
    <w:tbl>
      <w:tblPr>
        <w:tblW w:w="9180" w:type="dxa"/>
        <w:tblLayout w:type="fixed"/>
        <w:tblLook w:val="04A0" w:firstRow="1" w:lastRow="0" w:firstColumn="1" w:lastColumn="0" w:noHBand="0" w:noVBand="1"/>
      </w:tblPr>
      <w:tblGrid>
        <w:gridCol w:w="534"/>
        <w:gridCol w:w="8646"/>
      </w:tblGrid>
      <w:tr w:rsidR="008C0908" w:rsidRPr="00C620C9" w14:paraId="39667CC9" w14:textId="77777777" w:rsidTr="00B53631">
        <w:trPr>
          <w:trHeight w:val="726"/>
        </w:trPr>
        <w:tc>
          <w:tcPr>
            <w:tcW w:w="534" w:type="dxa"/>
          </w:tcPr>
          <w:p w14:paraId="53DE91AF" w14:textId="77777777" w:rsidR="008C0908" w:rsidRPr="00C620C9" w:rsidRDefault="008C0908" w:rsidP="008C0908">
            <w:pPr>
              <w:pStyle w:val="Opgave"/>
              <w:numPr>
                <w:ilvl w:val="0"/>
                <w:numId w:val="1"/>
              </w:numPr>
            </w:pPr>
          </w:p>
        </w:tc>
        <w:tc>
          <w:tcPr>
            <w:tcW w:w="8646" w:type="dxa"/>
          </w:tcPr>
          <w:p w14:paraId="1C87D89E" w14:textId="77777777" w:rsidR="008C0908" w:rsidRDefault="008C0908" w:rsidP="00B53631">
            <w:r>
              <w:t>Op de plattegrond zie je links een cirkel. Dat is een heuvel. Die hoort niet bij de stadsboerderij, maar ligt in het park. Hieronder zie je heuvel van opzij.</w:t>
            </w:r>
          </w:p>
          <w:p w14:paraId="228DEA69" w14:textId="77777777" w:rsidR="008C0908" w:rsidRPr="00C620C9" w:rsidRDefault="008C0908" w:rsidP="00B53631"/>
        </w:tc>
      </w:tr>
      <w:tr w:rsidR="008C0908" w:rsidRPr="00C620C9" w14:paraId="036959EC" w14:textId="77777777" w:rsidTr="00B53631">
        <w:tc>
          <w:tcPr>
            <w:tcW w:w="534" w:type="dxa"/>
          </w:tcPr>
          <w:p w14:paraId="2BCDFF2A" w14:textId="77777777" w:rsidR="008C0908" w:rsidRPr="00C620C9" w:rsidRDefault="008C0908" w:rsidP="00B53631"/>
        </w:tc>
        <w:tc>
          <w:tcPr>
            <w:tcW w:w="8646" w:type="dxa"/>
            <w:vAlign w:val="center"/>
          </w:tcPr>
          <w:p w14:paraId="18C2C76D" w14:textId="77777777" w:rsidR="008C0908" w:rsidRDefault="008C0908" w:rsidP="00B53631">
            <w:r>
              <w:rPr>
                <w:noProof/>
                <w:lang w:val="en-US"/>
              </w:rPr>
              <w:drawing>
                <wp:inline distT="0" distB="0" distL="0" distR="0" wp14:anchorId="3BC80324" wp14:editId="032D49DC">
                  <wp:extent cx="5124450" cy="803013"/>
                  <wp:effectExtent l="19050" t="0" r="0" b="0"/>
                  <wp:docPr id="10" name="Picture 9" descr="cirkel_zijaanz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kel_zijaanzicht.jpg"/>
                          <pic:cNvPicPr/>
                        </pic:nvPicPr>
                        <pic:blipFill>
                          <a:blip r:embed="rId21"/>
                          <a:stretch>
                            <a:fillRect/>
                          </a:stretch>
                        </pic:blipFill>
                        <pic:spPr>
                          <a:xfrm>
                            <a:off x="0" y="0"/>
                            <a:ext cx="5128332" cy="803621"/>
                          </a:xfrm>
                          <a:prstGeom prst="rect">
                            <a:avLst/>
                          </a:prstGeom>
                        </pic:spPr>
                      </pic:pic>
                    </a:graphicData>
                  </a:graphic>
                </wp:inline>
              </w:drawing>
            </w:r>
            <w:r>
              <w:br/>
            </w:r>
          </w:p>
        </w:tc>
      </w:tr>
      <w:tr w:rsidR="008C0908" w:rsidRPr="00C620C9" w14:paraId="54F86B0F" w14:textId="77777777" w:rsidTr="00B53631">
        <w:tc>
          <w:tcPr>
            <w:tcW w:w="534" w:type="dxa"/>
          </w:tcPr>
          <w:p w14:paraId="7BAB647C" w14:textId="77777777" w:rsidR="008C0908" w:rsidRPr="00C620C9" w:rsidRDefault="008C0908" w:rsidP="00B53631"/>
        </w:tc>
        <w:tc>
          <w:tcPr>
            <w:tcW w:w="8646" w:type="dxa"/>
          </w:tcPr>
          <w:p w14:paraId="793ADA43" w14:textId="482F3B3D" w:rsidR="008C0908" w:rsidRDefault="008C0908" w:rsidP="00B53631">
            <w:pPr>
              <w:pStyle w:val="ListParagraph"/>
              <w:numPr>
                <w:ilvl w:val="0"/>
                <w:numId w:val="2"/>
              </w:numPr>
            </w:pPr>
            <w:r>
              <w:t xml:space="preserve">Schat met de plattegrond de omtrek van deze heuvel. </w:t>
            </w:r>
            <w:r>
              <w:br/>
              <w:t xml:space="preserve">Tip: </w:t>
            </w:r>
            <w:r w:rsidRPr="008D78A7">
              <w:rPr>
                <w:i/>
              </w:rPr>
              <w:t xml:space="preserve">gebruik weer het touwtje </w:t>
            </w:r>
            <w:r w:rsidR="009F2BE5">
              <w:rPr>
                <w:i/>
              </w:rPr>
              <w:t xml:space="preserve">of papiertje </w:t>
            </w:r>
            <w:r w:rsidR="00650B2B">
              <w:rPr>
                <w:i/>
              </w:rPr>
              <w:t xml:space="preserve">om te meten </w:t>
            </w:r>
            <w:r w:rsidRPr="008D78A7">
              <w:rPr>
                <w:i/>
              </w:rPr>
              <w:t>(zie opdracht 2).</w:t>
            </w:r>
          </w:p>
          <w:p w14:paraId="61D427DC" w14:textId="77777777" w:rsidR="008C0908" w:rsidRDefault="008C0908" w:rsidP="00B53631">
            <w:pPr>
              <w:pStyle w:val="ListParagraph"/>
              <w:ind w:left="360"/>
            </w:pPr>
          </w:p>
          <w:p w14:paraId="230A15F0" w14:textId="77777777" w:rsidR="008C0908" w:rsidRDefault="008C0908" w:rsidP="00B53631">
            <w:pPr>
              <w:pStyle w:val="ListParagraph"/>
              <w:ind w:left="360"/>
            </w:pPr>
            <w:r>
              <w:t>…………………………………………………………………………………………………………………</w:t>
            </w:r>
          </w:p>
        </w:tc>
      </w:tr>
      <w:tr w:rsidR="008C0908" w:rsidRPr="00C620C9" w14:paraId="5B52BF13" w14:textId="77777777" w:rsidTr="00B53631">
        <w:tc>
          <w:tcPr>
            <w:tcW w:w="534" w:type="dxa"/>
          </w:tcPr>
          <w:p w14:paraId="592FF43E" w14:textId="77777777" w:rsidR="008C0908" w:rsidRPr="00C620C9" w:rsidRDefault="008C0908" w:rsidP="00B53631"/>
        </w:tc>
        <w:tc>
          <w:tcPr>
            <w:tcW w:w="8646" w:type="dxa"/>
          </w:tcPr>
          <w:p w14:paraId="1FB9C78A" w14:textId="77777777" w:rsidR="008C0908" w:rsidRDefault="008C0908" w:rsidP="00B53631"/>
          <w:p w14:paraId="3528CAE1" w14:textId="77777777" w:rsidR="008C0908" w:rsidRDefault="008C0908" w:rsidP="00B53631">
            <w:pPr>
              <w:pStyle w:val="ListParagraph"/>
              <w:numPr>
                <w:ilvl w:val="0"/>
                <w:numId w:val="2"/>
              </w:numPr>
            </w:pPr>
            <w:r>
              <w:t xml:space="preserve">Bovenop de heuvel is een </w:t>
            </w:r>
            <w:r w:rsidR="008D78A7">
              <w:t xml:space="preserve">rond </w:t>
            </w:r>
            <w:r>
              <w:t>pleintje. Hoeveel van die pleintjes passen ongeveer in het glijbanenkasteel?</w:t>
            </w:r>
            <w:r w:rsidR="008D78A7">
              <w:t xml:space="preserve"> </w:t>
            </w:r>
            <w:r w:rsidR="008D78A7" w:rsidRPr="008D78A7">
              <w:rPr>
                <w:i/>
              </w:rPr>
              <w:t>Tip: Gebruik de plattegrond</w:t>
            </w:r>
            <w:r w:rsidR="008D78A7">
              <w:t>.</w:t>
            </w:r>
          </w:p>
          <w:p w14:paraId="78FBFA18" w14:textId="77777777" w:rsidR="008C0908" w:rsidRDefault="008C0908" w:rsidP="00B53631">
            <w:pPr>
              <w:pStyle w:val="ListParagraph"/>
              <w:ind w:left="360"/>
            </w:pPr>
          </w:p>
          <w:p w14:paraId="75B65B2F" w14:textId="77777777" w:rsidR="008C0908" w:rsidRDefault="008C0908" w:rsidP="00B53631">
            <w:pPr>
              <w:pStyle w:val="ListParagraph"/>
              <w:ind w:left="360"/>
            </w:pPr>
            <w:r>
              <w:t>…………………………………………………………………………………………………………………</w:t>
            </w:r>
          </w:p>
          <w:p w14:paraId="6FD50CA3" w14:textId="77777777" w:rsidR="008C0908" w:rsidRDefault="008C0908" w:rsidP="00B53631">
            <w:pPr>
              <w:pStyle w:val="ListParagraph"/>
              <w:ind w:left="360"/>
            </w:pPr>
          </w:p>
        </w:tc>
      </w:tr>
      <w:tr w:rsidR="008C0908" w:rsidRPr="00C620C9" w14:paraId="596D0355" w14:textId="77777777" w:rsidTr="00B53631">
        <w:tc>
          <w:tcPr>
            <w:tcW w:w="534" w:type="dxa"/>
          </w:tcPr>
          <w:p w14:paraId="10793178" w14:textId="77777777" w:rsidR="008C0908" w:rsidRPr="00C620C9" w:rsidRDefault="008C0908" w:rsidP="00B53631"/>
        </w:tc>
        <w:tc>
          <w:tcPr>
            <w:tcW w:w="8646" w:type="dxa"/>
          </w:tcPr>
          <w:p w14:paraId="50957F2C" w14:textId="4E520E82" w:rsidR="009F2BE5" w:rsidRDefault="009F2BE5" w:rsidP="009F2BE5">
            <w:pPr>
              <w:pStyle w:val="ListParagraph"/>
              <w:numPr>
                <w:ilvl w:val="0"/>
                <w:numId w:val="2"/>
              </w:numPr>
            </w:pPr>
            <w:r>
              <w:t>Hoe groot is de oppervlakte van dit ronde pleintje ongeveer?</w:t>
            </w:r>
          </w:p>
          <w:p w14:paraId="123CA96F" w14:textId="77777777" w:rsidR="009F2BE5" w:rsidRDefault="009F2BE5" w:rsidP="009F2BE5">
            <w:pPr>
              <w:pStyle w:val="ListParagraph"/>
              <w:ind w:left="360"/>
            </w:pPr>
          </w:p>
          <w:p w14:paraId="3C3CB0C3" w14:textId="77777777" w:rsidR="009F2BE5" w:rsidRDefault="009F2BE5" w:rsidP="009F2BE5">
            <w:pPr>
              <w:pStyle w:val="ListParagraph"/>
              <w:ind w:left="360"/>
            </w:pPr>
            <w:r>
              <w:t>…………………………………………………………………………………………………………………</w:t>
            </w:r>
          </w:p>
          <w:p w14:paraId="7F55ED78" w14:textId="77777777" w:rsidR="009F2BE5" w:rsidRDefault="009F2BE5" w:rsidP="009F2BE5">
            <w:pPr>
              <w:pStyle w:val="ListParagraph"/>
              <w:ind w:left="360"/>
            </w:pPr>
          </w:p>
          <w:p w14:paraId="7A7AF098" w14:textId="1E84237C" w:rsidR="008C0908" w:rsidRDefault="009F2BE5" w:rsidP="009F2BE5">
            <w:pPr>
              <w:pStyle w:val="ListParagraph"/>
              <w:ind w:left="360"/>
            </w:pPr>
            <w:r>
              <w:t>Bespreek b. en c. met de klas.</w:t>
            </w:r>
          </w:p>
        </w:tc>
      </w:tr>
    </w:tbl>
    <w:p w14:paraId="4625C77E" w14:textId="77777777" w:rsidR="008C0908" w:rsidRDefault="008C0908" w:rsidP="008C0908"/>
    <w:p w14:paraId="32631107" w14:textId="77777777" w:rsidR="008C0908" w:rsidRDefault="008C0908" w:rsidP="008C0908"/>
    <w:tbl>
      <w:tblPr>
        <w:tblW w:w="9010" w:type="dxa"/>
        <w:tblInd w:w="170" w:type="dxa"/>
        <w:tblBorders>
          <w:left w:val="single" w:sz="48" w:space="0" w:color="008000"/>
        </w:tblBorders>
        <w:shd w:val="clear" w:color="auto" w:fill="F1F3E9"/>
        <w:tblLook w:val="04A0" w:firstRow="1" w:lastRow="0" w:firstColumn="1" w:lastColumn="0" w:noHBand="0" w:noVBand="1"/>
      </w:tblPr>
      <w:tblGrid>
        <w:gridCol w:w="348"/>
        <w:gridCol w:w="5827"/>
        <w:gridCol w:w="2835"/>
      </w:tblGrid>
      <w:tr w:rsidR="008C0908" w14:paraId="34EF5D49" w14:textId="77777777" w:rsidTr="00B53631">
        <w:trPr>
          <w:trHeight w:val="1563"/>
        </w:trPr>
        <w:tc>
          <w:tcPr>
            <w:tcW w:w="348" w:type="dxa"/>
            <w:shd w:val="clear" w:color="auto" w:fill="F1F3E9"/>
          </w:tcPr>
          <w:p w14:paraId="1D9114BC" w14:textId="77777777" w:rsidR="008C0908" w:rsidRPr="00632288" w:rsidRDefault="008C0908" w:rsidP="00B53631">
            <w:pPr>
              <w:pStyle w:val="groenetekst"/>
            </w:pPr>
          </w:p>
        </w:tc>
        <w:tc>
          <w:tcPr>
            <w:tcW w:w="5827" w:type="dxa"/>
            <w:shd w:val="clear" w:color="auto" w:fill="F1F3E9"/>
          </w:tcPr>
          <w:p w14:paraId="61D525F2" w14:textId="77777777" w:rsidR="008C0908" w:rsidRPr="00D32A31" w:rsidRDefault="008C0908" w:rsidP="00B53631">
            <w:pPr>
              <w:pStyle w:val="Praktijk"/>
              <w:rPr>
                <w:color w:val="1D9040"/>
              </w:rPr>
            </w:pPr>
            <w:r w:rsidRPr="00D32A31">
              <w:rPr>
                <w:color w:val="1D9040"/>
              </w:rPr>
              <w:t>Omtrek en oppervlakte</w:t>
            </w:r>
          </w:p>
          <w:p w14:paraId="491D90DA" w14:textId="77777777" w:rsidR="008C0908" w:rsidRDefault="008C0908" w:rsidP="00B53631">
            <w:pPr>
              <w:pStyle w:val="groenetekst"/>
            </w:pPr>
          </w:p>
          <w:p w14:paraId="6CB3930B" w14:textId="2245FB3A" w:rsidR="008C0908" w:rsidRPr="00A4468E" w:rsidRDefault="008C0908" w:rsidP="00B53631">
            <w:pPr>
              <w:pStyle w:val="groenetekst"/>
            </w:pPr>
            <w:r>
              <w:t xml:space="preserve">Vraag </w:t>
            </w:r>
            <w:r w:rsidR="009F2BE5">
              <w:t>2 tot en met 4</w:t>
            </w:r>
            <w:r>
              <w:t xml:space="preserve">  gingen over omtrek en oppervlakte. </w:t>
            </w:r>
            <w:r w:rsidR="009F2BE5">
              <w:br/>
            </w:r>
            <w:r>
              <w:t>Wat weet jij daar nog van?</w:t>
            </w:r>
          </w:p>
          <w:p w14:paraId="401D0F99" w14:textId="77777777" w:rsidR="008C0908" w:rsidRDefault="008C0908" w:rsidP="00B53631">
            <w:pPr>
              <w:pStyle w:val="groenetekst"/>
            </w:pPr>
          </w:p>
        </w:tc>
        <w:tc>
          <w:tcPr>
            <w:tcW w:w="2835" w:type="dxa"/>
            <w:shd w:val="clear" w:color="auto" w:fill="F1F3E9"/>
          </w:tcPr>
          <w:p w14:paraId="35EC2B23" w14:textId="77777777" w:rsidR="008C0908" w:rsidRDefault="008C0908" w:rsidP="00B53631">
            <w:pPr>
              <w:pStyle w:val="groenetekst"/>
            </w:pPr>
            <w:r>
              <w:tab/>
              <w:t>cm</w:t>
            </w:r>
            <w:r>
              <w:tab/>
            </w:r>
            <w:r w:rsidRPr="00795A36">
              <w:rPr>
                <w:rFonts w:ascii="Goudy Stout" w:hAnsi="Goudy Stout"/>
              </w:rPr>
              <w:t>Pi</w:t>
            </w:r>
          </w:p>
          <w:p w14:paraId="403FAD4A" w14:textId="77777777" w:rsidR="008C0908" w:rsidRPr="00787926" w:rsidRDefault="008C0908" w:rsidP="00B53631">
            <w:pPr>
              <w:pStyle w:val="groenetekst"/>
              <w:rPr>
                <w:rFonts w:ascii="Goudy Stout" w:hAnsi="Goudy Stout"/>
              </w:rPr>
            </w:pPr>
            <w:r w:rsidRPr="00787926">
              <w:rPr>
                <w:rFonts w:ascii="Goudy Stout" w:hAnsi="Goudy Stout"/>
              </w:rPr>
              <w:t>OM</w:t>
            </w:r>
          </w:p>
          <w:p w14:paraId="65E7C5F9" w14:textId="77777777" w:rsidR="008C0908" w:rsidRDefault="008C0908" w:rsidP="00B53631">
            <w:pPr>
              <w:pStyle w:val="groenetekst"/>
            </w:pPr>
            <w:r>
              <w:tab/>
              <w:t>lengte x breedte</w:t>
            </w:r>
          </w:p>
          <w:p w14:paraId="07A2D659" w14:textId="77777777" w:rsidR="008C0908" w:rsidRPr="009B05A3" w:rsidRDefault="008C0908" w:rsidP="00B53631">
            <w:pPr>
              <w:pStyle w:val="groenetekst"/>
              <w:rPr>
                <w:rFonts w:ascii="Arial Black" w:hAnsi="Arial Black"/>
              </w:rPr>
            </w:pPr>
            <w:r>
              <w:rPr>
                <w:rFonts w:ascii="Goudy Stout" w:hAnsi="Goudy Stout"/>
              </w:rPr>
              <w:t xml:space="preserve">Tegels </w:t>
            </w:r>
          </w:p>
          <w:p w14:paraId="0D05D599" w14:textId="77777777" w:rsidR="008C0908" w:rsidRPr="009B05A3" w:rsidRDefault="008C0908" w:rsidP="00B53631">
            <w:pPr>
              <w:pStyle w:val="groenetekst"/>
              <w:rPr>
                <w:rFonts w:ascii="Lucida Console" w:hAnsi="Lucida Console"/>
                <w:sz w:val="24"/>
                <w:szCs w:val="24"/>
              </w:rPr>
            </w:pPr>
            <w:r>
              <w:rPr>
                <w:rFonts w:ascii="Goudy Stout" w:hAnsi="Goudy Stout"/>
              </w:rPr>
              <w:tab/>
            </w:r>
            <w:r w:rsidRPr="009B05A3">
              <w:rPr>
                <w:rFonts w:ascii="Lucida Console" w:hAnsi="Lucida Console"/>
                <w:sz w:val="24"/>
                <w:szCs w:val="24"/>
              </w:rPr>
              <w:t>hek</w:t>
            </w:r>
          </w:p>
          <w:p w14:paraId="33E00A13" w14:textId="77777777" w:rsidR="008C0908" w:rsidRPr="00A4468E" w:rsidRDefault="008C0908" w:rsidP="00B53631">
            <w:pPr>
              <w:pStyle w:val="groenetekst"/>
            </w:pPr>
            <w:r>
              <w:rPr>
                <w:rFonts w:ascii="Goudy Stout" w:hAnsi="Goudy Stout"/>
              </w:rPr>
              <w:t>M</w:t>
            </w:r>
            <w:r w:rsidRPr="009B05A3">
              <w:rPr>
                <w:rFonts w:ascii="Goudy Stout" w:hAnsi="Goudy Stout"/>
                <w:vertAlign w:val="superscript"/>
              </w:rPr>
              <w:t>2</w:t>
            </w:r>
            <w:r w:rsidRPr="009B05A3">
              <w:rPr>
                <w:rFonts w:ascii="Arial Black" w:hAnsi="Arial Black"/>
              </w:rPr>
              <w:t xml:space="preserve"> </w:t>
            </w:r>
            <w:r>
              <w:rPr>
                <w:rFonts w:ascii="Arial Black" w:hAnsi="Arial Black"/>
              </w:rPr>
              <w:tab/>
            </w:r>
            <w:r>
              <w:rPr>
                <w:rFonts w:ascii="Arial Black" w:hAnsi="Arial Black"/>
              </w:rPr>
              <w:tab/>
            </w:r>
            <w:r w:rsidRPr="009B05A3">
              <w:rPr>
                <w:rFonts w:ascii="Arial Black" w:hAnsi="Arial Black"/>
              </w:rPr>
              <w:t>OP</w:t>
            </w:r>
          </w:p>
        </w:tc>
      </w:tr>
    </w:tbl>
    <w:p w14:paraId="5DDA7FF3" w14:textId="77777777" w:rsidR="008C0908" w:rsidRDefault="008C0908" w:rsidP="008C0908">
      <w:pPr>
        <w:pStyle w:val="rekenverwijzing"/>
      </w:pPr>
      <w:r>
        <w:t>Zie: O</w:t>
      </w:r>
      <w:r w:rsidRPr="00226495">
        <w:t xml:space="preserve">ppervlakte en omtrek in de </w:t>
      </w:r>
      <w:r>
        <w:t>R</w:t>
      </w:r>
      <w:r w:rsidRPr="00226495">
        <w:t>ekenmodule</w:t>
      </w:r>
    </w:p>
    <w:p w14:paraId="226B8397" w14:textId="77777777" w:rsidR="008C0908" w:rsidRDefault="008C0908" w:rsidP="008C0908">
      <w:pPr>
        <w:pStyle w:val="streepje"/>
      </w:pPr>
    </w:p>
    <w:tbl>
      <w:tblPr>
        <w:tblW w:w="9180" w:type="dxa"/>
        <w:tblLayout w:type="fixed"/>
        <w:tblLook w:val="04A0" w:firstRow="1" w:lastRow="0" w:firstColumn="1" w:lastColumn="0" w:noHBand="0" w:noVBand="1"/>
      </w:tblPr>
      <w:tblGrid>
        <w:gridCol w:w="534"/>
        <w:gridCol w:w="5670"/>
        <w:gridCol w:w="2976"/>
      </w:tblGrid>
      <w:tr w:rsidR="008C0908" w:rsidRPr="00C620C9" w14:paraId="19D693A6" w14:textId="77777777" w:rsidTr="00B53631">
        <w:tc>
          <w:tcPr>
            <w:tcW w:w="534" w:type="dxa"/>
          </w:tcPr>
          <w:p w14:paraId="11A40A6E" w14:textId="77777777" w:rsidR="008C0908" w:rsidRPr="00C620C9" w:rsidRDefault="008C0908" w:rsidP="008C0908">
            <w:pPr>
              <w:pStyle w:val="Opgave"/>
              <w:numPr>
                <w:ilvl w:val="0"/>
                <w:numId w:val="1"/>
              </w:numPr>
            </w:pPr>
          </w:p>
        </w:tc>
        <w:tc>
          <w:tcPr>
            <w:tcW w:w="5670" w:type="dxa"/>
          </w:tcPr>
          <w:p w14:paraId="46B3C43A" w14:textId="5021A2E0" w:rsidR="008C0908" w:rsidRPr="009F2BE5" w:rsidRDefault="008C0908" w:rsidP="00B53631">
            <w:pPr>
              <w:pStyle w:val="ListParagraph"/>
              <w:numPr>
                <w:ilvl w:val="0"/>
                <w:numId w:val="3"/>
              </w:numPr>
            </w:pPr>
            <w:r>
              <w:t xml:space="preserve">Maak samen met een medeleerling op een groot vel een </w:t>
            </w:r>
            <w:proofErr w:type="spellStart"/>
            <w:r>
              <w:t>woordweb</w:t>
            </w:r>
            <w:proofErr w:type="spellEnd"/>
            <w:r>
              <w:t xml:space="preserve"> over </w:t>
            </w:r>
            <w:r w:rsidRPr="009F2BE5">
              <w:rPr>
                <w:b/>
              </w:rPr>
              <w:t>omtrek</w:t>
            </w:r>
            <w:r>
              <w:t xml:space="preserve"> of </w:t>
            </w:r>
            <w:r w:rsidRPr="009F2BE5">
              <w:rPr>
                <w:b/>
              </w:rPr>
              <w:t>oppervlakte</w:t>
            </w:r>
            <w:r>
              <w:t xml:space="preserve">. </w:t>
            </w:r>
            <w:r w:rsidR="009F2BE5">
              <w:br/>
            </w:r>
            <w:r>
              <w:t xml:space="preserve">Gebruik ook plaatjes in je </w:t>
            </w:r>
            <w:proofErr w:type="spellStart"/>
            <w:r>
              <w:t>woordweb</w:t>
            </w:r>
            <w:proofErr w:type="spellEnd"/>
            <w:r w:rsidRPr="009F2BE5">
              <w:rPr>
                <w:rFonts w:ascii="Arial" w:hAnsi="Arial" w:cs="Arial"/>
                <w:noProof/>
                <w:color w:val="0000CC"/>
                <w:sz w:val="15"/>
                <w:szCs w:val="15"/>
                <w:lang w:eastAsia="nl-NL"/>
              </w:rPr>
              <w:t xml:space="preserve"> </w:t>
            </w:r>
          </w:p>
        </w:tc>
        <w:tc>
          <w:tcPr>
            <w:tcW w:w="2976" w:type="dxa"/>
          </w:tcPr>
          <w:p w14:paraId="797BB4DE" w14:textId="77777777" w:rsidR="008C0908" w:rsidRPr="00632288" w:rsidRDefault="008C0908" w:rsidP="00B53631">
            <w:r>
              <w:rPr>
                <w:noProof/>
                <w:lang w:val="en-US"/>
              </w:rPr>
              <w:drawing>
                <wp:inline distT="0" distB="0" distL="0" distR="0" wp14:anchorId="7B771EDC" wp14:editId="23E7E8FE">
                  <wp:extent cx="1600200" cy="1162050"/>
                  <wp:effectExtent l="19050" t="0" r="0" b="0"/>
                  <wp:docPr id="6" name="Picture 17" descr="http://learningfundamentals.com.au/wp-content/uploads/posterpa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earningfundamentals.com.au/wp-content/uploads/posterpack2.jpg"/>
                          <pic:cNvPicPr>
                            <a:picLocks noChangeAspect="1" noChangeArrowheads="1"/>
                          </pic:cNvPicPr>
                        </pic:nvPicPr>
                        <pic:blipFill>
                          <a:blip r:embed="rId22" cstate="print"/>
                          <a:srcRect r="32800" b="66938"/>
                          <a:stretch>
                            <a:fillRect/>
                          </a:stretch>
                        </pic:blipFill>
                        <pic:spPr bwMode="auto">
                          <a:xfrm>
                            <a:off x="0" y="0"/>
                            <a:ext cx="1600200" cy="1162050"/>
                          </a:xfrm>
                          <a:prstGeom prst="rect">
                            <a:avLst/>
                          </a:prstGeom>
                          <a:noFill/>
                          <a:ln w="9525">
                            <a:noFill/>
                            <a:miter lim="800000"/>
                            <a:headEnd/>
                            <a:tailEnd/>
                          </a:ln>
                        </pic:spPr>
                      </pic:pic>
                    </a:graphicData>
                  </a:graphic>
                </wp:inline>
              </w:drawing>
            </w:r>
          </w:p>
        </w:tc>
      </w:tr>
      <w:tr w:rsidR="008C0908" w:rsidRPr="00C620C9" w14:paraId="3AF5C953" w14:textId="77777777" w:rsidTr="00B53631">
        <w:tc>
          <w:tcPr>
            <w:tcW w:w="534" w:type="dxa"/>
          </w:tcPr>
          <w:p w14:paraId="57EB0977" w14:textId="77777777" w:rsidR="008C0908" w:rsidRPr="00C620C9" w:rsidRDefault="008C0908" w:rsidP="00B53631"/>
        </w:tc>
        <w:tc>
          <w:tcPr>
            <w:tcW w:w="8646" w:type="dxa"/>
            <w:gridSpan w:val="2"/>
          </w:tcPr>
          <w:p w14:paraId="499A2E7A" w14:textId="375AF162" w:rsidR="008C0908" w:rsidRPr="00C620C9" w:rsidRDefault="009F2BE5" w:rsidP="009F2BE5">
            <w:pPr>
              <w:pStyle w:val="ListParagraph"/>
              <w:numPr>
                <w:ilvl w:val="0"/>
                <w:numId w:val="3"/>
              </w:numPr>
            </w:pPr>
            <w:r>
              <w:t>Bespreek</w:t>
            </w:r>
            <w:r w:rsidR="008C0908">
              <w:t xml:space="preserve"> </w:t>
            </w:r>
            <w:r>
              <w:t xml:space="preserve">de </w:t>
            </w:r>
            <w:r w:rsidR="008C0908">
              <w:t>woordwebben in de klas.</w:t>
            </w:r>
          </w:p>
        </w:tc>
      </w:tr>
    </w:tbl>
    <w:p w14:paraId="0239482D" w14:textId="77777777" w:rsidR="008C0908" w:rsidRPr="005219AF" w:rsidRDefault="008C0908" w:rsidP="008C0908">
      <w:pPr>
        <w:pStyle w:val="Heading2"/>
      </w:pPr>
      <w:r w:rsidRPr="005219AF">
        <w:lastRenderedPageBreak/>
        <w:t>Activiteiten</w:t>
      </w:r>
      <w:r>
        <w:t xml:space="preserve"> en tijden</w:t>
      </w:r>
    </w:p>
    <w:p w14:paraId="6A92A3B6" w14:textId="77777777" w:rsidR="008C0908" w:rsidRPr="00A3465C" w:rsidRDefault="008C0908" w:rsidP="008C0908">
      <w:pPr>
        <w:pStyle w:val="streepje"/>
        <w:rPr>
          <w:sz w:val="18"/>
        </w:rPr>
      </w:pPr>
    </w:p>
    <w:tbl>
      <w:tblPr>
        <w:tblW w:w="9180" w:type="dxa"/>
        <w:tblLayout w:type="fixed"/>
        <w:tblLook w:val="04A0" w:firstRow="1" w:lastRow="0" w:firstColumn="1" w:lastColumn="0" w:noHBand="0" w:noVBand="1"/>
      </w:tblPr>
      <w:tblGrid>
        <w:gridCol w:w="534"/>
        <w:gridCol w:w="8646"/>
      </w:tblGrid>
      <w:tr w:rsidR="008C0908" w:rsidRPr="00C620C9" w14:paraId="3327D22D" w14:textId="77777777" w:rsidTr="00B53631">
        <w:tc>
          <w:tcPr>
            <w:tcW w:w="534" w:type="dxa"/>
          </w:tcPr>
          <w:p w14:paraId="169F7442" w14:textId="77777777" w:rsidR="008C0908" w:rsidRPr="00C620C9" w:rsidRDefault="008C0908" w:rsidP="008C0908">
            <w:pPr>
              <w:pStyle w:val="Opgave"/>
              <w:numPr>
                <w:ilvl w:val="0"/>
                <w:numId w:val="1"/>
              </w:numPr>
            </w:pPr>
          </w:p>
        </w:tc>
        <w:tc>
          <w:tcPr>
            <w:tcW w:w="8646" w:type="dxa"/>
          </w:tcPr>
          <w:p w14:paraId="7E3BCB1C" w14:textId="77777777" w:rsidR="008C0908" w:rsidRDefault="008C0908" w:rsidP="00B53631">
            <w:r>
              <w:t>De stadsboerderij is dinsdag tot en met zondag open van 10:00</w:t>
            </w:r>
            <w:r w:rsidRPr="009B05A3">
              <w:rPr>
                <w:szCs w:val="20"/>
              </w:rPr>
              <w:t xml:space="preserve"> – </w:t>
            </w:r>
            <w:r>
              <w:t>17:00 uur.</w:t>
            </w:r>
          </w:p>
          <w:p w14:paraId="56EBE7C8" w14:textId="77777777" w:rsidR="008C0908" w:rsidRPr="00632288" w:rsidRDefault="008C0908" w:rsidP="00B53631"/>
        </w:tc>
      </w:tr>
      <w:tr w:rsidR="008C0908" w:rsidRPr="00C620C9" w14:paraId="01E1C9C3" w14:textId="77777777" w:rsidTr="00B53631">
        <w:tc>
          <w:tcPr>
            <w:tcW w:w="534" w:type="dxa"/>
          </w:tcPr>
          <w:p w14:paraId="19B6DF1E" w14:textId="77777777" w:rsidR="008C0908" w:rsidRPr="00C620C9" w:rsidRDefault="008C0908" w:rsidP="00B53631"/>
        </w:tc>
        <w:tc>
          <w:tcPr>
            <w:tcW w:w="8646" w:type="dxa"/>
          </w:tcPr>
          <w:p w14:paraId="179A426A" w14:textId="77777777" w:rsidR="008C0908" w:rsidRDefault="008C0908" w:rsidP="00B53631">
            <w:r>
              <w:t>Hoeveel uur per week is de stadsboerderij open?</w:t>
            </w:r>
          </w:p>
          <w:p w14:paraId="13F29F0C" w14:textId="77777777" w:rsidR="008C0908" w:rsidRDefault="008C0908" w:rsidP="00B53631"/>
          <w:p w14:paraId="5DCC4E39" w14:textId="77777777" w:rsidR="008C0908" w:rsidRPr="00C620C9" w:rsidRDefault="008C0908" w:rsidP="00B53631">
            <w:r>
              <w:t>……………………………………………………………………………………………………………………….</w:t>
            </w:r>
          </w:p>
        </w:tc>
      </w:tr>
    </w:tbl>
    <w:p w14:paraId="4E05E447" w14:textId="77777777" w:rsidR="008C0908" w:rsidRDefault="008C0908" w:rsidP="008C0908">
      <w:pPr>
        <w:rPr>
          <w:b/>
          <w:szCs w:val="28"/>
          <w:u w:val="single"/>
        </w:rPr>
      </w:pPr>
    </w:p>
    <w:p w14:paraId="5313589A" w14:textId="77777777" w:rsidR="008C0908" w:rsidRDefault="008C0908" w:rsidP="008C0908"/>
    <w:tbl>
      <w:tblPr>
        <w:tblW w:w="0" w:type="auto"/>
        <w:tblInd w:w="170" w:type="dxa"/>
        <w:tblBorders>
          <w:left w:val="single" w:sz="48" w:space="0" w:color="008000"/>
        </w:tblBorders>
        <w:shd w:val="clear" w:color="auto" w:fill="F1F3E9"/>
        <w:tblLook w:val="04A0" w:firstRow="1" w:lastRow="0" w:firstColumn="1" w:lastColumn="0" w:noHBand="0" w:noVBand="1"/>
      </w:tblPr>
      <w:tblGrid>
        <w:gridCol w:w="274"/>
        <w:gridCol w:w="8736"/>
      </w:tblGrid>
      <w:tr w:rsidR="008C0908" w14:paraId="48F00D28" w14:textId="77777777" w:rsidTr="00B53631">
        <w:trPr>
          <w:trHeight w:val="2486"/>
        </w:trPr>
        <w:tc>
          <w:tcPr>
            <w:tcW w:w="274" w:type="dxa"/>
            <w:shd w:val="clear" w:color="auto" w:fill="F1F3E9"/>
          </w:tcPr>
          <w:p w14:paraId="283AF080" w14:textId="77777777" w:rsidR="008C0908" w:rsidRPr="00632288" w:rsidRDefault="008C0908" w:rsidP="00B53631">
            <w:pPr>
              <w:pStyle w:val="groenetekst"/>
            </w:pPr>
          </w:p>
        </w:tc>
        <w:tc>
          <w:tcPr>
            <w:tcW w:w="8736" w:type="dxa"/>
            <w:shd w:val="clear" w:color="auto" w:fill="F1F3E9"/>
          </w:tcPr>
          <w:p w14:paraId="78292F32" w14:textId="77777777" w:rsidR="008C0908" w:rsidRDefault="008C0908" w:rsidP="00B53631">
            <w:pPr>
              <w:pStyle w:val="groenetekst"/>
            </w:pPr>
            <w:r>
              <w:t>Vaak zijn er activiteiten in de stadsboerderij.</w:t>
            </w:r>
          </w:p>
          <w:p w14:paraId="5F04830E" w14:textId="77777777" w:rsidR="008C0908" w:rsidRDefault="008C0908" w:rsidP="00B53631">
            <w:pPr>
              <w:pStyle w:val="groenetekst"/>
            </w:pPr>
            <w:r>
              <w:t>Hieronder zie je een overzicht van de activiteiten die er elke week zijn:</w:t>
            </w:r>
          </w:p>
          <w:p w14:paraId="4B248D85" w14:textId="77777777" w:rsidR="008C0908" w:rsidRDefault="008C0908" w:rsidP="00B53631">
            <w:pPr>
              <w:pStyle w:val="groenetekst"/>
            </w:pPr>
          </w:p>
          <w:p w14:paraId="54561490" w14:textId="77777777" w:rsidR="008C0908" w:rsidRPr="009B05A3" w:rsidRDefault="008C0908" w:rsidP="00B53631">
            <w:pPr>
              <w:pStyle w:val="groenetekst"/>
              <w:numPr>
                <w:ilvl w:val="0"/>
                <w:numId w:val="18"/>
              </w:numPr>
              <w:ind w:left="360"/>
            </w:pPr>
            <w:r w:rsidRPr="009B05A3">
              <w:t>Ouder-peuteractiviteiten</w:t>
            </w:r>
          </w:p>
          <w:p w14:paraId="055FABB6" w14:textId="77777777" w:rsidR="008C0908" w:rsidRDefault="008C0908" w:rsidP="00B53631">
            <w:pPr>
              <w:pStyle w:val="groenetekst"/>
              <w:ind w:left="360"/>
              <w:rPr>
                <w:szCs w:val="20"/>
              </w:rPr>
            </w:pPr>
            <w:r>
              <w:rPr>
                <w:szCs w:val="20"/>
              </w:rPr>
              <w:t>w</w:t>
            </w:r>
            <w:r w:rsidRPr="009B05A3">
              <w:rPr>
                <w:szCs w:val="20"/>
              </w:rPr>
              <w:t>oensdag en vrijdag van 10</w:t>
            </w:r>
            <w:r>
              <w:rPr>
                <w:szCs w:val="20"/>
              </w:rPr>
              <w:t>:</w:t>
            </w:r>
            <w:r w:rsidRPr="009B05A3">
              <w:rPr>
                <w:szCs w:val="20"/>
              </w:rPr>
              <w:t xml:space="preserve">00 </w:t>
            </w:r>
            <w:r>
              <w:rPr>
                <w:szCs w:val="20"/>
              </w:rPr>
              <w:t>–</w:t>
            </w:r>
            <w:r w:rsidRPr="009B05A3">
              <w:rPr>
                <w:szCs w:val="20"/>
              </w:rPr>
              <w:t xml:space="preserve"> </w:t>
            </w:r>
            <w:r>
              <w:rPr>
                <w:szCs w:val="20"/>
              </w:rPr>
              <w:t>10:45</w:t>
            </w:r>
            <w:r w:rsidRPr="009B05A3">
              <w:rPr>
                <w:szCs w:val="20"/>
              </w:rPr>
              <w:t xml:space="preserve"> uur </w:t>
            </w:r>
            <w:r>
              <w:rPr>
                <w:szCs w:val="20"/>
              </w:rPr>
              <w:t>en van 11:00</w:t>
            </w:r>
            <w:r w:rsidRPr="009B05A3">
              <w:rPr>
                <w:szCs w:val="20"/>
              </w:rPr>
              <w:t xml:space="preserve"> – </w:t>
            </w:r>
            <w:r>
              <w:rPr>
                <w:szCs w:val="20"/>
              </w:rPr>
              <w:t>11:45 uur</w:t>
            </w:r>
          </w:p>
          <w:p w14:paraId="424B1EF6" w14:textId="77777777" w:rsidR="008C0908" w:rsidRPr="009B05A3" w:rsidRDefault="008C0908" w:rsidP="00B53631">
            <w:pPr>
              <w:pStyle w:val="groenetekst"/>
              <w:numPr>
                <w:ilvl w:val="0"/>
                <w:numId w:val="18"/>
              </w:numPr>
              <w:ind w:left="360"/>
              <w:rPr>
                <w:szCs w:val="20"/>
              </w:rPr>
            </w:pPr>
            <w:r>
              <w:rPr>
                <w:szCs w:val="20"/>
              </w:rPr>
              <w:t>Activiteiten v</w:t>
            </w:r>
            <w:r w:rsidRPr="009B05A3">
              <w:rPr>
                <w:szCs w:val="20"/>
              </w:rPr>
              <w:t xml:space="preserve">oor kinderen van 5 t/m 12 jaar </w:t>
            </w:r>
          </w:p>
          <w:p w14:paraId="56EFA5E6" w14:textId="77777777" w:rsidR="008C0908" w:rsidRPr="00436DBE" w:rsidRDefault="008C0908" w:rsidP="00B53631">
            <w:pPr>
              <w:pStyle w:val="groenetekst"/>
              <w:ind w:left="360"/>
              <w:rPr>
                <w:szCs w:val="20"/>
              </w:rPr>
            </w:pPr>
            <w:r>
              <w:rPr>
                <w:szCs w:val="20"/>
              </w:rPr>
              <w:t>w</w:t>
            </w:r>
            <w:r w:rsidRPr="009B05A3">
              <w:rPr>
                <w:rStyle w:val="Strong"/>
                <w:b w:val="0"/>
                <w:bCs w:val="0"/>
                <w:szCs w:val="20"/>
              </w:rPr>
              <w:t>oensdag </w:t>
            </w:r>
            <w:r>
              <w:rPr>
                <w:szCs w:val="20"/>
              </w:rPr>
              <w:t>v</w:t>
            </w:r>
            <w:r w:rsidRPr="009B05A3">
              <w:rPr>
                <w:szCs w:val="20"/>
              </w:rPr>
              <w:t>an 14</w:t>
            </w:r>
            <w:r>
              <w:rPr>
                <w:szCs w:val="20"/>
              </w:rPr>
              <w:t>:</w:t>
            </w:r>
            <w:r w:rsidRPr="009B05A3">
              <w:rPr>
                <w:szCs w:val="20"/>
              </w:rPr>
              <w:t xml:space="preserve">00 – </w:t>
            </w:r>
            <w:r>
              <w:rPr>
                <w:szCs w:val="20"/>
              </w:rPr>
              <w:t>15:30</w:t>
            </w:r>
            <w:r w:rsidRPr="009B05A3">
              <w:rPr>
                <w:szCs w:val="20"/>
              </w:rPr>
              <w:t xml:space="preserve"> uur</w:t>
            </w:r>
          </w:p>
          <w:p w14:paraId="42BC3CED" w14:textId="77777777" w:rsidR="008C0908" w:rsidRDefault="008C0908" w:rsidP="00B53631">
            <w:pPr>
              <w:pStyle w:val="groenetekst"/>
              <w:numPr>
                <w:ilvl w:val="0"/>
                <w:numId w:val="18"/>
              </w:numPr>
              <w:ind w:left="360"/>
            </w:pPr>
            <w:r w:rsidRPr="009B05A3">
              <w:t xml:space="preserve">Op </w:t>
            </w:r>
            <w:r w:rsidRPr="009B05A3">
              <w:rPr>
                <w:rStyle w:val="Strong"/>
                <w:b w:val="0"/>
                <w:bCs w:val="0"/>
              </w:rPr>
              <w:t>zondag</w:t>
            </w:r>
            <w:r>
              <w:t xml:space="preserve"> de ‘verveel je nooit op zondag’</w:t>
            </w:r>
            <w:r w:rsidRPr="009B05A3">
              <w:t xml:space="preserve"> activiteit</w:t>
            </w:r>
            <w:r>
              <w:t xml:space="preserve"> </w:t>
            </w:r>
            <w:r w:rsidRPr="00436DBE">
              <w:rPr>
                <w:szCs w:val="20"/>
              </w:rPr>
              <w:t>van 14</w:t>
            </w:r>
            <w:r>
              <w:rPr>
                <w:szCs w:val="20"/>
              </w:rPr>
              <w:t>:</w:t>
            </w:r>
            <w:r w:rsidRPr="00436DBE">
              <w:rPr>
                <w:szCs w:val="20"/>
              </w:rPr>
              <w:t>00 </w:t>
            </w:r>
            <w:r>
              <w:rPr>
                <w:szCs w:val="20"/>
              </w:rPr>
              <w:t>–</w:t>
            </w:r>
            <w:r w:rsidRPr="00436DBE">
              <w:rPr>
                <w:szCs w:val="20"/>
              </w:rPr>
              <w:t xml:space="preserve"> 16</w:t>
            </w:r>
            <w:r>
              <w:rPr>
                <w:szCs w:val="20"/>
              </w:rPr>
              <w:t>:</w:t>
            </w:r>
            <w:r w:rsidRPr="00436DBE">
              <w:rPr>
                <w:szCs w:val="20"/>
              </w:rPr>
              <w:t>00 uur</w:t>
            </w:r>
          </w:p>
          <w:p w14:paraId="4A7A17CE" w14:textId="77777777" w:rsidR="008C0908" w:rsidRPr="00632288" w:rsidRDefault="008C0908" w:rsidP="00B53631">
            <w:pPr>
              <w:pStyle w:val="groenetekst"/>
              <w:ind w:left="360"/>
            </w:pPr>
            <w:r>
              <w:t>voor iedereen tussen</w:t>
            </w:r>
            <w:r w:rsidRPr="009B05A3">
              <w:t xml:space="preserve"> 4 en 12 jaar</w:t>
            </w:r>
          </w:p>
        </w:tc>
      </w:tr>
    </w:tbl>
    <w:p w14:paraId="3C3590C5" w14:textId="77777777" w:rsidR="008C0908" w:rsidRDefault="008C0908" w:rsidP="008C0908"/>
    <w:p w14:paraId="6DFFBC37" w14:textId="77777777" w:rsidR="008C0908" w:rsidRDefault="008C0908" w:rsidP="008C0908">
      <w:pPr>
        <w:pStyle w:val="streepje"/>
      </w:pPr>
    </w:p>
    <w:tbl>
      <w:tblPr>
        <w:tblW w:w="9180" w:type="dxa"/>
        <w:tblLayout w:type="fixed"/>
        <w:tblLook w:val="04A0" w:firstRow="1" w:lastRow="0" w:firstColumn="1" w:lastColumn="0" w:noHBand="0" w:noVBand="1"/>
      </w:tblPr>
      <w:tblGrid>
        <w:gridCol w:w="534"/>
        <w:gridCol w:w="8646"/>
      </w:tblGrid>
      <w:tr w:rsidR="008C0908" w:rsidRPr="00C620C9" w14:paraId="0A5BA099" w14:textId="77777777" w:rsidTr="00B53631">
        <w:tc>
          <w:tcPr>
            <w:tcW w:w="534" w:type="dxa"/>
          </w:tcPr>
          <w:p w14:paraId="06E48458" w14:textId="77777777" w:rsidR="008C0908" w:rsidRPr="00C620C9" w:rsidRDefault="008C0908" w:rsidP="008C0908">
            <w:pPr>
              <w:pStyle w:val="Opgave"/>
              <w:numPr>
                <w:ilvl w:val="0"/>
                <w:numId w:val="1"/>
              </w:numPr>
            </w:pPr>
          </w:p>
        </w:tc>
        <w:tc>
          <w:tcPr>
            <w:tcW w:w="8646" w:type="dxa"/>
          </w:tcPr>
          <w:p w14:paraId="07B5C8EA" w14:textId="77777777" w:rsidR="008C0908" w:rsidRDefault="008C0908" w:rsidP="00B53631">
            <w:pPr>
              <w:pStyle w:val="ListParagraph"/>
              <w:numPr>
                <w:ilvl w:val="0"/>
                <w:numId w:val="4"/>
              </w:numPr>
            </w:pPr>
            <w:r>
              <w:t>Hoeveel uur per week zijn er activiteiten?</w:t>
            </w:r>
            <w:r>
              <w:br/>
            </w:r>
            <w:r>
              <w:br/>
              <w:t>……………………………………………………………………………………………………………………</w:t>
            </w:r>
            <w:r>
              <w:br/>
            </w:r>
            <w:r>
              <w:br/>
              <w:t>…………………………………………………………………………………………………………………</w:t>
            </w:r>
          </w:p>
          <w:p w14:paraId="63E95B2C" w14:textId="77777777" w:rsidR="008C0908" w:rsidRPr="00632288" w:rsidRDefault="008C0908" w:rsidP="00B53631"/>
        </w:tc>
      </w:tr>
      <w:tr w:rsidR="008C0908" w:rsidRPr="00C620C9" w14:paraId="1EE6AE63" w14:textId="77777777" w:rsidTr="00B53631">
        <w:tc>
          <w:tcPr>
            <w:tcW w:w="534" w:type="dxa"/>
          </w:tcPr>
          <w:p w14:paraId="782CB97D" w14:textId="77777777" w:rsidR="008C0908" w:rsidRPr="00C620C9" w:rsidRDefault="008C0908" w:rsidP="00B53631"/>
        </w:tc>
        <w:tc>
          <w:tcPr>
            <w:tcW w:w="8646" w:type="dxa"/>
          </w:tcPr>
          <w:p w14:paraId="66D4DB2E" w14:textId="0CAD0C27" w:rsidR="008C0908" w:rsidRDefault="009F2BE5" w:rsidP="00B53631">
            <w:pPr>
              <w:pStyle w:val="ListParagraph"/>
              <w:numPr>
                <w:ilvl w:val="0"/>
                <w:numId w:val="4"/>
              </w:numPr>
              <w:spacing w:line="360" w:lineRule="auto"/>
            </w:pPr>
            <w:r>
              <w:t>Schat w</w:t>
            </w:r>
            <w:r w:rsidR="008C0908">
              <w:t xml:space="preserve">elk deel </w:t>
            </w:r>
            <w:r>
              <w:t>dat is</w:t>
            </w:r>
            <w:r w:rsidR="008C0908">
              <w:t xml:space="preserve"> van de totale openingstijd</w:t>
            </w:r>
            <w:r>
              <w:t>.</w:t>
            </w:r>
            <w:r w:rsidR="008C0908">
              <w:t xml:space="preserve"> Kies het goede antwoord.</w:t>
            </w:r>
          </w:p>
          <w:p w14:paraId="7D4A1A7A" w14:textId="2130BE5B" w:rsidR="008C0908" w:rsidRPr="00C620C9" w:rsidRDefault="004436F4" w:rsidP="00B53631">
            <w:pPr>
              <w:pStyle w:val="ListParagraph"/>
              <w:ind w:left="2160"/>
            </w:pPr>
            <w:r>
              <w:rPr>
                <w:noProof/>
                <w:lang w:val="en-US"/>
              </w:rPr>
              <w:drawing>
                <wp:inline distT="0" distB="0" distL="0" distR="0" wp14:anchorId="66037449" wp14:editId="2D90FC72">
                  <wp:extent cx="1657143" cy="1561905"/>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657143" cy="1561905"/>
                          </a:xfrm>
                          <a:prstGeom prst="rect">
                            <a:avLst/>
                          </a:prstGeom>
                        </pic:spPr>
                      </pic:pic>
                    </a:graphicData>
                  </a:graphic>
                </wp:inline>
              </w:drawing>
            </w:r>
            <w:bookmarkStart w:id="0" w:name="_GoBack"/>
            <w:bookmarkEnd w:id="0"/>
          </w:p>
        </w:tc>
      </w:tr>
      <w:tr w:rsidR="008C0908" w:rsidRPr="00C620C9" w14:paraId="0ED53943" w14:textId="77777777" w:rsidTr="00B53631">
        <w:tc>
          <w:tcPr>
            <w:tcW w:w="534" w:type="dxa"/>
          </w:tcPr>
          <w:p w14:paraId="12BCCD61" w14:textId="77777777" w:rsidR="008C0908" w:rsidRPr="00C620C9" w:rsidRDefault="008C0908" w:rsidP="00B53631"/>
        </w:tc>
        <w:tc>
          <w:tcPr>
            <w:tcW w:w="8646" w:type="dxa"/>
          </w:tcPr>
          <w:p w14:paraId="701FCBAA" w14:textId="77777777" w:rsidR="008C0908" w:rsidRDefault="008C0908" w:rsidP="00B53631">
            <w:pPr>
              <w:pStyle w:val="ListParagraph"/>
              <w:numPr>
                <w:ilvl w:val="0"/>
                <w:numId w:val="4"/>
              </w:numPr>
            </w:pPr>
            <w:r>
              <w:t xml:space="preserve">Laat met een berekening zien dat jouw antwoord goed is.  </w:t>
            </w:r>
            <w:r>
              <w:br/>
            </w:r>
            <w:r>
              <w:br/>
              <w:t>……………………………………………………………………………………………………………………</w:t>
            </w:r>
            <w:r>
              <w:br/>
            </w:r>
            <w:r>
              <w:br/>
              <w:t>………………………………………………………………………………………………………………….…</w:t>
            </w:r>
          </w:p>
        </w:tc>
      </w:tr>
    </w:tbl>
    <w:p w14:paraId="25028699" w14:textId="77777777" w:rsidR="008C0908" w:rsidRDefault="008C0908" w:rsidP="008C0908"/>
    <w:tbl>
      <w:tblPr>
        <w:tblW w:w="0" w:type="auto"/>
        <w:tblInd w:w="170" w:type="dxa"/>
        <w:tblBorders>
          <w:left w:val="single" w:sz="48" w:space="0" w:color="008000"/>
        </w:tblBorders>
        <w:shd w:val="clear" w:color="auto" w:fill="F1F3E9"/>
        <w:tblLook w:val="04A0" w:firstRow="1" w:lastRow="0" w:firstColumn="1" w:lastColumn="0" w:noHBand="0" w:noVBand="1"/>
      </w:tblPr>
      <w:tblGrid>
        <w:gridCol w:w="274"/>
        <w:gridCol w:w="8736"/>
      </w:tblGrid>
      <w:tr w:rsidR="008C0908" w14:paraId="3A316E0A" w14:textId="77777777" w:rsidTr="00B53631">
        <w:trPr>
          <w:trHeight w:val="2486"/>
        </w:trPr>
        <w:tc>
          <w:tcPr>
            <w:tcW w:w="274" w:type="dxa"/>
            <w:shd w:val="clear" w:color="auto" w:fill="F1F3E9"/>
          </w:tcPr>
          <w:p w14:paraId="6CF26B74" w14:textId="77777777" w:rsidR="008C0908" w:rsidRPr="00632288" w:rsidRDefault="008C0908" w:rsidP="00B53631">
            <w:pPr>
              <w:pStyle w:val="groenetekst"/>
            </w:pPr>
          </w:p>
        </w:tc>
        <w:tc>
          <w:tcPr>
            <w:tcW w:w="8736" w:type="dxa"/>
            <w:shd w:val="clear" w:color="auto" w:fill="F1F3E9"/>
          </w:tcPr>
          <w:p w14:paraId="6AF1C0A1" w14:textId="5777CD22" w:rsidR="00D55558" w:rsidRPr="00D55558" w:rsidRDefault="00D55558" w:rsidP="00B53631">
            <w:pPr>
              <w:pStyle w:val="groenetekst"/>
              <w:rPr>
                <w:b/>
              </w:rPr>
            </w:pPr>
            <w:r w:rsidRPr="00D55558">
              <w:rPr>
                <w:b/>
              </w:rPr>
              <w:t>De speeltuin</w:t>
            </w:r>
          </w:p>
          <w:p w14:paraId="2B11331C" w14:textId="65B7E47F" w:rsidR="008C0908" w:rsidRDefault="008C0908" w:rsidP="00B53631">
            <w:pPr>
              <w:pStyle w:val="groenetekst"/>
            </w:pPr>
            <w:r w:rsidRPr="00EB1475">
              <w:t xml:space="preserve">In de speeltuin </w:t>
            </w:r>
            <w:r w:rsidR="008D78A7">
              <w:t>spelen</w:t>
            </w:r>
            <w:r w:rsidRPr="00EB1475">
              <w:t xml:space="preserve"> </w:t>
            </w:r>
            <w:r w:rsidR="009F2BE5">
              <w:t xml:space="preserve">de </w:t>
            </w:r>
            <w:r w:rsidRPr="00EB1475">
              <w:t xml:space="preserve">kinderen </w:t>
            </w:r>
            <w:r w:rsidR="008D78A7">
              <w:t xml:space="preserve">meestal </w:t>
            </w:r>
            <w:r w:rsidRPr="00EB1475">
              <w:t>zelf</w:t>
            </w:r>
            <w:r w:rsidR="008D78A7">
              <w:t>. S</w:t>
            </w:r>
            <w:r>
              <w:t xml:space="preserve">oms spelen </w:t>
            </w:r>
            <w:r w:rsidR="008D78A7">
              <w:t xml:space="preserve">ze </w:t>
            </w:r>
            <w:r>
              <w:t>onder begeleiding. Er zijn dan vrijwilligers die allerlei spelletjes organiseren.</w:t>
            </w:r>
          </w:p>
          <w:p w14:paraId="4DE27749" w14:textId="77777777" w:rsidR="008C0908" w:rsidRDefault="008C0908" w:rsidP="00B53631">
            <w:pPr>
              <w:pStyle w:val="groenetekst"/>
            </w:pPr>
          </w:p>
          <w:p w14:paraId="04071B9E" w14:textId="77777777" w:rsidR="008C0908" w:rsidRDefault="008C0908" w:rsidP="00B53631">
            <w:pPr>
              <w:pStyle w:val="groenetekst"/>
              <w:rPr>
                <w:b/>
              </w:rPr>
            </w:pPr>
            <w:r w:rsidRPr="00EB1475">
              <w:rPr>
                <w:b/>
              </w:rPr>
              <w:t>Begeleid spelen</w:t>
            </w:r>
          </w:p>
          <w:p w14:paraId="1FBB25B0" w14:textId="77777777" w:rsidR="008C0908" w:rsidRPr="00EB1475" w:rsidRDefault="008C0908" w:rsidP="00B53631">
            <w:pPr>
              <w:pStyle w:val="groenetekst"/>
            </w:pPr>
          </w:p>
          <w:tbl>
            <w:tblPr>
              <w:tblW w:w="7952" w:type="dxa"/>
              <w:tblCellSpacing w:w="0" w:type="dxa"/>
              <w:tblBorders>
                <w:top w:val="dashSmallGap" w:sz="2" w:space="0" w:color="1D9040"/>
                <w:left w:val="dashSmallGap" w:sz="2" w:space="0" w:color="1D9040"/>
                <w:bottom w:val="dashSmallGap" w:sz="2" w:space="0" w:color="1D9040"/>
                <w:right w:val="dashSmallGap" w:sz="2" w:space="0" w:color="1D9040"/>
                <w:insideH w:val="dashSmallGap" w:sz="2" w:space="0" w:color="1D9040"/>
                <w:insideV w:val="dashSmallGap" w:sz="2" w:space="0" w:color="1D9040"/>
              </w:tblBorders>
              <w:tblCellMar>
                <w:left w:w="0" w:type="dxa"/>
                <w:right w:w="0" w:type="dxa"/>
              </w:tblCellMar>
              <w:tblLook w:val="04A0" w:firstRow="1" w:lastRow="0" w:firstColumn="1" w:lastColumn="0" w:noHBand="0" w:noVBand="1"/>
            </w:tblPr>
            <w:tblGrid>
              <w:gridCol w:w="4232"/>
              <w:gridCol w:w="3720"/>
            </w:tblGrid>
            <w:tr w:rsidR="008C0908" w14:paraId="67518F66" w14:textId="77777777" w:rsidTr="00B53631">
              <w:trPr>
                <w:tblCellSpacing w:w="0" w:type="dxa"/>
              </w:trPr>
              <w:tc>
                <w:tcPr>
                  <w:tcW w:w="2661" w:type="pct"/>
                  <w:vAlign w:val="center"/>
                  <w:hideMark/>
                </w:tcPr>
                <w:p w14:paraId="69A187A2" w14:textId="77777777" w:rsidR="008C0908" w:rsidRPr="00EB1475" w:rsidRDefault="008C0908" w:rsidP="00B53631">
                  <w:pPr>
                    <w:pStyle w:val="groenetekst"/>
                    <w:rPr>
                      <w:b/>
                    </w:rPr>
                  </w:pPr>
                  <w:r w:rsidRPr="00EB1475">
                    <w:rPr>
                      <w:b/>
                    </w:rPr>
                    <w:t>1 april tot en met 30 september</w:t>
                  </w:r>
                </w:p>
              </w:tc>
              <w:tc>
                <w:tcPr>
                  <w:tcW w:w="2339" w:type="pct"/>
                  <w:vAlign w:val="center"/>
                  <w:hideMark/>
                </w:tcPr>
                <w:p w14:paraId="74DD429E" w14:textId="77777777" w:rsidR="008C0908" w:rsidRDefault="008C0908" w:rsidP="00B53631">
                  <w:pPr>
                    <w:pStyle w:val="groenetekst"/>
                    <w:rPr>
                      <w:sz w:val="24"/>
                      <w:szCs w:val="24"/>
                    </w:rPr>
                  </w:pPr>
                  <w:r>
                    <w:t> </w:t>
                  </w:r>
                </w:p>
              </w:tc>
            </w:tr>
            <w:tr w:rsidR="008C0908" w14:paraId="585AA01D" w14:textId="77777777" w:rsidTr="00B53631">
              <w:trPr>
                <w:tblCellSpacing w:w="0" w:type="dxa"/>
              </w:trPr>
              <w:tc>
                <w:tcPr>
                  <w:tcW w:w="2661" w:type="pct"/>
                  <w:vAlign w:val="center"/>
                  <w:hideMark/>
                </w:tcPr>
                <w:p w14:paraId="3EF71A64" w14:textId="77777777" w:rsidR="008C0908" w:rsidRDefault="008C0908" w:rsidP="00B53631">
                  <w:pPr>
                    <w:pStyle w:val="groenetekst"/>
                    <w:rPr>
                      <w:sz w:val="24"/>
                      <w:szCs w:val="24"/>
                    </w:rPr>
                  </w:pPr>
                  <w:r>
                    <w:t>dinsdag, donderdag, vrijdag</w:t>
                  </w:r>
                </w:p>
              </w:tc>
              <w:tc>
                <w:tcPr>
                  <w:tcW w:w="2339" w:type="pct"/>
                  <w:vAlign w:val="center"/>
                  <w:hideMark/>
                </w:tcPr>
                <w:p w14:paraId="28BC3C1B" w14:textId="77777777" w:rsidR="008C0908" w:rsidRDefault="008C0908" w:rsidP="00B53631">
                  <w:pPr>
                    <w:pStyle w:val="groenetekst"/>
                    <w:rPr>
                      <w:sz w:val="24"/>
                      <w:szCs w:val="24"/>
                    </w:rPr>
                  </w:pPr>
                  <w:r>
                    <w:t xml:space="preserve">  14:30</w:t>
                  </w:r>
                  <w:r w:rsidRPr="009B05A3">
                    <w:rPr>
                      <w:szCs w:val="20"/>
                    </w:rPr>
                    <w:t xml:space="preserve"> – </w:t>
                  </w:r>
                  <w:r>
                    <w:t>18:00 uur</w:t>
                  </w:r>
                </w:p>
              </w:tc>
            </w:tr>
            <w:tr w:rsidR="008C0908" w14:paraId="1ACD1466" w14:textId="77777777" w:rsidTr="00B53631">
              <w:trPr>
                <w:tblCellSpacing w:w="0" w:type="dxa"/>
              </w:trPr>
              <w:tc>
                <w:tcPr>
                  <w:tcW w:w="2661" w:type="pct"/>
                  <w:vAlign w:val="center"/>
                  <w:hideMark/>
                </w:tcPr>
                <w:p w14:paraId="27BD5D3E" w14:textId="77777777" w:rsidR="008C0908" w:rsidRDefault="008C0908" w:rsidP="00B53631">
                  <w:pPr>
                    <w:pStyle w:val="groenetekst"/>
                    <w:rPr>
                      <w:sz w:val="24"/>
                      <w:szCs w:val="24"/>
                    </w:rPr>
                  </w:pPr>
                  <w:r>
                    <w:t>woensdag</w:t>
                  </w:r>
                </w:p>
              </w:tc>
              <w:tc>
                <w:tcPr>
                  <w:tcW w:w="2339" w:type="pct"/>
                  <w:vAlign w:val="center"/>
                  <w:hideMark/>
                </w:tcPr>
                <w:p w14:paraId="26AECBCC" w14:textId="77777777" w:rsidR="008C0908" w:rsidRDefault="008C0908" w:rsidP="00B53631">
                  <w:pPr>
                    <w:pStyle w:val="groenetekst"/>
                    <w:rPr>
                      <w:sz w:val="24"/>
                      <w:szCs w:val="24"/>
                    </w:rPr>
                  </w:pPr>
                  <w:r>
                    <w:t xml:space="preserve">  12:00</w:t>
                  </w:r>
                  <w:r w:rsidRPr="009B05A3">
                    <w:rPr>
                      <w:szCs w:val="20"/>
                    </w:rPr>
                    <w:t xml:space="preserve"> – </w:t>
                  </w:r>
                  <w:r>
                    <w:t>18:00 uur</w:t>
                  </w:r>
                </w:p>
              </w:tc>
            </w:tr>
            <w:tr w:rsidR="008C0908" w14:paraId="0F4B9D51" w14:textId="77777777" w:rsidTr="00B53631">
              <w:trPr>
                <w:tblCellSpacing w:w="0" w:type="dxa"/>
              </w:trPr>
              <w:tc>
                <w:tcPr>
                  <w:tcW w:w="2661" w:type="pct"/>
                  <w:vAlign w:val="center"/>
                  <w:hideMark/>
                </w:tcPr>
                <w:p w14:paraId="489444E0" w14:textId="77777777" w:rsidR="008C0908" w:rsidRDefault="008C0908" w:rsidP="00B53631">
                  <w:pPr>
                    <w:pStyle w:val="groenetekst"/>
                    <w:rPr>
                      <w:sz w:val="24"/>
                      <w:szCs w:val="24"/>
                    </w:rPr>
                  </w:pPr>
                  <w:r>
                    <w:t>zaterdag</w:t>
                  </w:r>
                </w:p>
              </w:tc>
              <w:tc>
                <w:tcPr>
                  <w:tcW w:w="2339" w:type="pct"/>
                  <w:vAlign w:val="center"/>
                  <w:hideMark/>
                </w:tcPr>
                <w:p w14:paraId="7B232B93" w14:textId="77777777" w:rsidR="008C0908" w:rsidRDefault="008C0908" w:rsidP="00B53631">
                  <w:pPr>
                    <w:pStyle w:val="groenetekst"/>
                    <w:rPr>
                      <w:sz w:val="24"/>
                      <w:szCs w:val="24"/>
                    </w:rPr>
                  </w:pPr>
                  <w:r>
                    <w:t xml:space="preserve">  12:00</w:t>
                  </w:r>
                  <w:r w:rsidRPr="009B05A3">
                    <w:rPr>
                      <w:szCs w:val="20"/>
                    </w:rPr>
                    <w:t xml:space="preserve"> – </w:t>
                  </w:r>
                  <w:r>
                    <w:t>17:00 uur</w:t>
                  </w:r>
                </w:p>
              </w:tc>
            </w:tr>
            <w:tr w:rsidR="008C0908" w14:paraId="27E12560" w14:textId="77777777" w:rsidTr="00B53631">
              <w:trPr>
                <w:tblCellSpacing w:w="0" w:type="dxa"/>
              </w:trPr>
              <w:tc>
                <w:tcPr>
                  <w:tcW w:w="2661" w:type="pct"/>
                  <w:tcBorders>
                    <w:bottom w:val="nil"/>
                  </w:tcBorders>
                  <w:vAlign w:val="center"/>
                  <w:hideMark/>
                </w:tcPr>
                <w:p w14:paraId="62DEEA17" w14:textId="77777777" w:rsidR="008C0908" w:rsidRPr="00EB1475" w:rsidRDefault="008C0908" w:rsidP="00B53631">
                  <w:pPr>
                    <w:pStyle w:val="groenetekst"/>
                    <w:rPr>
                      <w:b/>
                    </w:rPr>
                  </w:pPr>
                  <w:r w:rsidRPr="00EB1475">
                    <w:rPr>
                      <w:b/>
                    </w:rPr>
                    <w:t>1 oktober tot en met 31 maart</w:t>
                  </w:r>
                </w:p>
              </w:tc>
              <w:tc>
                <w:tcPr>
                  <w:tcW w:w="2339" w:type="pct"/>
                  <w:vAlign w:val="center"/>
                  <w:hideMark/>
                </w:tcPr>
                <w:p w14:paraId="1CC76101" w14:textId="77777777" w:rsidR="008C0908" w:rsidRDefault="008C0908" w:rsidP="00B53631">
                  <w:pPr>
                    <w:pStyle w:val="groenetekst"/>
                    <w:rPr>
                      <w:sz w:val="24"/>
                      <w:szCs w:val="24"/>
                    </w:rPr>
                  </w:pPr>
                  <w:r>
                    <w:t> </w:t>
                  </w:r>
                </w:p>
              </w:tc>
            </w:tr>
            <w:tr w:rsidR="008C0908" w14:paraId="5E746D22" w14:textId="77777777" w:rsidTr="00B53631">
              <w:trPr>
                <w:tblCellSpacing w:w="0" w:type="dxa"/>
              </w:trPr>
              <w:tc>
                <w:tcPr>
                  <w:tcW w:w="2661" w:type="pct"/>
                  <w:vAlign w:val="center"/>
                  <w:hideMark/>
                </w:tcPr>
                <w:p w14:paraId="0363AEB1" w14:textId="77777777" w:rsidR="008C0908" w:rsidRDefault="008C0908" w:rsidP="00B53631">
                  <w:pPr>
                    <w:pStyle w:val="groenetekst"/>
                    <w:rPr>
                      <w:sz w:val="24"/>
                      <w:szCs w:val="24"/>
                    </w:rPr>
                  </w:pPr>
                  <w:r>
                    <w:t>dinsdag, donderdag, vrijdag</w:t>
                  </w:r>
                </w:p>
              </w:tc>
              <w:tc>
                <w:tcPr>
                  <w:tcW w:w="2339" w:type="pct"/>
                  <w:vAlign w:val="center"/>
                  <w:hideMark/>
                </w:tcPr>
                <w:p w14:paraId="22317579" w14:textId="77777777" w:rsidR="008C0908" w:rsidRDefault="008C0908" w:rsidP="00B53631">
                  <w:pPr>
                    <w:pStyle w:val="groenetekst"/>
                    <w:rPr>
                      <w:sz w:val="24"/>
                      <w:szCs w:val="24"/>
                    </w:rPr>
                  </w:pPr>
                  <w:r>
                    <w:t xml:space="preserve">  14:30</w:t>
                  </w:r>
                  <w:r w:rsidRPr="009B05A3">
                    <w:rPr>
                      <w:szCs w:val="20"/>
                    </w:rPr>
                    <w:t xml:space="preserve"> – </w:t>
                  </w:r>
                  <w:r>
                    <w:t>17:00 uur</w:t>
                  </w:r>
                </w:p>
              </w:tc>
            </w:tr>
            <w:tr w:rsidR="008C0908" w14:paraId="6AC99134" w14:textId="77777777" w:rsidTr="00B53631">
              <w:trPr>
                <w:tblCellSpacing w:w="0" w:type="dxa"/>
              </w:trPr>
              <w:tc>
                <w:tcPr>
                  <w:tcW w:w="2661" w:type="pct"/>
                  <w:vAlign w:val="center"/>
                  <w:hideMark/>
                </w:tcPr>
                <w:p w14:paraId="338BAAD0" w14:textId="77777777" w:rsidR="008C0908" w:rsidRDefault="008C0908" w:rsidP="00B53631">
                  <w:pPr>
                    <w:pStyle w:val="groenetekst"/>
                    <w:rPr>
                      <w:sz w:val="24"/>
                      <w:szCs w:val="24"/>
                    </w:rPr>
                  </w:pPr>
                  <w:r>
                    <w:t>woensdag</w:t>
                  </w:r>
                </w:p>
              </w:tc>
              <w:tc>
                <w:tcPr>
                  <w:tcW w:w="2339" w:type="pct"/>
                  <w:vAlign w:val="center"/>
                  <w:hideMark/>
                </w:tcPr>
                <w:p w14:paraId="1024B1E6" w14:textId="77777777" w:rsidR="008C0908" w:rsidRDefault="008C0908" w:rsidP="00B53631">
                  <w:pPr>
                    <w:pStyle w:val="groenetekst"/>
                    <w:rPr>
                      <w:sz w:val="24"/>
                      <w:szCs w:val="24"/>
                    </w:rPr>
                  </w:pPr>
                  <w:r>
                    <w:t xml:space="preserve">  12:00</w:t>
                  </w:r>
                  <w:r w:rsidRPr="009B05A3">
                    <w:rPr>
                      <w:szCs w:val="20"/>
                    </w:rPr>
                    <w:t xml:space="preserve"> – </w:t>
                  </w:r>
                  <w:r>
                    <w:t>17:00 uur</w:t>
                  </w:r>
                </w:p>
              </w:tc>
            </w:tr>
            <w:tr w:rsidR="008C0908" w14:paraId="74A9D7A0" w14:textId="77777777" w:rsidTr="00B53631">
              <w:trPr>
                <w:tblCellSpacing w:w="0" w:type="dxa"/>
              </w:trPr>
              <w:tc>
                <w:tcPr>
                  <w:tcW w:w="2661" w:type="pct"/>
                  <w:vAlign w:val="center"/>
                  <w:hideMark/>
                </w:tcPr>
                <w:p w14:paraId="51D47120" w14:textId="77777777" w:rsidR="008C0908" w:rsidRDefault="008C0908" w:rsidP="00B53631">
                  <w:pPr>
                    <w:pStyle w:val="groenetekst"/>
                    <w:rPr>
                      <w:sz w:val="24"/>
                      <w:szCs w:val="24"/>
                    </w:rPr>
                  </w:pPr>
                  <w:r>
                    <w:t>zaterdag</w:t>
                  </w:r>
                </w:p>
              </w:tc>
              <w:tc>
                <w:tcPr>
                  <w:tcW w:w="2339" w:type="pct"/>
                  <w:vAlign w:val="center"/>
                  <w:hideMark/>
                </w:tcPr>
                <w:p w14:paraId="5E04AE91" w14:textId="77777777" w:rsidR="008C0908" w:rsidRDefault="008C0908" w:rsidP="00B53631">
                  <w:pPr>
                    <w:pStyle w:val="groenetekst"/>
                    <w:rPr>
                      <w:sz w:val="24"/>
                      <w:szCs w:val="24"/>
                    </w:rPr>
                  </w:pPr>
                  <w:r>
                    <w:t xml:space="preserve">  12:00</w:t>
                  </w:r>
                  <w:r w:rsidRPr="009B05A3">
                    <w:rPr>
                      <w:szCs w:val="20"/>
                    </w:rPr>
                    <w:t xml:space="preserve"> – </w:t>
                  </w:r>
                  <w:r>
                    <w:t>17:00 uur</w:t>
                  </w:r>
                </w:p>
              </w:tc>
            </w:tr>
            <w:tr w:rsidR="008C0908" w14:paraId="1FAF0389" w14:textId="77777777" w:rsidTr="00B53631">
              <w:trPr>
                <w:tblCellSpacing w:w="0" w:type="dxa"/>
              </w:trPr>
              <w:tc>
                <w:tcPr>
                  <w:tcW w:w="2661" w:type="pct"/>
                  <w:vAlign w:val="center"/>
                  <w:hideMark/>
                </w:tcPr>
                <w:p w14:paraId="32C204FE" w14:textId="77777777" w:rsidR="008C0908" w:rsidRDefault="008C0908" w:rsidP="00B53631">
                  <w:pPr>
                    <w:pStyle w:val="groenetekst"/>
                  </w:pPr>
                </w:p>
              </w:tc>
              <w:tc>
                <w:tcPr>
                  <w:tcW w:w="2339" w:type="pct"/>
                  <w:vAlign w:val="center"/>
                  <w:hideMark/>
                </w:tcPr>
                <w:p w14:paraId="58466574" w14:textId="77777777" w:rsidR="008C0908" w:rsidRDefault="008C0908" w:rsidP="00B53631">
                  <w:pPr>
                    <w:pStyle w:val="groenetekst"/>
                  </w:pPr>
                </w:p>
              </w:tc>
            </w:tr>
          </w:tbl>
          <w:p w14:paraId="182763EE" w14:textId="77777777" w:rsidR="008C0908" w:rsidRPr="00632288" w:rsidRDefault="008C0908" w:rsidP="00B53631">
            <w:pPr>
              <w:pStyle w:val="groenetekst"/>
              <w:ind w:left="360"/>
            </w:pPr>
          </w:p>
        </w:tc>
      </w:tr>
    </w:tbl>
    <w:p w14:paraId="1557418A" w14:textId="77777777" w:rsidR="008C0908" w:rsidRDefault="008C0908" w:rsidP="008C0908"/>
    <w:p w14:paraId="4F79FEAF" w14:textId="77777777" w:rsidR="008C0908" w:rsidRDefault="008C0908" w:rsidP="008C0908">
      <w:pPr>
        <w:pStyle w:val="streepje"/>
      </w:pPr>
    </w:p>
    <w:tbl>
      <w:tblPr>
        <w:tblW w:w="9039" w:type="dxa"/>
        <w:tblLayout w:type="fixed"/>
        <w:tblLook w:val="04A0" w:firstRow="1" w:lastRow="0" w:firstColumn="1" w:lastColumn="0" w:noHBand="0" w:noVBand="1"/>
      </w:tblPr>
      <w:tblGrid>
        <w:gridCol w:w="534"/>
        <w:gridCol w:w="8505"/>
      </w:tblGrid>
      <w:tr w:rsidR="008C0908" w:rsidRPr="00C620C9" w14:paraId="59362A12" w14:textId="77777777" w:rsidTr="00B53631">
        <w:tc>
          <w:tcPr>
            <w:tcW w:w="534" w:type="dxa"/>
          </w:tcPr>
          <w:p w14:paraId="162C5838" w14:textId="77777777" w:rsidR="008C0908" w:rsidRPr="00C620C9" w:rsidRDefault="008C0908" w:rsidP="008C0908">
            <w:pPr>
              <w:pStyle w:val="Opgave"/>
              <w:numPr>
                <w:ilvl w:val="0"/>
                <w:numId w:val="1"/>
              </w:numPr>
            </w:pPr>
          </w:p>
        </w:tc>
        <w:tc>
          <w:tcPr>
            <w:tcW w:w="8505" w:type="dxa"/>
          </w:tcPr>
          <w:p w14:paraId="3E410B40" w14:textId="77777777" w:rsidR="008C0908" w:rsidRDefault="008C0908" w:rsidP="00B53631">
            <w:r>
              <w:t>Hoeveel uur per week kun je onder begeleiding spelen in de zomerperiode (van 1 april tot en met 30 september)?</w:t>
            </w:r>
          </w:p>
          <w:p w14:paraId="605964D9" w14:textId="77777777" w:rsidR="008C0908" w:rsidRDefault="008C0908" w:rsidP="00B53631"/>
          <w:p w14:paraId="607EC76D" w14:textId="77777777" w:rsidR="008C0908" w:rsidRDefault="008C0908" w:rsidP="00B53631">
            <w:r>
              <w:t>………………………………………………………………………………………………………………………</w:t>
            </w:r>
          </w:p>
          <w:p w14:paraId="7AB57E54" w14:textId="77777777" w:rsidR="008C0908" w:rsidRDefault="008C0908" w:rsidP="00B53631"/>
          <w:p w14:paraId="1FBC65A3" w14:textId="77777777" w:rsidR="008C0908" w:rsidRDefault="008C0908" w:rsidP="00B53631">
            <w:r>
              <w:t>………………………………………………………………………………………………………………………</w:t>
            </w:r>
          </w:p>
          <w:p w14:paraId="1993E147" w14:textId="77777777" w:rsidR="008C0908" w:rsidRPr="00632288" w:rsidRDefault="008C0908" w:rsidP="00B53631"/>
        </w:tc>
      </w:tr>
    </w:tbl>
    <w:p w14:paraId="0DF8E71C" w14:textId="77777777" w:rsidR="008C0908" w:rsidRDefault="008C0908" w:rsidP="008C0908"/>
    <w:p w14:paraId="20C6C63C" w14:textId="77777777" w:rsidR="008C0908" w:rsidRDefault="008C0908" w:rsidP="008C0908"/>
    <w:p w14:paraId="04AFB3F5" w14:textId="77777777" w:rsidR="008C0908" w:rsidRDefault="008C0908" w:rsidP="008C0908">
      <w:pPr>
        <w:pStyle w:val="streepje"/>
      </w:pPr>
    </w:p>
    <w:tbl>
      <w:tblPr>
        <w:tblW w:w="9180" w:type="dxa"/>
        <w:tblLayout w:type="fixed"/>
        <w:tblLook w:val="04A0" w:firstRow="1" w:lastRow="0" w:firstColumn="1" w:lastColumn="0" w:noHBand="0" w:noVBand="1"/>
      </w:tblPr>
      <w:tblGrid>
        <w:gridCol w:w="534"/>
        <w:gridCol w:w="8646"/>
      </w:tblGrid>
      <w:tr w:rsidR="008C0908" w:rsidRPr="00C620C9" w14:paraId="346546ED" w14:textId="77777777" w:rsidTr="00B53631">
        <w:tc>
          <w:tcPr>
            <w:tcW w:w="534" w:type="dxa"/>
          </w:tcPr>
          <w:p w14:paraId="63976E68" w14:textId="77777777" w:rsidR="008C0908" w:rsidRPr="00C620C9" w:rsidRDefault="008C0908" w:rsidP="008C0908">
            <w:pPr>
              <w:pStyle w:val="Opgave"/>
              <w:numPr>
                <w:ilvl w:val="0"/>
                <w:numId w:val="1"/>
              </w:numPr>
            </w:pPr>
          </w:p>
        </w:tc>
        <w:tc>
          <w:tcPr>
            <w:tcW w:w="8646" w:type="dxa"/>
          </w:tcPr>
          <w:p w14:paraId="437372A8" w14:textId="77777777" w:rsidR="008C0908" w:rsidRDefault="008C0908" w:rsidP="00B53631">
            <w:r>
              <w:t xml:space="preserve">Welke periode is het langst? </w:t>
            </w:r>
            <w:proofErr w:type="spellStart"/>
            <w:r>
              <w:t>TiP</w:t>
            </w:r>
            <w:proofErr w:type="spellEnd"/>
            <w:r>
              <w:t>: gebruik een kalender</w:t>
            </w:r>
            <w:r>
              <w:br/>
            </w:r>
          </w:p>
          <w:p w14:paraId="3F027FEE" w14:textId="77777777" w:rsidR="008C0908" w:rsidRDefault="008C0908" w:rsidP="00B53631">
            <w:pPr>
              <w:pStyle w:val="ListParagraph"/>
              <w:numPr>
                <w:ilvl w:val="0"/>
                <w:numId w:val="7"/>
              </w:numPr>
            </w:pPr>
            <w:r>
              <w:t>van 1 april tot en met 30 september</w:t>
            </w:r>
            <w:r>
              <w:br/>
            </w:r>
          </w:p>
          <w:p w14:paraId="5DF2B2B0" w14:textId="77777777" w:rsidR="008C0908" w:rsidRDefault="008C0908" w:rsidP="00B53631">
            <w:pPr>
              <w:pStyle w:val="ListParagraph"/>
              <w:numPr>
                <w:ilvl w:val="0"/>
                <w:numId w:val="7"/>
              </w:numPr>
            </w:pPr>
            <w:r>
              <w:t>van 1 oktober tot en met 31 maart</w:t>
            </w:r>
            <w:r>
              <w:br/>
            </w:r>
          </w:p>
          <w:p w14:paraId="42BDF2FD" w14:textId="77777777" w:rsidR="008C0908" w:rsidRDefault="008C0908" w:rsidP="00B53631">
            <w:pPr>
              <w:pStyle w:val="ListParagraph"/>
              <w:numPr>
                <w:ilvl w:val="0"/>
                <w:numId w:val="7"/>
              </w:numPr>
            </w:pPr>
            <w:r>
              <w:t>ze zijn even lang</w:t>
            </w:r>
          </w:p>
          <w:p w14:paraId="0C1FA0B7" w14:textId="77777777" w:rsidR="008C0908" w:rsidRPr="00632288" w:rsidRDefault="008C0908" w:rsidP="00B53631">
            <w:pPr>
              <w:pStyle w:val="ListParagraph"/>
              <w:ind w:left="1440"/>
            </w:pPr>
          </w:p>
        </w:tc>
      </w:tr>
    </w:tbl>
    <w:p w14:paraId="2C5EBFA6" w14:textId="77777777" w:rsidR="008C0908" w:rsidRDefault="008C0908" w:rsidP="008C0908"/>
    <w:p w14:paraId="56A04244" w14:textId="3964BE4A" w:rsidR="008C0908" w:rsidRDefault="00D55558" w:rsidP="008C0908">
      <w:r>
        <w:br w:type="page"/>
      </w:r>
    </w:p>
    <w:p w14:paraId="5D1AFE2C" w14:textId="77777777" w:rsidR="008C0908" w:rsidRDefault="008C0908" w:rsidP="008C0908">
      <w:pPr>
        <w:pStyle w:val="streepje"/>
      </w:pPr>
    </w:p>
    <w:tbl>
      <w:tblPr>
        <w:tblW w:w="9180" w:type="dxa"/>
        <w:tblLayout w:type="fixed"/>
        <w:tblLook w:val="04A0" w:firstRow="1" w:lastRow="0" w:firstColumn="1" w:lastColumn="0" w:noHBand="0" w:noVBand="1"/>
      </w:tblPr>
      <w:tblGrid>
        <w:gridCol w:w="534"/>
        <w:gridCol w:w="8646"/>
      </w:tblGrid>
      <w:tr w:rsidR="008C0908" w:rsidRPr="00C620C9" w14:paraId="4C66DB20" w14:textId="77777777" w:rsidTr="00B53631">
        <w:tc>
          <w:tcPr>
            <w:tcW w:w="534" w:type="dxa"/>
          </w:tcPr>
          <w:p w14:paraId="6F95C528" w14:textId="77777777" w:rsidR="008C0908" w:rsidRPr="00C620C9" w:rsidRDefault="008C0908" w:rsidP="008C0908">
            <w:pPr>
              <w:pStyle w:val="Opgave"/>
              <w:numPr>
                <w:ilvl w:val="0"/>
                <w:numId w:val="1"/>
              </w:numPr>
            </w:pPr>
          </w:p>
        </w:tc>
        <w:tc>
          <w:tcPr>
            <w:tcW w:w="8646" w:type="dxa"/>
          </w:tcPr>
          <w:p w14:paraId="5FB9944D" w14:textId="77777777" w:rsidR="008C0908" w:rsidRDefault="008C0908" w:rsidP="00B53631">
            <w:pPr>
              <w:pStyle w:val="ListParagraph"/>
              <w:ind w:left="0"/>
            </w:pPr>
            <w:r>
              <w:t>In de winterperiode (1 oktober t/m 31 maart) kun je per week minder uren onder begeleiding spelen dan in de zomer.</w:t>
            </w:r>
            <w:r>
              <w:br/>
            </w:r>
          </w:p>
          <w:p w14:paraId="6D7B4914" w14:textId="77777777" w:rsidR="008C0908" w:rsidRDefault="008C0908" w:rsidP="00B53631">
            <w:pPr>
              <w:pStyle w:val="ListParagraph"/>
            </w:pPr>
            <w:r>
              <w:t>Maya zegt: ‘H</w:t>
            </w:r>
            <w:r w:rsidRPr="00F75C46">
              <w:t>et is 2 uur minder per week</w:t>
            </w:r>
            <w:r>
              <w:t>.</w:t>
            </w:r>
            <w:r w:rsidRPr="00F75C46">
              <w:t>’</w:t>
            </w:r>
            <w:r>
              <w:br/>
              <w:t>Cheyenne zegt: ‘Het is 4 uur minder per week.’</w:t>
            </w:r>
          </w:p>
          <w:p w14:paraId="2DAF6ED1" w14:textId="77777777" w:rsidR="008C0908" w:rsidRDefault="008C0908" w:rsidP="00B53631">
            <w:pPr>
              <w:pStyle w:val="ListParagraph"/>
              <w:ind w:left="0"/>
            </w:pPr>
          </w:p>
          <w:p w14:paraId="3E3B06CB" w14:textId="77777777" w:rsidR="008C0908" w:rsidRDefault="008C0908" w:rsidP="00B53631">
            <w:pPr>
              <w:pStyle w:val="ListParagraph"/>
              <w:ind w:left="0"/>
            </w:pPr>
            <w:r>
              <w:t>Wie heeft er gelijk?</w:t>
            </w:r>
          </w:p>
          <w:p w14:paraId="79805C6E" w14:textId="77777777" w:rsidR="008C0908" w:rsidRPr="00632288" w:rsidRDefault="008C0908" w:rsidP="00B53631">
            <w:pPr>
              <w:pStyle w:val="ListParagraph"/>
              <w:ind w:left="0"/>
            </w:pPr>
          </w:p>
        </w:tc>
      </w:tr>
      <w:tr w:rsidR="008C0908" w:rsidRPr="00C620C9" w14:paraId="72CB1988" w14:textId="77777777" w:rsidTr="00B53631">
        <w:tc>
          <w:tcPr>
            <w:tcW w:w="534" w:type="dxa"/>
          </w:tcPr>
          <w:p w14:paraId="20F13B82" w14:textId="77777777" w:rsidR="008C0908" w:rsidRPr="00C620C9" w:rsidRDefault="008C0908" w:rsidP="00B53631"/>
        </w:tc>
        <w:tc>
          <w:tcPr>
            <w:tcW w:w="8646" w:type="dxa"/>
          </w:tcPr>
          <w:p w14:paraId="6184BEBE" w14:textId="77777777" w:rsidR="008C0908" w:rsidRDefault="008C0908" w:rsidP="00B53631">
            <w:r>
              <w:t>……………. heeft gelijk, want ………………………………………………………………………….</w:t>
            </w:r>
          </w:p>
          <w:p w14:paraId="3C967B08" w14:textId="77777777" w:rsidR="008C0908" w:rsidRDefault="008C0908" w:rsidP="00B53631"/>
          <w:p w14:paraId="73FAACFB" w14:textId="77777777" w:rsidR="008C0908" w:rsidRDefault="008C0908" w:rsidP="00B53631">
            <w:r>
              <w:t>………………………………………………………………………………………………………………………</w:t>
            </w:r>
          </w:p>
        </w:tc>
      </w:tr>
    </w:tbl>
    <w:p w14:paraId="749F7C73" w14:textId="77777777" w:rsidR="008C0908" w:rsidRDefault="008C0908" w:rsidP="008C0908"/>
    <w:p w14:paraId="25764655" w14:textId="77777777" w:rsidR="008C0908" w:rsidRDefault="008C0908" w:rsidP="008C0908">
      <w:pPr>
        <w:pStyle w:val="streepje"/>
      </w:pPr>
    </w:p>
    <w:tbl>
      <w:tblPr>
        <w:tblW w:w="9180" w:type="dxa"/>
        <w:tblLayout w:type="fixed"/>
        <w:tblLook w:val="04A0" w:firstRow="1" w:lastRow="0" w:firstColumn="1" w:lastColumn="0" w:noHBand="0" w:noVBand="1"/>
      </w:tblPr>
      <w:tblGrid>
        <w:gridCol w:w="534"/>
        <w:gridCol w:w="6804"/>
        <w:gridCol w:w="1842"/>
      </w:tblGrid>
      <w:tr w:rsidR="008C0908" w:rsidRPr="00C620C9" w14:paraId="25166DD8" w14:textId="77777777" w:rsidTr="00B53631">
        <w:tc>
          <w:tcPr>
            <w:tcW w:w="534" w:type="dxa"/>
          </w:tcPr>
          <w:p w14:paraId="4574FCC7" w14:textId="77777777" w:rsidR="008C0908" w:rsidRPr="00C620C9" w:rsidRDefault="008C0908" w:rsidP="008C0908">
            <w:pPr>
              <w:pStyle w:val="Opgave"/>
              <w:numPr>
                <w:ilvl w:val="0"/>
                <w:numId w:val="1"/>
              </w:numPr>
            </w:pPr>
          </w:p>
        </w:tc>
        <w:tc>
          <w:tcPr>
            <w:tcW w:w="6804" w:type="dxa"/>
          </w:tcPr>
          <w:p w14:paraId="3412263A" w14:textId="77777777" w:rsidR="008C0908" w:rsidRDefault="008C0908" w:rsidP="00B53631">
            <w:r>
              <w:t xml:space="preserve">Hannah berekent met haar rekenmachine hoeveel tijd er zit tussen 14:30 en 18:00 uur. </w:t>
            </w:r>
          </w:p>
          <w:p w14:paraId="375140EF" w14:textId="097DA852" w:rsidR="008C0908" w:rsidRDefault="008C0908" w:rsidP="00B53631">
            <w:r>
              <w:t>Ze typt op haar rekenmachine</w:t>
            </w:r>
            <w:r w:rsidR="00964F37">
              <w:t>:</w:t>
            </w:r>
            <w:r>
              <w:t xml:space="preserve"> 18.00 – 14.30 =</w:t>
            </w:r>
          </w:p>
          <w:p w14:paraId="4334DDB3" w14:textId="77777777" w:rsidR="008C0908" w:rsidRDefault="008C0908" w:rsidP="00B53631">
            <w:r>
              <w:t>De rekenmachine geeft als antwoord 3.7</w:t>
            </w:r>
          </w:p>
          <w:p w14:paraId="5E2A03CD" w14:textId="77777777" w:rsidR="008C0908" w:rsidRDefault="008C0908" w:rsidP="00B53631"/>
        </w:tc>
        <w:tc>
          <w:tcPr>
            <w:tcW w:w="1842" w:type="dxa"/>
            <w:vMerge w:val="restart"/>
          </w:tcPr>
          <w:p w14:paraId="0CE0BF45" w14:textId="77777777" w:rsidR="008C0908" w:rsidRPr="00632288" w:rsidRDefault="00160980" w:rsidP="00B53631">
            <w:r>
              <w:rPr>
                <w:noProof/>
                <w:lang w:val="en-US"/>
              </w:rPr>
              <w:drawing>
                <wp:inline distT="0" distB="0" distL="0" distR="0" wp14:anchorId="12E227A0" wp14:editId="0916E651">
                  <wp:extent cx="1100138" cy="1466850"/>
                  <wp:effectExtent l="19050" t="0" r="4762" b="0"/>
                  <wp:docPr id="15" name="Picture 14" descr="reken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enmachine.jpg"/>
                          <pic:cNvPicPr/>
                        </pic:nvPicPr>
                        <pic:blipFill>
                          <a:blip r:embed="rId24"/>
                          <a:stretch>
                            <a:fillRect/>
                          </a:stretch>
                        </pic:blipFill>
                        <pic:spPr>
                          <a:xfrm>
                            <a:off x="0" y="0"/>
                            <a:ext cx="1099124" cy="1465498"/>
                          </a:xfrm>
                          <a:prstGeom prst="rect">
                            <a:avLst/>
                          </a:prstGeom>
                        </pic:spPr>
                      </pic:pic>
                    </a:graphicData>
                  </a:graphic>
                </wp:inline>
              </w:drawing>
            </w:r>
          </w:p>
        </w:tc>
      </w:tr>
      <w:tr w:rsidR="008C0908" w:rsidRPr="00C620C9" w14:paraId="0CA47E64" w14:textId="77777777" w:rsidTr="00B53631">
        <w:tc>
          <w:tcPr>
            <w:tcW w:w="534" w:type="dxa"/>
          </w:tcPr>
          <w:p w14:paraId="6880BEA6" w14:textId="77777777" w:rsidR="008C0908" w:rsidRPr="00C620C9" w:rsidRDefault="008C0908" w:rsidP="00B53631"/>
        </w:tc>
        <w:tc>
          <w:tcPr>
            <w:tcW w:w="6804" w:type="dxa"/>
          </w:tcPr>
          <w:p w14:paraId="2E1ED593" w14:textId="77777777" w:rsidR="008C0908" w:rsidRDefault="008C0908" w:rsidP="00B53631">
            <w:pPr>
              <w:pStyle w:val="ListParagraph"/>
              <w:numPr>
                <w:ilvl w:val="0"/>
                <w:numId w:val="6"/>
              </w:numPr>
            </w:pPr>
            <w:r>
              <w:t>Krijgt Hannah zo het goede antwoord? Leg uit waarom.</w:t>
            </w:r>
            <w:r>
              <w:br/>
            </w:r>
            <w:r>
              <w:br/>
              <w:t>…………………………………………………………………………………………</w:t>
            </w:r>
          </w:p>
          <w:p w14:paraId="6FF43820" w14:textId="77777777" w:rsidR="008C0908" w:rsidRDefault="008C0908" w:rsidP="00B53631"/>
        </w:tc>
        <w:tc>
          <w:tcPr>
            <w:tcW w:w="1842" w:type="dxa"/>
            <w:vMerge/>
          </w:tcPr>
          <w:p w14:paraId="071A07A8" w14:textId="77777777" w:rsidR="008C0908" w:rsidRPr="00C620C9" w:rsidRDefault="008C0908" w:rsidP="00B53631"/>
        </w:tc>
      </w:tr>
      <w:tr w:rsidR="008C0908" w:rsidRPr="00C620C9" w14:paraId="016562D2" w14:textId="77777777" w:rsidTr="00B53631">
        <w:tc>
          <w:tcPr>
            <w:tcW w:w="534" w:type="dxa"/>
          </w:tcPr>
          <w:p w14:paraId="1D918B50" w14:textId="77777777" w:rsidR="008C0908" w:rsidRPr="00C620C9" w:rsidRDefault="008C0908" w:rsidP="00B53631"/>
        </w:tc>
        <w:tc>
          <w:tcPr>
            <w:tcW w:w="8646" w:type="dxa"/>
            <w:gridSpan w:val="2"/>
          </w:tcPr>
          <w:p w14:paraId="7CA5D83C" w14:textId="79451EC5" w:rsidR="008C0908" w:rsidRDefault="008C0908" w:rsidP="00C56ECB">
            <w:pPr>
              <w:pStyle w:val="ListParagraph"/>
              <w:numPr>
                <w:ilvl w:val="0"/>
                <w:numId w:val="6"/>
              </w:numPr>
            </w:pPr>
            <w:r>
              <w:t>Hoe bereken jij hoeveel tijd er zit tussen 14:30 en 18:00 uur?</w:t>
            </w:r>
            <w:r>
              <w:br/>
            </w:r>
            <w:r>
              <w:br/>
              <w:t>……………………………………………………………………………………………………………………</w:t>
            </w:r>
            <w:r>
              <w:br/>
            </w:r>
            <w:r>
              <w:br/>
              <w:t>……………………………………………………………………………………………………………………</w:t>
            </w:r>
          </w:p>
        </w:tc>
      </w:tr>
    </w:tbl>
    <w:p w14:paraId="298CD0DB" w14:textId="77777777" w:rsidR="008C0908" w:rsidRDefault="008C0908" w:rsidP="008C0908">
      <w:pPr>
        <w:rPr>
          <w:b/>
          <w:szCs w:val="28"/>
          <w:u w:val="single"/>
        </w:rPr>
      </w:pPr>
    </w:p>
    <w:p w14:paraId="1A352EBD" w14:textId="77777777" w:rsidR="008C0908" w:rsidRDefault="008C0908" w:rsidP="008C0908">
      <w:pPr>
        <w:rPr>
          <w:b/>
          <w:szCs w:val="28"/>
          <w:u w:val="single"/>
        </w:rPr>
      </w:pPr>
    </w:p>
    <w:tbl>
      <w:tblPr>
        <w:tblW w:w="9010" w:type="dxa"/>
        <w:tblInd w:w="170" w:type="dxa"/>
        <w:tblBorders>
          <w:left w:val="single" w:sz="48" w:space="0" w:color="008000"/>
        </w:tblBorders>
        <w:shd w:val="clear" w:color="auto" w:fill="F1F3E9"/>
        <w:tblLayout w:type="fixed"/>
        <w:tblLook w:val="04A0" w:firstRow="1" w:lastRow="0" w:firstColumn="1" w:lastColumn="0" w:noHBand="0" w:noVBand="1"/>
      </w:tblPr>
      <w:tblGrid>
        <w:gridCol w:w="318"/>
        <w:gridCol w:w="6566"/>
        <w:gridCol w:w="2126"/>
      </w:tblGrid>
      <w:tr w:rsidR="008C0908" w14:paraId="75FDEA00" w14:textId="77777777" w:rsidTr="00B53631">
        <w:trPr>
          <w:trHeight w:val="1985"/>
        </w:trPr>
        <w:tc>
          <w:tcPr>
            <w:tcW w:w="318" w:type="dxa"/>
            <w:shd w:val="clear" w:color="auto" w:fill="F1F3E9"/>
          </w:tcPr>
          <w:p w14:paraId="054ECB17" w14:textId="77777777" w:rsidR="008C0908" w:rsidRPr="00632288" w:rsidRDefault="008C0908" w:rsidP="00B53631">
            <w:pPr>
              <w:pStyle w:val="groenetekst"/>
            </w:pPr>
          </w:p>
        </w:tc>
        <w:tc>
          <w:tcPr>
            <w:tcW w:w="6566" w:type="dxa"/>
            <w:shd w:val="clear" w:color="auto" w:fill="F1F3E9"/>
          </w:tcPr>
          <w:p w14:paraId="3AD1D296" w14:textId="77777777" w:rsidR="008C0908" w:rsidRDefault="008C0908" w:rsidP="00B53631">
            <w:pPr>
              <w:pStyle w:val="groenetekst"/>
              <w:rPr>
                <w:b/>
              </w:rPr>
            </w:pPr>
            <w:r>
              <w:rPr>
                <w:b/>
              </w:rPr>
              <w:t>Rekenen met tijd</w:t>
            </w:r>
          </w:p>
          <w:p w14:paraId="1E88A08B" w14:textId="77777777" w:rsidR="008C0908" w:rsidRDefault="008C0908" w:rsidP="00B53631">
            <w:pPr>
              <w:pStyle w:val="groenetekst"/>
              <w:rPr>
                <w:b/>
              </w:rPr>
            </w:pPr>
          </w:p>
          <w:p w14:paraId="7A83C0C5" w14:textId="77777777" w:rsidR="008C0908" w:rsidRDefault="008C0908" w:rsidP="00B53631">
            <w:pPr>
              <w:pStyle w:val="groenetekst"/>
            </w:pPr>
            <w:r>
              <w:t xml:space="preserve">Bij het rekenen met tijd is het meestal niet verstandig om je rekenmachine te gebruiken. </w:t>
            </w:r>
          </w:p>
          <w:p w14:paraId="2B874253" w14:textId="77777777" w:rsidR="008C0908" w:rsidRDefault="008C0908" w:rsidP="00B53631">
            <w:pPr>
              <w:pStyle w:val="groenetekst"/>
            </w:pPr>
          </w:p>
          <w:p w14:paraId="7F082E42" w14:textId="77777777" w:rsidR="008C0908" w:rsidRDefault="008C0908" w:rsidP="00B53631">
            <w:pPr>
              <w:pStyle w:val="groenetekst"/>
            </w:pPr>
            <w:r>
              <w:t>Je werkt bij tijd met uren en minuten en niet met cijfers achter de komma.</w:t>
            </w:r>
          </w:p>
          <w:p w14:paraId="77E39E72" w14:textId="77777777" w:rsidR="008C0908" w:rsidRDefault="008C0908" w:rsidP="00B53631">
            <w:pPr>
              <w:pStyle w:val="groenetekst"/>
            </w:pPr>
          </w:p>
          <w:p w14:paraId="1E9D3821" w14:textId="77777777" w:rsidR="008C0908" w:rsidRDefault="008C0908" w:rsidP="00B53631">
            <w:pPr>
              <w:pStyle w:val="groenetekst"/>
            </w:pPr>
            <w:r>
              <w:t>Je kunt beter rekenen met hulp van de klok.</w:t>
            </w:r>
          </w:p>
          <w:p w14:paraId="72428102" w14:textId="77777777" w:rsidR="00D55558" w:rsidRPr="004B7DE0" w:rsidRDefault="00D55558" w:rsidP="00B53631">
            <w:pPr>
              <w:pStyle w:val="groenetekst"/>
            </w:pPr>
          </w:p>
        </w:tc>
        <w:tc>
          <w:tcPr>
            <w:tcW w:w="2126" w:type="dxa"/>
            <w:shd w:val="clear" w:color="auto" w:fill="F1F3E9"/>
          </w:tcPr>
          <w:p w14:paraId="7C5C24D5" w14:textId="77777777" w:rsidR="008C0908" w:rsidRPr="000458A0" w:rsidRDefault="008C0908" w:rsidP="00B53631">
            <w:pPr>
              <w:pStyle w:val="groenetekst"/>
            </w:pPr>
            <w:r>
              <w:rPr>
                <w:rFonts w:ascii="Arial" w:hAnsi="Arial" w:cs="Arial"/>
                <w:noProof/>
                <w:color w:val="0000FF"/>
                <w:sz w:val="20"/>
                <w:szCs w:val="20"/>
                <w:lang w:val="en-US"/>
              </w:rPr>
              <w:drawing>
                <wp:inline distT="0" distB="0" distL="0" distR="0" wp14:anchorId="4E8E65F3" wp14:editId="47EA01C7">
                  <wp:extent cx="1238250" cy="1238250"/>
                  <wp:effectExtent l="19050" t="0" r="0" b="0"/>
                  <wp:docPr id="30" name="Picture 30" descr="http://t1.gstatic.com/images?q=tbn:ANd9GcQNddVgkt0XZ_xnfdhYmctzRHaaprhiDZ3lRxSkKKiFqNheG94CiYYBsTAaa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1.gstatic.com/images?q=tbn:ANd9GcQNddVgkt0XZ_xnfdhYmctzRHaaprhiDZ3lRxSkKKiFqNheG94CiYYBsTAaag">
                            <a:hlinkClick r:id="rId25"/>
                          </pic:cNvPr>
                          <pic:cNvPicPr>
                            <a:picLocks noChangeAspect="1" noChangeArrowheads="1"/>
                          </pic:cNvPicPr>
                        </pic:nvPicPr>
                        <pic:blipFill>
                          <a:blip r:embed="rId26" cstate="print"/>
                          <a:srcRect/>
                          <a:stretch>
                            <a:fillRect/>
                          </a:stretch>
                        </pic:blipFill>
                        <pic:spPr bwMode="auto">
                          <a:xfrm>
                            <a:off x="0" y="0"/>
                            <a:ext cx="1238250" cy="1238250"/>
                          </a:xfrm>
                          <a:prstGeom prst="rect">
                            <a:avLst/>
                          </a:prstGeom>
                          <a:noFill/>
                          <a:ln w="9525">
                            <a:noFill/>
                            <a:miter lim="800000"/>
                            <a:headEnd/>
                            <a:tailEnd/>
                          </a:ln>
                        </pic:spPr>
                      </pic:pic>
                    </a:graphicData>
                  </a:graphic>
                </wp:inline>
              </w:drawing>
            </w:r>
          </w:p>
        </w:tc>
      </w:tr>
    </w:tbl>
    <w:p w14:paraId="2906EE20" w14:textId="61A7D0AF" w:rsidR="00D55558" w:rsidRDefault="008C0908" w:rsidP="008C0908">
      <w:pPr>
        <w:pStyle w:val="rekenverwijzing"/>
      </w:pPr>
      <w:r>
        <w:t xml:space="preserve">Zie: Tijd in de </w:t>
      </w:r>
      <w:r w:rsidR="00D55558">
        <w:t xml:space="preserve">Extra </w:t>
      </w:r>
      <w:r>
        <w:t>Rekenmodule</w:t>
      </w:r>
    </w:p>
    <w:p w14:paraId="7DFDB8D7" w14:textId="77777777" w:rsidR="00D55558" w:rsidRDefault="00D55558">
      <w:pPr>
        <w:rPr>
          <w:b/>
          <w:color w:val="008000"/>
          <w:sz w:val="18"/>
        </w:rPr>
      </w:pPr>
      <w:r>
        <w:br w:type="page"/>
      </w:r>
    </w:p>
    <w:p w14:paraId="73CB8485" w14:textId="77777777" w:rsidR="008C0908" w:rsidRDefault="008C0908" w:rsidP="008C0908">
      <w:pPr>
        <w:pStyle w:val="rekenverwijzing"/>
      </w:pPr>
    </w:p>
    <w:p w14:paraId="58475A2A" w14:textId="77777777" w:rsidR="008C0908" w:rsidRDefault="008C0908" w:rsidP="008C0908">
      <w:pPr>
        <w:pStyle w:val="streepje"/>
      </w:pPr>
    </w:p>
    <w:tbl>
      <w:tblPr>
        <w:tblW w:w="9180" w:type="dxa"/>
        <w:tblLayout w:type="fixed"/>
        <w:tblLook w:val="04A0" w:firstRow="1" w:lastRow="0" w:firstColumn="1" w:lastColumn="0" w:noHBand="0" w:noVBand="1"/>
      </w:tblPr>
      <w:tblGrid>
        <w:gridCol w:w="534"/>
        <w:gridCol w:w="8646"/>
      </w:tblGrid>
      <w:tr w:rsidR="008C0908" w:rsidRPr="00C620C9" w14:paraId="392970B6" w14:textId="77777777" w:rsidTr="00B53631">
        <w:tc>
          <w:tcPr>
            <w:tcW w:w="534" w:type="dxa"/>
          </w:tcPr>
          <w:p w14:paraId="445AE08A" w14:textId="77777777" w:rsidR="008C0908" w:rsidRPr="00C620C9" w:rsidRDefault="008C0908" w:rsidP="008C0908">
            <w:pPr>
              <w:pStyle w:val="Opgave"/>
              <w:numPr>
                <w:ilvl w:val="0"/>
                <w:numId w:val="1"/>
              </w:numPr>
            </w:pPr>
          </w:p>
        </w:tc>
        <w:tc>
          <w:tcPr>
            <w:tcW w:w="8646" w:type="dxa"/>
          </w:tcPr>
          <w:p w14:paraId="6D64DB75" w14:textId="77777777" w:rsidR="008C0908" w:rsidRDefault="008C0908" w:rsidP="00B53631">
            <w:r>
              <w:t>Bereken steeds hoeveel tijd ertussen zit:</w:t>
            </w:r>
          </w:p>
          <w:p w14:paraId="514402BA" w14:textId="77777777" w:rsidR="008C0908" w:rsidRPr="00632288" w:rsidRDefault="008C0908" w:rsidP="00B53631"/>
        </w:tc>
      </w:tr>
      <w:tr w:rsidR="008C0908" w:rsidRPr="00C620C9" w14:paraId="039C7D24" w14:textId="77777777" w:rsidTr="00B53631">
        <w:tc>
          <w:tcPr>
            <w:tcW w:w="534" w:type="dxa"/>
          </w:tcPr>
          <w:p w14:paraId="05D5D97A" w14:textId="77777777" w:rsidR="008C0908" w:rsidRPr="00C620C9" w:rsidRDefault="008C0908" w:rsidP="00B53631"/>
        </w:tc>
        <w:tc>
          <w:tcPr>
            <w:tcW w:w="8646" w:type="dxa"/>
          </w:tcPr>
          <w:p w14:paraId="7804CB40" w14:textId="0FCFCC9C" w:rsidR="008C0908" w:rsidRDefault="008C0908" w:rsidP="00B53631">
            <w:pPr>
              <w:pStyle w:val="ListParagraph"/>
              <w:numPr>
                <w:ilvl w:val="0"/>
                <w:numId w:val="19"/>
              </w:numPr>
            </w:pPr>
            <w:r>
              <w:t xml:space="preserve">van 10:30 </w:t>
            </w:r>
            <w:r w:rsidR="00C56ECB">
              <w:t>tot</w:t>
            </w:r>
            <w:r>
              <w:t xml:space="preserve"> 14:00 uur</w:t>
            </w:r>
            <w:r>
              <w:br/>
            </w:r>
            <w:r>
              <w:br/>
              <w:t>……………………………………………………………………………………………………………………</w:t>
            </w:r>
          </w:p>
          <w:p w14:paraId="6AF63D59" w14:textId="77777777" w:rsidR="008C0908" w:rsidRDefault="008C0908" w:rsidP="00B53631">
            <w:pPr>
              <w:pStyle w:val="ListParagraph"/>
              <w:ind w:left="360"/>
            </w:pPr>
          </w:p>
        </w:tc>
      </w:tr>
      <w:tr w:rsidR="008C0908" w:rsidRPr="00C620C9" w14:paraId="14DD1D34" w14:textId="77777777" w:rsidTr="00B53631">
        <w:tc>
          <w:tcPr>
            <w:tcW w:w="534" w:type="dxa"/>
          </w:tcPr>
          <w:p w14:paraId="257980A8" w14:textId="77777777" w:rsidR="008C0908" w:rsidRPr="00C620C9" w:rsidRDefault="008C0908" w:rsidP="00B53631"/>
        </w:tc>
        <w:tc>
          <w:tcPr>
            <w:tcW w:w="8646" w:type="dxa"/>
          </w:tcPr>
          <w:p w14:paraId="414977CF" w14:textId="77777777" w:rsidR="008C0908" w:rsidRDefault="008C0908" w:rsidP="00B53631"/>
          <w:p w14:paraId="3A8624AE" w14:textId="3D3806F6" w:rsidR="008C0908" w:rsidRDefault="008C0908" w:rsidP="00B53631">
            <w:pPr>
              <w:pStyle w:val="ListParagraph"/>
              <w:numPr>
                <w:ilvl w:val="0"/>
                <w:numId w:val="19"/>
              </w:numPr>
            </w:pPr>
            <w:r>
              <w:t xml:space="preserve">van 08:15 </w:t>
            </w:r>
            <w:r w:rsidR="00C56ECB">
              <w:t>tot</w:t>
            </w:r>
            <w:r>
              <w:t xml:space="preserve"> 11:30 uur</w:t>
            </w:r>
            <w:r>
              <w:br/>
            </w:r>
            <w:r>
              <w:br/>
              <w:t>……………………………………………………………………………………………………………………</w:t>
            </w:r>
          </w:p>
          <w:p w14:paraId="4739F0F1" w14:textId="77777777" w:rsidR="008C0908" w:rsidRPr="00C620C9" w:rsidRDefault="008C0908" w:rsidP="00B53631"/>
        </w:tc>
      </w:tr>
      <w:tr w:rsidR="008C0908" w:rsidRPr="00C620C9" w14:paraId="1CC86029" w14:textId="77777777" w:rsidTr="00B53631">
        <w:tc>
          <w:tcPr>
            <w:tcW w:w="534" w:type="dxa"/>
          </w:tcPr>
          <w:p w14:paraId="01B60A98" w14:textId="77777777" w:rsidR="008C0908" w:rsidRPr="00C620C9" w:rsidRDefault="008C0908" w:rsidP="00B53631"/>
        </w:tc>
        <w:tc>
          <w:tcPr>
            <w:tcW w:w="8646" w:type="dxa"/>
          </w:tcPr>
          <w:p w14:paraId="3FC10D42" w14:textId="37D19EB0" w:rsidR="008C0908" w:rsidRDefault="008C0908" w:rsidP="00B53631">
            <w:pPr>
              <w:pStyle w:val="ListParagraph"/>
              <w:numPr>
                <w:ilvl w:val="0"/>
                <w:numId w:val="19"/>
              </w:numPr>
            </w:pPr>
            <w:r>
              <w:t xml:space="preserve">van 09:50 </w:t>
            </w:r>
            <w:r w:rsidR="00C56ECB">
              <w:t>tot</w:t>
            </w:r>
            <w:r>
              <w:t xml:space="preserve"> 14:25 uur</w:t>
            </w:r>
            <w:r>
              <w:br/>
            </w:r>
            <w:r>
              <w:br/>
              <w:t>……………………………………………………………………………………………………………………</w:t>
            </w:r>
          </w:p>
          <w:p w14:paraId="6C2684FA" w14:textId="77777777" w:rsidR="008C0908" w:rsidRDefault="008C0908" w:rsidP="00B53631"/>
        </w:tc>
      </w:tr>
      <w:tr w:rsidR="008C0908" w:rsidRPr="00C620C9" w14:paraId="7C41BC7E" w14:textId="77777777" w:rsidTr="00B53631">
        <w:tc>
          <w:tcPr>
            <w:tcW w:w="534" w:type="dxa"/>
          </w:tcPr>
          <w:p w14:paraId="4E1DC9C1" w14:textId="77777777" w:rsidR="008C0908" w:rsidRPr="00C620C9" w:rsidRDefault="008C0908" w:rsidP="00B53631"/>
        </w:tc>
        <w:tc>
          <w:tcPr>
            <w:tcW w:w="8646" w:type="dxa"/>
          </w:tcPr>
          <w:p w14:paraId="67D1C82E" w14:textId="77777777" w:rsidR="008C0908" w:rsidRDefault="008C0908" w:rsidP="00B53631">
            <w:pPr>
              <w:pStyle w:val="ListParagraph"/>
              <w:numPr>
                <w:ilvl w:val="0"/>
                <w:numId w:val="19"/>
              </w:numPr>
            </w:pPr>
            <w:r>
              <w:t>van 23:30 – 06:20 uur</w:t>
            </w:r>
            <w:r>
              <w:br/>
            </w:r>
            <w:r>
              <w:br/>
              <w:t>……………………………………………………………………………………………………………………..</w:t>
            </w:r>
          </w:p>
          <w:p w14:paraId="75F96918" w14:textId="77777777" w:rsidR="008C0908" w:rsidRDefault="008C0908" w:rsidP="00B53631"/>
        </w:tc>
      </w:tr>
      <w:tr w:rsidR="008C0908" w:rsidRPr="00C620C9" w14:paraId="4940C9C0" w14:textId="77777777" w:rsidTr="00B53631">
        <w:tc>
          <w:tcPr>
            <w:tcW w:w="534" w:type="dxa"/>
          </w:tcPr>
          <w:p w14:paraId="00E93ADE" w14:textId="77777777" w:rsidR="008C0908" w:rsidRPr="00C620C9" w:rsidRDefault="008C0908" w:rsidP="00B53631"/>
        </w:tc>
        <w:tc>
          <w:tcPr>
            <w:tcW w:w="8646" w:type="dxa"/>
          </w:tcPr>
          <w:p w14:paraId="0E840B54" w14:textId="6F567916" w:rsidR="008C0908" w:rsidRDefault="008C0908" w:rsidP="00B53631">
            <w:pPr>
              <w:pStyle w:val="ListParagraph"/>
              <w:numPr>
                <w:ilvl w:val="0"/>
                <w:numId w:val="19"/>
              </w:numPr>
            </w:pPr>
            <w:r>
              <w:t xml:space="preserve">van 15:45 </w:t>
            </w:r>
            <w:r w:rsidR="00C56ECB">
              <w:t>tot</w:t>
            </w:r>
            <w:r>
              <w:t xml:space="preserve"> 11:05 uur</w:t>
            </w:r>
            <w:r>
              <w:br/>
            </w:r>
            <w:r>
              <w:br/>
              <w:t>……………………………………………………………………………………………………………………..</w:t>
            </w:r>
          </w:p>
          <w:p w14:paraId="7AB33D3A" w14:textId="77777777" w:rsidR="008C0908" w:rsidRDefault="008C0908" w:rsidP="00B53631">
            <w:pPr>
              <w:pStyle w:val="ListParagraph"/>
              <w:ind w:left="360"/>
            </w:pPr>
          </w:p>
        </w:tc>
      </w:tr>
      <w:tr w:rsidR="008C0908" w:rsidRPr="00C620C9" w14:paraId="1141A35D" w14:textId="77777777" w:rsidTr="00B53631">
        <w:tc>
          <w:tcPr>
            <w:tcW w:w="534" w:type="dxa"/>
          </w:tcPr>
          <w:p w14:paraId="5588ADBB" w14:textId="77777777" w:rsidR="008C0908" w:rsidRPr="00C620C9" w:rsidRDefault="008C0908" w:rsidP="00B53631"/>
        </w:tc>
        <w:tc>
          <w:tcPr>
            <w:tcW w:w="8646" w:type="dxa"/>
          </w:tcPr>
          <w:p w14:paraId="777DB6BF" w14:textId="6B437658" w:rsidR="008C0908" w:rsidRDefault="00C56ECB" w:rsidP="00B53631">
            <w:pPr>
              <w:pStyle w:val="ListParagraph"/>
              <w:numPr>
                <w:ilvl w:val="0"/>
                <w:numId w:val="19"/>
              </w:numPr>
            </w:pPr>
            <w:r>
              <w:t>Bedenk zelf nog twee opgaven. R</w:t>
            </w:r>
            <w:r w:rsidR="008C0908">
              <w:t xml:space="preserve">uil jouw opgaven met </w:t>
            </w:r>
            <w:r>
              <w:t xml:space="preserve">die van </w:t>
            </w:r>
            <w:r w:rsidR="008C0908">
              <w:t xml:space="preserve">een medeleerling. </w:t>
            </w:r>
            <w:r w:rsidR="008C0908">
              <w:br/>
              <w:t>Maak de opgaven en kijk ze samen na.</w:t>
            </w:r>
            <w:r w:rsidR="008C0908">
              <w:br/>
            </w:r>
            <w:r w:rsidR="008C0908">
              <w:br/>
              <w:t>……………………………………………………………………………………………………………………..</w:t>
            </w:r>
            <w:r w:rsidR="008C0908">
              <w:br/>
            </w:r>
            <w:r w:rsidR="008C0908">
              <w:br/>
              <w:t>……………………………………………………………………………………………………………………..</w:t>
            </w:r>
            <w:r w:rsidR="008C0908">
              <w:br/>
            </w:r>
            <w:r w:rsidR="008C0908">
              <w:br/>
              <w:t>……………………………………………………………………………………………………………………..</w:t>
            </w:r>
            <w:r w:rsidR="008C0908">
              <w:br/>
            </w:r>
            <w:r w:rsidR="008C0908">
              <w:br/>
              <w:t>……………………………………………………………………………………………………………………..</w:t>
            </w:r>
          </w:p>
          <w:p w14:paraId="2CD8B918" w14:textId="77777777" w:rsidR="008C0908" w:rsidRDefault="008C0908" w:rsidP="00B53631">
            <w:pPr>
              <w:pStyle w:val="ListParagraph"/>
              <w:ind w:left="360"/>
            </w:pPr>
          </w:p>
        </w:tc>
      </w:tr>
    </w:tbl>
    <w:p w14:paraId="1E24F1DE" w14:textId="4B6BD6A9" w:rsidR="00D55558" w:rsidRDefault="00D55558" w:rsidP="008C0908">
      <w:pPr>
        <w:pStyle w:val="Heading2"/>
      </w:pPr>
    </w:p>
    <w:p w14:paraId="0316F9C6" w14:textId="77777777" w:rsidR="00D55558" w:rsidRDefault="00D55558">
      <w:pPr>
        <w:rPr>
          <w:rFonts w:asciiTheme="minorHAnsi" w:eastAsia="Times New Roman" w:hAnsiTheme="minorHAnsi"/>
          <w:b/>
          <w:bCs/>
          <w:smallCaps/>
          <w:color w:val="4F81BD" w:themeColor="accent1"/>
          <w:sz w:val="32"/>
          <w:szCs w:val="32"/>
        </w:rPr>
      </w:pPr>
      <w:r>
        <w:br w:type="page"/>
      </w:r>
    </w:p>
    <w:p w14:paraId="6A0475A1" w14:textId="77777777" w:rsidR="008C0908" w:rsidRPr="007D3279" w:rsidRDefault="008C0908" w:rsidP="008C0908">
      <w:pPr>
        <w:pStyle w:val="Heading2"/>
      </w:pPr>
      <w:r>
        <w:lastRenderedPageBreak/>
        <w:t>De tuinen</w:t>
      </w:r>
    </w:p>
    <w:p w14:paraId="48218C90" w14:textId="77777777" w:rsidR="008C0908" w:rsidRDefault="008C0908" w:rsidP="008C0908">
      <w:pPr>
        <w:rPr>
          <w:sz w:val="18"/>
          <w:szCs w:val="18"/>
        </w:rPr>
      </w:pPr>
    </w:p>
    <w:tbl>
      <w:tblPr>
        <w:tblW w:w="0" w:type="auto"/>
        <w:tblInd w:w="170" w:type="dxa"/>
        <w:tblBorders>
          <w:left w:val="single" w:sz="48" w:space="0" w:color="008000"/>
        </w:tblBorders>
        <w:shd w:val="clear" w:color="C6D9F1" w:fill="F1F3E9"/>
        <w:tblCellMar>
          <w:top w:w="113" w:type="dxa"/>
          <w:bottom w:w="113" w:type="dxa"/>
        </w:tblCellMar>
        <w:tblLook w:val="01E0" w:firstRow="1" w:lastRow="1" w:firstColumn="1" w:lastColumn="1" w:noHBand="0" w:noVBand="0"/>
      </w:tblPr>
      <w:tblGrid>
        <w:gridCol w:w="361"/>
        <w:gridCol w:w="6240"/>
        <w:gridCol w:w="2422"/>
      </w:tblGrid>
      <w:tr w:rsidR="008C0908" w:rsidRPr="00427C8B" w14:paraId="6DEAAE11" w14:textId="77777777" w:rsidTr="00B53631">
        <w:trPr>
          <w:trHeight w:val="1690"/>
        </w:trPr>
        <w:tc>
          <w:tcPr>
            <w:tcW w:w="361" w:type="dxa"/>
            <w:shd w:val="clear" w:color="C6D9F1" w:fill="F1F3E9"/>
          </w:tcPr>
          <w:p w14:paraId="4A1A3971" w14:textId="77777777" w:rsidR="008C0908" w:rsidRDefault="008C0908" w:rsidP="00B53631">
            <w:pPr>
              <w:rPr>
                <w:noProof/>
                <w:lang w:eastAsia="nl-NL"/>
              </w:rPr>
            </w:pPr>
          </w:p>
        </w:tc>
        <w:tc>
          <w:tcPr>
            <w:tcW w:w="6240" w:type="dxa"/>
            <w:shd w:val="clear" w:color="C6D9F1" w:fill="F1F3E9"/>
          </w:tcPr>
          <w:p w14:paraId="6B1A88AD" w14:textId="77777777" w:rsidR="008C0908" w:rsidRDefault="008C0908" w:rsidP="00B53631">
            <w:pPr>
              <w:pStyle w:val="groenetekst"/>
            </w:pPr>
          </w:p>
          <w:p w14:paraId="73FA52E0" w14:textId="77777777" w:rsidR="008C0908" w:rsidRDefault="008C0908" w:rsidP="00D96FF2">
            <w:pPr>
              <w:pStyle w:val="groenetekst"/>
            </w:pPr>
            <w:r>
              <w:t xml:space="preserve">Een groot deel van de tuin bij de stadsboerderij is de educatieve tuin. Kinderen komen onder schooltijd met hun klas en de leraar om in een eigen stuk tuin te werken. Ook </w:t>
            </w:r>
            <w:r w:rsidR="00D96FF2">
              <w:t>werken</w:t>
            </w:r>
            <w:r>
              <w:t xml:space="preserve"> kinderen samen met hun ouders in een eigen stuk tuin. </w:t>
            </w:r>
          </w:p>
        </w:tc>
        <w:tc>
          <w:tcPr>
            <w:tcW w:w="2409" w:type="dxa"/>
            <w:shd w:val="clear" w:color="C6D9F1" w:fill="F1F3E9"/>
          </w:tcPr>
          <w:p w14:paraId="654A494B" w14:textId="77777777" w:rsidR="008C0908" w:rsidRPr="009C1ABC" w:rsidRDefault="008C0908" w:rsidP="00B53631">
            <w:pPr>
              <w:pStyle w:val="groenetekst"/>
              <w:jc w:val="right"/>
            </w:pPr>
            <w:r>
              <w:rPr>
                <w:noProof/>
                <w:lang w:val="en-US"/>
              </w:rPr>
              <w:drawing>
                <wp:inline distT="0" distB="0" distL="0" distR="0" wp14:anchorId="77531BB6" wp14:editId="4A5B0EF3">
                  <wp:extent cx="1401373" cy="1226182"/>
                  <wp:effectExtent l="0" t="95250" r="0" b="69218"/>
                  <wp:docPr id="8" name="Picture 7" descr="IMG_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30.JPG"/>
                          <pic:cNvPicPr/>
                        </pic:nvPicPr>
                        <pic:blipFill>
                          <a:blip r:embed="rId27"/>
                          <a:stretch>
                            <a:fillRect/>
                          </a:stretch>
                        </pic:blipFill>
                        <pic:spPr>
                          <a:xfrm rot="5400000">
                            <a:off x="0" y="0"/>
                            <a:ext cx="1409135" cy="1232973"/>
                          </a:xfrm>
                          <a:prstGeom prst="rect">
                            <a:avLst/>
                          </a:prstGeom>
                        </pic:spPr>
                      </pic:pic>
                    </a:graphicData>
                  </a:graphic>
                </wp:inline>
              </w:drawing>
            </w:r>
          </w:p>
        </w:tc>
      </w:tr>
    </w:tbl>
    <w:p w14:paraId="5F24AAA0" w14:textId="77777777" w:rsidR="008C0908" w:rsidRDefault="008C0908" w:rsidP="008C0908">
      <w:pPr>
        <w:pStyle w:val="streepje"/>
      </w:pPr>
    </w:p>
    <w:tbl>
      <w:tblPr>
        <w:tblW w:w="9180" w:type="dxa"/>
        <w:tblLayout w:type="fixed"/>
        <w:tblLook w:val="04A0" w:firstRow="1" w:lastRow="0" w:firstColumn="1" w:lastColumn="0" w:noHBand="0" w:noVBand="1"/>
      </w:tblPr>
      <w:tblGrid>
        <w:gridCol w:w="534"/>
        <w:gridCol w:w="5670"/>
        <w:gridCol w:w="2976"/>
      </w:tblGrid>
      <w:tr w:rsidR="008C0908" w:rsidRPr="00C620C9" w14:paraId="7D99F752" w14:textId="77777777" w:rsidTr="00B53631">
        <w:tc>
          <w:tcPr>
            <w:tcW w:w="534" w:type="dxa"/>
          </w:tcPr>
          <w:p w14:paraId="1CB29E0F" w14:textId="77777777" w:rsidR="008C0908" w:rsidRPr="00C620C9" w:rsidRDefault="008C0908" w:rsidP="008C0908">
            <w:pPr>
              <w:pStyle w:val="Opgave"/>
              <w:numPr>
                <w:ilvl w:val="0"/>
                <w:numId w:val="1"/>
              </w:numPr>
            </w:pPr>
          </w:p>
        </w:tc>
        <w:tc>
          <w:tcPr>
            <w:tcW w:w="5670" w:type="dxa"/>
          </w:tcPr>
          <w:p w14:paraId="0B666870" w14:textId="77777777" w:rsidR="008C0908" w:rsidRPr="00632288" w:rsidRDefault="00D96FF2" w:rsidP="00D96FF2">
            <w:pPr>
              <w:pStyle w:val="ListParagraph"/>
              <w:ind w:left="0"/>
            </w:pPr>
            <w:r>
              <w:t xml:space="preserve">De ouders van </w:t>
            </w:r>
            <w:r w:rsidR="008C0908">
              <w:t xml:space="preserve">Sem en Julia </w:t>
            </w:r>
            <w:r>
              <w:t>huren</w:t>
            </w:r>
            <w:r w:rsidR="008C0908">
              <w:t xml:space="preserve"> een stukje tuin in de stadsboerderij. Je ziet de tuin hierboven op de foto. Dit jaar hebben ze alleen aardbeien: 5 bedden met elk 15 aardbeiplanten.</w:t>
            </w:r>
          </w:p>
        </w:tc>
        <w:tc>
          <w:tcPr>
            <w:tcW w:w="2976" w:type="dxa"/>
          </w:tcPr>
          <w:p w14:paraId="72C152FF" w14:textId="77777777" w:rsidR="008C0908" w:rsidRPr="00632288" w:rsidRDefault="008C0908" w:rsidP="00B53631">
            <w:pPr>
              <w:pStyle w:val="ListParagraph"/>
              <w:ind w:left="0"/>
              <w:jc w:val="right"/>
            </w:pPr>
            <w:r>
              <w:rPr>
                <w:noProof/>
                <w:lang w:val="en-US"/>
              </w:rPr>
              <w:drawing>
                <wp:inline distT="0" distB="0" distL="0" distR="0" wp14:anchorId="2259679B" wp14:editId="5AE86B4A">
                  <wp:extent cx="1533525" cy="903099"/>
                  <wp:effectExtent l="19050" t="0" r="9525" b="0"/>
                  <wp:docPr id="1" name="Picture 0" descr="aardb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dbei.jpg"/>
                          <pic:cNvPicPr/>
                        </pic:nvPicPr>
                        <pic:blipFill>
                          <a:blip r:embed="rId28" cstate="print"/>
                          <a:stretch>
                            <a:fillRect/>
                          </a:stretch>
                        </pic:blipFill>
                        <pic:spPr>
                          <a:xfrm>
                            <a:off x="0" y="0"/>
                            <a:ext cx="1533525" cy="903099"/>
                          </a:xfrm>
                          <a:prstGeom prst="rect">
                            <a:avLst/>
                          </a:prstGeom>
                        </pic:spPr>
                      </pic:pic>
                    </a:graphicData>
                  </a:graphic>
                </wp:inline>
              </w:drawing>
            </w:r>
          </w:p>
        </w:tc>
      </w:tr>
      <w:tr w:rsidR="008C0908" w:rsidRPr="00C620C9" w14:paraId="7F3FBF21" w14:textId="77777777" w:rsidTr="00B53631">
        <w:tc>
          <w:tcPr>
            <w:tcW w:w="534" w:type="dxa"/>
          </w:tcPr>
          <w:p w14:paraId="16B1FA34" w14:textId="77777777" w:rsidR="008C0908" w:rsidRPr="00C620C9" w:rsidRDefault="008C0908" w:rsidP="00B53631"/>
        </w:tc>
        <w:tc>
          <w:tcPr>
            <w:tcW w:w="8646" w:type="dxa"/>
            <w:gridSpan w:val="2"/>
          </w:tcPr>
          <w:p w14:paraId="44D868A5" w14:textId="77777777" w:rsidR="008C0908" w:rsidRDefault="008C0908" w:rsidP="00B53631"/>
          <w:p w14:paraId="3D334DEB" w14:textId="77777777" w:rsidR="008C0908" w:rsidRDefault="008C0908" w:rsidP="00B53631">
            <w:pPr>
              <w:pStyle w:val="ListParagraph"/>
              <w:numPr>
                <w:ilvl w:val="0"/>
                <w:numId w:val="9"/>
              </w:numPr>
            </w:pPr>
            <w:r>
              <w:t>Hoeveel planten zijn dat in totaal?</w:t>
            </w:r>
            <w:r>
              <w:br/>
            </w:r>
            <w:r>
              <w:br/>
              <w:t>……………………………………………………………………………………………………………………</w:t>
            </w:r>
          </w:p>
          <w:p w14:paraId="74411140" w14:textId="77777777" w:rsidR="008C0908" w:rsidRDefault="008C0908" w:rsidP="00B53631"/>
        </w:tc>
      </w:tr>
      <w:tr w:rsidR="008C0908" w:rsidRPr="00C620C9" w14:paraId="155B5358" w14:textId="77777777" w:rsidTr="00B53631">
        <w:tc>
          <w:tcPr>
            <w:tcW w:w="534" w:type="dxa"/>
          </w:tcPr>
          <w:p w14:paraId="4B9450FF" w14:textId="77777777" w:rsidR="008C0908" w:rsidRPr="00C620C9" w:rsidRDefault="008C0908" w:rsidP="00B53631"/>
        </w:tc>
        <w:tc>
          <w:tcPr>
            <w:tcW w:w="8646" w:type="dxa"/>
            <w:gridSpan w:val="2"/>
          </w:tcPr>
          <w:p w14:paraId="13F411CB" w14:textId="77777777" w:rsidR="008C0908" w:rsidRDefault="008C0908" w:rsidP="00D96FF2">
            <w:pPr>
              <w:pStyle w:val="ListParagraph"/>
              <w:numPr>
                <w:ilvl w:val="0"/>
                <w:numId w:val="9"/>
              </w:numPr>
            </w:pPr>
            <w:r>
              <w:t xml:space="preserve">Als de aardbeien het goed doen, </w:t>
            </w:r>
            <w:r w:rsidR="00D96FF2">
              <w:t xml:space="preserve">pluk </w:t>
            </w:r>
            <w:r>
              <w:t>je per plant ongeveer 500 gram aardbeien. Hoeveel kilo</w:t>
            </w:r>
            <w:r w:rsidR="00D96FF2">
              <w:t>gram aardbeien</w:t>
            </w:r>
            <w:r>
              <w:t xml:space="preserve"> levert de tuin dan op?</w:t>
            </w:r>
            <w:r>
              <w:br/>
            </w:r>
            <w:r>
              <w:br/>
              <w:t>……………………………………………………………………………………………………………………</w:t>
            </w:r>
          </w:p>
        </w:tc>
      </w:tr>
    </w:tbl>
    <w:p w14:paraId="6B990C17" w14:textId="77777777" w:rsidR="008C0908" w:rsidRDefault="008C0908" w:rsidP="008C0908"/>
    <w:p w14:paraId="6971C63D" w14:textId="77777777" w:rsidR="008C0908" w:rsidRDefault="008C0908" w:rsidP="008C0908">
      <w:pPr>
        <w:pStyle w:val="streepje"/>
      </w:pPr>
    </w:p>
    <w:tbl>
      <w:tblPr>
        <w:tblW w:w="9180" w:type="dxa"/>
        <w:tblLayout w:type="fixed"/>
        <w:tblLook w:val="04A0" w:firstRow="1" w:lastRow="0" w:firstColumn="1" w:lastColumn="0" w:noHBand="0" w:noVBand="1"/>
      </w:tblPr>
      <w:tblGrid>
        <w:gridCol w:w="534"/>
        <w:gridCol w:w="5528"/>
        <w:gridCol w:w="3118"/>
      </w:tblGrid>
      <w:tr w:rsidR="008C0908" w:rsidRPr="00C620C9" w14:paraId="548C35E3" w14:textId="77777777" w:rsidTr="00B53631">
        <w:tc>
          <w:tcPr>
            <w:tcW w:w="534" w:type="dxa"/>
          </w:tcPr>
          <w:p w14:paraId="4CCF03FA" w14:textId="77777777" w:rsidR="008C0908" w:rsidRPr="00C620C9" w:rsidRDefault="008C0908" w:rsidP="008C0908">
            <w:pPr>
              <w:pStyle w:val="Opgave"/>
              <w:numPr>
                <w:ilvl w:val="0"/>
                <w:numId w:val="1"/>
              </w:numPr>
            </w:pPr>
          </w:p>
        </w:tc>
        <w:tc>
          <w:tcPr>
            <w:tcW w:w="8646" w:type="dxa"/>
            <w:gridSpan w:val="2"/>
          </w:tcPr>
          <w:p w14:paraId="3CD8644A" w14:textId="048AAB42" w:rsidR="008C0908" w:rsidRPr="00632288" w:rsidRDefault="008C0908" w:rsidP="001F65EE">
            <w:r>
              <w:t xml:space="preserve">Sem en Julia hebben een goede oogst. Ze </w:t>
            </w:r>
            <w:r w:rsidR="00D96FF2">
              <w:t>maken jam</w:t>
            </w:r>
            <w:r>
              <w:t xml:space="preserve"> van 12</w:t>
            </w:r>
            <w:r w:rsidR="00D96FF2">
              <w:t xml:space="preserve"> kg aardbeien</w:t>
            </w:r>
            <w:r>
              <w:t xml:space="preserve">. </w:t>
            </w:r>
            <w:r w:rsidR="00D96FF2">
              <w:t>Dit is het recept</w:t>
            </w:r>
            <w:r>
              <w:t xml:space="preserve"> voor </w:t>
            </w:r>
            <w:r w:rsidR="001F65EE">
              <w:t>3</w:t>
            </w:r>
            <w:r>
              <w:t xml:space="preserve"> pot</w:t>
            </w:r>
            <w:r w:rsidR="001F65EE">
              <w:t>ten</w:t>
            </w:r>
            <w:r>
              <w:t xml:space="preserve"> jam van 450 gram.</w:t>
            </w:r>
          </w:p>
        </w:tc>
      </w:tr>
      <w:tr w:rsidR="008C0908" w:rsidRPr="00C620C9" w14:paraId="331C94E1" w14:textId="77777777" w:rsidTr="001F65EE">
        <w:tc>
          <w:tcPr>
            <w:tcW w:w="534" w:type="dxa"/>
          </w:tcPr>
          <w:p w14:paraId="21FC187D" w14:textId="77777777" w:rsidR="008C0908" w:rsidRPr="00C620C9" w:rsidRDefault="008C0908" w:rsidP="00B53631"/>
        </w:tc>
        <w:tc>
          <w:tcPr>
            <w:tcW w:w="5528" w:type="dxa"/>
          </w:tcPr>
          <w:p w14:paraId="5F4430C6" w14:textId="77777777" w:rsidR="008C0908" w:rsidRDefault="008C0908" w:rsidP="00B53631">
            <w:pPr>
              <w:rPr>
                <w:b/>
              </w:rPr>
            </w:pPr>
          </w:p>
          <w:p w14:paraId="56101311" w14:textId="77777777" w:rsidR="008C0908" w:rsidRDefault="008C0908" w:rsidP="00B53631">
            <w:pPr>
              <w:rPr>
                <w:b/>
              </w:rPr>
            </w:pPr>
            <w:r w:rsidRPr="004079C9">
              <w:rPr>
                <w:b/>
              </w:rPr>
              <w:t>Benodigdheden</w:t>
            </w:r>
          </w:p>
          <w:p w14:paraId="41B845AC" w14:textId="77777777" w:rsidR="008C0908" w:rsidRPr="004079C9" w:rsidRDefault="008C0908" w:rsidP="00B53631">
            <w:pPr>
              <w:pStyle w:val="ListParagraph"/>
              <w:numPr>
                <w:ilvl w:val="0"/>
                <w:numId w:val="10"/>
              </w:numPr>
              <w:rPr>
                <w:b/>
              </w:rPr>
            </w:pPr>
            <w:r>
              <w:t>1,5 kilo</w:t>
            </w:r>
            <w:r w:rsidR="00D96FF2">
              <w:t>gram</w:t>
            </w:r>
            <w:r>
              <w:t xml:space="preserve"> aardbeien </w:t>
            </w:r>
          </w:p>
          <w:p w14:paraId="5555B0CC" w14:textId="77777777" w:rsidR="008C0908" w:rsidRPr="004079C9" w:rsidRDefault="008C0908" w:rsidP="00B53631">
            <w:pPr>
              <w:pStyle w:val="ListParagraph"/>
              <w:numPr>
                <w:ilvl w:val="0"/>
                <w:numId w:val="10"/>
              </w:numPr>
              <w:rPr>
                <w:b/>
              </w:rPr>
            </w:pPr>
            <w:r>
              <w:t>1,5 kilo</w:t>
            </w:r>
            <w:r w:rsidR="00D96FF2">
              <w:t>gram</w:t>
            </w:r>
            <w:r>
              <w:t xml:space="preserve"> suiker </w:t>
            </w:r>
          </w:p>
          <w:p w14:paraId="536C6FBB" w14:textId="77777777" w:rsidR="008C0908" w:rsidRPr="005D7F8C" w:rsidRDefault="008C0908" w:rsidP="00B53631">
            <w:pPr>
              <w:pStyle w:val="ListParagraph"/>
              <w:numPr>
                <w:ilvl w:val="0"/>
                <w:numId w:val="10"/>
              </w:numPr>
              <w:rPr>
                <w:b/>
              </w:rPr>
            </w:pPr>
            <w:r>
              <w:t xml:space="preserve">Sap van 2 citroenen </w:t>
            </w:r>
          </w:p>
          <w:p w14:paraId="020728D0" w14:textId="77777777" w:rsidR="008C0908" w:rsidRPr="004079C9" w:rsidRDefault="008C0908" w:rsidP="00B53631">
            <w:pPr>
              <w:pStyle w:val="ListParagraph"/>
              <w:rPr>
                <w:b/>
              </w:rPr>
            </w:pPr>
          </w:p>
        </w:tc>
        <w:tc>
          <w:tcPr>
            <w:tcW w:w="3118" w:type="dxa"/>
            <w:vAlign w:val="center"/>
          </w:tcPr>
          <w:p w14:paraId="67B558CD" w14:textId="5D3A0CFB" w:rsidR="008C0908" w:rsidRDefault="00964F37" w:rsidP="00B53631">
            <w:pPr>
              <w:spacing w:before="100" w:beforeAutospacing="1" w:after="100" w:afterAutospacing="1"/>
              <w:jc w:val="center"/>
            </w:pPr>
            <w:r w:rsidRPr="005D7F8C">
              <w:rPr>
                <w:noProof/>
                <w:lang w:val="en-US"/>
              </w:rPr>
              <w:drawing>
                <wp:inline distT="0" distB="0" distL="0" distR="0" wp14:anchorId="609B69AD" wp14:editId="453209A8">
                  <wp:extent cx="536346" cy="634456"/>
                  <wp:effectExtent l="0" t="0" r="0" b="0"/>
                  <wp:docPr id="44" name="Picture 2" descr="aardbei-jam-in-pot-tp_80898594393431574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dbei-jam-in-pot-tp_8089859439343157427b.jpg"/>
                          <pic:cNvPicPr/>
                        </pic:nvPicPr>
                        <pic:blipFill>
                          <a:blip r:embed="rId29" cstate="print"/>
                          <a:srcRect l="18461" t="15385" r="18462" b="10000"/>
                          <a:stretch>
                            <a:fillRect/>
                          </a:stretch>
                        </pic:blipFill>
                        <pic:spPr>
                          <a:xfrm>
                            <a:off x="0" y="0"/>
                            <a:ext cx="540495" cy="639364"/>
                          </a:xfrm>
                          <a:prstGeom prst="rect">
                            <a:avLst/>
                          </a:prstGeom>
                        </pic:spPr>
                      </pic:pic>
                    </a:graphicData>
                  </a:graphic>
                </wp:inline>
              </w:drawing>
            </w:r>
            <w:r w:rsidRPr="005D7F8C">
              <w:rPr>
                <w:noProof/>
                <w:lang w:val="en-US"/>
              </w:rPr>
              <w:drawing>
                <wp:inline distT="0" distB="0" distL="0" distR="0" wp14:anchorId="1B5CFE54" wp14:editId="5995A725">
                  <wp:extent cx="536346" cy="634456"/>
                  <wp:effectExtent l="0" t="0" r="0" b="0"/>
                  <wp:docPr id="21" name="Picture 2" descr="aardbei-jam-in-pot-tp_80898594393431574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dbei-jam-in-pot-tp_8089859439343157427b.jpg"/>
                          <pic:cNvPicPr/>
                        </pic:nvPicPr>
                        <pic:blipFill>
                          <a:blip r:embed="rId29" cstate="print"/>
                          <a:srcRect l="18461" t="15385" r="18462" b="10000"/>
                          <a:stretch>
                            <a:fillRect/>
                          </a:stretch>
                        </pic:blipFill>
                        <pic:spPr>
                          <a:xfrm>
                            <a:off x="0" y="0"/>
                            <a:ext cx="540495" cy="639364"/>
                          </a:xfrm>
                          <a:prstGeom prst="rect">
                            <a:avLst/>
                          </a:prstGeom>
                        </pic:spPr>
                      </pic:pic>
                    </a:graphicData>
                  </a:graphic>
                </wp:inline>
              </w:drawing>
            </w:r>
            <w:r w:rsidRPr="005D7F8C">
              <w:rPr>
                <w:noProof/>
                <w:lang w:val="en-US"/>
              </w:rPr>
              <w:drawing>
                <wp:inline distT="0" distB="0" distL="0" distR="0" wp14:anchorId="1710F185" wp14:editId="000E4A38">
                  <wp:extent cx="536346" cy="634456"/>
                  <wp:effectExtent l="0" t="0" r="0" b="0"/>
                  <wp:docPr id="22" name="Picture 2" descr="aardbei-jam-in-pot-tp_80898594393431574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rdbei-jam-in-pot-tp_8089859439343157427b.jpg"/>
                          <pic:cNvPicPr/>
                        </pic:nvPicPr>
                        <pic:blipFill>
                          <a:blip r:embed="rId29" cstate="print"/>
                          <a:srcRect l="18461" t="15385" r="18462" b="10000"/>
                          <a:stretch>
                            <a:fillRect/>
                          </a:stretch>
                        </pic:blipFill>
                        <pic:spPr>
                          <a:xfrm>
                            <a:off x="0" y="0"/>
                            <a:ext cx="540495" cy="639364"/>
                          </a:xfrm>
                          <a:prstGeom prst="rect">
                            <a:avLst/>
                          </a:prstGeom>
                        </pic:spPr>
                      </pic:pic>
                    </a:graphicData>
                  </a:graphic>
                </wp:inline>
              </w:drawing>
            </w:r>
          </w:p>
        </w:tc>
      </w:tr>
      <w:tr w:rsidR="008C0908" w:rsidRPr="00C620C9" w14:paraId="63623749" w14:textId="77777777" w:rsidTr="00B53631">
        <w:tc>
          <w:tcPr>
            <w:tcW w:w="534" w:type="dxa"/>
          </w:tcPr>
          <w:p w14:paraId="6A885580" w14:textId="77777777" w:rsidR="008C0908" w:rsidRPr="00C620C9" w:rsidRDefault="008C0908" w:rsidP="00B53631"/>
        </w:tc>
        <w:tc>
          <w:tcPr>
            <w:tcW w:w="8646" w:type="dxa"/>
            <w:gridSpan w:val="2"/>
          </w:tcPr>
          <w:p w14:paraId="0B450092" w14:textId="77777777" w:rsidR="008C0908" w:rsidRDefault="008C0908" w:rsidP="00B53631">
            <w:pPr>
              <w:pStyle w:val="ListParagraph"/>
              <w:numPr>
                <w:ilvl w:val="0"/>
                <w:numId w:val="11"/>
              </w:numPr>
              <w:rPr>
                <w:noProof/>
                <w:lang w:eastAsia="nl-NL"/>
              </w:rPr>
            </w:pPr>
            <w:r>
              <w:t>Hoeveel potten jam kunnen Sem en Julia maken?</w:t>
            </w:r>
            <w:r>
              <w:br/>
            </w:r>
            <w:r>
              <w:br/>
              <w:t>……………………………………………………………………………………………………………………</w:t>
            </w:r>
          </w:p>
          <w:p w14:paraId="7133982F" w14:textId="77777777" w:rsidR="008C0908" w:rsidRDefault="008C0908" w:rsidP="00B53631">
            <w:pPr>
              <w:pStyle w:val="ListParagraph"/>
              <w:ind w:left="360"/>
              <w:rPr>
                <w:noProof/>
                <w:lang w:eastAsia="nl-NL"/>
              </w:rPr>
            </w:pPr>
          </w:p>
        </w:tc>
      </w:tr>
      <w:tr w:rsidR="008C0908" w:rsidRPr="00C620C9" w14:paraId="31C14D70" w14:textId="77777777" w:rsidTr="00B53631">
        <w:tc>
          <w:tcPr>
            <w:tcW w:w="534" w:type="dxa"/>
          </w:tcPr>
          <w:p w14:paraId="49EFE13B" w14:textId="77777777" w:rsidR="008C0908" w:rsidRPr="00C620C9" w:rsidRDefault="008C0908" w:rsidP="00B53631"/>
        </w:tc>
        <w:tc>
          <w:tcPr>
            <w:tcW w:w="8646" w:type="dxa"/>
            <w:gridSpan w:val="2"/>
          </w:tcPr>
          <w:p w14:paraId="12A07BFD" w14:textId="2E73A76E" w:rsidR="008C0908" w:rsidRDefault="008C0908" w:rsidP="00B53631">
            <w:pPr>
              <w:pStyle w:val="ListParagraph"/>
              <w:numPr>
                <w:ilvl w:val="0"/>
                <w:numId w:val="11"/>
              </w:numPr>
            </w:pPr>
            <w:r>
              <w:t>Hoeveel kilo</w:t>
            </w:r>
            <w:r w:rsidR="003D3834">
              <w:t>gram</w:t>
            </w:r>
            <w:r>
              <w:t xml:space="preserve"> suiker en hoeveel citroenen hebben ze nodig?</w:t>
            </w:r>
            <w:r>
              <w:br/>
            </w:r>
            <w:r>
              <w:br/>
              <w:t>……………………………………………………………………………………………………………………</w:t>
            </w:r>
          </w:p>
        </w:tc>
      </w:tr>
    </w:tbl>
    <w:p w14:paraId="6D9EC9C6" w14:textId="46E3D715" w:rsidR="008C0908" w:rsidRDefault="008C0908" w:rsidP="001B4E53"/>
    <w:p w14:paraId="10B56814" w14:textId="77777777" w:rsidR="001B4E53" w:rsidRDefault="001B4E53" w:rsidP="008C0908">
      <w:pPr>
        <w:pStyle w:val="streepje"/>
      </w:pPr>
    </w:p>
    <w:tbl>
      <w:tblPr>
        <w:tblW w:w="9180" w:type="dxa"/>
        <w:tblLayout w:type="fixed"/>
        <w:tblLook w:val="04A0" w:firstRow="1" w:lastRow="0" w:firstColumn="1" w:lastColumn="0" w:noHBand="0" w:noVBand="1"/>
      </w:tblPr>
      <w:tblGrid>
        <w:gridCol w:w="534"/>
        <w:gridCol w:w="6804"/>
        <w:gridCol w:w="1842"/>
      </w:tblGrid>
      <w:tr w:rsidR="008C0908" w:rsidRPr="008F13C1" w14:paraId="654A0958" w14:textId="77777777" w:rsidTr="00B53631">
        <w:tc>
          <w:tcPr>
            <w:tcW w:w="534" w:type="dxa"/>
          </w:tcPr>
          <w:p w14:paraId="1A667460" w14:textId="77777777" w:rsidR="008C0908" w:rsidRPr="00700E0C" w:rsidRDefault="008C0908" w:rsidP="008C0908">
            <w:pPr>
              <w:pStyle w:val="Opgave"/>
              <w:numPr>
                <w:ilvl w:val="0"/>
                <w:numId w:val="1"/>
              </w:numPr>
            </w:pPr>
            <w:r>
              <w:br w:type="page"/>
            </w:r>
          </w:p>
        </w:tc>
        <w:tc>
          <w:tcPr>
            <w:tcW w:w="8646" w:type="dxa"/>
            <w:gridSpan w:val="2"/>
          </w:tcPr>
          <w:p w14:paraId="678B47B0" w14:textId="77777777" w:rsidR="008C0908" w:rsidRPr="008F13C1" w:rsidRDefault="008C0908" w:rsidP="00B53631">
            <w:pPr>
              <w:pStyle w:val="Praktijk"/>
            </w:pPr>
            <w:r>
              <w:t>&gt;&gt;Praktijk</w:t>
            </w:r>
          </w:p>
        </w:tc>
      </w:tr>
      <w:tr w:rsidR="008C0908" w:rsidRPr="008F13C1" w14:paraId="1965B5C8" w14:textId="77777777" w:rsidTr="00B53631">
        <w:trPr>
          <w:trHeight w:val="2063"/>
        </w:trPr>
        <w:tc>
          <w:tcPr>
            <w:tcW w:w="534" w:type="dxa"/>
            <w:vMerge w:val="restart"/>
          </w:tcPr>
          <w:p w14:paraId="64557013" w14:textId="77777777" w:rsidR="008C0908" w:rsidRDefault="008C0908" w:rsidP="00B53631"/>
        </w:tc>
        <w:tc>
          <w:tcPr>
            <w:tcW w:w="6804" w:type="dxa"/>
            <w:vMerge w:val="restart"/>
          </w:tcPr>
          <w:p w14:paraId="3CB97373" w14:textId="77777777" w:rsidR="008C0908" w:rsidRDefault="008C0908" w:rsidP="00B53631"/>
          <w:p w14:paraId="318EE7DB" w14:textId="77777777" w:rsidR="008C0908" w:rsidRPr="004408F5" w:rsidRDefault="008C0908" w:rsidP="00B53631">
            <w:r w:rsidRPr="004408F5">
              <w:t xml:space="preserve">Overleg met je docent van welk fruit jij jam </w:t>
            </w:r>
            <w:r w:rsidR="001B4E53">
              <w:t>gaat</w:t>
            </w:r>
            <w:r w:rsidRPr="004408F5">
              <w:t xml:space="preserve"> maken.</w:t>
            </w:r>
          </w:p>
          <w:p w14:paraId="526197AC" w14:textId="77777777" w:rsidR="008C0908" w:rsidRDefault="008C0908" w:rsidP="00B53631">
            <w:pPr>
              <w:rPr>
                <w:b/>
              </w:rPr>
            </w:pPr>
          </w:p>
          <w:p w14:paraId="05047688" w14:textId="77777777" w:rsidR="008C0908" w:rsidRDefault="008C0908" w:rsidP="00B53631">
            <w:pPr>
              <w:pStyle w:val="ListParagraph"/>
              <w:numPr>
                <w:ilvl w:val="0"/>
                <w:numId w:val="13"/>
              </w:numPr>
              <w:ind w:left="360"/>
            </w:pPr>
            <w:r>
              <w:t>Lees de instructiekaart of bekijk een video.</w:t>
            </w:r>
          </w:p>
          <w:p w14:paraId="1743F91B" w14:textId="77777777" w:rsidR="008C0908" w:rsidRDefault="008C0908" w:rsidP="00B53631">
            <w:pPr>
              <w:pStyle w:val="ListParagraph"/>
              <w:numPr>
                <w:ilvl w:val="0"/>
                <w:numId w:val="13"/>
              </w:numPr>
              <w:ind w:left="360"/>
            </w:pPr>
            <w:r>
              <w:t xml:space="preserve">Maak samen met een klasgenoot de jam. </w:t>
            </w:r>
          </w:p>
          <w:p w14:paraId="25B82F0B" w14:textId="77777777" w:rsidR="008C0908" w:rsidRDefault="008C0908" w:rsidP="00B53631">
            <w:pPr>
              <w:pStyle w:val="ListParagraph"/>
              <w:numPr>
                <w:ilvl w:val="0"/>
                <w:numId w:val="13"/>
              </w:numPr>
              <w:ind w:left="360"/>
            </w:pPr>
            <w:r>
              <w:t>Gebruik de refractometer om het suikergehalte te meten.</w:t>
            </w:r>
            <w:r>
              <w:br/>
            </w:r>
          </w:p>
          <w:tbl>
            <w:tblPr>
              <w:tblStyle w:val="TableGrid"/>
              <w:tblW w:w="0" w:type="auto"/>
              <w:tblInd w:w="1327" w:type="dxa"/>
              <w:tblLayout w:type="fixed"/>
              <w:tblLook w:val="04A0" w:firstRow="1" w:lastRow="0" w:firstColumn="1" w:lastColumn="0" w:noHBand="0" w:noVBand="1"/>
            </w:tblPr>
            <w:tblGrid>
              <w:gridCol w:w="4111"/>
            </w:tblGrid>
            <w:tr w:rsidR="008C0908" w14:paraId="3A458AD8" w14:textId="77777777" w:rsidTr="00B53631">
              <w:trPr>
                <w:trHeight w:val="907"/>
              </w:trPr>
              <w:tc>
                <w:tcPr>
                  <w:tcW w:w="4111" w:type="dxa"/>
                </w:tcPr>
                <w:p w14:paraId="25F16F3F" w14:textId="77777777" w:rsidR="008C0908" w:rsidRPr="00EF5C91" w:rsidRDefault="008C0908" w:rsidP="00B53631">
                  <w:pPr>
                    <w:autoSpaceDE w:val="0"/>
                    <w:autoSpaceDN w:val="0"/>
                    <w:adjustRightInd w:val="0"/>
                    <w:rPr>
                      <w:rFonts w:asciiTheme="majorHAnsi" w:hAnsiTheme="majorHAnsi" w:cs="Syntax-Roman"/>
                      <w:color w:val="292526"/>
                      <w:sz w:val="24"/>
                      <w:szCs w:val="24"/>
                    </w:rPr>
                  </w:pPr>
                  <w:r w:rsidRPr="00EF5C91">
                    <w:rPr>
                      <w:rFonts w:asciiTheme="majorHAnsi" w:hAnsiTheme="majorHAnsi" w:cs="Syntax-Roman"/>
                      <w:color w:val="292526"/>
                      <w:sz w:val="24"/>
                      <w:szCs w:val="24"/>
                    </w:rPr>
                    <w:t xml:space="preserve">Het </w:t>
                  </w:r>
                  <w:proofErr w:type="spellStart"/>
                  <w:r w:rsidRPr="00EF5C91">
                    <w:rPr>
                      <w:rFonts w:asciiTheme="majorHAnsi" w:hAnsiTheme="majorHAnsi" w:cs="Syntax-Roman"/>
                      <w:color w:val="292526"/>
                      <w:sz w:val="24"/>
                      <w:szCs w:val="24"/>
                    </w:rPr>
                    <w:t>drogestofgehalte</w:t>
                  </w:r>
                  <w:proofErr w:type="spellEnd"/>
                  <w:r w:rsidRPr="00EF5C91">
                    <w:rPr>
                      <w:rFonts w:asciiTheme="majorHAnsi" w:hAnsiTheme="majorHAnsi" w:cs="Syntax-Roman"/>
                      <w:color w:val="292526"/>
                      <w:sz w:val="24"/>
                      <w:szCs w:val="24"/>
                    </w:rPr>
                    <w:t xml:space="preserve"> van jam, oftewel het suikergehalte, moet volgens de wet minimaal 62°</w:t>
                  </w:r>
                  <w:r>
                    <w:rPr>
                      <w:rFonts w:asciiTheme="majorHAnsi" w:hAnsiTheme="majorHAnsi" w:cs="Syntax-Roman"/>
                      <w:color w:val="292526"/>
                      <w:sz w:val="24"/>
                      <w:szCs w:val="24"/>
                    </w:rPr>
                    <w:t xml:space="preserve"> </w:t>
                  </w:r>
                  <w:proofErr w:type="spellStart"/>
                  <w:r w:rsidRPr="00EF5C91">
                    <w:rPr>
                      <w:rFonts w:asciiTheme="majorHAnsi" w:hAnsiTheme="majorHAnsi" w:cs="Syntax-Roman"/>
                      <w:color w:val="292526"/>
                      <w:sz w:val="24"/>
                      <w:szCs w:val="24"/>
                    </w:rPr>
                    <w:t>Brix</w:t>
                  </w:r>
                  <w:proofErr w:type="spellEnd"/>
                  <w:r w:rsidRPr="00EF5C91">
                    <w:rPr>
                      <w:rFonts w:asciiTheme="majorHAnsi" w:hAnsiTheme="majorHAnsi" w:cs="Syntax-Roman"/>
                      <w:color w:val="292526"/>
                      <w:sz w:val="24"/>
                      <w:szCs w:val="24"/>
                    </w:rPr>
                    <w:t xml:space="preserve"> zijn.</w:t>
                  </w:r>
                </w:p>
              </w:tc>
            </w:tr>
          </w:tbl>
          <w:p w14:paraId="18EC5AD6" w14:textId="77777777" w:rsidR="008C0908" w:rsidRDefault="008C0908" w:rsidP="00B53631"/>
          <w:p w14:paraId="3E657977" w14:textId="77777777" w:rsidR="008C0908" w:rsidRDefault="008C0908" w:rsidP="00B53631">
            <w:pPr>
              <w:pStyle w:val="ListParagraph"/>
              <w:numPr>
                <w:ilvl w:val="0"/>
                <w:numId w:val="13"/>
              </w:numPr>
              <w:ind w:left="360"/>
            </w:pPr>
            <w:r>
              <w:t>Ruim alles na afloop weer netjes op.</w:t>
            </w:r>
          </w:p>
        </w:tc>
        <w:tc>
          <w:tcPr>
            <w:tcW w:w="1842" w:type="dxa"/>
          </w:tcPr>
          <w:p w14:paraId="55F1AD23" w14:textId="77777777" w:rsidR="008C0908" w:rsidRDefault="008C0908" w:rsidP="00B53631"/>
          <w:p w14:paraId="338BE890" w14:textId="77777777" w:rsidR="008C0908" w:rsidRDefault="008C0908" w:rsidP="00B53631">
            <w:r>
              <w:rPr>
                <w:noProof/>
                <w:lang w:val="en-US"/>
              </w:rPr>
              <w:drawing>
                <wp:inline distT="0" distB="0" distL="0" distR="0" wp14:anchorId="6A60619B" wp14:editId="0E8D75F1">
                  <wp:extent cx="1030198" cy="1009650"/>
                  <wp:effectExtent l="19050" t="0" r="0" b="0"/>
                  <wp:docPr id="4" name="Picture 3" descr="refractome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actometer1.jpg"/>
                          <pic:cNvPicPr/>
                        </pic:nvPicPr>
                        <pic:blipFill>
                          <a:blip r:embed="rId30" cstate="print"/>
                          <a:stretch>
                            <a:fillRect/>
                          </a:stretch>
                        </pic:blipFill>
                        <pic:spPr>
                          <a:xfrm>
                            <a:off x="0" y="0"/>
                            <a:ext cx="1037639" cy="1016942"/>
                          </a:xfrm>
                          <a:prstGeom prst="rect">
                            <a:avLst/>
                          </a:prstGeom>
                        </pic:spPr>
                      </pic:pic>
                    </a:graphicData>
                  </a:graphic>
                </wp:inline>
              </w:drawing>
            </w:r>
          </w:p>
        </w:tc>
      </w:tr>
      <w:tr w:rsidR="008C0908" w:rsidRPr="008F13C1" w14:paraId="27E380B2" w14:textId="77777777" w:rsidTr="00B53631">
        <w:trPr>
          <w:trHeight w:val="1884"/>
        </w:trPr>
        <w:tc>
          <w:tcPr>
            <w:tcW w:w="534" w:type="dxa"/>
            <w:vMerge/>
          </w:tcPr>
          <w:p w14:paraId="6DFB687C" w14:textId="77777777" w:rsidR="008C0908" w:rsidRDefault="008C0908" w:rsidP="00B53631"/>
        </w:tc>
        <w:tc>
          <w:tcPr>
            <w:tcW w:w="6804" w:type="dxa"/>
            <w:vMerge/>
          </w:tcPr>
          <w:p w14:paraId="60E44B0A" w14:textId="77777777" w:rsidR="008C0908" w:rsidRPr="004408F5" w:rsidRDefault="008C0908" w:rsidP="00B53631"/>
        </w:tc>
        <w:tc>
          <w:tcPr>
            <w:tcW w:w="1842" w:type="dxa"/>
          </w:tcPr>
          <w:p w14:paraId="311FB159" w14:textId="77777777" w:rsidR="008C0908" w:rsidRDefault="008C0908" w:rsidP="00B53631">
            <w:r>
              <w:rPr>
                <w:noProof/>
                <w:lang w:val="en-US"/>
              </w:rPr>
              <w:drawing>
                <wp:inline distT="0" distB="0" distL="0" distR="0" wp14:anchorId="63F250FA" wp14:editId="62196A06">
                  <wp:extent cx="1028700" cy="1008143"/>
                  <wp:effectExtent l="19050" t="0" r="0" b="0"/>
                  <wp:docPr id="7" name="Picture 6" descr="refractome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actometer2.jpg"/>
                          <pic:cNvPicPr/>
                        </pic:nvPicPr>
                        <pic:blipFill>
                          <a:blip r:embed="rId31" cstate="print"/>
                          <a:stretch>
                            <a:fillRect/>
                          </a:stretch>
                        </pic:blipFill>
                        <pic:spPr>
                          <a:xfrm>
                            <a:off x="0" y="0"/>
                            <a:ext cx="1034756" cy="1014078"/>
                          </a:xfrm>
                          <a:prstGeom prst="rect">
                            <a:avLst/>
                          </a:prstGeom>
                        </pic:spPr>
                      </pic:pic>
                    </a:graphicData>
                  </a:graphic>
                </wp:inline>
              </w:drawing>
            </w:r>
          </w:p>
        </w:tc>
      </w:tr>
    </w:tbl>
    <w:p w14:paraId="5DCCEC94" w14:textId="77777777" w:rsidR="008C0908" w:rsidRDefault="008C0908" w:rsidP="008C0908"/>
    <w:p w14:paraId="199CC149" w14:textId="77777777" w:rsidR="001B4E53" w:rsidRDefault="001B4E53" w:rsidP="008C0908"/>
    <w:p w14:paraId="2DAFC6FE" w14:textId="77777777" w:rsidR="008C0908" w:rsidRDefault="008C0908" w:rsidP="008C0908">
      <w:pPr>
        <w:pStyle w:val="Heading2"/>
        <w:rPr>
          <w:sz w:val="18"/>
          <w:szCs w:val="18"/>
        </w:rPr>
      </w:pPr>
      <w:r>
        <w:t>De dieren</w:t>
      </w:r>
    </w:p>
    <w:p w14:paraId="4B71BDF6" w14:textId="77777777" w:rsidR="008C0908" w:rsidRPr="00AB3C30" w:rsidRDefault="008C0908" w:rsidP="008C0908">
      <w:pPr>
        <w:rPr>
          <w:sz w:val="18"/>
          <w:szCs w:val="18"/>
        </w:rPr>
      </w:pPr>
    </w:p>
    <w:tbl>
      <w:tblPr>
        <w:tblW w:w="9010" w:type="dxa"/>
        <w:tblInd w:w="170" w:type="dxa"/>
        <w:tblBorders>
          <w:left w:val="single" w:sz="48" w:space="0" w:color="008000"/>
        </w:tblBorders>
        <w:shd w:val="clear" w:color="auto" w:fill="F1F3E9"/>
        <w:tblLook w:val="04A0" w:firstRow="1" w:lastRow="0" w:firstColumn="1" w:lastColumn="0" w:noHBand="0" w:noVBand="1"/>
      </w:tblPr>
      <w:tblGrid>
        <w:gridCol w:w="346"/>
        <w:gridCol w:w="6318"/>
        <w:gridCol w:w="2346"/>
      </w:tblGrid>
      <w:tr w:rsidR="008C0908" w14:paraId="0B191CA0" w14:textId="77777777" w:rsidTr="00B53631">
        <w:trPr>
          <w:trHeight w:val="1275"/>
        </w:trPr>
        <w:tc>
          <w:tcPr>
            <w:tcW w:w="348" w:type="dxa"/>
            <w:shd w:val="clear" w:color="auto" w:fill="F1F3E9"/>
          </w:tcPr>
          <w:p w14:paraId="65916F57" w14:textId="77777777" w:rsidR="008C0908" w:rsidRPr="00632288" w:rsidRDefault="008C0908" w:rsidP="00B53631">
            <w:pPr>
              <w:pStyle w:val="groenetekst"/>
            </w:pPr>
          </w:p>
        </w:tc>
        <w:tc>
          <w:tcPr>
            <w:tcW w:w="6394" w:type="dxa"/>
            <w:shd w:val="clear" w:color="auto" w:fill="F1F3E9"/>
          </w:tcPr>
          <w:p w14:paraId="176948CE" w14:textId="77777777" w:rsidR="001B4E53" w:rsidRDefault="008C0908" w:rsidP="001B4E53">
            <w:pPr>
              <w:pStyle w:val="groenetekst"/>
            </w:pPr>
            <w:r>
              <w:t>De stadsboerderij heeft twee stallen</w:t>
            </w:r>
            <w:r w:rsidR="001B4E53">
              <w:t>.</w:t>
            </w:r>
          </w:p>
          <w:p w14:paraId="3D1AC567" w14:textId="77777777" w:rsidR="001B4E53" w:rsidRDefault="001B4E53" w:rsidP="001B4E53">
            <w:pPr>
              <w:pStyle w:val="groenetekst"/>
              <w:numPr>
                <w:ilvl w:val="0"/>
                <w:numId w:val="13"/>
              </w:numPr>
            </w:pPr>
            <w:r>
              <w:t>éé</w:t>
            </w:r>
            <w:r w:rsidR="008C0908">
              <w:t xml:space="preserve">n voor kleine dieren zoals konijnen, cavia's en kippen </w:t>
            </w:r>
          </w:p>
          <w:p w14:paraId="4713CD98" w14:textId="77777777" w:rsidR="001B4E53" w:rsidRDefault="001B4E53" w:rsidP="001B4E53">
            <w:pPr>
              <w:pStyle w:val="groenetekst"/>
              <w:numPr>
                <w:ilvl w:val="0"/>
                <w:numId w:val="13"/>
              </w:numPr>
            </w:pPr>
            <w:r>
              <w:t>éé</w:t>
            </w:r>
            <w:r w:rsidR="008C0908">
              <w:t>n voor grote die</w:t>
            </w:r>
            <w:r>
              <w:t>ren: varkens, koeien en geiten.</w:t>
            </w:r>
          </w:p>
          <w:p w14:paraId="5DC31D81" w14:textId="77777777" w:rsidR="008C0908" w:rsidRPr="000458A0" w:rsidRDefault="008C0908" w:rsidP="001B4E53">
            <w:pPr>
              <w:pStyle w:val="groenetekst"/>
            </w:pPr>
            <w:r>
              <w:t xml:space="preserve">Er zijn twee varkens. Een daarvan is </w:t>
            </w:r>
            <w:proofErr w:type="spellStart"/>
            <w:r>
              <w:t>Binkie</w:t>
            </w:r>
            <w:proofErr w:type="spellEnd"/>
            <w:r>
              <w:t xml:space="preserve">. </w:t>
            </w:r>
          </w:p>
        </w:tc>
        <w:tc>
          <w:tcPr>
            <w:tcW w:w="2268" w:type="dxa"/>
            <w:shd w:val="clear" w:color="auto" w:fill="F1F3E9"/>
          </w:tcPr>
          <w:p w14:paraId="214FBD2D" w14:textId="77777777" w:rsidR="008C0908" w:rsidRPr="000458A0" w:rsidRDefault="008C0908" w:rsidP="00B53631">
            <w:pPr>
              <w:pStyle w:val="groenetekst"/>
              <w:jc w:val="right"/>
            </w:pPr>
            <w:r>
              <w:rPr>
                <w:noProof/>
                <w:lang w:val="en-US"/>
              </w:rPr>
              <w:drawing>
                <wp:inline distT="0" distB="0" distL="0" distR="0" wp14:anchorId="040554E8" wp14:editId="5B96EAE6">
                  <wp:extent cx="1332609" cy="1018495"/>
                  <wp:effectExtent l="19050" t="0" r="891" b="0"/>
                  <wp:docPr id="14" name="Picture 11" descr="var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ken.jpg"/>
                          <pic:cNvPicPr/>
                        </pic:nvPicPr>
                        <pic:blipFill>
                          <a:blip r:embed="rId32" cstate="print"/>
                          <a:srcRect l="20935" t="19512" r="5792" b="15244"/>
                          <a:stretch>
                            <a:fillRect/>
                          </a:stretch>
                        </pic:blipFill>
                        <pic:spPr>
                          <a:xfrm>
                            <a:off x="0" y="0"/>
                            <a:ext cx="1333743" cy="1019362"/>
                          </a:xfrm>
                          <a:prstGeom prst="rect">
                            <a:avLst/>
                          </a:prstGeom>
                        </pic:spPr>
                      </pic:pic>
                    </a:graphicData>
                  </a:graphic>
                </wp:inline>
              </w:drawing>
            </w:r>
          </w:p>
        </w:tc>
      </w:tr>
    </w:tbl>
    <w:p w14:paraId="5D6BDF38" w14:textId="77777777" w:rsidR="008C0908" w:rsidRDefault="008C0908" w:rsidP="008C0908">
      <w:pPr>
        <w:pStyle w:val="streepje"/>
      </w:pPr>
    </w:p>
    <w:tbl>
      <w:tblPr>
        <w:tblW w:w="9180" w:type="dxa"/>
        <w:tblLayout w:type="fixed"/>
        <w:tblLook w:val="04A0" w:firstRow="1" w:lastRow="0" w:firstColumn="1" w:lastColumn="0" w:noHBand="0" w:noVBand="1"/>
      </w:tblPr>
      <w:tblGrid>
        <w:gridCol w:w="534"/>
        <w:gridCol w:w="8646"/>
      </w:tblGrid>
      <w:tr w:rsidR="008C0908" w:rsidRPr="00C620C9" w14:paraId="72E5B2BC" w14:textId="77777777" w:rsidTr="00B53631">
        <w:tc>
          <w:tcPr>
            <w:tcW w:w="534" w:type="dxa"/>
          </w:tcPr>
          <w:p w14:paraId="0E5F50EC" w14:textId="77777777" w:rsidR="008C0908" w:rsidRPr="00C620C9" w:rsidRDefault="008C0908" w:rsidP="008C0908">
            <w:pPr>
              <w:pStyle w:val="Opgave"/>
              <w:numPr>
                <w:ilvl w:val="0"/>
                <w:numId w:val="1"/>
              </w:numPr>
            </w:pPr>
          </w:p>
        </w:tc>
        <w:tc>
          <w:tcPr>
            <w:tcW w:w="8646" w:type="dxa"/>
          </w:tcPr>
          <w:p w14:paraId="79B01E96" w14:textId="77777777" w:rsidR="008C0908" w:rsidRDefault="008C0908" w:rsidP="00B53631">
            <w:r>
              <w:t xml:space="preserve">Om de groei van </w:t>
            </w:r>
            <w:proofErr w:type="spellStart"/>
            <w:r>
              <w:t>Binkie</w:t>
            </w:r>
            <w:proofErr w:type="spellEnd"/>
            <w:r>
              <w:t xml:space="preserve"> te volgen, is hij vier keer gemeten:</w:t>
            </w:r>
          </w:p>
          <w:p w14:paraId="74924AD0" w14:textId="77777777" w:rsidR="008C0908" w:rsidRDefault="008C0908" w:rsidP="00B53631"/>
          <w:tbl>
            <w:tblPr>
              <w:tblStyle w:val="TableGrid"/>
              <w:tblW w:w="0" w:type="auto"/>
              <w:jc w:val="center"/>
              <w:tblLayout w:type="fixed"/>
              <w:tblLook w:val="04A0" w:firstRow="1" w:lastRow="0" w:firstColumn="1" w:lastColumn="0" w:noHBand="0" w:noVBand="1"/>
            </w:tblPr>
            <w:tblGrid>
              <w:gridCol w:w="2790"/>
              <w:gridCol w:w="2790"/>
            </w:tblGrid>
            <w:tr w:rsidR="008C0908" w14:paraId="2E87FDA2" w14:textId="77777777" w:rsidTr="00B53631">
              <w:trPr>
                <w:jc w:val="center"/>
              </w:trPr>
              <w:tc>
                <w:tcPr>
                  <w:tcW w:w="2790" w:type="dxa"/>
                </w:tcPr>
                <w:p w14:paraId="2B4D042D" w14:textId="77777777" w:rsidR="008C0908" w:rsidRPr="00B95CFB" w:rsidRDefault="008C0908" w:rsidP="00B53631">
                  <w:pPr>
                    <w:rPr>
                      <w:b/>
                    </w:rPr>
                  </w:pPr>
                  <w:r w:rsidRPr="00B95CFB">
                    <w:rPr>
                      <w:b/>
                    </w:rPr>
                    <w:t>datum</w:t>
                  </w:r>
                </w:p>
              </w:tc>
              <w:tc>
                <w:tcPr>
                  <w:tcW w:w="2790" w:type="dxa"/>
                </w:tcPr>
                <w:p w14:paraId="44A5FA81" w14:textId="77777777" w:rsidR="008C0908" w:rsidRPr="00B95CFB" w:rsidRDefault="008C0908" w:rsidP="00B53631">
                  <w:pPr>
                    <w:rPr>
                      <w:b/>
                    </w:rPr>
                  </w:pPr>
                  <w:r w:rsidRPr="00B95CFB">
                    <w:rPr>
                      <w:b/>
                    </w:rPr>
                    <w:t>hoogte</w:t>
                  </w:r>
                </w:p>
              </w:tc>
            </w:tr>
            <w:tr w:rsidR="008C0908" w14:paraId="7C8506CD" w14:textId="77777777" w:rsidTr="00B53631">
              <w:trPr>
                <w:jc w:val="center"/>
              </w:trPr>
              <w:tc>
                <w:tcPr>
                  <w:tcW w:w="2790" w:type="dxa"/>
                </w:tcPr>
                <w:p w14:paraId="3219F05E" w14:textId="77777777" w:rsidR="008C0908" w:rsidRDefault="008C0908" w:rsidP="00B53631">
                  <w:r>
                    <w:t>14-08-2009</w:t>
                  </w:r>
                </w:p>
              </w:tc>
              <w:tc>
                <w:tcPr>
                  <w:tcW w:w="2790" w:type="dxa"/>
                </w:tcPr>
                <w:p w14:paraId="282708B0" w14:textId="77777777" w:rsidR="008C0908" w:rsidRDefault="008C0908" w:rsidP="00B53631">
                  <w:r>
                    <w:t>55 cm</w:t>
                  </w:r>
                </w:p>
              </w:tc>
            </w:tr>
            <w:tr w:rsidR="008C0908" w14:paraId="4EE4533B" w14:textId="77777777" w:rsidTr="00B53631">
              <w:trPr>
                <w:jc w:val="center"/>
              </w:trPr>
              <w:tc>
                <w:tcPr>
                  <w:tcW w:w="2790" w:type="dxa"/>
                </w:tcPr>
                <w:p w14:paraId="1662CF86" w14:textId="77777777" w:rsidR="008C0908" w:rsidRDefault="008C0908" w:rsidP="00B53631">
                  <w:r>
                    <w:t>04-09-2009</w:t>
                  </w:r>
                </w:p>
              </w:tc>
              <w:tc>
                <w:tcPr>
                  <w:tcW w:w="2790" w:type="dxa"/>
                </w:tcPr>
                <w:p w14:paraId="67C014A1" w14:textId="77777777" w:rsidR="008C0908" w:rsidRDefault="008C0908" w:rsidP="00B53631">
                  <w:r>
                    <w:t>65 cm</w:t>
                  </w:r>
                </w:p>
              </w:tc>
            </w:tr>
            <w:tr w:rsidR="008C0908" w14:paraId="18BB7BD1" w14:textId="77777777" w:rsidTr="00B53631">
              <w:trPr>
                <w:jc w:val="center"/>
              </w:trPr>
              <w:tc>
                <w:tcPr>
                  <w:tcW w:w="2790" w:type="dxa"/>
                </w:tcPr>
                <w:p w14:paraId="2859EA1B" w14:textId="77777777" w:rsidR="008C0908" w:rsidRDefault="008C0908" w:rsidP="00B53631">
                  <w:r>
                    <w:t>02-10-2009</w:t>
                  </w:r>
                </w:p>
              </w:tc>
              <w:tc>
                <w:tcPr>
                  <w:tcW w:w="2790" w:type="dxa"/>
                </w:tcPr>
                <w:p w14:paraId="1C76E853" w14:textId="77777777" w:rsidR="008C0908" w:rsidRDefault="008C0908" w:rsidP="00B53631">
                  <w:r>
                    <w:t>72 cm</w:t>
                  </w:r>
                </w:p>
              </w:tc>
            </w:tr>
            <w:tr w:rsidR="008C0908" w14:paraId="4802C99E" w14:textId="77777777" w:rsidTr="00B53631">
              <w:trPr>
                <w:jc w:val="center"/>
              </w:trPr>
              <w:tc>
                <w:tcPr>
                  <w:tcW w:w="2790" w:type="dxa"/>
                </w:tcPr>
                <w:p w14:paraId="6B89B539" w14:textId="77777777" w:rsidR="008C0908" w:rsidRDefault="008C0908" w:rsidP="00B53631">
                  <w:r>
                    <w:t>26-12-2009</w:t>
                  </w:r>
                </w:p>
              </w:tc>
              <w:tc>
                <w:tcPr>
                  <w:tcW w:w="2790" w:type="dxa"/>
                </w:tcPr>
                <w:p w14:paraId="1CFA43AB" w14:textId="77777777" w:rsidR="008C0908" w:rsidRDefault="008C0908" w:rsidP="00B53631">
                  <w:r>
                    <w:t>80 cm</w:t>
                  </w:r>
                </w:p>
              </w:tc>
            </w:tr>
          </w:tbl>
          <w:p w14:paraId="2DFD8BB7" w14:textId="77777777" w:rsidR="008C0908" w:rsidRPr="00632288" w:rsidRDefault="008C0908" w:rsidP="00B53631"/>
        </w:tc>
      </w:tr>
      <w:tr w:rsidR="008C0908" w:rsidRPr="00C620C9" w14:paraId="3A86136B" w14:textId="77777777" w:rsidTr="00B53631">
        <w:tc>
          <w:tcPr>
            <w:tcW w:w="534" w:type="dxa"/>
          </w:tcPr>
          <w:p w14:paraId="7106CC88" w14:textId="77777777" w:rsidR="008C0908" w:rsidRPr="00C620C9" w:rsidRDefault="008C0908" w:rsidP="00B53631"/>
        </w:tc>
        <w:tc>
          <w:tcPr>
            <w:tcW w:w="8646" w:type="dxa"/>
          </w:tcPr>
          <w:p w14:paraId="2CE16F86" w14:textId="77777777" w:rsidR="008C0908" w:rsidRDefault="008C0908" w:rsidP="00B53631"/>
          <w:p w14:paraId="5F8033BB" w14:textId="77777777" w:rsidR="008C0908" w:rsidRDefault="008C0908" w:rsidP="00B53631">
            <w:pPr>
              <w:pStyle w:val="ListParagraph"/>
              <w:numPr>
                <w:ilvl w:val="0"/>
                <w:numId w:val="12"/>
              </w:numPr>
            </w:pPr>
            <w:r>
              <w:t xml:space="preserve">Hoeveel centimeter is </w:t>
            </w:r>
            <w:proofErr w:type="spellStart"/>
            <w:r>
              <w:t>Binkie</w:t>
            </w:r>
            <w:proofErr w:type="spellEnd"/>
            <w:r>
              <w:t xml:space="preserve"> gegroeid tussen 14 augustus en 26 december?</w:t>
            </w:r>
            <w:r>
              <w:br/>
            </w:r>
            <w:r>
              <w:br/>
              <w:t>……………………………………………………………………………………………………………………</w:t>
            </w:r>
          </w:p>
          <w:p w14:paraId="544D74C9" w14:textId="77777777" w:rsidR="008C0908" w:rsidRPr="00C620C9" w:rsidRDefault="008C0908" w:rsidP="00B53631"/>
        </w:tc>
      </w:tr>
      <w:tr w:rsidR="008C0908" w:rsidRPr="00C620C9" w14:paraId="3B1C3259" w14:textId="77777777" w:rsidTr="00B53631">
        <w:tc>
          <w:tcPr>
            <w:tcW w:w="534" w:type="dxa"/>
          </w:tcPr>
          <w:p w14:paraId="44A3C5E4" w14:textId="77777777" w:rsidR="008C0908" w:rsidRPr="00C620C9" w:rsidRDefault="008C0908" w:rsidP="00B53631"/>
        </w:tc>
        <w:tc>
          <w:tcPr>
            <w:tcW w:w="8646" w:type="dxa"/>
          </w:tcPr>
          <w:p w14:paraId="59EB8362" w14:textId="77777777" w:rsidR="008C0908" w:rsidRDefault="008C0908" w:rsidP="00B53631">
            <w:pPr>
              <w:pStyle w:val="ListParagraph"/>
              <w:numPr>
                <w:ilvl w:val="0"/>
                <w:numId w:val="12"/>
              </w:numPr>
            </w:pPr>
            <w:r>
              <w:t xml:space="preserve">Wat denk je: groeide </w:t>
            </w:r>
            <w:proofErr w:type="spellStart"/>
            <w:r>
              <w:t>Binkie</w:t>
            </w:r>
            <w:proofErr w:type="spellEnd"/>
            <w:r>
              <w:t xml:space="preserve"> in deze periode steeds even snel?</w:t>
            </w:r>
            <w:r>
              <w:br/>
            </w:r>
            <w:r>
              <w:br/>
              <w:t>……………………………………………………………………………………………………………………</w:t>
            </w:r>
          </w:p>
        </w:tc>
      </w:tr>
      <w:tr w:rsidR="008C0908" w:rsidRPr="00C620C9" w14:paraId="42215324" w14:textId="77777777" w:rsidTr="00B53631">
        <w:tc>
          <w:tcPr>
            <w:tcW w:w="534" w:type="dxa"/>
          </w:tcPr>
          <w:p w14:paraId="43C461D0" w14:textId="77777777" w:rsidR="008C0908" w:rsidRPr="00C620C9" w:rsidRDefault="008C0908" w:rsidP="00B53631"/>
        </w:tc>
        <w:tc>
          <w:tcPr>
            <w:tcW w:w="8646" w:type="dxa"/>
          </w:tcPr>
          <w:p w14:paraId="5FE94E77" w14:textId="77777777" w:rsidR="008C0908" w:rsidRDefault="008C0908" w:rsidP="00B53631">
            <w:pPr>
              <w:pStyle w:val="ListParagraph"/>
              <w:ind w:left="360"/>
            </w:pPr>
          </w:p>
          <w:p w14:paraId="14740645" w14:textId="77777777" w:rsidR="008C0908" w:rsidRDefault="008C0908" w:rsidP="00B53631">
            <w:pPr>
              <w:pStyle w:val="ListParagraph"/>
              <w:numPr>
                <w:ilvl w:val="0"/>
                <w:numId w:val="12"/>
              </w:numPr>
            </w:pPr>
            <w:r>
              <w:t>Bespreek de antwoorden op vraag b. in de klas.</w:t>
            </w:r>
          </w:p>
        </w:tc>
      </w:tr>
    </w:tbl>
    <w:p w14:paraId="137F7043" w14:textId="77777777" w:rsidR="008C0908" w:rsidRDefault="008C0908" w:rsidP="008C0908">
      <w:pPr>
        <w:pStyle w:val="streepje"/>
      </w:pPr>
    </w:p>
    <w:tbl>
      <w:tblPr>
        <w:tblW w:w="9180" w:type="dxa"/>
        <w:tblLayout w:type="fixed"/>
        <w:tblLook w:val="04A0" w:firstRow="1" w:lastRow="0" w:firstColumn="1" w:lastColumn="0" w:noHBand="0" w:noVBand="1"/>
      </w:tblPr>
      <w:tblGrid>
        <w:gridCol w:w="534"/>
        <w:gridCol w:w="8646"/>
      </w:tblGrid>
      <w:tr w:rsidR="008C0908" w:rsidRPr="00C620C9" w14:paraId="039B6DAF" w14:textId="77777777" w:rsidTr="00B53631">
        <w:tc>
          <w:tcPr>
            <w:tcW w:w="534" w:type="dxa"/>
          </w:tcPr>
          <w:p w14:paraId="1B026833" w14:textId="77777777" w:rsidR="008C0908" w:rsidRPr="00C620C9" w:rsidRDefault="008C0908" w:rsidP="008C0908">
            <w:pPr>
              <w:pStyle w:val="Opgave"/>
              <w:numPr>
                <w:ilvl w:val="0"/>
                <w:numId w:val="1"/>
              </w:numPr>
            </w:pPr>
          </w:p>
        </w:tc>
        <w:tc>
          <w:tcPr>
            <w:tcW w:w="8646" w:type="dxa"/>
          </w:tcPr>
          <w:p w14:paraId="4664264C" w14:textId="77777777" w:rsidR="008C0908" w:rsidRDefault="001B4E53" w:rsidP="00B53631">
            <w:r>
              <w:t xml:space="preserve">In de tabel staan de gegevens over de groei van </w:t>
            </w:r>
            <w:proofErr w:type="spellStart"/>
            <w:r>
              <w:t>Binkie</w:t>
            </w:r>
            <w:proofErr w:type="spellEnd"/>
            <w:r>
              <w:t xml:space="preserve">. </w:t>
            </w:r>
            <w:r w:rsidR="008C0908">
              <w:t xml:space="preserve">Om te zien hoe snel </w:t>
            </w:r>
            <w:proofErr w:type="spellStart"/>
            <w:r w:rsidR="008C0908">
              <w:t>Binkie</w:t>
            </w:r>
            <w:proofErr w:type="spellEnd"/>
            <w:r w:rsidR="008C0908">
              <w:t xml:space="preserve"> groeide, </w:t>
            </w:r>
            <w:r>
              <w:t>maak je een grafiek</w:t>
            </w:r>
            <w:r w:rsidR="008C0908">
              <w:t>.</w:t>
            </w:r>
          </w:p>
          <w:p w14:paraId="0B1E0D2D" w14:textId="77777777" w:rsidR="008C0908" w:rsidRDefault="008C0908" w:rsidP="00B53631"/>
          <w:tbl>
            <w:tblPr>
              <w:tblStyle w:val="TableGrid"/>
              <w:tblW w:w="0" w:type="auto"/>
              <w:jc w:val="center"/>
              <w:tblLayout w:type="fixed"/>
              <w:tblLook w:val="04A0" w:firstRow="1" w:lastRow="0" w:firstColumn="1" w:lastColumn="0" w:noHBand="0" w:noVBand="1"/>
            </w:tblPr>
            <w:tblGrid>
              <w:gridCol w:w="2790"/>
              <w:gridCol w:w="2790"/>
            </w:tblGrid>
            <w:tr w:rsidR="008C0908" w14:paraId="26598183" w14:textId="77777777" w:rsidTr="00B53631">
              <w:trPr>
                <w:jc w:val="center"/>
              </w:trPr>
              <w:tc>
                <w:tcPr>
                  <w:tcW w:w="2790" w:type="dxa"/>
                </w:tcPr>
                <w:p w14:paraId="1AEC297A" w14:textId="77777777" w:rsidR="008C0908" w:rsidRPr="00B95CFB" w:rsidRDefault="008C0908" w:rsidP="00B53631">
                  <w:pPr>
                    <w:rPr>
                      <w:b/>
                    </w:rPr>
                  </w:pPr>
                  <w:r w:rsidRPr="00B95CFB">
                    <w:rPr>
                      <w:b/>
                    </w:rPr>
                    <w:t>datum</w:t>
                  </w:r>
                </w:p>
              </w:tc>
              <w:tc>
                <w:tcPr>
                  <w:tcW w:w="2790" w:type="dxa"/>
                </w:tcPr>
                <w:p w14:paraId="70FFF4A6" w14:textId="77777777" w:rsidR="008C0908" w:rsidRPr="00B95CFB" w:rsidRDefault="008C0908" w:rsidP="00B53631">
                  <w:pPr>
                    <w:rPr>
                      <w:b/>
                    </w:rPr>
                  </w:pPr>
                  <w:r w:rsidRPr="00B95CFB">
                    <w:rPr>
                      <w:b/>
                    </w:rPr>
                    <w:t>hoogte</w:t>
                  </w:r>
                </w:p>
              </w:tc>
            </w:tr>
            <w:tr w:rsidR="008C0908" w14:paraId="3EF243EB" w14:textId="77777777" w:rsidTr="00B53631">
              <w:trPr>
                <w:jc w:val="center"/>
              </w:trPr>
              <w:tc>
                <w:tcPr>
                  <w:tcW w:w="2790" w:type="dxa"/>
                </w:tcPr>
                <w:p w14:paraId="52CA4625" w14:textId="77777777" w:rsidR="008C0908" w:rsidRDefault="008C0908" w:rsidP="00B53631">
                  <w:r>
                    <w:t>14-08-2009</w:t>
                  </w:r>
                </w:p>
              </w:tc>
              <w:tc>
                <w:tcPr>
                  <w:tcW w:w="2790" w:type="dxa"/>
                </w:tcPr>
                <w:p w14:paraId="34F1E530" w14:textId="77777777" w:rsidR="008C0908" w:rsidRDefault="008C0908" w:rsidP="00B53631">
                  <w:r>
                    <w:t>55 cm</w:t>
                  </w:r>
                </w:p>
              </w:tc>
            </w:tr>
            <w:tr w:rsidR="008C0908" w14:paraId="22ECD5BF" w14:textId="77777777" w:rsidTr="00B53631">
              <w:trPr>
                <w:jc w:val="center"/>
              </w:trPr>
              <w:tc>
                <w:tcPr>
                  <w:tcW w:w="2790" w:type="dxa"/>
                </w:tcPr>
                <w:p w14:paraId="6F247445" w14:textId="77777777" w:rsidR="008C0908" w:rsidRDefault="008C0908" w:rsidP="00B53631">
                  <w:r>
                    <w:t>04-09-2009</w:t>
                  </w:r>
                </w:p>
              </w:tc>
              <w:tc>
                <w:tcPr>
                  <w:tcW w:w="2790" w:type="dxa"/>
                </w:tcPr>
                <w:p w14:paraId="648D7C77" w14:textId="77777777" w:rsidR="008C0908" w:rsidRDefault="008C0908" w:rsidP="00B53631">
                  <w:r>
                    <w:t>65 cm</w:t>
                  </w:r>
                </w:p>
              </w:tc>
            </w:tr>
            <w:tr w:rsidR="008C0908" w14:paraId="14E87B37" w14:textId="77777777" w:rsidTr="00B53631">
              <w:trPr>
                <w:jc w:val="center"/>
              </w:trPr>
              <w:tc>
                <w:tcPr>
                  <w:tcW w:w="2790" w:type="dxa"/>
                </w:tcPr>
                <w:p w14:paraId="72D0C52B" w14:textId="77777777" w:rsidR="008C0908" w:rsidRDefault="008C0908" w:rsidP="00B53631">
                  <w:r>
                    <w:t>02-10-2009</w:t>
                  </w:r>
                </w:p>
              </w:tc>
              <w:tc>
                <w:tcPr>
                  <w:tcW w:w="2790" w:type="dxa"/>
                </w:tcPr>
                <w:p w14:paraId="4E28F915" w14:textId="77777777" w:rsidR="008C0908" w:rsidRDefault="008C0908" w:rsidP="00B53631">
                  <w:r>
                    <w:t>72 cm</w:t>
                  </w:r>
                </w:p>
              </w:tc>
            </w:tr>
            <w:tr w:rsidR="008C0908" w14:paraId="21717432" w14:textId="77777777" w:rsidTr="00B53631">
              <w:trPr>
                <w:jc w:val="center"/>
              </w:trPr>
              <w:tc>
                <w:tcPr>
                  <w:tcW w:w="2790" w:type="dxa"/>
                </w:tcPr>
                <w:p w14:paraId="35CBA5A1" w14:textId="77777777" w:rsidR="008C0908" w:rsidRDefault="008C0908" w:rsidP="00B53631">
                  <w:r>
                    <w:t>26-12-2009</w:t>
                  </w:r>
                </w:p>
              </w:tc>
              <w:tc>
                <w:tcPr>
                  <w:tcW w:w="2790" w:type="dxa"/>
                </w:tcPr>
                <w:p w14:paraId="609DD140" w14:textId="77777777" w:rsidR="008C0908" w:rsidRDefault="008C0908" w:rsidP="00B53631">
                  <w:r>
                    <w:t>80 cm</w:t>
                  </w:r>
                </w:p>
              </w:tc>
            </w:tr>
          </w:tbl>
          <w:p w14:paraId="188363E1" w14:textId="77777777" w:rsidR="008C0908" w:rsidRPr="00632288" w:rsidRDefault="008C0908" w:rsidP="00B53631"/>
        </w:tc>
      </w:tr>
      <w:tr w:rsidR="008C0908" w:rsidRPr="00C620C9" w14:paraId="365EC7A8" w14:textId="77777777" w:rsidTr="00B53631">
        <w:tc>
          <w:tcPr>
            <w:tcW w:w="534" w:type="dxa"/>
          </w:tcPr>
          <w:p w14:paraId="7CCB75DD" w14:textId="77777777" w:rsidR="008C0908" w:rsidRPr="00C620C9" w:rsidRDefault="008C0908" w:rsidP="00B53631"/>
        </w:tc>
        <w:tc>
          <w:tcPr>
            <w:tcW w:w="8646" w:type="dxa"/>
          </w:tcPr>
          <w:p w14:paraId="24758E55" w14:textId="77777777" w:rsidR="008C0908" w:rsidRDefault="008C0908" w:rsidP="00B53631"/>
          <w:p w14:paraId="4CE20DD9" w14:textId="77777777" w:rsidR="008C0908" w:rsidRDefault="008C0908" w:rsidP="00B53631">
            <w:pPr>
              <w:pStyle w:val="ListParagraph"/>
              <w:numPr>
                <w:ilvl w:val="0"/>
                <w:numId w:val="14"/>
              </w:numPr>
            </w:pPr>
            <w:r>
              <w:t xml:space="preserve">Maak de grafiek af. Let goed op </w:t>
            </w:r>
            <w:r w:rsidR="001B4E53">
              <w:t>waar de datum staat</w:t>
            </w:r>
            <w:r>
              <w:t xml:space="preserve"> op de horizontale as.</w:t>
            </w:r>
          </w:p>
          <w:p w14:paraId="173A15CD" w14:textId="77777777" w:rsidR="008C0908" w:rsidRDefault="008C0908" w:rsidP="00B53631">
            <w:pPr>
              <w:pStyle w:val="ListParagraph"/>
              <w:ind w:left="360"/>
            </w:pPr>
          </w:p>
          <w:p w14:paraId="2A631664" w14:textId="77777777" w:rsidR="008C0908" w:rsidRPr="00C620C9" w:rsidRDefault="008C0908" w:rsidP="00B53631">
            <w:pPr>
              <w:pStyle w:val="ListParagraph"/>
              <w:ind w:left="0"/>
            </w:pPr>
            <w:r>
              <w:rPr>
                <w:noProof/>
                <w:lang w:val="en-US"/>
              </w:rPr>
              <w:drawing>
                <wp:inline distT="0" distB="0" distL="0" distR="0" wp14:anchorId="47BE503F" wp14:editId="6B1960CB">
                  <wp:extent cx="5345430" cy="4454317"/>
                  <wp:effectExtent l="0" t="0" r="0" b="0"/>
                  <wp:docPr id="43" name="Picture 42" descr="groei_binkie_go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ei_binkie_goed.jpg"/>
                          <pic:cNvPicPr/>
                        </pic:nvPicPr>
                        <pic:blipFill>
                          <a:blip r:embed="rId33" cstate="print"/>
                          <a:stretch>
                            <a:fillRect/>
                          </a:stretch>
                        </pic:blipFill>
                        <pic:spPr>
                          <a:xfrm>
                            <a:off x="0" y="0"/>
                            <a:ext cx="5345430" cy="4454317"/>
                          </a:xfrm>
                          <a:prstGeom prst="rect">
                            <a:avLst/>
                          </a:prstGeom>
                        </pic:spPr>
                      </pic:pic>
                    </a:graphicData>
                  </a:graphic>
                </wp:inline>
              </w:drawing>
            </w:r>
          </w:p>
        </w:tc>
      </w:tr>
      <w:tr w:rsidR="008C0908" w:rsidRPr="00C620C9" w14:paraId="7B1613EB" w14:textId="77777777" w:rsidTr="00B53631">
        <w:tc>
          <w:tcPr>
            <w:tcW w:w="534" w:type="dxa"/>
          </w:tcPr>
          <w:p w14:paraId="6D1E3CE3" w14:textId="77777777" w:rsidR="008C0908" w:rsidRPr="00C620C9" w:rsidRDefault="008C0908" w:rsidP="00B53631"/>
        </w:tc>
        <w:tc>
          <w:tcPr>
            <w:tcW w:w="8646" w:type="dxa"/>
          </w:tcPr>
          <w:p w14:paraId="3C12CDE5" w14:textId="4D8CC1DB" w:rsidR="008C0908" w:rsidRDefault="008C0908" w:rsidP="00B53631">
            <w:pPr>
              <w:pStyle w:val="ListParagraph"/>
              <w:numPr>
                <w:ilvl w:val="0"/>
                <w:numId w:val="14"/>
              </w:numPr>
            </w:pPr>
            <w:r>
              <w:t xml:space="preserve">In welke periode groeide </w:t>
            </w:r>
            <w:proofErr w:type="spellStart"/>
            <w:r>
              <w:t>Binkie</w:t>
            </w:r>
            <w:proofErr w:type="spellEnd"/>
            <w:r>
              <w:t xml:space="preserve"> het snelst?</w:t>
            </w:r>
            <w:r w:rsidR="001F65EE">
              <w:t xml:space="preserve"> Waar zie je dat aan?</w:t>
            </w:r>
            <w:r>
              <w:br/>
            </w:r>
            <w:r>
              <w:br/>
              <w:t>……………………………………………………………………………………………………………………</w:t>
            </w:r>
          </w:p>
          <w:p w14:paraId="3871A6BB" w14:textId="77777777" w:rsidR="008C0908" w:rsidRDefault="008C0908" w:rsidP="00B53631">
            <w:pPr>
              <w:pStyle w:val="ListParagraph"/>
              <w:ind w:left="360"/>
            </w:pPr>
          </w:p>
        </w:tc>
      </w:tr>
      <w:tr w:rsidR="008C0908" w:rsidRPr="00C620C9" w14:paraId="21BB9A63" w14:textId="77777777" w:rsidTr="00B53631">
        <w:tc>
          <w:tcPr>
            <w:tcW w:w="534" w:type="dxa"/>
          </w:tcPr>
          <w:p w14:paraId="19072339" w14:textId="77777777" w:rsidR="008C0908" w:rsidRPr="00C620C9" w:rsidRDefault="008C0908" w:rsidP="00B53631"/>
        </w:tc>
        <w:tc>
          <w:tcPr>
            <w:tcW w:w="8646" w:type="dxa"/>
          </w:tcPr>
          <w:p w14:paraId="41DEF722" w14:textId="77777777" w:rsidR="008C0908" w:rsidRDefault="008C0908" w:rsidP="00B53631">
            <w:pPr>
              <w:pStyle w:val="ListParagraph"/>
              <w:numPr>
                <w:ilvl w:val="0"/>
                <w:numId w:val="14"/>
              </w:numPr>
            </w:pPr>
            <w:r>
              <w:t>Hoeveel centimeter groeide hij toen ongeveer per dag?</w:t>
            </w:r>
            <w:r>
              <w:br/>
            </w:r>
            <w:r>
              <w:br/>
              <w:t>……………………………………………………………………………………………………………………</w:t>
            </w:r>
          </w:p>
        </w:tc>
      </w:tr>
    </w:tbl>
    <w:p w14:paraId="351E82EF" w14:textId="77777777" w:rsidR="008C0908" w:rsidRDefault="008C0908" w:rsidP="008C0908"/>
    <w:p w14:paraId="6E91E2CA" w14:textId="77777777" w:rsidR="008C0908" w:rsidRDefault="008C0908" w:rsidP="008C0908">
      <w:pPr>
        <w:pStyle w:val="Heading2"/>
      </w:pPr>
      <w:r>
        <w:lastRenderedPageBreak/>
        <w:t>Informatie en bezoekers</w:t>
      </w:r>
    </w:p>
    <w:p w14:paraId="6DB642A9" w14:textId="77777777" w:rsidR="008C0908" w:rsidRPr="00307EE1" w:rsidRDefault="008C0908" w:rsidP="008C0908">
      <w:pPr>
        <w:rPr>
          <w:sz w:val="18"/>
        </w:rPr>
      </w:pPr>
    </w:p>
    <w:tbl>
      <w:tblPr>
        <w:tblW w:w="9117" w:type="dxa"/>
        <w:tblInd w:w="170" w:type="dxa"/>
        <w:tblBorders>
          <w:left w:val="single" w:sz="48" w:space="0" w:color="008000"/>
        </w:tblBorders>
        <w:shd w:val="clear" w:color="C6D9F1" w:fill="F1F3E9"/>
        <w:tblCellMar>
          <w:top w:w="113" w:type="dxa"/>
          <w:bottom w:w="113" w:type="dxa"/>
        </w:tblCellMar>
        <w:tblLook w:val="01E0" w:firstRow="1" w:lastRow="1" w:firstColumn="1" w:lastColumn="1" w:noHBand="0" w:noVBand="0"/>
      </w:tblPr>
      <w:tblGrid>
        <w:gridCol w:w="222"/>
        <w:gridCol w:w="2971"/>
        <w:gridCol w:w="2962"/>
        <w:gridCol w:w="2962"/>
      </w:tblGrid>
      <w:tr w:rsidR="008C0908" w:rsidRPr="00427C8B" w14:paraId="4B14E08F" w14:textId="77777777" w:rsidTr="001F65EE">
        <w:trPr>
          <w:trHeight w:val="1101"/>
        </w:trPr>
        <w:tc>
          <w:tcPr>
            <w:tcW w:w="222" w:type="dxa"/>
            <w:shd w:val="clear" w:color="C6D9F1" w:fill="F1F3E9"/>
          </w:tcPr>
          <w:p w14:paraId="0428412A" w14:textId="77777777" w:rsidR="008C0908" w:rsidRDefault="008C0908" w:rsidP="00B53631">
            <w:pPr>
              <w:rPr>
                <w:noProof/>
                <w:lang w:eastAsia="nl-NL"/>
              </w:rPr>
            </w:pPr>
          </w:p>
        </w:tc>
        <w:tc>
          <w:tcPr>
            <w:tcW w:w="5933" w:type="dxa"/>
            <w:gridSpan w:val="2"/>
            <w:shd w:val="clear" w:color="C6D9F1" w:fill="F1F3E9"/>
          </w:tcPr>
          <w:p w14:paraId="17588DCD" w14:textId="77777777" w:rsidR="008C0908" w:rsidRDefault="008C0908" w:rsidP="00B53631">
            <w:pPr>
              <w:pStyle w:val="groenetekst"/>
            </w:pPr>
            <w:r>
              <w:t xml:space="preserve">De stadsboerderij is deelnemer van de Stichting </w:t>
            </w:r>
            <w:proofErr w:type="spellStart"/>
            <w:r>
              <w:t>KinderBoerderijen</w:t>
            </w:r>
            <w:proofErr w:type="spellEnd"/>
            <w:r>
              <w:t xml:space="preserve"> Nederland (SKBN). Deze stichting komt op voor de belangen van de kinderboerderijen. SKBN ondersteunt kinderboerderijen met advies en producten. SKBN verkoopt verschillende informatieborden.</w:t>
            </w:r>
          </w:p>
        </w:tc>
        <w:tc>
          <w:tcPr>
            <w:tcW w:w="2962" w:type="dxa"/>
            <w:shd w:val="clear" w:color="C6D9F1" w:fill="F1F3E9"/>
          </w:tcPr>
          <w:p w14:paraId="3B44A506" w14:textId="77777777" w:rsidR="008C0908" w:rsidRDefault="008C0908" w:rsidP="00B53631">
            <w:pPr>
              <w:pStyle w:val="groenetekst"/>
            </w:pPr>
          </w:p>
          <w:p w14:paraId="537BAFD2" w14:textId="77777777" w:rsidR="008C0908" w:rsidRPr="000458A0" w:rsidRDefault="008C0908" w:rsidP="00B53631">
            <w:pPr>
              <w:pStyle w:val="groenetekst"/>
              <w:jc w:val="center"/>
            </w:pPr>
            <w:r w:rsidRPr="00A25347">
              <w:rPr>
                <w:noProof/>
                <w:lang w:val="en-US"/>
              </w:rPr>
              <w:drawing>
                <wp:inline distT="0" distB="0" distL="0" distR="0" wp14:anchorId="47A338C4" wp14:editId="5BC59C21">
                  <wp:extent cx="1381125" cy="1076126"/>
                  <wp:effectExtent l="19050" t="0" r="9525" b="0"/>
                  <wp:docPr id="38" name="Picture 9" descr="skbn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bn_klein.jpg"/>
                          <pic:cNvPicPr/>
                        </pic:nvPicPr>
                        <pic:blipFill>
                          <a:blip r:embed="rId34" cstate="print"/>
                          <a:stretch>
                            <a:fillRect/>
                          </a:stretch>
                        </pic:blipFill>
                        <pic:spPr>
                          <a:xfrm>
                            <a:off x="0" y="0"/>
                            <a:ext cx="1377647" cy="1073416"/>
                          </a:xfrm>
                          <a:prstGeom prst="rect">
                            <a:avLst/>
                          </a:prstGeom>
                        </pic:spPr>
                      </pic:pic>
                    </a:graphicData>
                  </a:graphic>
                </wp:inline>
              </w:drawing>
            </w:r>
          </w:p>
        </w:tc>
      </w:tr>
      <w:tr w:rsidR="008C0908" w:rsidRPr="00427C8B" w14:paraId="15085F44" w14:textId="77777777" w:rsidTr="001F65EE">
        <w:trPr>
          <w:trHeight w:val="1101"/>
        </w:trPr>
        <w:tc>
          <w:tcPr>
            <w:tcW w:w="222" w:type="dxa"/>
            <w:shd w:val="clear" w:color="C6D9F1" w:fill="F1F3E9"/>
          </w:tcPr>
          <w:p w14:paraId="7AF79C8C" w14:textId="77777777" w:rsidR="008C0908" w:rsidRDefault="008C0908" w:rsidP="00B53631">
            <w:pPr>
              <w:rPr>
                <w:noProof/>
                <w:lang w:eastAsia="nl-NL"/>
              </w:rPr>
            </w:pPr>
          </w:p>
        </w:tc>
        <w:tc>
          <w:tcPr>
            <w:tcW w:w="2971" w:type="dxa"/>
            <w:shd w:val="clear" w:color="C6D9F1" w:fill="F1F3E9"/>
          </w:tcPr>
          <w:p w14:paraId="083D9575" w14:textId="77777777" w:rsidR="008C0908" w:rsidRDefault="008C0908" w:rsidP="00B53631">
            <w:pPr>
              <w:pStyle w:val="groenetekst"/>
              <w:jc w:val="center"/>
            </w:pPr>
            <w:r w:rsidRPr="00335D74">
              <w:rPr>
                <w:noProof/>
                <w:lang w:val="en-US"/>
              </w:rPr>
              <w:drawing>
                <wp:inline distT="0" distB="0" distL="0" distR="0" wp14:anchorId="47039187" wp14:editId="6EF2C553">
                  <wp:extent cx="1725930" cy="1229995"/>
                  <wp:effectExtent l="19050" t="0" r="7620" b="0"/>
                  <wp:docPr id="39" name="Picture 21" descr="handen_wassen_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en_wassen_Mobile.jpg"/>
                          <pic:cNvPicPr/>
                        </pic:nvPicPr>
                        <pic:blipFill>
                          <a:blip r:embed="rId35" cstate="print"/>
                          <a:stretch>
                            <a:fillRect/>
                          </a:stretch>
                        </pic:blipFill>
                        <pic:spPr>
                          <a:xfrm>
                            <a:off x="0" y="0"/>
                            <a:ext cx="1725930" cy="1229995"/>
                          </a:xfrm>
                          <a:prstGeom prst="rect">
                            <a:avLst/>
                          </a:prstGeom>
                        </pic:spPr>
                      </pic:pic>
                    </a:graphicData>
                  </a:graphic>
                </wp:inline>
              </w:drawing>
            </w:r>
          </w:p>
        </w:tc>
        <w:tc>
          <w:tcPr>
            <w:tcW w:w="2962" w:type="dxa"/>
            <w:shd w:val="clear" w:color="C6D9F1" w:fill="F1F3E9"/>
          </w:tcPr>
          <w:p w14:paraId="3D9B60E0" w14:textId="77777777" w:rsidR="008C0908" w:rsidRDefault="008C0908" w:rsidP="00B53631">
            <w:pPr>
              <w:pStyle w:val="groenetekst"/>
              <w:jc w:val="center"/>
            </w:pPr>
            <w:r w:rsidRPr="00335D74">
              <w:rPr>
                <w:noProof/>
                <w:lang w:val="en-US"/>
              </w:rPr>
              <w:drawing>
                <wp:inline distT="0" distB="0" distL="0" distR="0" wp14:anchorId="728906D2" wp14:editId="0DD7A84B">
                  <wp:extent cx="1726565" cy="1214120"/>
                  <wp:effectExtent l="19050" t="0" r="6985" b="0"/>
                  <wp:docPr id="40" name="Picture 22" descr="niet_voeren_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t_voeren_Mobile.jpg"/>
                          <pic:cNvPicPr/>
                        </pic:nvPicPr>
                        <pic:blipFill>
                          <a:blip r:embed="rId36" cstate="print"/>
                          <a:stretch>
                            <a:fillRect/>
                          </a:stretch>
                        </pic:blipFill>
                        <pic:spPr>
                          <a:xfrm>
                            <a:off x="0" y="0"/>
                            <a:ext cx="1726565" cy="1214120"/>
                          </a:xfrm>
                          <a:prstGeom prst="rect">
                            <a:avLst/>
                          </a:prstGeom>
                        </pic:spPr>
                      </pic:pic>
                    </a:graphicData>
                  </a:graphic>
                </wp:inline>
              </w:drawing>
            </w:r>
          </w:p>
        </w:tc>
        <w:tc>
          <w:tcPr>
            <w:tcW w:w="2962" w:type="dxa"/>
            <w:shd w:val="clear" w:color="C6D9F1" w:fill="F1F3E9"/>
          </w:tcPr>
          <w:p w14:paraId="0CE05422" w14:textId="77777777" w:rsidR="008C0908" w:rsidRDefault="008C0908" w:rsidP="00B53631">
            <w:pPr>
              <w:pStyle w:val="groenetekst"/>
              <w:jc w:val="center"/>
            </w:pPr>
            <w:r w:rsidRPr="00335D74">
              <w:rPr>
                <w:noProof/>
                <w:lang w:val="en-US"/>
              </w:rPr>
              <w:drawing>
                <wp:inline distT="0" distB="0" distL="0" distR="0" wp14:anchorId="255FFE6B" wp14:editId="6EB0190C">
                  <wp:extent cx="1726565" cy="1214120"/>
                  <wp:effectExtent l="19050" t="0" r="6985" b="0"/>
                  <wp:docPr id="41" name="Picture 23" descr="zwanger_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wanger_Mobile.jpg"/>
                          <pic:cNvPicPr/>
                        </pic:nvPicPr>
                        <pic:blipFill>
                          <a:blip r:embed="rId37" cstate="print"/>
                          <a:stretch>
                            <a:fillRect/>
                          </a:stretch>
                        </pic:blipFill>
                        <pic:spPr>
                          <a:xfrm>
                            <a:off x="0" y="0"/>
                            <a:ext cx="1726565" cy="1214120"/>
                          </a:xfrm>
                          <a:prstGeom prst="rect">
                            <a:avLst/>
                          </a:prstGeom>
                        </pic:spPr>
                      </pic:pic>
                    </a:graphicData>
                  </a:graphic>
                </wp:inline>
              </w:drawing>
            </w:r>
          </w:p>
        </w:tc>
      </w:tr>
      <w:tr w:rsidR="008C0908" w:rsidRPr="00427C8B" w14:paraId="243C2159" w14:textId="77777777" w:rsidTr="001F65EE">
        <w:trPr>
          <w:trHeight w:val="1101"/>
        </w:trPr>
        <w:tc>
          <w:tcPr>
            <w:tcW w:w="222" w:type="dxa"/>
            <w:shd w:val="clear" w:color="C6D9F1" w:fill="F1F3E9"/>
          </w:tcPr>
          <w:p w14:paraId="5FE86DDC" w14:textId="77777777" w:rsidR="008C0908" w:rsidRDefault="008C0908" w:rsidP="00B53631">
            <w:pPr>
              <w:rPr>
                <w:noProof/>
                <w:lang w:eastAsia="nl-NL"/>
              </w:rPr>
            </w:pPr>
          </w:p>
        </w:tc>
        <w:tc>
          <w:tcPr>
            <w:tcW w:w="8895" w:type="dxa"/>
            <w:gridSpan w:val="3"/>
            <w:shd w:val="clear" w:color="C6D9F1" w:fill="F1F3E9"/>
          </w:tcPr>
          <w:p w14:paraId="72CB7386" w14:textId="77777777" w:rsidR="008C0908" w:rsidRDefault="008C0908" w:rsidP="00B53631">
            <w:pPr>
              <w:pStyle w:val="groenetekst"/>
              <w:rPr>
                <w:noProof/>
                <w:lang w:eastAsia="nl-NL"/>
              </w:rPr>
            </w:pPr>
            <w:r>
              <w:rPr>
                <w:noProof/>
                <w:lang w:eastAsia="nl-NL"/>
              </w:rPr>
              <w:t>Op de site staat de volgende bestelinformatie:</w:t>
            </w:r>
          </w:p>
          <w:p w14:paraId="021BDD62" w14:textId="77777777" w:rsidR="008C0908" w:rsidRDefault="008C0908" w:rsidP="00B53631"/>
          <w:p w14:paraId="0208BC44" w14:textId="77777777" w:rsidR="008C0908" w:rsidRDefault="008C0908" w:rsidP="00B53631">
            <w:pPr>
              <w:ind w:left="720"/>
            </w:pPr>
            <w:r w:rsidRPr="00335D74">
              <w:rPr>
                <w:sz w:val="22"/>
              </w:rPr>
              <w:t>De borden kosten inclusief BTW en verzendkosten</w:t>
            </w:r>
            <w:r>
              <w:t>:</w:t>
            </w:r>
          </w:p>
          <w:p w14:paraId="242B3102" w14:textId="77777777" w:rsidR="008C0908" w:rsidRDefault="008C0908" w:rsidP="00B53631">
            <w:pPr>
              <w:ind w:left="720"/>
            </w:pPr>
          </w:p>
          <w:tbl>
            <w:tblPr>
              <w:tblStyle w:val="MediumGrid2-Accent6"/>
              <w:tblW w:w="0" w:type="auto"/>
              <w:jc w:val="center"/>
              <w:tblInd w:w="1533" w:type="dxa"/>
              <w:tblLook w:val="04A0" w:firstRow="1" w:lastRow="0" w:firstColumn="1" w:lastColumn="0" w:noHBand="0" w:noVBand="1"/>
            </w:tblPr>
            <w:tblGrid>
              <w:gridCol w:w="5856"/>
            </w:tblGrid>
            <w:tr w:rsidR="008C0908" w:rsidRPr="00270EC9" w14:paraId="371A2E15" w14:textId="77777777" w:rsidTr="00B5363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5477" w:type="dxa"/>
                </w:tcPr>
                <w:p w14:paraId="2803DBF6" w14:textId="77777777" w:rsidR="008C0908" w:rsidRPr="00270EC9" w:rsidRDefault="008C0908" w:rsidP="00B53631">
                  <w:pPr>
                    <w:jc w:val="center"/>
                    <w:rPr>
                      <w:b w:val="0"/>
                    </w:rPr>
                  </w:pPr>
                  <w:r w:rsidRPr="00E83A6A">
                    <w:rPr>
                      <w:noProof/>
                      <w:lang w:val="en-US"/>
                    </w:rPr>
                    <w:drawing>
                      <wp:inline distT="0" distB="0" distL="0" distR="0" wp14:anchorId="74BDDAD1" wp14:editId="32806EB3">
                        <wp:extent cx="3552825" cy="971550"/>
                        <wp:effectExtent l="19050" t="0" r="9525" b="0"/>
                        <wp:docPr id="2" name="Picture 28" descr="bestel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elinfo.jpg"/>
                                <pic:cNvPicPr/>
                              </pic:nvPicPr>
                              <pic:blipFill>
                                <a:blip r:embed="rId38" cstate="print"/>
                                <a:srcRect t="25549" r="40210" b="27631"/>
                                <a:stretch>
                                  <a:fillRect/>
                                </a:stretch>
                              </pic:blipFill>
                              <pic:spPr>
                                <a:xfrm>
                                  <a:off x="0" y="0"/>
                                  <a:ext cx="3552825" cy="971550"/>
                                </a:xfrm>
                                <a:prstGeom prst="rect">
                                  <a:avLst/>
                                </a:prstGeom>
                              </pic:spPr>
                            </pic:pic>
                          </a:graphicData>
                        </a:graphic>
                      </wp:inline>
                    </w:drawing>
                  </w:r>
                </w:p>
              </w:tc>
            </w:tr>
          </w:tbl>
          <w:p w14:paraId="02669A93" w14:textId="77777777" w:rsidR="008C0908" w:rsidRDefault="008C0908" w:rsidP="00B53631">
            <w:pPr>
              <w:rPr>
                <w:sz w:val="24"/>
                <w:szCs w:val="24"/>
              </w:rPr>
            </w:pPr>
          </w:p>
          <w:p w14:paraId="35449CB2" w14:textId="77777777" w:rsidR="008C0908" w:rsidRPr="00335D74" w:rsidRDefault="008C0908" w:rsidP="00B53631">
            <w:pPr>
              <w:ind w:left="720"/>
            </w:pPr>
            <w:r w:rsidRPr="00335D74">
              <w:rPr>
                <w:sz w:val="24"/>
                <w:szCs w:val="24"/>
              </w:rPr>
              <w:t>De prijs per set geldt alleen als u drie verschillende borden bestel</w:t>
            </w:r>
            <w:r>
              <w:rPr>
                <w:sz w:val="24"/>
                <w:szCs w:val="24"/>
              </w:rPr>
              <w:t>t</w:t>
            </w:r>
            <w:r>
              <w:t>.</w:t>
            </w:r>
          </w:p>
        </w:tc>
      </w:tr>
    </w:tbl>
    <w:p w14:paraId="31D82528" w14:textId="77777777" w:rsidR="008C0908" w:rsidRDefault="008C0908" w:rsidP="008C0908"/>
    <w:p w14:paraId="4C16307E" w14:textId="77777777" w:rsidR="008C0908" w:rsidRDefault="008C0908" w:rsidP="003D3834">
      <w:pPr>
        <w:pStyle w:val="streepje"/>
      </w:pPr>
    </w:p>
    <w:tbl>
      <w:tblPr>
        <w:tblW w:w="9180" w:type="dxa"/>
        <w:tblLayout w:type="fixed"/>
        <w:tblLook w:val="04A0" w:firstRow="1" w:lastRow="0" w:firstColumn="1" w:lastColumn="0" w:noHBand="0" w:noVBand="1"/>
      </w:tblPr>
      <w:tblGrid>
        <w:gridCol w:w="534"/>
        <w:gridCol w:w="8646"/>
      </w:tblGrid>
      <w:tr w:rsidR="008C0908" w:rsidRPr="00C620C9" w14:paraId="690F2F3E" w14:textId="77777777" w:rsidTr="00B53631">
        <w:tc>
          <w:tcPr>
            <w:tcW w:w="534" w:type="dxa"/>
          </w:tcPr>
          <w:p w14:paraId="0A4F3E20" w14:textId="77777777" w:rsidR="008C0908" w:rsidRPr="00C620C9" w:rsidRDefault="008C0908" w:rsidP="008C0908">
            <w:pPr>
              <w:pStyle w:val="Opgave"/>
              <w:numPr>
                <w:ilvl w:val="0"/>
                <w:numId w:val="1"/>
              </w:numPr>
            </w:pPr>
          </w:p>
        </w:tc>
        <w:tc>
          <w:tcPr>
            <w:tcW w:w="8646" w:type="dxa"/>
          </w:tcPr>
          <w:p w14:paraId="1D0EF7C4" w14:textId="77777777" w:rsidR="008C0908" w:rsidRDefault="008C0908" w:rsidP="00B53631">
            <w:r>
              <w:t xml:space="preserve">De stadsboerderij </w:t>
            </w:r>
            <w:r w:rsidR="001B4E53">
              <w:t>bestelt</w:t>
            </w:r>
            <w:r>
              <w:t xml:space="preserve"> nieuwe borden:</w:t>
            </w:r>
          </w:p>
          <w:p w14:paraId="6243DF23" w14:textId="77777777" w:rsidR="008C0908" w:rsidRDefault="008C0908" w:rsidP="00B53631">
            <w:pPr>
              <w:ind w:left="720"/>
            </w:pPr>
            <w:r>
              <w:t>5 borden NIET VOEREN</w:t>
            </w:r>
          </w:p>
          <w:p w14:paraId="60D41FC0" w14:textId="77777777" w:rsidR="008C0908" w:rsidRDefault="008C0908" w:rsidP="00B53631">
            <w:pPr>
              <w:ind w:left="720"/>
            </w:pPr>
            <w:r>
              <w:t>3 borden HANDEN WASSEN</w:t>
            </w:r>
          </w:p>
          <w:p w14:paraId="44D2E104" w14:textId="77777777" w:rsidR="008C0908" w:rsidRPr="00632288" w:rsidRDefault="008C0908" w:rsidP="00B53631">
            <w:pPr>
              <w:ind w:left="720"/>
            </w:pPr>
            <w:r>
              <w:t>2 borden WAARSCHUWING ZWANGERE VROUWEN</w:t>
            </w:r>
          </w:p>
        </w:tc>
      </w:tr>
      <w:tr w:rsidR="008C0908" w:rsidRPr="00C620C9" w14:paraId="488C6933" w14:textId="77777777" w:rsidTr="00B53631">
        <w:tc>
          <w:tcPr>
            <w:tcW w:w="534" w:type="dxa"/>
          </w:tcPr>
          <w:p w14:paraId="069440BB" w14:textId="77777777" w:rsidR="008C0908" w:rsidRPr="00C620C9" w:rsidRDefault="008C0908" w:rsidP="00B53631"/>
        </w:tc>
        <w:tc>
          <w:tcPr>
            <w:tcW w:w="8646" w:type="dxa"/>
          </w:tcPr>
          <w:p w14:paraId="00840C4C" w14:textId="77777777" w:rsidR="008C0908" w:rsidRDefault="008C0908" w:rsidP="00B53631"/>
          <w:p w14:paraId="64D86239" w14:textId="77777777" w:rsidR="008C0908" w:rsidRDefault="001B4E53" w:rsidP="00B53631">
            <w:r>
              <w:t>Hoeveel moet</w:t>
            </w:r>
            <w:r w:rsidR="008C0908">
              <w:t xml:space="preserve"> de stadsboerderij voor deze borden </w:t>
            </w:r>
            <w:r>
              <w:t>samen</w:t>
            </w:r>
            <w:r w:rsidR="008C0908">
              <w:t xml:space="preserve"> betalen</w:t>
            </w:r>
            <w:r>
              <w:t>?</w:t>
            </w:r>
            <w:r w:rsidR="008C0908">
              <w:t xml:space="preserve"> </w:t>
            </w:r>
          </w:p>
          <w:p w14:paraId="5C3D21C3" w14:textId="77777777" w:rsidR="008C0908" w:rsidRDefault="008C0908" w:rsidP="00B53631"/>
          <w:p w14:paraId="30452137" w14:textId="77777777" w:rsidR="008C0908" w:rsidRDefault="008C0908" w:rsidP="00B53631">
            <w:r>
              <w:t>………………………………………………………………………………………………………………………….</w:t>
            </w:r>
          </w:p>
          <w:p w14:paraId="6717F99E" w14:textId="77777777" w:rsidR="008C0908" w:rsidRDefault="008C0908" w:rsidP="00B53631"/>
          <w:p w14:paraId="1DD01CE9" w14:textId="77777777" w:rsidR="008C0908" w:rsidRDefault="008C0908" w:rsidP="00B53631">
            <w:r>
              <w:t>………………………………………………………………………………………………………………………….</w:t>
            </w:r>
          </w:p>
          <w:p w14:paraId="53F1C972" w14:textId="77777777" w:rsidR="008C0908" w:rsidRDefault="008C0908" w:rsidP="00B53631"/>
          <w:p w14:paraId="7DC9FA18" w14:textId="77777777" w:rsidR="008C0908" w:rsidRPr="00C620C9" w:rsidRDefault="008C0908" w:rsidP="00B53631">
            <w:r>
              <w:t>………………………………………………………………………………………………………………………….</w:t>
            </w:r>
          </w:p>
        </w:tc>
      </w:tr>
    </w:tbl>
    <w:p w14:paraId="4DAC9461" w14:textId="77777777" w:rsidR="008C0908" w:rsidRDefault="008C0908" w:rsidP="008C0908">
      <w:pPr>
        <w:pStyle w:val="Heading2"/>
      </w:pPr>
      <w:r>
        <w:lastRenderedPageBreak/>
        <w:t xml:space="preserve">Bezoekers </w:t>
      </w:r>
    </w:p>
    <w:p w14:paraId="70C538AF" w14:textId="77777777" w:rsidR="008C0908" w:rsidRPr="00307EE1" w:rsidRDefault="008C0908" w:rsidP="008C0908">
      <w:pPr>
        <w:rPr>
          <w:sz w:val="18"/>
        </w:rPr>
      </w:pPr>
    </w:p>
    <w:tbl>
      <w:tblPr>
        <w:tblW w:w="0" w:type="auto"/>
        <w:tblInd w:w="170" w:type="dxa"/>
        <w:tblBorders>
          <w:left w:val="single" w:sz="48" w:space="0" w:color="008000"/>
        </w:tblBorders>
        <w:shd w:val="clear" w:color="C6D9F1" w:fill="F1F3E9"/>
        <w:tblCellMar>
          <w:top w:w="113" w:type="dxa"/>
          <w:bottom w:w="113" w:type="dxa"/>
        </w:tblCellMar>
        <w:tblLook w:val="01E0" w:firstRow="1" w:lastRow="1" w:firstColumn="1" w:lastColumn="1" w:noHBand="0" w:noVBand="0"/>
      </w:tblPr>
      <w:tblGrid>
        <w:gridCol w:w="356"/>
        <w:gridCol w:w="8654"/>
      </w:tblGrid>
      <w:tr w:rsidR="008C0908" w:rsidRPr="00427C8B" w14:paraId="5EF58DE1" w14:textId="77777777" w:rsidTr="00B53631">
        <w:trPr>
          <w:trHeight w:val="1031"/>
        </w:trPr>
        <w:tc>
          <w:tcPr>
            <w:tcW w:w="356" w:type="dxa"/>
            <w:shd w:val="clear" w:color="C6D9F1" w:fill="F1F3E9"/>
          </w:tcPr>
          <w:p w14:paraId="591C7D8B" w14:textId="77777777" w:rsidR="008C0908" w:rsidRDefault="008C0908" w:rsidP="00B53631">
            <w:pPr>
              <w:rPr>
                <w:noProof/>
                <w:lang w:eastAsia="nl-NL"/>
              </w:rPr>
            </w:pPr>
          </w:p>
        </w:tc>
        <w:tc>
          <w:tcPr>
            <w:tcW w:w="8654" w:type="dxa"/>
            <w:shd w:val="clear" w:color="C6D9F1" w:fill="F1F3E9"/>
          </w:tcPr>
          <w:p w14:paraId="350933F5" w14:textId="77777777" w:rsidR="00A5300E" w:rsidRDefault="00A5300E" w:rsidP="00A5300E">
            <w:pPr>
              <w:pStyle w:val="groenetekst"/>
            </w:pPr>
            <w:r>
              <w:t>Er komen veel bezoekers naar de</w:t>
            </w:r>
            <w:r w:rsidR="008C0908">
              <w:t xml:space="preserve"> stadsboerderij. </w:t>
            </w:r>
            <w:r>
              <w:t>De</w:t>
            </w:r>
            <w:r w:rsidR="008C0908">
              <w:t xml:space="preserve"> bezoekers komen </w:t>
            </w:r>
            <w:r>
              <w:t>om vier redenen:</w:t>
            </w:r>
          </w:p>
          <w:p w14:paraId="3D1B1E83" w14:textId="77777777" w:rsidR="00A5300E" w:rsidRDefault="00A5300E" w:rsidP="00A5300E">
            <w:pPr>
              <w:pStyle w:val="groenetekst"/>
              <w:numPr>
                <w:ilvl w:val="0"/>
                <w:numId w:val="21"/>
              </w:numPr>
            </w:pPr>
            <w:r>
              <w:t xml:space="preserve">Om te kijken naar </w:t>
            </w:r>
            <w:r w:rsidR="008C0908">
              <w:t xml:space="preserve">de dieren, </w:t>
            </w:r>
          </w:p>
          <w:p w14:paraId="546E5FA1" w14:textId="77777777" w:rsidR="00A5300E" w:rsidRDefault="00A5300E" w:rsidP="00A5300E">
            <w:pPr>
              <w:pStyle w:val="groenetekst"/>
              <w:numPr>
                <w:ilvl w:val="0"/>
                <w:numId w:val="21"/>
              </w:numPr>
            </w:pPr>
            <w:r>
              <w:t xml:space="preserve">Om te werken </w:t>
            </w:r>
            <w:r w:rsidR="008C0908">
              <w:t xml:space="preserve">in de tuinen </w:t>
            </w:r>
          </w:p>
          <w:p w14:paraId="29578DBD" w14:textId="77777777" w:rsidR="00A5300E" w:rsidRDefault="00A5300E" w:rsidP="00A5300E">
            <w:pPr>
              <w:pStyle w:val="groenetekst"/>
              <w:numPr>
                <w:ilvl w:val="0"/>
                <w:numId w:val="21"/>
              </w:numPr>
            </w:pPr>
            <w:r>
              <w:t>Om te wandelen</w:t>
            </w:r>
          </w:p>
          <w:p w14:paraId="1EE554DE" w14:textId="77777777" w:rsidR="008C0908" w:rsidRPr="009C1ABC" w:rsidRDefault="00A5300E" w:rsidP="00A5300E">
            <w:pPr>
              <w:pStyle w:val="groenetekst"/>
              <w:numPr>
                <w:ilvl w:val="0"/>
                <w:numId w:val="21"/>
              </w:numPr>
            </w:pPr>
            <w:r>
              <w:t>Om te spelen in</w:t>
            </w:r>
            <w:r w:rsidR="008C0908">
              <w:t xml:space="preserve"> de speeltuin. </w:t>
            </w:r>
          </w:p>
        </w:tc>
      </w:tr>
    </w:tbl>
    <w:p w14:paraId="0D50EAA6" w14:textId="77777777" w:rsidR="008C0908" w:rsidRPr="00623972" w:rsidRDefault="008C0908" w:rsidP="008C0908"/>
    <w:p w14:paraId="7446AA15" w14:textId="77777777" w:rsidR="008C0908" w:rsidRDefault="008C0908" w:rsidP="008C0908">
      <w:pPr>
        <w:pStyle w:val="streepje"/>
      </w:pPr>
    </w:p>
    <w:tbl>
      <w:tblPr>
        <w:tblW w:w="9180" w:type="dxa"/>
        <w:tblLayout w:type="fixed"/>
        <w:tblLook w:val="04A0" w:firstRow="1" w:lastRow="0" w:firstColumn="1" w:lastColumn="0" w:noHBand="0" w:noVBand="1"/>
      </w:tblPr>
      <w:tblGrid>
        <w:gridCol w:w="534"/>
        <w:gridCol w:w="8646"/>
      </w:tblGrid>
      <w:tr w:rsidR="008C0908" w:rsidRPr="00C620C9" w14:paraId="43C275DE" w14:textId="77777777" w:rsidTr="00B53631">
        <w:tc>
          <w:tcPr>
            <w:tcW w:w="534" w:type="dxa"/>
          </w:tcPr>
          <w:p w14:paraId="55F7E848" w14:textId="77777777" w:rsidR="008C0908" w:rsidRPr="00C620C9" w:rsidRDefault="008C0908" w:rsidP="008C0908">
            <w:pPr>
              <w:pStyle w:val="Opgave"/>
              <w:numPr>
                <w:ilvl w:val="0"/>
                <w:numId w:val="1"/>
              </w:numPr>
            </w:pPr>
          </w:p>
        </w:tc>
        <w:tc>
          <w:tcPr>
            <w:tcW w:w="8646" w:type="dxa"/>
          </w:tcPr>
          <w:p w14:paraId="2296E75A" w14:textId="6F0F3FDB" w:rsidR="008C0908" w:rsidRDefault="008C0908" w:rsidP="00B53631">
            <w:r>
              <w:t>De stadsboerde</w:t>
            </w:r>
            <w:r w:rsidR="001F65EE">
              <w:t xml:space="preserve">rij krijgt per jaar ongeveer 90 </w:t>
            </w:r>
            <w:r>
              <w:t>000 bezoekers.</w:t>
            </w:r>
          </w:p>
          <w:p w14:paraId="12362F54" w14:textId="77777777" w:rsidR="008C0908" w:rsidRPr="00632288" w:rsidRDefault="008C0908" w:rsidP="00B53631"/>
        </w:tc>
      </w:tr>
      <w:tr w:rsidR="008C0908" w:rsidRPr="00C620C9" w14:paraId="2CC3BA93" w14:textId="77777777" w:rsidTr="00B53631">
        <w:tc>
          <w:tcPr>
            <w:tcW w:w="534" w:type="dxa"/>
          </w:tcPr>
          <w:p w14:paraId="1630A303" w14:textId="77777777" w:rsidR="008C0908" w:rsidRPr="00C620C9" w:rsidRDefault="008C0908" w:rsidP="00B53631"/>
        </w:tc>
        <w:tc>
          <w:tcPr>
            <w:tcW w:w="8646" w:type="dxa"/>
          </w:tcPr>
          <w:p w14:paraId="62EA6A00" w14:textId="77777777" w:rsidR="008C0908" w:rsidRDefault="008C0908" w:rsidP="00B53631">
            <w:pPr>
              <w:pStyle w:val="ListParagraph"/>
              <w:numPr>
                <w:ilvl w:val="0"/>
                <w:numId w:val="15"/>
              </w:numPr>
            </w:pPr>
            <w:r>
              <w:t>Hoeveel bezoekers zijn dat ongeveer per dag?</w:t>
            </w:r>
            <w:r>
              <w:br/>
            </w:r>
            <w:r>
              <w:br/>
              <w:t>……………………………………………………………………………………………………………………</w:t>
            </w:r>
            <w:r>
              <w:br/>
            </w:r>
            <w:r>
              <w:br/>
              <w:t>……………………………………………………………………………………………………………………</w:t>
            </w:r>
          </w:p>
          <w:p w14:paraId="55F17FE1" w14:textId="77777777" w:rsidR="008C0908" w:rsidRPr="00C620C9" w:rsidRDefault="008C0908" w:rsidP="00B53631"/>
        </w:tc>
      </w:tr>
      <w:tr w:rsidR="008C0908" w:rsidRPr="00C620C9" w14:paraId="388874EB" w14:textId="77777777" w:rsidTr="00B53631">
        <w:tc>
          <w:tcPr>
            <w:tcW w:w="534" w:type="dxa"/>
          </w:tcPr>
          <w:p w14:paraId="6BD95917" w14:textId="77777777" w:rsidR="008C0908" w:rsidRPr="00C620C9" w:rsidRDefault="008C0908" w:rsidP="00B53631"/>
        </w:tc>
        <w:tc>
          <w:tcPr>
            <w:tcW w:w="8646" w:type="dxa"/>
          </w:tcPr>
          <w:p w14:paraId="0C3BB055" w14:textId="77777777" w:rsidR="008C0908" w:rsidRDefault="008C0908" w:rsidP="00B53631">
            <w:pPr>
              <w:pStyle w:val="ListParagraph"/>
              <w:numPr>
                <w:ilvl w:val="0"/>
                <w:numId w:val="15"/>
              </w:numPr>
            </w:pPr>
            <w:r>
              <w:t>Denk je dat er elke dag evenveel bezoekers zijn? Leg je antwoord uit.</w:t>
            </w:r>
            <w:r>
              <w:br/>
            </w:r>
            <w:r>
              <w:br/>
              <w:t>……………………………………………………………………………………………………………………</w:t>
            </w:r>
            <w:r>
              <w:br/>
            </w:r>
            <w:r>
              <w:br/>
              <w:t>……………………………………………………………………………………………………………………</w:t>
            </w:r>
          </w:p>
          <w:p w14:paraId="68E872C9" w14:textId="77777777" w:rsidR="008C0908" w:rsidRDefault="008C0908" w:rsidP="00B53631"/>
        </w:tc>
      </w:tr>
      <w:tr w:rsidR="008C0908" w:rsidRPr="00C620C9" w14:paraId="643E8AC3" w14:textId="77777777" w:rsidTr="00B53631">
        <w:trPr>
          <w:trHeight w:val="1912"/>
        </w:trPr>
        <w:tc>
          <w:tcPr>
            <w:tcW w:w="534" w:type="dxa"/>
          </w:tcPr>
          <w:p w14:paraId="65FA246D" w14:textId="77777777" w:rsidR="008C0908" w:rsidRPr="00C620C9" w:rsidRDefault="008C0908" w:rsidP="00B53631"/>
        </w:tc>
        <w:tc>
          <w:tcPr>
            <w:tcW w:w="8646" w:type="dxa"/>
          </w:tcPr>
          <w:p w14:paraId="48544742" w14:textId="759EF17E" w:rsidR="008C0908" w:rsidRDefault="001F65EE" w:rsidP="00A5300E">
            <w:pPr>
              <w:pStyle w:val="ListParagraph"/>
              <w:numPr>
                <w:ilvl w:val="0"/>
                <w:numId w:val="15"/>
              </w:numPr>
            </w:pPr>
            <w:r>
              <w:t xml:space="preserve">Denk je dat er per jaar 90 </w:t>
            </w:r>
            <w:r w:rsidR="008C0908">
              <w:t xml:space="preserve">000 </w:t>
            </w:r>
            <w:r w:rsidR="008C0908" w:rsidRPr="00E70FAE">
              <w:rPr>
                <w:i/>
              </w:rPr>
              <w:t xml:space="preserve">verschillende </w:t>
            </w:r>
            <w:r w:rsidR="008C0908">
              <w:t>mensen de stadsboerderij</w:t>
            </w:r>
            <w:r w:rsidR="00A5300E">
              <w:t xml:space="preserve"> bezoeken</w:t>
            </w:r>
            <w:r w:rsidR="008C0908">
              <w:t>? Leg je antwoord uit.</w:t>
            </w:r>
            <w:r w:rsidR="008C0908">
              <w:br/>
            </w:r>
            <w:r w:rsidR="008C0908">
              <w:br/>
              <w:t>……………………………………………………………………………………………………………………</w:t>
            </w:r>
            <w:r w:rsidR="008C0908">
              <w:br/>
            </w:r>
            <w:r w:rsidR="008C0908">
              <w:br/>
              <w:t>……………………………………………………………………………………………………………………</w:t>
            </w:r>
          </w:p>
        </w:tc>
      </w:tr>
    </w:tbl>
    <w:p w14:paraId="4E5E483C" w14:textId="77777777" w:rsidR="008C0908" w:rsidRDefault="008C0908" w:rsidP="008C0908"/>
    <w:p w14:paraId="12060722" w14:textId="77777777" w:rsidR="008C0908" w:rsidRDefault="008C0908" w:rsidP="008C0908">
      <w:pPr>
        <w:pStyle w:val="streepje"/>
      </w:pPr>
    </w:p>
    <w:tbl>
      <w:tblPr>
        <w:tblW w:w="9180" w:type="dxa"/>
        <w:tblLayout w:type="fixed"/>
        <w:tblLook w:val="04A0" w:firstRow="1" w:lastRow="0" w:firstColumn="1" w:lastColumn="0" w:noHBand="0" w:noVBand="1"/>
      </w:tblPr>
      <w:tblGrid>
        <w:gridCol w:w="534"/>
        <w:gridCol w:w="8646"/>
      </w:tblGrid>
      <w:tr w:rsidR="008C0908" w:rsidRPr="00C620C9" w14:paraId="65C8B8AB" w14:textId="77777777" w:rsidTr="00B53631">
        <w:tc>
          <w:tcPr>
            <w:tcW w:w="534" w:type="dxa"/>
          </w:tcPr>
          <w:p w14:paraId="0C4C54F5" w14:textId="77777777" w:rsidR="008C0908" w:rsidRPr="00C620C9" w:rsidRDefault="008C0908" w:rsidP="008C0908">
            <w:pPr>
              <w:pStyle w:val="Opgave"/>
              <w:numPr>
                <w:ilvl w:val="0"/>
                <w:numId w:val="1"/>
              </w:numPr>
            </w:pPr>
          </w:p>
        </w:tc>
        <w:tc>
          <w:tcPr>
            <w:tcW w:w="8646" w:type="dxa"/>
          </w:tcPr>
          <w:p w14:paraId="6763F7EB" w14:textId="77777777" w:rsidR="008C0908" w:rsidRDefault="008C0908" w:rsidP="00B53631">
            <w:r>
              <w:t>In totaal zijn er in Nederland ongeveer 500 kinderboerderijen. Deze ontvangen in totaal bijna 30 miljoen bezoekers per jaar.</w:t>
            </w:r>
          </w:p>
          <w:p w14:paraId="012AE611" w14:textId="77777777" w:rsidR="008C0908" w:rsidRPr="00632288" w:rsidRDefault="008C0908" w:rsidP="00B53631"/>
        </w:tc>
      </w:tr>
      <w:tr w:rsidR="008C0908" w:rsidRPr="00C620C9" w14:paraId="00B382B2" w14:textId="77777777" w:rsidTr="00B53631">
        <w:tc>
          <w:tcPr>
            <w:tcW w:w="534" w:type="dxa"/>
          </w:tcPr>
          <w:p w14:paraId="6061758D" w14:textId="77777777" w:rsidR="008C0908" w:rsidRPr="00C620C9" w:rsidRDefault="008C0908" w:rsidP="00B53631"/>
        </w:tc>
        <w:tc>
          <w:tcPr>
            <w:tcW w:w="8646" w:type="dxa"/>
          </w:tcPr>
          <w:p w14:paraId="15E78A13" w14:textId="77777777" w:rsidR="008C0908" w:rsidRDefault="008C0908" w:rsidP="00B53631">
            <w:r>
              <w:t>Hoeveel bezoekers zijn dat per jaar gemiddeld ongeveer per kinderboerderij?</w:t>
            </w:r>
          </w:p>
          <w:p w14:paraId="6EA8CB4C" w14:textId="77777777" w:rsidR="008C0908" w:rsidRDefault="008C0908" w:rsidP="00B53631"/>
          <w:p w14:paraId="5C8C1EFD" w14:textId="77777777" w:rsidR="008C0908" w:rsidRDefault="008C0908" w:rsidP="00B53631">
            <w:r>
              <w:t>…………………………………………………………………………………………………………………………</w:t>
            </w:r>
          </w:p>
          <w:p w14:paraId="068DBDD5" w14:textId="77777777" w:rsidR="008C0908" w:rsidRDefault="008C0908" w:rsidP="00B53631"/>
          <w:p w14:paraId="06B859C4" w14:textId="77777777" w:rsidR="008C0908" w:rsidRDefault="008C0908" w:rsidP="00B53631">
            <w:r>
              <w:t>…………………………………………………………………………………………………………………………</w:t>
            </w:r>
          </w:p>
          <w:p w14:paraId="69586F52" w14:textId="77777777" w:rsidR="008C0908" w:rsidRPr="00C620C9" w:rsidRDefault="008C0908" w:rsidP="00B53631"/>
        </w:tc>
      </w:tr>
    </w:tbl>
    <w:p w14:paraId="01A99B58" w14:textId="25E2FA2D" w:rsidR="008C0908" w:rsidRDefault="008C0908" w:rsidP="008C0908">
      <w:pPr>
        <w:pStyle w:val="rekenverwijzing"/>
        <w:rPr>
          <w:lang w:eastAsia="zh-CN"/>
        </w:rPr>
      </w:pPr>
      <w:r>
        <w:rPr>
          <w:lang w:eastAsia="zh-CN"/>
        </w:rPr>
        <w:t xml:space="preserve">Zie: Grote getallen in de </w:t>
      </w:r>
      <w:r w:rsidR="003D3834">
        <w:rPr>
          <w:lang w:eastAsia="zh-CN"/>
        </w:rPr>
        <w:t xml:space="preserve">Extra </w:t>
      </w:r>
      <w:r>
        <w:t>R</w:t>
      </w:r>
      <w:r w:rsidRPr="00623972">
        <w:t>ekenmodule</w:t>
      </w:r>
    </w:p>
    <w:p w14:paraId="62B926AE" w14:textId="2704BF5C" w:rsidR="008C0908" w:rsidRPr="000422F8" w:rsidRDefault="001F65EE" w:rsidP="008C0908">
      <w:pPr>
        <w:pStyle w:val="Heading1"/>
        <w:rPr>
          <w:rFonts w:eastAsia="SimSun"/>
          <w:lang w:eastAsia="zh-CN"/>
        </w:rPr>
      </w:pPr>
      <w:r>
        <w:rPr>
          <w:rFonts w:eastAsia="SimSun"/>
          <w:lang w:eastAsia="zh-CN"/>
        </w:rPr>
        <w:lastRenderedPageBreak/>
        <w:t xml:space="preserve">     </w:t>
      </w:r>
      <w:r w:rsidR="008C0908">
        <w:rPr>
          <w:rFonts w:eastAsia="SimSun"/>
          <w:lang w:eastAsia="zh-CN"/>
        </w:rPr>
        <w:t>Bronnen</w:t>
      </w:r>
    </w:p>
    <w:p w14:paraId="740DD0E3" w14:textId="77777777" w:rsidR="008C0908" w:rsidRDefault="004436F4" w:rsidP="008C0908">
      <w:pPr>
        <w:rPr>
          <w:lang w:eastAsia="zh-CN"/>
        </w:rPr>
      </w:pPr>
      <w:hyperlink r:id="rId39" w:history="1">
        <w:r w:rsidR="008C0908">
          <w:rPr>
            <w:rStyle w:val="Hyperlink"/>
          </w:rPr>
          <w:t>www.utrecht.nl/griftpark</w:t>
        </w:r>
      </w:hyperlink>
    </w:p>
    <w:p w14:paraId="511386BB" w14:textId="77777777" w:rsidR="008C0908" w:rsidRDefault="008C0908" w:rsidP="008C0908">
      <w:pPr>
        <w:rPr>
          <w:lang w:eastAsia="zh-CN"/>
        </w:rPr>
      </w:pPr>
      <w:r>
        <w:rPr>
          <w:lang w:eastAsia="zh-CN"/>
        </w:rPr>
        <w:t xml:space="preserve">Alles over het Griftpark in Utrecht en het daarbinnen gelegen </w:t>
      </w:r>
      <w:proofErr w:type="spellStart"/>
      <w:r>
        <w:rPr>
          <w:lang w:eastAsia="zh-CN"/>
        </w:rPr>
        <w:t>Grifsteede</w:t>
      </w:r>
      <w:proofErr w:type="spellEnd"/>
      <w:r>
        <w:rPr>
          <w:lang w:eastAsia="zh-CN"/>
        </w:rPr>
        <w:t>. De meeste informatie in dit hoofdstuk komt van deze site; soms zijn de teksten wat aangepast.</w:t>
      </w:r>
    </w:p>
    <w:p w14:paraId="75248DEB" w14:textId="77777777" w:rsidR="008C0908" w:rsidRDefault="008C0908" w:rsidP="008C0908">
      <w:pPr>
        <w:rPr>
          <w:lang w:eastAsia="zh-CN"/>
        </w:rPr>
      </w:pPr>
    </w:p>
    <w:p w14:paraId="16657659" w14:textId="77777777" w:rsidR="008C0908" w:rsidRDefault="004436F4" w:rsidP="008C0908">
      <w:pPr>
        <w:rPr>
          <w:lang w:eastAsia="zh-CN"/>
        </w:rPr>
      </w:pPr>
      <w:hyperlink r:id="rId40" w:history="1">
        <w:r w:rsidR="008C0908" w:rsidRPr="00C83029">
          <w:rPr>
            <w:rStyle w:val="Hyperlink"/>
            <w:lang w:eastAsia="zh-CN"/>
          </w:rPr>
          <w:t>http://www.skbn.net/</w:t>
        </w:r>
      </w:hyperlink>
    </w:p>
    <w:p w14:paraId="4D79DF1E" w14:textId="77777777" w:rsidR="008C0908" w:rsidRDefault="008C0908" w:rsidP="008C0908">
      <w:pPr>
        <w:rPr>
          <w:lang w:eastAsia="zh-CN"/>
        </w:rPr>
      </w:pPr>
      <w:r>
        <w:rPr>
          <w:lang w:eastAsia="zh-CN"/>
        </w:rPr>
        <w:t xml:space="preserve">Stichting </w:t>
      </w:r>
      <w:proofErr w:type="spellStart"/>
      <w:r>
        <w:rPr>
          <w:lang w:eastAsia="zh-CN"/>
        </w:rPr>
        <w:t>KinderBoerderijen</w:t>
      </w:r>
      <w:proofErr w:type="spellEnd"/>
      <w:r>
        <w:rPr>
          <w:lang w:eastAsia="zh-CN"/>
        </w:rPr>
        <w:t xml:space="preserve"> Nederland. Deze site bevat allerhande informatie over diverse aspecten van kinderboerderijen.</w:t>
      </w:r>
    </w:p>
    <w:p w14:paraId="577150DF" w14:textId="77777777" w:rsidR="008C0908" w:rsidRDefault="008C0908" w:rsidP="008C0908">
      <w:pPr>
        <w:rPr>
          <w:lang w:eastAsia="zh-CN"/>
        </w:rPr>
      </w:pPr>
    </w:p>
    <w:p w14:paraId="31386616" w14:textId="77777777" w:rsidR="008C0908" w:rsidRDefault="004436F4" w:rsidP="008C0908">
      <w:pPr>
        <w:rPr>
          <w:lang w:eastAsia="zh-CN"/>
        </w:rPr>
      </w:pPr>
      <w:hyperlink r:id="rId41" w:history="1">
        <w:r w:rsidR="008C0908" w:rsidRPr="006262CD">
          <w:rPr>
            <w:rStyle w:val="Hyperlink"/>
            <w:lang w:eastAsia="zh-CN"/>
          </w:rPr>
          <w:t>http://www.hoedoe.nl/eten-drinken/brood/broodbeleg/hoe-maak-ik-aardbeienjam</w:t>
        </w:r>
      </w:hyperlink>
    </w:p>
    <w:p w14:paraId="5BB1231F" w14:textId="77777777" w:rsidR="008C0908" w:rsidRDefault="008C0908" w:rsidP="008C0908">
      <w:pPr>
        <w:rPr>
          <w:lang w:eastAsia="zh-CN"/>
        </w:rPr>
      </w:pPr>
      <w:r>
        <w:rPr>
          <w:lang w:eastAsia="zh-CN"/>
        </w:rPr>
        <w:t>Recept en instructies voor het maken van aardbeienjam.</w:t>
      </w:r>
    </w:p>
    <w:p w14:paraId="359D40E4" w14:textId="77777777" w:rsidR="008C0908" w:rsidRDefault="008C0908" w:rsidP="008C0908">
      <w:pPr>
        <w:rPr>
          <w:lang w:eastAsia="zh-CN"/>
        </w:rPr>
      </w:pPr>
    </w:p>
    <w:p w14:paraId="6CCF427E" w14:textId="77777777" w:rsidR="008C0908" w:rsidRDefault="004436F4" w:rsidP="008C0908">
      <w:pPr>
        <w:rPr>
          <w:lang w:eastAsia="zh-CN"/>
        </w:rPr>
      </w:pPr>
      <w:hyperlink r:id="rId42" w:history="1">
        <w:r w:rsidR="008C0908" w:rsidRPr="006262CD">
          <w:rPr>
            <w:rStyle w:val="Hyperlink"/>
            <w:lang w:eastAsia="zh-CN"/>
          </w:rPr>
          <w:t>http://www.utrecht.nl/images/Secretarie/Bestuursinformatie/Publicaties2008/pdf/Steedes2008.pdf</w:t>
        </w:r>
      </w:hyperlink>
    </w:p>
    <w:p w14:paraId="6636C98B" w14:textId="77777777" w:rsidR="008C0908" w:rsidRPr="00233D28" w:rsidRDefault="008C0908" w:rsidP="008C0908">
      <w:pPr>
        <w:rPr>
          <w:lang w:eastAsia="zh-CN"/>
        </w:rPr>
      </w:pPr>
      <w:r>
        <w:rPr>
          <w:lang w:eastAsia="zh-CN"/>
        </w:rPr>
        <w:t>Informatie over bezoekers.</w:t>
      </w:r>
    </w:p>
    <w:p w14:paraId="5EDEB761" w14:textId="77777777" w:rsidR="002B0314" w:rsidRPr="00233D28" w:rsidRDefault="002B0314" w:rsidP="008C0908">
      <w:pPr>
        <w:rPr>
          <w:lang w:eastAsia="zh-CN"/>
        </w:rPr>
      </w:pPr>
    </w:p>
    <w:sectPr w:rsidR="002B0314" w:rsidRPr="00233D28" w:rsidSect="00270EC9">
      <w:headerReference w:type="default" r:id="rId43"/>
      <w:footerReference w:type="default" r:id="rId44"/>
      <w:pgSz w:w="11907" w:h="16840" w:code="9"/>
      <w:pgMar w:top="1440" w:right="1418" w:bottom="1559"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2E9BD5" w14:textId="77777777" w:rsidR="00650B2B" w:rsidRDefault="00650B2B">
      <w:r>
        <w:separator/>
      </w:r>
    </w:p>
  </w:endnote>
  <w:endnote w:type="continuationSeparator" w:id="0">
    <w:p w14:paraId="7CDF970A" w14:textId="77777777" w:rsidR="00650B2B" w:rsidRDefault="00650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Goudy Stout">
    <w:altName w:val="Helvetica Neue Black Condensed"/>
    <w:panose1 w:val="0202090407030B020401"/>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Syntax-Roman">
    <w:panose1 w:val="00000000000000000000"/>
    <w:charset w:val="00"/>
    <w:family w:val="auto"/>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CA7C2A" w14:textId="77777777" w:rsidR="00650B2B" w:rsidRDefault="00650B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84D08" w14:textId="77777777" w:rsidR="00650B2B" w:rsidRDefault="00650B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98F81" w14:textId="77777777" w:rsidR="00650B2B" w:rsidRDefault="00650B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0CFB3" w14:textId="77777777" w:rsidR="00650B2B" w:rsidRDefault="00650B2B">
    <w:pPr>
      <w:pStyle w:val="Footer"/>
      <w:jc w:val="right"/>
    </w:pPr>
    <w:r>
      <w:fldChar w:fldCharType="begin"/>
    </w:r>
    <w:r>
      <w:instrText xml:space="preserve"> PAGE   \* MERGEFORMAT </w:instrText>
    </w:r>
    <w:r>
      <w:fldChar w:fldCharType="separate"/>
    </w:r>
    <w:r w:rsidR="004436F4">
      <w:rPr>
        <w:noProof/>
      </w:rPr>
      <w:t>7</w:t>
    </w:r>
    <w:r>
      <w:rPr>
        <w:noProof/>
      </w:rPr>
      <w:fldChar w:fldCharType="end"/>
    </w:r>
  </w:p>
  <w:p w14:paraId="0D0CC545" w14:textId="77777777" w:rsidR="00650B2B" w:rsidRDefault="00650B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239CBA" w14:textId="77777777" w:rsidR="00650B2B" w:rsidRDefault="00650B2B">
      <w:r>
        <w:separator/>
      </w:r>
    </w:p>
  </w:footnote>
  <w:footnote w:type="continuationSeparator" w:id="0">
    <w:p w14:paraId="6C216824" w14:textId="77777777" w:rsidR="00650B2B" w:rsidRDefault="00650B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85919" w14:textId="77777777" w:rsidR="00650B2B" w:rsidRDefault="00650B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54B82" w14:textId="77777777" w:rsidR="00650B2B" w:rsidRDefault="00650B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AACCA" w14:textId="77777777" w:rsidR="00650B2B" w:rsidRDefault="00650B2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D955B" w14:textId="568DF243" w:rsidR="00650B2B" w:rsidRDefault="00650B2B">
    <w:pPr>
      <w:pStyle w:val="Header"/>
    </w:pPr>
    <w:r>
      <w:rPr>
        <w:noProof/>
        <w:lang w:val="en-US"/>
      </w:rPr>
      <w:drawing>
        <wp:inline distT="0" distB="0" distL="0" distR="0" wp14:anchorId="1E93CE8E" wp14:editId="58CB7671">
          <wp:extent cx="5760085" cy="60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je_stadsboerderij.jpg"/>
                  <pic:cNvPicPr/>
                </pic:nvPicPr>
                <pic:blipFill>
                  <a:blip r:embed="rId1">
                    <a:extLst>
                      <a:ext uri="{28A0092B-C50C-407E-A947-70E740481C1C}">
                        <a14:useLocalDpi xmlns:a14="http://schemas.microsoft.com/office/drawing/2010/main" val="0"/>
                      </a:ext>
                    </a:extLst>
                  </a:blip>
                  <a:stretch>
                    <a:fillRect/>
                  </a:stretch>
                </pic:blipFill>
                <pic:spPr>
                  <a:xfrm>
                    <a:off x="0" y="0"/>
                    <a:ext cx="5760085" cy="60960"/>
                  </a:xfrm>
                  <a:prstGeom prst="rect">
                    <a:avLst/>
                  </a:prstGeom>
                </pic:spPr>
              </pic:pic>
            </a:graphicData>
          </a:graphic>
        </wp:inline>
      </w:drawing>
    </w:r>
    <w:r>
      <w:rPr>
        <w:noProof/>
        <w:lang w:val="en-US"/>
      </w:rPr>
      <w:drawing>
        <wp:anchor distT="0" distB="0" distL="114300" distR="114300" simplePos="0" relativeHeight="251658240" behindDoc="0" locked="0" layoutInCell="1" allowOverlap="1" wp14:anchorId="7F79D2F3" wp14:editId="7F21C10B">
          <wp:simplePos x="0" y="0"/>
          <wp:positionH relativeFrom="margin">
            <wp:posOffset>5712460</wp:posOffset>
          </wp:positionH>
          <wp:positionV relativeFrom="margin">
            <wp:posOffset>-685800</wp:posOffset>
          </wp:positionV>
          <wp:extent cx="688340" cy="6807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tadsboerderij.jpg"/>
                  <pic:cNvPicPr/>
                </pic:nvPicPr>
                <pic:blipFill>
                  <a:blip r:embed="rId2">
                    <a:alphaModFix/>
                    <a:extLst>
                      <a:ext uri="{28A0092B-C50C-407E-A947-70E740481C1C}">
                        <a14:useLocalDpi xmlns:a14="http://schemas.microsoft.com/office/drawing/2010/main" val="0"/>
                      </a:ext>
                    </a:extLst>
                  </a:blip>
                  <a:stretch>
                    <a:fillRect/>
                  </a:stretch>
                </pic:blipFill>
                <pic:spPr>
                  <a:xfrm>
                    <a:off x="0" y="0"/>
                    <a:ext cx="688340" cy="68072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2598F"/>
    <w:multiLevelType w:val="hybridMultilevel"/>
    <w:tmpl w:val="99828CDC"/>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nsid w:val="12FE4918"/>
    <w:multiLevelType w:val="hybridMultilevel"/>
    <w:tmpl w:val="87B493EC"/>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1E1542D1"/>
    <w:multiLevelType w:val="hybridMultilevel"/>
    <w:tmpl w:val="85F48520"/>
    <w:lvl w:ilvl="0" w:tplc="04130003">
      <w:start w:val="1"/>
      <w:numFmt w:val="bullet"/>
      <w:lvlText w:val="o"/>
      <w:lvlJc w:val="left"/>
      <w:pPr>
        <w:ind w:left="2160" w:hanging="360"/>
      </w:pPr>
      <w:rPr>
        <w:rFonts w:ascii="Courier New" w:hAnsi="Courier New" w:cs="Courier New"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
    <w:nsid w:val="2356531A"/>
    <w:multiLevelType w:val="hybridMultilevel"/>
    <w:tmpl w:val="A210BC9C"/>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26BA76C3"/>
    <w:multiLevelType w:val="hybridMultilevel"/>
    <w:tmpl w:val="AC3E62CE"/>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nsid w:val="2A3C744B"/>
    <w:multiLevelType w:val="hybridMultilevel"/>
    <w:tmpl w:val="C4883C5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35FC4E8C"/>
    <w:multiLevelType w:val="hybridMultilevel"/>
    <w:tmpl w:val="3230A2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7753D59"/>
    <w:multiLevelType w:val="hybridMultilevel"/>
    <w:tmpl w:val="76344378"/>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nsid w:val="472B12DB"/>
    <w:multiLevelType w:val="hybridMultilevel"/>
    <w:tmpl w:val="C74418E2"/>
    <w:lvl w:ilvl="0" w:tplc="0413000F">
      <w:start w:val="1"/>
      <w:numFmt w:val="decimal"/>
      <w:lvlText w:val="%1."/>
      <w:lvlJc w:val="left"/>
      <w:pPr>
        <w:ind w:left="928" w:hanging="360"/>
      </w:pPr>
      <w:rPr>
        <w:rFonts w:hint="default"/>
      </w:rPr>
    </w:lvl>
    <w:lvl w:ilvl="1" w:tplc="04130019" w:tentative="1">
      <w:start w:val="1"/>
      <w:numFmt w:val="lowerLetter"/>
      <w:lvlText w:val="%2."/>
      <w:lvlJc w:val="left"/>
      <w:pPr>
        <w:ind w:left="1648" w:hanging="360"/>
      </w:pPr>
    </w:lvl>
    <w:lvl w:ilvl="2" w:tplc="0413001B" w:tentative="1">
      <w:start w:val="1"/>
      <w:numFmt w:val="lowerRoman"/>
      <w:lvlText w:val="%3."/>
      <w:lvlJc w:val="right"/>
      <w:pPr>
        <w:ind w:left="2368" w:hanging="180"/>
      </w:pPr>
    </w:lvl>
    <w:lvl w:ilvl="3" w:tplc="0413000F" w:tentative="1">
      <w:start w:val="1"/>
      <w:numFmt w:val="decimal"/>
      <w:lvlText w:val="%4."/>
      <w:lvlJc w:val="left"/>
      <w:pPr>
        <w:ind w:left="3088" w:hanging="360"/>
      </w:pPr>
    </w:lvl>
    <w:lvl w:ilvl="4" w:tplc="04130019" w:tentative="1">
      <w:start w:val="1"/>
      <w:numFmt w:val="lowerLetter"/>
      <w:lvlText w:val="%5."/>
      <w:lvlJc w:val="left"/>
      <w:pPr>
        <w:ind w:left="3808" w:hanging="360"/>
      </w:pPr>
    </w:lvl>
    <w:lvl w:ilvl="5" w:tplc="0413001B" w:tentative="1">
      <w:start w:val="1"/>
      <w:numFmt w:val="lowerRoman"/>
      <w:lvlText w:val="%6."/>
      <w:lvlJc w:val="right"/>
      <w:pPr>
        <w:ind w:left="4528" w:hanging="180"/>
      </w:pPr>
    </w:lvl>
    <w:lvl w:ilvl="6" w:tplc="0413000F" w:tentative="1">
      <w:start w:val="1"/>
      <w:numFmt w:val="decimal"/>
      <w:lvlText w:val="%7."/>
      <w:lvlJc w:val="left"/>
      <w:pPr>
        <w:ind w:left="5248" w:hanging="360"/>
      </w:pPr>
    </w:lvl>
    <w:lvl w:ilvl="7" w:tplc="04130019" w:tentative="1">
      <w:start w:val="1"/>
      <w:numFmt w:val="lowerLetter"/>
      <w:lvlText w:val="%8."/>
      <w:lvlJc w:val="left"/>
      <w:pPr>
        <w:ind w:left="5968" w:hanging="360"/>
      </w:pPr>
    </w:lvl>
    <w:lvl w:ilvl="8" w:tplc="0413001B" w:tentative="1">
      <w:start w:val="1"/>
      <w:numFmt w:val="lowerRoman"/>
      <w:lvlText w:val="%9."/>
      <w:lvlJc w:val="right"/>
      <w:pPr>
        <w:ind w:left="6688" w:hanging="180"/>
      </w:pPr>
    </w:lvl>
  </w:abstractNum>
  <w:abstractNum w:abstractNumId="9">
    <w:nsid w:val="47A37200"/>
    <w:multiLevelType w:val="hybridMultilevel"/>
    <w:tmpl w:val="88A468D6"/>
    <w:lvl w:ilvl="0" w:tplc="68BA1DD6">
      <w:start w:val="1"/>
      <w:numFmt w:val="decimal"/>
      <w:pStyle w:val="Opgave"/>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9947BE4"/>
    <w:multiLevelType w:val="hybridMultilevel"/>
    <w:tmpl w:val="504268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EE4346E"/>
    <w:multiLevelType w:val="hybridMultilevel"/>
    <w:tmpl w:val="5A9ED3C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52ED23DC"/>
    <w:multiLevelType w:val="hybridMultilevel"/>
    <w:tmpl w:val="4BEC1A80"/>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nsid w:val="6AED5847"/>
    <w:multiLevelType w:val="hybridMultilevel"/>
    <w:tmpl w:val="AEDE27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E1E4FB5"/>
    <w:multiLevelType w:val="hybridMultilevel"/>
    <w:tmpl w:val="4DC6F5D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nsid w:val="6E75478A"/>
    <w:multiLevelType w:val="hybridMultilevel"/>
    <w:tmpl w:val="E55EC518"/>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6F2647F2"/>
    <w:multiLevelType w:val="hybridMultilevel"/>
    <w:tmpl w:val="AC48FA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71505FB9"/>
    <w:multiLevelType w:val="hybridMultilevel"/>
    <w:tmpl w:val="458C6B5E"/>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nsid w:val="7A295BDD"/>
    <w:multiLevelType w:val="hybridMultilevel"/>
    <w:tmpl w:val="E856E74A"/>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nsid w:val="7C98183D"/>
    <w:multiLevelType w:val="hybridMultilevel"/>
    <w:tmpl w:val="76344378"/>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9"/>
  </w:num>
  <w:num w:numId="2">
    <w:abstractNumId w:val="5"/>
  </w:num>
  <w:num w:numId="3">
    <w:abstractNumId w:val="15"/>
  </w:num>
  <w:num w:numId="4">
    <w:abstractNumId w:val="1"/>
  </w:num>
  <w:num w:numId="5">
    <w:abstractNumId w:val="2"/>
  </w:num>
  <w:num w:numId="6">
    <w:abstractNumId w:val="3"/>
  </w:num>
  <w:num w:numId="7">
    <w:abstractNumId w:val="14"/>
  </w:num>
  <w:num w:numId="8">
    <w:abstractNumId w:val="0"/>
  </w:num>
  <w:num w:numId="9">
    <w:abstractNumId w:val="12"/>
  </w:num>
  <w:num w:numId="10">
    <w:abstractNumId w:val="13"/>
  </w:num>
  <w:num w:numId="11">
    <w:abstractNumId w:val="18"/>
  </w:num>
  <w:num w:numId="12">
    <w:abstractNumId w:val="17"/>
  </w:num>
  <w:num w:numId="13">
    <w:abstractNumId w:val="16"/>
  </w:num>
  <w:num w:numId="14">
    <w:abstractNumId w:val="4"/>
  </w:num>
  <w:num w:numId="15">
    <w:abstractNumId w:val="19"/>
  </w:num>
  <w:num w:numId="16">
    <w:abstractNumId w:val="7"/>
  </w:num>
  <w:num w:numId="17">
    <w:abstractNumId w:val="9"/>
  </w:num>
  <w:num w:numId="18">
    <w:abstractNumId w:val="10"/>
  </w:num>
  <w:num w:numId="19">
    <w:abstractNumId w:val="11"/>
  </w:num>
  <w:num w:numId="20">
    <w:abstractNumId w:val="8"/>
  </w:num>
  <w:num w:numId="21">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nl-NL" w:vendorID="1" w:dllVersion="512" w:checkStyle="1"/>
  <w:proofState w:spelling="clean"/>
  <w:defaultTabStop w:val="720"/>
  <w:hyphenationZone w:val="425"/>
  <w:characterSpacingControl w:val="doNotCompress"/>
  <w:hdrShapeDefaults>
    <o:shapedefaults v:ext="edit" spidmax="10241">
      <o:colormenu v:ext="edit" fillcolor="none"/>
    </o:shapedefaults>
  </w:hdrShapeDefaults>
  <w:footnotePr>
    <w:footnote w:id="-1"/>
    <w:footnote w:id="0"/>
  </w:footnotePr>
  <w:endnotePr>
    <w:endnote w:id="-1"/>
    <w:endnote w:id="0"/>
  </w:endnotePr>
  <w:compat>
    <w:compatSetting w:name="compatibilityMode" w:uri="http://schemas.microsoft.com/office/word" w:val="12"/>
  </w:compat>
  <w:rsids>
    <w:rsidRoot w:val="003A2964"/>
    <w:rsid w:val="00013D2B"/>
    <w:rsid w:val="00015123"/>
    <w:rsid w:val="0004046B"/>
    <w:rsid w:val="00040E62"/>
    <w:rsid w:val="000422B1"/>
    <w:rsid w:val="000422F8"/>
    <w:rsid w:val="00045187"/>
    <w:rsid w:val="000458A0"/>
    <w:rsid w:val="00060241"/>
    <w:rsid w:val="00060E72"/>
    <w:rsid w:val="00070EF0"/>
    <w:rsid w:val="00090BA8"/>
    <w:rsid w:val="000E1039"/>
    <w:rsid w:val="000E4CF4"/>
    <w:rsid w:val="000F5616"/>
    <w:rsid w:val="0011085B"/>
    <w:rsid w:val="00114FA2"/>
    <w:rsid w:val="00117B40"/>
    <w:rsid w:val="00121EC2"/>
    <w:rsid w:val="00134A69"/>
    <w:rsid w:val="0014060B"/>
    <w:rsid w:val="00146A3C"/>
    <w:rsid w:val="001502F2"/>
    <w:rsid w:val="00153C79"/>
    <w:rsid w:val="001553F8"/>
    <w:rsid w:val="00160980"/>
    <w:rsid w:val="0016114D"/>
    <w:rsid w:val="001642A8"/>
    <w:rsid w:val="00166BB0"/>
    <w:rsid w:val="00185C0B"/>
    <w:rsid w:val="001A1988"/>
    <w:rsid w:val="001B47B1"/>
    <w:rsid w:val="001B4E53"/>
    <w:rsid w:val="001C0B0C"/>
    <w:rsid w:val="001C1B1E"/>
    <w:rsid w:val="001C645B"/>
    <w:rsid w:val="001D10AB"/>
    <w:rsid w:val="001D69D2"/>
    <w:rsid w:val="001E4745"/>
    <w:rsid w:val="001E713F"/>
    <w:rsid w:val="001F65EE"/>
    <w:rsid w:val="00207DD8"/>
    <w:rsid w:val="00226495"/>
    <w:rsid w:val="0022714B"/>
    <w:rsid w:val="00233D28"/>
    <w:rsid w:val="00270EC9"/>
    <w:rsid w:val="00283D56"/>
    <w:rsid w:val="00290390"/>
    <w:rsid w:val="002913AD"/>
    <w:rsid w:val="002B0314"/>
    <w:rsid w:val="002B247B"/>
    <w:rsid w:val="002B6914"/>
    <w:rsid w:val="002B6D71"/>
    <w:rsid w:val="002C2C4A"/>
    <w:rsid w:val="002D5A2C"/>
    <w:rsid w:val="002F64CB"/>
    <w:rsid w:val="003005EE"/>
    <w:rsid w:val="00307EE1"/>
    <w:rsid w:val="003125F9"/>
    <w:rsid w:val="0031713A"/>
    <w:rsid w:val="00335A63"/>
    <w:rsid w:val="00335D74"/>
    <w:rsid w:val="00344F06"/>
    <w:rsid w:val="0035204B"/>
    <w:rsid w:val="0035230E"/>
    <w:rsid w:val="003802F5"/>
    <w:rsid w:val="00386DC8"/>
    <w:rsid w:val="003A2964"/>
    <w:rsid w:val="003B13D5"/>
    <w:rsid w:val="003C189D"/>
    <w:rsid w:val="003C6113"/>
    <w:rsid w:val="003D2AC4"/>
    <w:rsid w:val="003D3834"/>
    <w:rsid w:val="003D7FB2"/>
    <w:rsid w:val="003E1973"/>
    <w:rsid w:val="003F3E57"/>
    <w:rsid w:val="00404BE8"/>
    <w:rsid w:val="004079C9"/>
    <w:rsid w:val="00426B25"/>
    <w:rsid w:val="00427C8B"/>
    <w:rsid w:val="00431343"/>
    <w:rsid w:val="004353C5"/>
    <w:rsid w:val="00436DBE"/>
    <w:rsid w:val="004408F5"/>
    <w:rsid w:val="00440FF1"/>
    <w:rsid w:val="004436F4"/>
    <w:rsid w:val="00470319"/>
    <w:rsid w:val="004802EF"/>
    <w:rsid w:val="00481285"/>
    <w:rsid w:val="00481487"/>
    <w:rsid w:val="00481715"/>
    <w:rsid w:val="00482879"/>
    <w:rsid w:val="00491B41"/>
    <w:rsid w:val="004A0109"/>
    <w:rsid w:val="004A13E6"/>
    <w:rsid w:val="004B3676"/>
    <w:rsid w:val="004B7DE0"/>
    <w:rsid w:val="004D0E2A"/>
    <w:rsid w:val="004D2224"/>
    <w:rsid w:val="004D7DC6"/>
    <w:rsid w:val="004E1774"/>
    <w:rsid w:val="005019B3"/>
    <w:rsid w:val="005219AF"/>
    <w:rsid w:val="00541B5E"/>
    <w:rsid w:val="00542506"/>
    <w:rsid w:val="005439C3"/>
    <w:rsid w:val="00560D1A"/>
    <w:rsid w:val="0057095C"/>
    <w:rsid w:val="00575F11"/>
    <w:rsid w:val="00582908"/>
    <w:rsid w:val="005A2401"/>
    <w:rsid w:val="005A3FC4"/>
    <w:rsid w:val="005B1072"/>
    <w:rsid w:val="005B586B"/>
    <w:rsid w:val="005B6850"/>
    <w:rsid w:val="005C0C5E"/>
    <w:rsid w:val="005D358D"/>
    <w:rsid w:val="005D7F8C"/>
    <w:rsid w:val="005F7579"/>
    <w:rsid w:val="00620B39"/>
    <w:rsid w:val="00623972"/>
    <w:rsid w:val="006263D7"/>
    <w:rsid w:val="00626735"/>
    <w:rsid w:val="00632288"/>
    <w:rsid w:val="0063563D"/>
    <w:rsid w:val="00645085"/>
    <w:rsid w:val="006451D4"/>
    <w:rsid w:val="006471AB"/>
    <w:rsid w:val="00650B2B"/>
    <w:rsid w:val="00665044"/>
    <w:rsid w:val="0066509C"/>
    <w:rsid w:val="006658B2"/>
    <w:rsid w:val="006A6C99"/>
    <w:rsid w:val="006C306B"/>
    <w:rsid w:val="006C6BEE"/>
    <w:rsid w:val="006D122F"/>
    <w:rsid w:val="006F5BC5"/>
    <w:rsid w:val="0073295C"/>
    <w:rsid w:val="00741483"/>
    <w:rsid w:val="007443BD"/>
    <w:rsid w:val="0075237A"/>
    <w:rsid w:val="00760739"/>
    <w:rsid w:val="00765DD0"/>
    <w:rsid w:val="007741CC"/>
    <w:rsid w:val="00787926"/>
    <w:rsid w:val="00795A36"/>
    <w:rsid w:val="007A1035"/>
    <w:rsid w:val="007C4FD1"/>
    <w:rsid w:val="007D3279"/>
    <w:rsid w:val="007D47B6"/>
    <w:rsid w:val="007D4C01"/>
    <w:rsid w:val="007E3D78"/>
    <w:rsid w:val="007F61AD"/>
    <w:rsid w:val="00801C9C"/>
    <w:rsid w:val="00806579"/>
    <w:rsid w:val="008134BF"/>
    <w:rsid w:val="008234EA"/>
    <w:rsid w:val="00832F81"/>
    <w:rsid w:val="00847426"/>
    <w:rsid w:val="00847F39"/>
    <w:rsid w:val="00850719"/>
    <w:rsid w:val="0085241C"/>
    <w:rsid w:val="00867569"/>
    <w:rsid w:val="00867F95"/>
    <w:rsid w:val="008777F4"/>
    <w:rsid w:val="0088210F"/>
    <w:rsid w:val="00886797"/>
    <w:rsid w:val="008920D5"/>
    <w:rsid w:val="00892ACE"/>
    <w:rsid w:val="00893BBE"/>
    <w:rsid w:val="008A2DC0"/>
    <w:rsid w:val="008A69A2"/>
    <w:rsid w:val="008B39BB"/>
    <w:rsid w:val="008B734A"/>
    <w:rsid w:val="008B7C6E"/>
    <w:rsid w:val="008C0908"/>
    <w:rsid w:val="008C3B9B"/>
    <w:rsid w:val="008C673E"/>
    <w:rsid w:val="008D6B8B"/>
    <w:rsid w:val="008D78A7"/>
    <w:rsid w:val="008E3E6E"/>
    <w:rsid w:val="008F5988"/>
    <w:rsid w:val="008F7508"/>
    <w:rsid w:val="0090670D"/>
    <w:rsid w:val="00923A28"/>
    <w:rsid w:val="009350D4"/>
    <w:rsid w:val="00943DA4"/>
    <w:rsid w:val="00964F37"/>
    <w:rsid w:val="0096626B"/>
    <w:rsid w:val="009672E9"/>
    <w:rsid w:val="00967740"/>
    <w:rsid w:val="0097501F"/>
    <w:rsid w:val="0097752D"/>
    <w:rsid w:val="0097768C"/>
    <w:rsid w:val="009A278E"/>
    <w:rsid w:val="009B05A3"/>
    <w:rsid w:val="009C01B2"/>
    <w:rsid w:val="009C0E98"/>
    <w:rsid w:val="009C1ABC"/>
    <w:rsid w:val="009E6631"/>
    <w:rsid w:val="009F258B"/>
    <w:rsid w:val="009F2BE5"/>
    <w:rsid w:val="00A029F8"/>
    <w:rsid w:val="00A04358"/>
    <w:rsid w:val="00A05544"/>
    <w:rsid w:val="00A05EDD"/>
    <w:rsid w:val="00A17084"/>
    <w:rsid w:val="00A23AEB"/>
    <w:rsid w:val="00A25347"/>
    <w:rsid w:val="00A3465C"/>
    <w:rsid w:val="00A4468E"/>
    <w:rsid w:val="00A45690"/>
    <w:rsid w:val="00A5141C"/>
    <w:rsid w:val="00A5300E"/>
    <w:rsid w:val="00A5434A"/>
    <w:rsid w:val="00A57961"/>
    <w:rsid w:val="00A703BE"/>
    <w:rsid w:val="00A709DE"/>
    <w:rsid w:val="00A83208"/>
    <w:rsid w:val="00A83F92"/>
    <w:rsid w:val="00AA21FE"/>
    <w:rsid w:val="00AA6F7D"/>
    <w:rsid w:val="00AB3C30"/>
    <w:rsid w:val="00AC7882"/>
    <w:rsid w:val="00AE3963"/>
    <w:rsid w:val="00AE4E57"/>
    <w:rsid w:val="00AF54A0"/>
    <w:rsid w:val="00AF61BA"/>
    <w:rsid w:val="00B0545C"/>
    <w:rsid w:val="00B30CBA"/>
    <w:rsid w:val="00B53631"/>
    <w:rsid w:val="00B63FDE"/>
    <w:rsid w:val="00B746EB"/>
    <w:rsid w:val="00B901F3"/>
    <w:rsid w:val="00B95CFB"/>
    <w:rsid w:val="00BA6953"/>
    <w:rsid w:val="00BB496D"/>
    <w:rsid w:val="00BC0C53"/>
    <w:rsid w:val="00BC56F0"/>
    <w:rsid w:val="00BD04B4"/>
    <w:rsid w:val="00BD7892"/>
    <w:rsid w:val="00BE19D8"/>
    <w:rsid w:val="00BE2683"/>
    <w:rsid w:val="00BE7127"/>
    <w:rsid w:val="00BF7AA7"/>
    <w:rsid w:val="00C20CA8"/>
    <w:rsid w:val="00C254AF"/>
    <w:rsid w:val="00C428E3"/>
    <w:rsid w:val="00C5499E"/>
    <w:rsid w:val="00C56ECB"/>
    <w:rsid w:val="00C571C2"/>
    <w:rsid w:val="00C60407"/>
    <w:rsid w:val="00C620C9"/>
    <w:rsid w:val="00C80D6E"/>
    <w:rsid w:val="00CA5113"/>
    <w:rsid w:val="00CC49DD"/>
    <w:rsid w:val="00D00976"/>
    <w:rsid w:val="00D1146F"/>
    <w:rsid w:val="00D137E0"/>
    <w:rsid w:val="00D21117"/>
    <w:rsid w:val="00D32A31"/>
    <w:rsid w:val="00D33C37"/>
    <w:rsid w:val="00D367B8"/>
    <w:rsid w:val="00D524DB"/>
    <w:rsid w:val="00D55558"/>
    <w:rsid w:val="00D74C79"/>
    <w:rsid w:val="00D96FF2"/>
    <w:rsid w:val="00DA0A1C"/>
    <w:rsid w:val="00DC029F"/>
    <w:rsid w:val="00DC524B"/>
    <w:rsid w:val="00DE5409"/>
    <w:rsid w:val="00DF2250"/>
    <w:rsid w:val="00DF5977"/>
    <w:rsid w:val="00DF7079"/>
    <w:rsid w:val="00E015B1"/>
    <w:rsid w:val="00E037E9"/>
    <w:rsid w:val="00E11B7A"/>
    <w:rsid w:val="00E1319E"/>
    <w:rsid w:val="00E16BD0"/>
    <w:rsid w:val="00E27181"/>
    <w:rsid w:val="00E4034E"/>
    <w:rsid w:val="00E47D78"/>
    <w:rsid w:val="00E5078C"/>
    <w:rsid w:val="00E50D25"/>
    <w:rsid w:val="00E55B33"/>
    <w:rsid w:val="00E630EA"/>
    <w:rsid w:val="00E645C6"/>
    <w:rsid w:val="00E70FAE"/>
    <w:rsid w:val="00E71224"/>
    <w:rsid w:val="00E83A6A"/>
    <w:rsid w:val="00E85CBA"/>
    <w:rsid w:val="00E90121"/>
    <w:rsid w:val="00E92A26"/>
    <w:rsid w:val="00E968A6"/>
    <w:rsid w:val="00EB1475"/>
    <w:rsid w:val="00EB4A5E"/>
    <w:rsid w:val="00EB7D21"/>
    <w:rsid w:val="00EC00BE"/>
    <w:rsid w:val="00EC29C7"/>
    <w:rsid w:val="00ED602A"/>
    <w:rsid w:val="00ED6565"/>
    <w:rsid w:val="00ED693C"/>
    <w:rsid w:val="00EF4834"/>
    <w:rsid w:val="00EF5C91"/>
    <w:rsid w:val="00F227C9"/>
    <w:rsid w:val="00F31088"/>
    <w:rsid w:val="00F47FCD"/>
    <w:rsid w:val="00F52118"/>
    <w:rsid w:val="00F64E21"/>
    <w:rsid w:val="00F65C21"/>
    <w:rsid w:val="00F75C46"/>
    <w:rsid w:val="00F76134"/>
    <w:rsid w:val="00F81317"/>
    <w:rsid w:val="00F81515"/>
    <w:rsid w:val="00F87BB6"/>
    <w:rsid w:val="00F90A02"/>
    <w:rsid w:val="00FC4F6B"/>
    <w:rsid w:val="00FD60FD"/>
    <w:rsid w:val="00FE0821"/>
    <w:rsid w:val="00FE62EA"/>
    <w:rsid w:val="00FF249A"/>
    <w:rsid w:val="00FF32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colormenu v:ext="edit" fillcolor="none"/>
    </o:shapedefaults>
    <o:shapelayout v:ext="edit">
      <o:idmap v:ext="edit" data="1"/>
    </o:shapelayout>
  </w:shapeDefaults>
  <w:decimalSymbol w:val=","/>
  <w:listSeparator w:val=";"/>
  <w14:docId w14:val="7088C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972"/>
    <w:rPr>
      <w:sz w:val="26"/>
      <w:szCs w:val="22"/>
      <w:lang w:val="nl-NL"/>
    </w:rPr>
  </w:style>
  <w:style w:type="paragraph" w:styleId="Heading1">
    <w:name w:val="heading 1"/>
    <w:basedOn w:val="Normal"/>
    <w:next w:val="Normal"/>
    <w:link w:val="Heading1Char"/>
    <w:uiPriority w:val="9"/>
    <w:qFormat/>
    <w:rsid w:val="00DF5977"/>
    <w:pPr>
      <w:keepNext/>
      <w:keepLines/>
      <w:shd w:val="clear" w:color="auto" w:fill="D03B23"/>
      <w:spacing w:before="360" w:after="240" w:line="360" w:lineRule="auto"/>
      <w:outlineLvl w:val="0"/>
    </w:pPr>
    <w:rPr>
      <w:rFonts w:ascii="Cambria" w:eastAsia="Times New Roman" w:hAnsi="Cambria"/>
      <w:caps/>
      <w:color w:val="FFFFFF"/>
      <w:position w:val="-60"/>
      <w:sz w:val="40"/>
      <w:szCs w:val="40"/>
    </w:rPr>
  </w:style>
  <w:style w:type="paragraph" w:styleId="Heading2">
    <w:name w:val="heading 2"/>
    <w:basedOn w:val="Normal"/>
    <w:next w:val="Normal"/>
    <w:link w:val="Heading2Char"/>
    <w:uiPriority w:val="9"/>
    <w:qFormat/>
    <w:rsid w:val="001D69D2"/>
    <w:pPr>
      <w:keepNext/>
      <w:keepLines/>
      <w:spacing w:before="200"/>
      <w:outlineLvl w:val="1"/>
    </w:pPr>
    <w:rPr>
      <w:rFonts w:asciiTheme="minorHAnsi" w:eastAsia="Times New Roman" w:hAnsiTheme="minorHAnsi"/>
      <w:b/>
      <w:bCs/>
      <w:smallCaps/>
      <w:color w:val="4F81BD" w:themeColor="accent1"/>
      <w:sz w:val="32"/>
      <w:szCs w:val="32"/>
    </w:rPr>
  </w:style>
  <w:style w:type="paragraph" w:styleId="Heading3">
    <w:name w:val="heading 3"/>
    <w:basedOn w:val="Normal"/>
    <w:next w:val="Normal"/>
    <w:link w:val="Heading3Char"/>
    <w:qFormat/>
    <w:rsid w:val="00FF32E0"/>
    <w:pPr>
      <w:keepNext/>
      <w:spacing w:before="240" w:after="60"/>
      <w:outlineLvl w:val="2"/>
    </w:pPr>
    <w:rPr>
      <w:rFonts w:ascii="Arial" w:eastAsia="Times New Roman" w:hAnsi="Arial" w:cs="Arial"/>
      <w:b/>
      <w:bCs/>
      <w:szCs w:val="26"/>
      <w:lang w:eastAsia="nl-NL"/>
    </w:rPr>
  </w:style>
  <w:style w:type="paragraph" w:styleId="Heading4">
    <w:name w:val="heading 4"/>
    <w:basedOn w:val="Normal"/>
    <w:next w:val="Normal"/>
    <w:qFormat/>
    <w:rsid w:val="00ED6565"/>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semiHidden/>
    <w:unhideWhenUsed/>
    <w:qFormat/>
    <w:rsid w:val="001C0B0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qFormat/>
    <w:rsid w:val="00ED6565"/>
    <w:pPr>
      <w:spacing w:before="240" w:after="60"/>
      <w:outlineLvl w:val="5"/>
    </w:pPr>
    <w:rPr>
      <w:rFonts w:ascii="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jstalinea">
    <w:name w:val="Lijstalinea"/>
    <w:basedOn w:val="Normal"/>
    <w:uiPriority w:val="34"/>
    <w:qFormat/>
    <w:rsid w:val="00FF32E0"/>
    <w:pPr>
      <w:ind w:left="720"/>
      <w:contextualSpacing/>
    </w:pPr>
  </w:style>
  <w:style w:type="character" w:customStyle="1" w:styleId="Heading2Char">
    <w:name w:val="Heading 2 Char"/>
    <w:link w:val="Heading2"/>
    <w:uiPriority w:val="9"/>
    <w:rsid w:val="001D69D2"/>
    <w:rPr>
      <w:rFonts w:asciiTheme="minorHAnsi" w:eastAsia="Times New Roman" w:hAnsiTheme="minorHAnsi"/>
      <w:b/>
      <w:bCs/>
      <w:smallCaps/>
      <w:color w:val="4F81BD" w:themeColor="accent1"/>
      <w:sz w:val="32"/>
      <w:szCs w:val="32"/>
      <w:lang w:val="nl-NL"/>
    </w:rPr>
  </w:style>
  <w:style w:type="character" w:customStyle="1" w:styleId="Heading1Char">
    <w:name w:val="Heading 1 Char"/>
    <w:link w:val="Heading1"/>
    <w:uiPriority w:val="9"/>
    <w:rsid w:val="00DF5977"/>
    <w:rPr>
      <w:rFonts w:ascii="Cambria" w:eastAsia="Times New Roman" w:hAnsi="Cambria"/>
      <w:caps/>
      <w:color w:val="FFFFFF"/>
      <w:position w:val="-60"/>
      <w:sz w:val="40"/>
      <w:szCs w:val="40"/>
      <w:shd w:val="clear" w:color="auto" w:fill="D03B23"/>
      <w:lang w:val="nl-NL"/>
    </w:rPr>
  </w:style>
  <w:style w:type="paragraph" w:styleId="Title">
    <w:name w:val="Title"/>
    <w:basedOn w:val="Normal"/>
    <w:next w:val="Normal"/>
    <w:link w:val="TitleChar"/>
    <w:uiPriority w:val="10"/>
    <w:qFormat/>
    <w:rsid w:val="00FF32E0"/>
    <w:pPr>
      <w:spacing w:after="300"/>
      <w:contextualSpacing/>
    </w:pPr>
    <w:rPr>
      <w:rFonts w:ascii="Cambria" w:eastAsia="Times New Roman" w:hAnsi="Cambria"/>
      <w:color w:val="17365D"/>
      <w:spacing w:val="5"/>
      <w:kern w:val="28"/>
      <w:sz w:val="96"/>
      <w:szCs w:val="52"/>
    </w:rPr>
  </w:style>
  <w:style w:type="character" w:customStyle="1" w:styleId="TitleChar">
    <w:name w:val="Title Char"/>
    <w:link w:val="Title"/>
    <w:uiPriority w:val="10"/>
    <w:rsid w:val="00FF32E0"/>
    <w:rPr>
      <w:rFonts w:ascii="Cambria" w:eastAsia="Times New Roman" w:hAnsi="Cambria"/>
      <w:color w:val="17365D"/>
      <w:spacing w:val="5"/>
      <w:kern w:val="28"/>
      <w:sz w:val="96"/>
      <w:szCs w:val="52"/>
      <w:lang w:val="en-US" w:eastAsia="en-US"/>
    </w:rPr>
  </w:style>
  <w:style w:type="paragraph" w:styleId="Header">
    <w:name w:val="header"/>
    <w:basedOn w:val="Normal"/>
    <w:link w:val="HeaderChar"/>
    <w:uiPriority w:val="99"/>
    <w:unhideWhenUsed/>
    <w:rsid w:val="00FF32E0"/>
    <w:pPr>
      <w:tabs>
        <w:tab w:val="center" w:pos="4680"/>
        <w:tab w:val="right" w:pos="9360"/>
      </w:tabs>
    </w:pPr>
  </w:style>
  <w:style w:type="character" w:customStyle="1" w:styleId="HeaderChar">
    <w:name w:val="Header Char"/>
    <w:link w:val="Header"/>
    <w:uiPriority w:val="99"/>
    <w:rsid w:val="00FF32E0"/>
    <w:rPr>
      <w:sz w:val="22"/>
      <w:szCs w:val="22"/>
    </w:rPr>
  </w:style>
  <w:style w:type="paragraph" w:styleId="Footer">
    <w:name w:val="footer"/>
    <w:basedOn w:val="Normal"/>
    <w:link w:val="FooterChar"/>
    <w:uiPriority w:val="99"/>
    <w:unhideWhenUsed/>
    <w:rsid w:val="00FF32E0"/>
    <w:pPr>
      <w:tabs>
        <w:tab w:val="center" w:pos="4680"/>
        <w:tab w:val="right" w:pos="9360"/>
      </w:tabs>
    </w:pPr>
  </w:style>
  <w:style w:type="character" w:customStyle="1" w:styleId="FooterChar">
    <w:name w:val="Footer Char"/>
    <w:link w:val="Footer"/>
    <w:uiPriority w:val="99"/>
    <w:rsid w:val="00FF32E0"/>
    <w:rPr>
      <w:sz w:val="22"/>
      <w:szCs w:val="22"/>
    </w:rPr>
  </w:style>
  <w:style w:type="character" w:styleId="Hyperlink">
    <w:name w:val="Hyperlink"/>
    <w:uiPriority w:val="99"/>
    <w:unhideWhenUsed/>
    <w:rsid w:val="00FF32E0"/>
    <w:rPr>
      <w:color w:val="0000FF"/>
      <w:u w:val="single"/>
    </w:rPr>
  </w:style>
  <w:style w:type="table" w:styleId="TableGrid">
    <w:name w:val="Table Grid"/>
    <w:basedOn w:val="TableNormal"/>
    <w:rsid w:val="00FF32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link w:val="Heading3"/>
    <w:rsid w:val="00FF32E0"/>
    <w:rPr>
      <w:rFonts w:ascii="Arial" w:eastAsia="Times New Roman" w:hAnsi="Arial" w:cs="Arial"/>
      <w:b/>
      <w:bCs/>
      <w:sz w:val="26"/>
      <w:szCs w:val="26"/>
      <w:lang w:val="nl-NL" w:eastAsia="nl-NL"/>
    </w:rPr>
  </w:style>
  <w:style w:type="paragraph" w:styleId="NormalWeb">
    <w:name w:val="Normal (Web)"/>
    <w:basedOn w:val="Normal"/>
    <w:uiPriority w:val="99"/>
    <w:rsid w:val="00FF32E0"/>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l"/>
    <w:qFormat/>
    <w:rsid w:val="00FF32E0"/>
    <w:rPr>
      <w:b/>
      <w:color w:val="5B93D7"/>
      <w:sz w:val="32"/>
    </w:rPr>
  </w:style>
  <w:style w:type="paragraph" w:customStyle="1" w:styleId="Opgave">
    <w:name w:val="Opgave"/>
    <w:basedOn w:val="Normal"/>
    <w:qFormat/>
    <w:rsid w:val="001D69D2"/>
    <w:pPr>
      <w:numPr>
        <w:numId w:val="17"/>
      </w:numPr>
      <w:shd w:val="clear" w:color="auto" w:fill="339966"/>
    </w:pPr>
    <w:rPr>
      <w:b/>
      <w:color w:val="FFFFFF" w:themeColor="background1"/>
    </w:rPr>
  </w:style>
  <w:style w:type="paragraph" w:customStyle="1" w:styleId="Tip">
    <w:name w:val="Tip"/>
    <w:basedOn w:val="Normal"/>
    <w:qFormat/>
    <w:rsid w:val="001D69D2"/>
    <w:pPr>
      <w:keepNext/>
    </w:pPr>
    <w:rPr>
      <w:b/>
      <w:smallCaps/>
      <w:color w:val="2978B2"/>
      <w:spacing w:val="30"/>
      <w:sz w:val="32"/>
    </w:rPr>
  </w:style>
  <w:style w:type="character" w:styleId="CommentReference">
    <w:name w:val="annotation reference"/>
    <w:semiHidden/>
    <w:rsid w:val="00EC29C7"/>
    <w:rPr>
      <w:sz w:val="16"/>
      <w:szCs w:val="16"/>
    </w:rPr>
  </w:style>
  <w:style w:type="paragraph" w:styleId="CommentText">
    <w:name w:val="annotation text"/>
    <w:basedOn w:val="Normal"/>
    <w:semiHidden/>
    <w:rsid w:val="00EC29C7"/>
    <w:rPr>
      <w:sz w:val="20"/>
      <w:szCs w:val="20"/>
    </w:rPr>
  </w:style>
  <w:style w:type="paragraph" w:styleId="CommentSubject">
    <w:name w:val="annotation subject"/>
    <w:basedOn w:val="CommentText"/>
    <w:next w:val="CommentText"/>
    <w:semiHidden/>
    <w:rsid w:val="00EC29C7"/>
    <w:rPr>
      <w:b/>
      <w:bCs/>
    </w:rPr>
  </w:style>
  <w:style w:type="paragraph" w:styleId="BalloonText">
    <w:name w:val="Balloon Text"/>
    <w:basedOn w:val="Normal"/>
    <w:semiHidden/>
    <w:rsid w:val="00EC29C7"/>
    <w:rPr>
      <w:rFonts w:ascii="Tahoma" w:hAnsi="Tahoma" w:cs="Tahoma"/>
      <w:sz w:val="16"/>
      <w:szCs w:val="16"/>
    </w:rPr>
  </w:style>
  <w:style w:type="character" w:customStyle="1" w:styleId="apple-converted-space">
    <w:name w:val="apple-converted-space"/>
    <w:basedOn w:val="DefaultParagraphFont"/>
    <w:rsid w:val="00ED6565"/>
  </w:style>
  <w:style w:type="character" w:customStyle="1" w:styleId="apple-style-span">
    <w:name w:val="apple-style-span"/>
    <w:basedOn w:val="DefaultParagraphFont"/>
    <w:rsid w:val="00F64E21"/>
  </w:style>
  <w:style w:type="paragraph" w:customStyle="1" w:styleId="Praktijk">
    <w:name w:val="Praktijk"/>
    <w:basedOn w:val="Normal"/>
    <w:uiPriority w:val="99"/>
    <w:qFormat/>
    <w:rsid w:val="001D69D2"/>
    <w:rPr>
      <w:b/>
      <w:smallCaps/>
      <w:color w:val="D03B23"/>
      <w:spacing w:val="30"/>
      <w:sz w:val="32"/>
      <w:szCs w:val="26"/>
    </w:rPr>
  </w:style>
  <w:style w:type="paragraph" w:customStyle="1" w:styleId="product-description">
    <w:name w:val="product-description"/>
    <w:basedOn w:val="Normal"/>
    <w:rsid w:val="00F64E21"/>
    <w:pPr>
      <w:spacing w:before="100" w:beforeAutospacing="1" w:after="100" w:afterAutospacing="1"/>
    </w:pPr>
    <w:rPr>
      <w:rFonts w:ascii="Times New Roman" w:eastAsia="SimSun" w:hAnsi="Times New Roman"/>
      <w:sz w:val="24"/>
      <w:szCs w:val="24"/>
      <w:lang w:eastAsia="zh-CN"/>
    </w:rPr>
  </w:style>
  <w:style w:type="character" w:customStyle="1" w:styleId="discount-label">
    <w:name w:val="discount-label"/>
    <w:basedOn w:val="DefaultParagraphFont"/>
    <w:rsid w:val="00F64E21"/>
  </w:style>
  <w:style w:type="character" w:customStyle="1" w:styleId="price-label">
    <w:name w:val="price-label"/>
    <w:basedOn w:val="DefaultParagraphFont"/>
    <w:rsid w:val="00F64E21"/>
  </w:style>
  <w:style w:type="character" w:styleId="Strong">
    <w:name w:val="Strong"/>
    <w:uiPriority w:val="22"/>
    <w:qFormat/>
    <w:rsid w:val="00F64E21"/>
    <w:rPr>
      <w:b/>
      <w:bCs/>
    </w:rPr>
  </w:style>
  <w:style w:type="character" w:styleId="FollowedHyperlink">
    <w:name w:val="FollowedHyperlink"/>
    <w:uiPriority w:val="99"/>
    <w:semiHidden/>
    <w:unhideWhenUsed/>
    <w:rsid w:val="00632288"/>
    <w:rPr>
      <w:color w:val="800080"/>
      <w:u w:val="single"/>
    </w:rPr>
  </w:style>
  <w:style w:type="paragraph" w:styleId="ListParagraph">
    <w:name w:val="List Paragraph"/>
    <w:basedOn w:val="Normal"/>
    <w:uiPriority w:val="99"/>
    <w:qFormat/>
    <w:rsid w:val="00560D1A"/>
    <w:pPr>
      <w:ind w:left="720"/>
      <w:contextualSpacing/>
    </w:pPr>
  </w:style>
  <w:style w:type="character" w:customStyle="1" w:styleId="label">
    <w:name w:val="label"/>
    <w:basedOn w:val="DefaultParagraphFont"/>
    <w:rsid w:val="00560D1A"/>
  </w:style>
  <w:style w:type="paragraph" w:customStyle="1" w:styleId="groenetekst">
    <w:name w:val="groene_tekst"/>
    <w:basedOn w:val="Normal"/>
    <w:qFormat/>
    <w:rsid w:val="00481487"/>
    <w:rPr>
      <w:color w:val="008000"/>
    </w:rPr>
  </w:style>
  <w:style w:type="paragraph" w:customStyle="1" w:styleId="streepje">
    <w:name w:val="streepje"/>
    <w:basedOn w:val="Normal"/>
    <w:qFormat/>
    <w:rsid w:val="001D69D2"/>
    <w:pPr>
      <w:pBdr>
        <w:bottom w:val="single" w:sz="8" w:space="1" w:color="008000"/>
      </w:pBdr>
      <w:spacing w:after="120"/>
    </w:pPr>
  </w:style>
  <w:style w:type="character" w:customStyle="1" w:styleId="Heading5Char">
    <w:name w:val="Heading 5 Char"/>
    <w:basedOn w:val="DefaultParagraphFont"/>
    <w:link w:val="Heading5"/>
    <w:uiPriority w:val="9"/>
    <w:semiHidden/>
    <w:rsid w:val="001C0B0C"/>
    <w:rPr>
      <w:rFonts w:asciiTheme="majorHAnsi" w:eastAsiaTheme="majorEastAsia" w:hAnsiTheme="majorHAnsi" w:cstheme="majorBidi"/>
      <w:color w:val="243F60" w:themeColor="accent1" w:themeShade="7F"/>
      <w:sz w:val="26"/>
      <w:szCs w:val="22"/>
      <w:lang w:val="nl-NL"/>
    </w:rPr>
  </w:style>
  <w:style w:type="paragraph" w:styleId="HTMLPreformatted">
    <w:name w:val="HTML Preformatted"/>
    <w:basedOn w:val="Normal"/>
    <w:link w:val="HTMLPreformattedChar"/>
    <w:uiPriority w:val="99"/>
    <w:semiHidden/>
    <w:unhideWhenUsed/>
    <w:rsid w:val="001C0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nl-NL"/>
    </w:rPr>
  </w:style>
  <w:style w:type="character" w:customStyle="1" w:styleId="HTMLPreformattedChar">
    <w:name w:val="HTML Preformatted Char"/>
    <w:basedOn w:val="DefaultParagraphFont"/>
    <w:link w:val="HTMLPreformatted"/>
    <w:uiPriority w:val="99"/>
    <w:semiHidden/>
    <w:rsid w:val="001C0B0C"/>
    <w:rPr>
      <w:rFonts w:ascii="Courier New" w:eastAsia="Times New Roman" w:hAnsi="Courier New" w:cs="Courier New"/>
      <w:lang w:val="nl-NL" w:eastAsia="nl-NL"/>
    </w:rPr>
  </w:style>
  <w:style w:type="character" w:styleId="Emphasis">
    <w:name w:val="Emphasis"/>
    <w:basedOn w:val="DefaultParagraphFont"/>
    <w:uiPriority w:val="20"/>
    <w:qFormat/>
    <w:rsid w:val="00283D56"/>
    <w:rPr>
      <w:i/>
      <w:iCs/>
    </w:rPr>
  </w:style>
  <w:style w:type="paragraph" w:customStyle="1" w:styleId="rekenverwijzing">
    <w:name w:val="rekenverwijzing"/>
    <w:basedOn w:val="Normal"/>
    <w:qFormat/>
    <w:rsid w:val="00623972"/>
    <w:rPr>
      <w:b/>
      <w:color w:val="008000"/>
      <w:sz w:val="18"/>
    </w:rPr>
  </w:style>
  <w:style w:type="paragraph" w:styleId="DocumentMap">
    <w:name w:val="Document Map"/>
    <w:basedOn w:val="Normal"/>
    <w:link w:val="DocumentMapChar"/>
    <w:uiPriority w:val="99"/>
    <w:semiHidden/>
    <w:unhideWhenUsed/>
    <w:rsid w:val="008F5988"/>
    <w:rPr>
      <w:rFonts w:ascii="Tahoma" w:hAnsi="Tahoma" w:cs="Tahoma"/>
      <w:sz w:val="16"/>
      <w:szCs w:val="16"/>
    </w:rPr>
  </w:style>
  <w:style w:type="character" w:customStyle="1" w:styleId="DocumentMapChar">
    <w:name w:val="Document Map Char"/>
    <w:basedOn w:val="DefaultParagraphFont"/>
    <w:link w:val="DocumentMap"/>
    <w:uiPriority w:val="99"/>
    <w:semiHidden/>
    <w:rsid w:val="008F5988"/>
    <w:rPr>
      <w:rFonts w:ascii="Tahoma" w:hAnsi="Tahoma" w:cs="Tahoma"/>
      <w:sz w:val="16"/>
      <w:szCs w:val="16"/>
      <w:lang w:val="nl-NL"/>
    </w:rPr>
  </w:style>
  <w:style w:type="table" w:styleId="MediumGrid2-Accent6">
    <w:name w:val="Medium Grid 2 Accent 6"/>
    <w:basedOn w:val="TableNormal"/>
    <w:uiPriority w:val="32"/>
    <w:qFormat/>
    <w:rsid w:val="00B0545C"/>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3972"/>
    <w:rPr>
      <w:sz w:val="26"/>
      <w:szCs w:val="22"/>
      <w:lang w:val="nl-NL"/>
    </w:rPr>
  </w:style>
  <w:style w:type="paragraph" w:styleId="Heading1">
    <w:name w:val="heading 1"/>
    <w:basedOn w:val="Normal"/>
    <w:next w:val="Normal"/>
    <w:link w:val="Heading1Char"/>
    <w:uiPriority w:val="9"/>
    <w:qFormat/>
    <w:rsid w:val="00DF5977"/>
    <w:pPr>
      <w:keepNext/>
      <w:keepLines/>
      <w:shd w:val="clear" w:color="auto" w:fill="D03B23"/>
      <w:spacing w:before="360" w:after="240" w:line="360" w:lineRule="auto"/>
      <w:outlineLvl w:val="0"/>
    </w:pPr>
    <w:rPr>
      <w:rFonts w:ascii="Cambria" w:eastAsia="Times New Roman" w:hAnsi="Cambria"/>
      <w:caps/>
      <w:color w:val="FFFFFF"/>
      <w:position w:val="-60"/>
      <w:sz w:val="40"/>
      <w:szCs w:val="40"/>
    </w:rPr>
  </w:style>
  <w:style w:type="paragraph" w:styleId="Heading2">
    <w:name w:val="heading 2"/>
    <w:basedOn w:val="Normal"/>
    <w:next w:val="Normal"/>
    <w:link w:val="Heading2Char"/>
    <w:uiPriority w:val="9"/>
    <w:qFormat/>
    <w:rsid w:val="001D69D2"/>
    <w:pPr>
      <w:keepNext/>
      <w:keepLines/>
      <w:spacing w:before="200"/>
      <w:outlineLvl w:val="1"/>
    </w:pPr>
    <w:rPr>
      <w:rFonts w:asciiTheme="minorHAnsi" w:eastAsia="Times New Roman" w:hAnsiTheme="minorHAnsi"/>
      <w:b/>
      <w:bCs/>
      <w:smallCaps/>
      <w:color w:val="4F81BD" w:themeColor="accent1"/>
      <w:sz w:val="32"/>
      <w:szCs w:val="32"/>
    </w:rPr>
  </w:style>
  <w:style w:type="paragraph" w:styleId="Heading3">
    <w:name w:val="heading 3"/>
    <w:basedOn w:val="Normal"/>
    <w:next w:val="Normal"/>
    <w:link w:val="Heading3Char"/>
    <w:qFormat/>
    <w:rsid w:val="00FF32E0"/>
    <w:pPr>
      <w:keepNext/>
      <w:spacing w:before="240" w:after="60"/>
      <w:outlineLvl w:val="2"/>
    </w:pPr>
    <w:rPr>
      <w:rFonts w:ascii="Arial" w:eastAsia="Times New Roman" w:hAnsi="Arial" w:cs="Arial"/>
      <w:b/>
      <w:bCs/>
      <w:szCs w:val="26"/>
      <w:lang w:eastAsia="nl-NL"/>
    </w:rPr>
  </w:style>
  <w:style w:type="paragraph" w:styleId="Heading4">
    <w:name w:val="heading 4"/>
    <w:basedOn w:val="Normal"/>
    <w:next w:val="Normal"/>
    <w:qFormat/>
    <w:rsid w:val="00ED6565"/>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semiHidden/>
    <w:unhideWhenUsed/>
    <w:qFormat/>
    <w:rsid w:val="001C0B0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qFormat/>
    <w:rsid w:val="00ED6565"/>
    <w:pPr>
      <w:spacing w:before="240" w:after="60"/>
      <w:outlineLvl w:val="5"/>
    </w:pPr>
    <w:rPr>
      <w:rFonts w:ascii="Times New Roman" w:hAnsi="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jstalinea">
    <w:name w:val="Lijstalinea"/>
    <w:basedOn w:val="Normal"/>
    <w:uiPriority w:val="34"/>
    <w:qFormat/>
    <w:rsid w:val="00FF32E0"/>
    <w:pPr>
      <w:ind w:left="720"/>
      <w:contextualSpacing/>
    </w:pPr>
  </w:style>
  <w:style w:type="character" w:customStyle="1" w:styleId="Heading2Char">
    <w:name w:val="Heading 2 Char"/>
    <w:link w:val="Heading2"/>
    <w:uiPriority w:val="9"/>
    <w:rsid w:val="001D69D2"/>
    <w:rPr>
      <w:rFonts w:asciiTheme="minorHAnsi" w:eastAsia="Times New Roman" w:hAnsiTheme="minorHAnsi"/>
      <w:b/>
      <w:bCs/>
      <w:smallCaps/>
      <w:color w:val="4F81BD" w:themeColor="accent1"/>
      <w:sz w:val="32"/>
      <w:szCs w:val="32"/>
      <w:lang w:val="nl-NL"/>
    </w:rPr>
  </w:style>
  <w:style w:type="character" w:customStyle="1" w:styleId="Heading1Char">
    <w:name w:val="Heading 1 Char"/>
    <w:link w:val="Heading1"/>
    <w:uiPriority w:val="9"/>
    <w:rsid w:val="00DF5977"/>
    <w:rPr>
      <w:rFonts w:ascii="Cambria" w:eastAsia="Times New Roman" w:hAnsi="Cambria"/>
      <w:caps/>
      <w:color w:val="FFFFFF"/>
      <w:position w:val="-60"/>
      <w:sz w:val="40"/>
      <w:szCs w:val="40"/>
      <w:shd w:val="clear" w:color="auto" w:fill="D03B23"/>
      <w:lang w:val="nl-NL"/>
    </w:rPr>
  </w:style>
  <w:style w:type="paragraph" w:styleId="Title">
    <w:name w:val="Title"/>
    <w:basedOn w:val="Normal"/>
    <w:next w:val="Normal"/>
    <w:link w:val="TitleChar"/>
    <w:uiPriority w:val="10"/>
    <w:qFormat/>
    <w:rsid w:val="00FF32E0"/>
    <w:pPr>
      <w:spacing w:after="300"/>
      <w:contextualSpacing/>
    </w:pPr>
    <w:rPr>
      <w:rFonts w:ascii="Cambria" w:eastAsia="Times New Roman" w:hAnsi="Cambria"/>
      <w:color w:val="17365D"/>
      <w:spacing w:val="5"/>
      <w:kern w:val="28"/>
      <w:sz w:val="96"/>
      <w:szCs w:val="52"/>
    </w:rPr>
  </w:style>
  <w:style w:type="character" w:customStyle="1" w:styleId="TitleChar">
    <w:name w:val="Title Char"/>
    <w:link w:val="Title"/>
    <w:uiPriority w:val="10"/>
    <w:rsid w:val="00FF32E0"/>
    <w:rPr>
      <w:rFonts w:ascii="Cambria" w:eastAsia="Times New Roman" w:hAnsi="Cambria"/>
      <w:color w:val="17365D"/>
      <w:spacing w:val="5"/>
      <w:kern w:val="28"/>
      <w:sz w:val="96"/>
      <w:szCs w:val="52"/>
      <w:lang w:val="en-US" w:eastAsia="en-US"/>
    </w:rPr>
  </w:style>
  <w:style w:type="paragraph" w:styleId="Header">
    <w:name w:val="header"/>
    <w:basedOn w:val="Normal"/>
    <w:link w:val="HeaderChar"/>
    <w:uiPriority w:val="99"/>
    <w:unhideWhenUsed/>
    <w:rsid w:val="00FF32E0"/>
    <w:pPr>
      <w:tabs>
        <w:tab w:val="center" w:pos="4680"/>
        <w:tab w:val="right" w:pos="9360"/>
      </w:tabs>
    </w:pPr>
  </w:style>
  <w:style w:type="character" w:customStyle="1" w:styleId="HeaderChar">
    <w:name w:val="Header Char"/>
    <w:link w:val="Header"/>
    <w:uiPriority w:val="99"/>
    <w:rsid w:val="00FF32E0"/>
    <w:rPr>
      <w:sz w:val="22"/>
      <w:szCs w:val="22"/>
    </w:rPr>
  </w:style>
  <w:style w:type="paragraph" w:styleId="Footer">
    <w:name w:val="footer"/>
    <w:basedOn w:val="Normal"/>
    <w:link w:val="FooterChar"/>
    <w:uiPriority w:val="99"/>
    <w:unhideWhenUsed/>
    <w:rsid w:val="00FF32E0"/>
    <w:pPr>
      <w:tabs>
        <w:tab w:val="center" w:pos="4680"/>
        <w:tab w:val="right" w:pos="9360"/>
      </w:tabs>
    </w:pPr>
  </w:style>
  <w:style w:type="character" w:customStyle="1" w:styleId="FooterChar">
    <w:name w:val="Footer Char"/>
    <w:link w:val="Footer"/>
    <w:uiPriority w:val="99"/>
    <w:rsid w:val="00FF32E0"/>
    <w:rPr>
      <w:sz w:val="22"/>
      <w:szCs w:val="22"/>
    </w:rPr>
  </w:style>
  <w:style w:type="character" w:styleId="Hyperlink">
    <w:name w:val="Hyperlink"/>
    <w:uiPriority w:val="99"/>
    <w:unhideWhenUsed/>
    <w:rsid w:val="00FF32E0"/>
    <w:rPr>
      <w:color w:val="0000FF"/>
      <w:u w:val="single"/>
    </w:rPr>
  </w:style>
  <w:style w:type="table" w:styleId="TableGrid">
    <w:name w:val="Table Grid"/>
    <w:basedOn w:val="TableNormal"/>
    <w:rsid w:val="00FF32E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link w:val="Heading3"/>
    <w:rsid w:val="00FF32E0"/>
    <w:rPr>
      <w:rFonts w:ascii="Arial" w:eastAsia="Times New Roman" w:hAnsi="Arial" w:cs="Arial"/>
      <w:b/>
      <w:bCs/>
      <w:sz w:val="26"/>
      <w:szCs w:val="26"/>
      <w:lang w:val="nl-NL" w:eastAsia="nl-NL"/>
    </w:rPr>
  </w:style>
  <w:style w:type="paragraph" w:styleId="NormalWeb">
    <w:name w:val="Normal (Web)"/>
    <w:basedOn w:val="Normal"/>
    <w:uiPriority w:val="99"/>
    <w:rsid w:val="00FF32E0"/>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l"/>
    <w:qFormat/>
    <w:rsid w:val="00FF32E0"/>
    <w:rPr>
      <w:b/>
      <w:color w:val="5B93D7"/>
      <w:sz w:val="32"/>
    </w:rPr>
  </w:style>
  <w:style w:type="paragraph" w:customStyle="1" w:styleId="Opgave">
    <w:name w:val="Opgave"/>
    <w:basedOn w:val="Normal"/>
    <w:qFormat/>
    <w:rsid w:val="001D69D2"/>
    <w:pPr>
      <w:numPr>
        <w:numId w:val="17"/>
      </w:numPr>
      <w:shd w:val="clear" w:color="auto" w:fill="339966"/>
    </w:pPr>
    <w:rPr>
      <w:b/>
      <w:color w:val="FFFFFF" w:themeColor="background1"/>
    </w:rPr>
  </w:style>
  <w:style w:type="paragraph" w:customStyle="1" w:styleId="Tip">
    <w:name w:val="Tip"/>
    <w:basedOn w:val="Normal"/>
    <w:qFormat/>
    <w:rsid w:val="001D69D2"/>
    <w:pPr>
      <w:keepNext/>
    </w:pPr>
    <w:rPr>
      <w:b/>
      <w:smallCaps/>
      <w:color w:val="2978B2"/>
      <w:spacing w:val="30"/>
      <w:sz w:val="32"/>
    </w:rPr>
  </w:style>
  <w:style w:type="character" w:styleId="CommentReference">
    <w:name w:val="annotation reference"/>
    <w:semiHidden/>
    <w:rsid w:val="00EC29C7"/>
    <w:rPr>
      <w:sz w:val="16"/>
      <w:szCs w:val="16"/>
    </w:rPr>
  </w:style>
  <w:style w:type="paragraph" w:styleId="CommentText">
    <w:name w:val="annotation text"/>
    <w:basedOn w:val="Normal"/>
    <w:semiHidden/>
    <w:rsid w:val="00EC29C7"/>
    <w:rPr>
      <w:sz w:val="20"/>
      <w:szCs w:val="20"/>
    </w:rPr>
  </w:style>
  <w:style w:type="paragraph" w:styleId="CommentSubject">
    <w:name w:val="annotation subject"/>
    <w:basedOn w:val="CommentText"/>
    <w:next w:val="CommentText"/>
    <w:semiHidden/>
    <w:rsid w:val="00EC29C7"/>
    <w:rPr>
      <w:b/>
      <w:bCs/>
    </w:rPr>
  </w:style>
  <w:style w:type="paragraph" w:styleId="BalloonText">
    <w:name w:val="Balloon Text"/>
    <w:basedOn w:val="Normal"/>
    <w:semiHidden/>
    <w:rsid w:val="00EC29C7"/>
    <w:rPr>
      <w:rFonts w:ascii="Tahoma" w:hAnsi="Tahoma" w:cs="Tahoma"/>
      <w:sz w:val="16"/>
      <w:szCs w:val="16"/>
    </w:rPr>
  </w:style>
  <w:style w:type="character" w:customStyle="1" w:styleId="apple-converted-space">
    <w:name w:val="apple-converted-space"/>
    <w:basedOn w:val="DefaultParagraphFont"/>
    <w:rsid w:val="00ED6565"/>
  </w:style>
  <w:style w:type="character" w:customStyle="1" w:styleId="apple-style-span">
    <w:name w:val="apple-style-span"/>
    <w:basedOn w:val="DefaultParagraphFont"/>
    <w:rsid w:val="00F64E21"/>
  </w:style>
  <w:style w:type="paragraph" w:customStyle="1" w:styleId="Praktijk">
    <w:name w:val="Praktijk"/>
    <w:basedOn w:val="Normal"/>
    <w:qFormat/>
    <w:rsid w:val="001D69D2"/>
    <w:rPr>
      <w:b/>
      <w:smallCaps/>
      <w:color w:val="D03B23"/>
      <w:spacing w:val="30"/>
      <w:sz w:val="32"/>
      <w:szCs w:val="26"/>
    </w:rPr>
  </w:style>
  <w:style w:type="paragraph" w:customStyle="1" w:styleId="product-description">
    <w:name w:val="product-description"/>
    <w:basedOn w:val="Normal"/>
    <w:rsid w:val="00F64E21"/>
    <w:pPr>
      <w:spacing w:before="100" w:beforeAutospacing="1" w:after="100" w:afterAutospacing="1"/>
    </w:pPr>
    <w:rPr>
      <w:rFonts w:ascii="Times New Roman" w:eastAsia="SimSun" w:hAnsi="Times New Roman"/>
      <w:sz w:val="24"/>
      <w:szCs w:val="24"/>
      <w:lang w:eastAsia="zh-CN"/>
    </w:rPr>
  </w:style>
  <w:style w:type="character" w:customStyle="1" w:styleId="discount-label">
    <w:name w:val="discount-label"/>
    <w:basedOn w:val="DefaultParagraphFont"/>
    <w:rsid w:val="00F64E21"/>
  </w:style>
  <w:style w:type="character" w:customStyle="1" w:styleId="price-label">
    <w:name w:val="price-label"/>
    <w:basedOn w:val="DefaultParagraphFont"/>
    <w:rsid w:val="00F64E21"/>
  </w:style>
  <w:style w:type="character" w:styleId="Strong">
    <w:name w:val="Strong"/>
    <w:uiPriority w:val="22"/>
    <w:qFormat/>
    <w:rsid w:val="00F64E21"/>
    <w:rPr>
      <w:b/>
      <w:bCs/>
    </w:rPr>
  </w:style>
  <w:style w:type="character" w:styleId="FollowedHyperlink">
    <w:name w:val="FollowedHyperlink"/>
    <w:uiPriority w:val="99"/>
    <w:semiHidden/>
    <w:unhideWhenUsed/>
    <w:rsid w:val="00632288"/>
    <w:rPr>
      <w:color w:val="800080"/>
      <w:u w:val="single"/>
    </w:rPr>
  </w:style>
  <w:style w:type="paragraph" w:styleId="ListParagraph">
    <w:name w:val="List Paragraph"/>
    <w:basedOn w:val="Normal"/>
    <w:uiPriority w:val="34"/>
    <w:qFormat/>
    <w:rsid w:val="00560D1A"/>
    <w:pPr>
      <w:ind w:left="720"/>
      <w:contextualSpacing/>
    </w:pPr>
  </w:style>
  <w:style w:type="character" w:customStyle="1" w:styleId="label">
    <w:name w:val="label"/>
    <w:basedOn w:val="DefaultParagraphFont"/>
    <w:rsid w:val="00560D1A"/>
  </w:style>
  <w:style w:type="paragraph" w:customStyle="1" w:styleId="groenetekst">
    <w:name w:val="groene_tekst"/>
    <w:basedOn w:val="Normal"/>
    <w:qFormat/>
    <w:rsid w:val="00481487"/>
    <w:rPr>
      <w:color w:val="008000"/>
    </w:rPr>
  </w:style>
  <w:style w:type="paragraph" w:customStyle="1" w:styleId="streepje">
    <w:name w:val="streepje"/>
    <w:basedOn w:val="Normal"/>
    <w:qFormat/>
    <w:rsid w:val="001D69D2"/>
    <w:pPr>
      <w:pBdr>
        <w:bottom w:val="single" w:sz="8" w:space="1" w:color="008000"/>
      </w:pBdr>
      <w:spacing w:after="120"/>
    </w:pPr>
  </w:style>
  <w:style w:type="character" w:customStyle="1" w:styleId="Heading5Char">
    <w:name w:val="Heading 5 Char"/>
    <w:basedOn w:val="DefaultParagraphFont"/>
    <w:link w:val="Heading5"/>
    <w:uiPriority w:val="9"/>
    <w:semiHidden/>
    <w:rsid w:val="001C0B0C"/>
    <w:rPr>
      <w:rFonts w:asciiTheme="majorHAnsi" w:eastAsiaTheme="majorEastAsia" w:hAnsiTheme="majorHAnsi" w:cstheme="majorBidi"/>
      <w:color w:val="243F60" w:themeColor="accent1" w:themeShade="7F"/>
      <w:sz w:val="26"/>
      <w:szCs w:val="22"/>
      <w:lang w:val="nl-NL"/>
    </w:rPr>
  </w:style>
  <w:style w:type="paragraph" w:styleId="HTMLPreformatted">
    <w:name w:val="HTML Preformatted"/>
    <w:basedOn w:val="Normal"/>
    <w:link w:val="HTMLPreformattedChar"/>
    <w:uiPriority w:val="99"/>
    <w:semiHidden/>
    <w:unhideWhenUsed/>
    <w:rsid w:val="001C0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nl-NL"/>
    </w:rPr>
  </w:style>
  <w:style w:type="character" w:customStyle="1" w:styleId="HTMLPreformattedChar">
    <w:name w:val="HTML Preformatted Char"/>
    <w:basedOn w:val="DefaultParagraphFont"/>
    <w:link w:val="HTMLPreformatted"/>
    <w:uiPriority w:val="99"/>
    <w:semiHidden/>
    <w:rsid w:val="001C0B0C"/>
    <w:rPr>
      <w:rFonts w:ascii="Courier New" w:eastAsia="Times New Roman" w:hAnsi="Courier New" w:cs="Courier New"/>
      <w:lang w:val="nl-NL" w:eastAsia="nl-NL"/>
    </w:rPr>
  </w:style>
  <w:style w:type="character" w:styleId="Emphasis">
    <w:name w:val="Emphasis"/>
    <w:basedOn w:val="DefaultParagraphFont"/>
    <w:uiPriority w:val="20"/>
    <w:qFormat/>
    <w:rsid w:val="00283D56"/>
    <w:rPr>
      <w:i/>
      <w:iCs/>
    </w:rPr>
  </w:style>
  <w:style w:type="paragraph" w:customStyle="1" w:styleId="rekenverwijzing">
    <w:name w:val="rekenverwijzing"/>
    <w:basedOn w:val="Normal"/>
    <w:qFormat/>
    <w:rsid w:val="00623972"/>
    <w:rPr>
      <w:b/>
      <w:color w:val="008000"/>
      <w:sz w:val="18"/>
    </w:rPr>
  </w:style>
  <w:style w:type="paragraph" w:styleId="DocumentMap">
    <w:name w:val="Document Map"/>
    <w:basedOn w:val="Normal"/>
    <w:link w:val="DocumentMapChar"/>
    <w:uiPriority w:val="99"/>
    <w:semiHidden/>
    <w:unhideWhenUsed/>
    <w:rsid w:val="008F5988"/>
    <w:rPr>
      <w:rFonts w:ascii="Tahoma" w:hAnsi="Tahoma" w:cs="Tahoma"/>
      <w:sz w:val="16"/>
      <w:szCs w:val="16"/>
    </w:rPr>
  </w:style>
  <w:style w:type="character" w:customStyle="1" w:styleId="DocumentMapChar">
    <w:name w:val="Document Map Char"/>
    <w:basedOn w:val="DefaultParagraphFont"/>
    <w:link w:val="DocumentMap"/>
    <w:uiPriority w:val="99"/>
    <w:semiHidden/>
    <w:rsid w:val="008F5988"/>
    <w:rPr>
      <w:rFonts w:ascii="Tahoma" w:hAnsi="Tahoma" w:cs="Tahoma"/>
      <w:sz w:val="16"/>
      <w:szCs w:val="16"/>
      <w:lang w:val="nl-NL"/>
    </w:rPr>
  </w:style>
  <w:style w:type="table" w:styleId="MediumGrid2-Accent6">
    <w:name w:val="Medium Grid 2 Accent 6"/>
    <w:basedOn w:val="TableNormal"/>
    <w:uiPriority w:val="32"/>
    <w:qFormat/>
    <w:rsid w:val="00B0545C"/>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26351">
      <w:bodyDiv w:val="1"/>
      <w:marLeft w:val="0"/>
      <w:marRight w:val="0"/>
      <w:marTop w:val="0"/>
      <w:marBottom w:val="0"/>
      <w:divBdr>
        <w:top w:val="none" w:sz="0" w:space="0" w:color="auto"/>
        <w:left w:val="none" w:sz="0" w:space="0" w:color="auto"/>
        <w:bottom w:val="none" w:sz="0" w:space="0" w:color="auto"/>
        <w:right w:val="none" w:sz="0" w:space="0" w:color="auto"/>
      </w:divBdr>
      <w:divsChild>
        <w:div w:id="810709661">
          <w:marLeft w:val="0"/>
          <w:marRight w:val="0"/>
          <w:marTop w:val="0"/>
          <w:marBottom w:val="0"/>
          <w:divBdr>
            <w:top w:val="none" w:sz="0" w:space="0" w:color="auto"/>
            <w:left w:val="none" w:sz="0" w:space="0" w:color="auto"/>
            <w:bottom w:val="none" w:sz="0" w:space="0" w:color="auto"/>
            <w:right w:val="none" w:sz="0" w:space="0" w:color="auto"/>
          </w:divBdr>
          <w:divsChild>
            <w:div w:id="177618462">
              <w:marLeft w:val="0"/>
              <w:marRight w:val="0"/>
              <w:marTop w:val="105"/>
              <w:marBottom w:val="0"/>
              <w:divBdr>
                <w:top w:val="none" w:sz="0" w:space="0" w:color="auto"/>
                <w:left w:val="none" w:sz="0" w:space="0" w:color="auto"/>
                <w:bottom w:val="none" w:sz="0" w:space="0" w:color="auto"/>
                <w:right w:val="none" w:sz="0" w:space="0" w:color="auto"/>
              </w:divBdr>
              <w:divsChild>
                <w:div w:id="1249271448">
                  <w:marLeft w:val="0"/>
                  <w:marRight w:val="0"/>
                  <w:marTop w:val="0"/>
                  <w:marBottom w:val="0"/>
                  <w:divBdr>
                    <w:top w:val="none" w:sz="0" w:space="0" w:color="auto"/>
                    <w:left w:val="none" w:sz="0" w:space="0" w:color="auto"/>
                    <w:bottom w:val="none" w:sz="0" w:space="0" w:color="auto"/>
                    <w:right w:val="none" w:sz="0" w:space="0" w:color="auto"/>
                  </w:divBdr>
                  <w:divsChild>
                    <w:div w:id="714622042">
                      <w:marLeft w:val="0"/>
                      <w:marRight w:val="0"/>
                      <w:marTop w:val="0"/>
                      <w:marBottom w:val="0"/>
                      <w:divBdr>
                        <w:top w:val="none" w:sz="0" w:space="0" w:color="auto"/>
                        <w:left w:val="none" w:sz="0" w:space="0" w:color="auto"/>
                        <w:bottom w:val="none" w:sz="0" w:space="0" w:color="auto"/>
                        <w:right w:val="none" w:sz="0" w:space="0" w:color="auto"/>
                      </w:divBdr>
                      <w:divsChild>
                        <w:div w:id="669601762">
                          <w:marLeft w:val="210"/>
                          <w:marRight w:val="210"/>
                          <w:marTop w:val="210"/>
                          <w:marBottom w:val="210"/>
                          <w:divBdr>
                            <w:top w:val="none" w:sz="0" w:space="0" w:color="auto"/>
                            <w:left w:val="none" w:sz="0" w:space="0" w:color="auto"/>
                            <w:bottom w:val="none" w:sz="0" w:space="0" w:color="auto"/>
                            <w:right w:val="none" w:sz="0" w:space="0" w:color="auto"/>
                          </w:divBdr>
                          <w:divsChild>
                            <w:div w:id="2065399641">
                              <w:marLeft w:val="0"/>
                              <w:marRight w:val="0"/>
                              <w:marTop w:val="0"/>
                              <w:marBottom w:val="0"/>
                              <w:divBdr>
                                <w:top w:val="none" w:sz="0" w:space="0" w:color="auto"/>
                                <w:left w:val="none" w:sz="0" w:space="0" w:color="auto"/>
                                <w:bottom w:val="none" w:sz="0" w:space="0" w:color="auto"/>
                                <w:right w:val="none" w:sz="0" w:space="0" w:color="auto"/>
                              </w:divBdr>
                              <w:divsChild>
                                <w:div w:id="327488556">
                                  <w:marLeft w:val="0"/>
                                  <w:marRight w:val="0"/>
                                  <w:marTop w:val="0"/>
                                  <w:marBottom w:val="0"/>
                                  <w:divBdr>
                                    <w:top w:val="none" w:sz="0" w:space="0" w:color="auto"/>
                                    <w:left w:val="none" w:sz="0" w:space="0" w:color="auto"/>
                                    <w:bottom w:val="none" w:sz="0" w:space="0" w:color="auto"/>
                                    <w:right w:val="none" w:sz="0" w:space="0" w:color="auto"/>
                                  </w:divBdr>
                                  <w:divsChild>
                                    <w:div w:id="2054887189">
                                      <w:marLeft w:val="0"/>
                                      <w:marRight w:val="0"/>
                                      <w:marTop w:val="0"/>
                                      <w:marBottom w:val="0"/>
                                      <w:divBdr>
                                        <w:top w:val="none" w:sz="0" w:space="0" w:color="auto"/>
                                        <w:left w:val="none" w:sz="0" w:space="0" w:color="auto"/>
                                        <w:bottom w:val="none" w:sz="0" w:space="0" w:color="auto"/>
                                        <w:right w:val="none" w:sz="0" w:space="0" w:color="auto"/>
                                      </w:divBdr>
                                      <w:divsChild>
                                        <w:div w:id="105365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3284080">
      <w:bodyDiv w:val="1"/>
      <w:marLeft w:val="0"/>
      <w:marRight w:val="0"/>
      <w:marTop w:val="0"/>
      <w:marBottom w:val="0"/>
      <w:divBdr>
        <w:top w:val="none" w:sz="0" w:space="0" w:color="auto"/>
        <w:left w:val="none" w:sz="0" w:space="0" w:color="auto"/>
        <w:bottom w:val="none" w:sz="0" w:space="0" w:color="auto"/>
        <w:right w:val="none" w:sz="0" w:space="0" w:color="auto"/>
      </w:divBdr>
      <w:divsChild>
        <w:div w:id="2017537094">
          <w:marLeft w:val="0"/>
          <w:marRight w:val="0"/>
          <w:marTop w:val="0"/>
          <w:marBottom w:val="0"/>
          <w:divBdr>
            <w:top w:val="none" w:sz="0" w:space="0" w:color="auto"/>
            <w:left w:val="none" w:sz="0" w:space="0" w:color="auto"/>
            <w:bottom w:val="none" w:sz="0" w:space="0" w:color="auto"/>
            <w:right w:val="none" w:sz="0" w:space="0" w:color="auto"/>
          </w:divBdr>
          <w:divsChild>
            <w:div w:id="2067335428">
              <w:marLeft w:val="0"/>
              <w:marRight w:val="0"/>
              <w:marTop w:val="105"/>
              <w:marBottom w:val="0"/>
              <w:divBdr>
                <w:top w:val="none" w:sz="0" w:space="0" w:color="auto"/>
                <w:left w:val="none" w:sz="0" w:space="0" w:color="auto"/>
                <w:bottom w:val="none" w:sz="0" w:space="0" w:color="auto"/>
                <w:right w:val="none" w:sz="0" w:space="0" w:color="auto"/>
              </w:divBdr>
              <w:divsChild>
                <w:div w:id="42826670">
                  <w:marLeft w:val="0"/>
                  <w:marRight w:val="0"/>
                  <w:marTop w:val="0"/>
                  <w:marBottom w:val="0"/>
                  <w:divBdr>
                    <w:top w:val="none" w:sz="0" w:space="0" w:color="auto"/>
                    <w:left w:val="none" w:sz="0" w:space="0" w:color="auto"/>
                    <w:bottom w:val="none" w:sz="0" w:space="0" w:color="auto"/>
                    <w:right w:val="none" w:sz="0" w:space="0" w:color="auto"/>
                  </w:divBdr>
                  <w:divsChild>
                    <w:div w:id="572131045">
                      <w:marLeft w:val="0"/>
                      <w:marRight w:val="0"/>
                      <w:marTop w:val="0"/>
                      <w:marBottom w:val="0"/>
                      <w:divBdr>
                        <w:top w:val="none" w:sz="0" w:space="0" w:color="auto"/>
                        <w:left w:val="none" w:sz="0" w:space="0" w:color="auto"/>
                        <w:bottom w:val="none" w:sz="0" w:space="0" w:color="auto"/>
                        <w:right w:val="none" w:sz="0" w:space="0" w:color="auto"/>
                      </w:divBdr>
                      <w:divsChild>
                        <w:div w:id="413938362">
                          <w:marLeft w:val="210"/>
                          <w:marRight w:val="210"/>
                          <w:marTop w:val="210"/>
                          <w:marBottom w:val="210"/>
                          <w:divBdr>
                            <w:top w:val="none" w:sz="0" w:space="0" w:color="auto"/>
                            <w:left w:val="none" w:sz="0" w:space="0" w:color="auto"/>
                            <w:bottom w:val="none" w:sz="0" w:space="0" w:color="auto"/>
                            <w:right w:val="none" w:sz="0" w:space="0" w:color="auto"/>
                          </w:divBdr>
                          <w:divsChild>
                            <w:div w:id="917397521">
                              <w:marLeft w:val="0"/>
                              <w:marRight w:val="0"/>
                              <w:marTop w:val="0"/>
                              <w:marBottom w:val="0"/>
                              <w:divBdr>
                                <w:top w:val="none" w:sz="0" w:space="0" w:color="auto"/>
                                <w:left w:val="none" w:sz="0" w:space="0" w:color="auto"/>
                                <w:bottom w:val="none" w:sz="0" w:space="0" w:color="auto"/>
                                <w:right w:val="none" w:sz="0" w:space="0" w:color="auto"/>
                              </w:divBdr>
                              <w:divsChild>
                                <w:div w:id="2055079751">
                                  <w:marLeft w:val="0"/>
                                  <w:marRight w:val="0"/>
                                  <w:marTop w:val="0"/>
                                  <w:marBottom w:val="0"/>
                                  <w:divBdr>
                                    <w:top w:val="none" w:sz="0" w:space="0" w:color="auto"/>
                                    <w:left w:val="none" w:sz="0" w:space="0" w:color="auto"/>
                                    <w:bottom w:val="none" w:sz="0" w:space="0" w:color="auto"/>
                                    <w:right w:val="none" w:sz="0" w:space="0" w:color="auto"/>
                                  </w:divBdr>
                                  <w:divsChild>
                                    <w:div w:id="2122145445">
                                      <w:marLeft w:val="0"/>
                                      <w:marRight w:val="0"/>
                                      <w:marTop w:val="0"/>
                                      <w:marBottom w:val="0"/>
                                      <w:divBdr>
                                        <w:top w:val="none" w:sz="0" w:space="0" w:color="auto"/>
                                        <w:left w:val="none" w:sz="0" w:space="0" w:color="auto"/>
                                        <w:bottom w:val="none" w:sz="0" w:space="0" w:color="auto"/>
                                        <w:right w:val="none" w:sz="0" w:space="0" w:color="auto"/>
                                      </w:divBdr>
                                      <w:divsChild>
                                        <w:div w:id="186752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6950242">
      <w:bodyDiv w:val="1"/>
      <w:marLeft w:val="0"/>
      <w:marRight w:val="0"/>
      <w:marTop w:val="0"/>
      <w:marBottom w:val="0"/>
      <w:divBdr>
        <w:top w:val="none" w:sz="0" w:space="0" w:color="auto"/>
        <w:left w:val="none" w:sz="0" w:space="0" w:color="auto"/>
        <w:bottom w:val="none" w:sz="0" w:space="0" w:color="auto"/>
        <w:right w:val="none" w:sz="0" w:space="0" w:color="auto"/>
      </w:divBdr>
      <w:divsChild>
        <w:div w:id="1018308348">
          <w:marLeft w:val="0"/>
          <w:marRight w:val="0"/>
          <w:marTop w:val="0"/>
          <w:marBottom w:val="0"/>
          <w:divBdr>
            <w:top w:val="none" w:sz="0" w:space="0" w:color="auto"/>
            <w:left w:val="none" w:sz="0" w:space="0" w:color="auto"/>
            <w:bottom w:val="none" w:sz="0" w:space="0" w:color="auto"/>
            <w:right w:val="none" w:sz="0" w:space="0" w:color="auto"/>
          </w:divBdr>
        </w:div>
      </w:divsChild>
    </w:div>
    <w:div w:id="517282275">
      <w:bodyDiv w:val="1"/>
      <w:marLeft w:val="0"/>
      <w:marRight w:val="0"/>
      <w:marTop w:val="0"/>
      <w:marBottom w:val="0"/>
      <w:divBdr>
        <w:top w:val="none" w:sz="0" w:space="0" w:color="auto"/>
        <w:left w:val="none" w:sz="0" w:space="0" w:color="auto"/>
        <w:bottom w:val="none" w:sz="0" w:space="0" w:color="auto"/>
        <w:right w:val="none" w:sz="0" w:space="0" w:color="auto"/>
      </w:divBdr>
    </w:div>
    <w:div w:id="793208579">
      <w:bodyDiv w:val="1"/>
      <w:marLeft w:val="0"/>
      <w:marRight w:val="0"/>
      <w:marTop w:val="0"/>
      <w:marBottom w:val="0"/>
      <w:divBdr>
        <w:top w:val="none" w:sz="0" w:space="0" w:color="auto"/>
        <w:left w:val="none" w:sz="0" w:space="0" w:color="auto"/>
        <w:bottom w:val="none" w:sz="0" w:space="0" w:color="auto"/>
        <w:right w:val="none" w:sz="0" w:space="0" w:color="auto"/>
      </w:divBdr>
    </w:div>
    <w:div w:id="818611894">
      <w:bodyDiv w:val="1"/>
      <w:marLeft w:val="0"/>
      <w:marRight w:val="0"/>
      <w:marTop w:val="0"/>
      <w:marBottom w:val="0"/>
      <w:divBdr>
        <w:top w:val="none" w:sz="0" w:space="0" w:color="auto"/>
        <w:left w:val="none" w:sz="0" w:space="0" w:color="auto"/>
        <w:bottom w:val="none" w:sz="0" w:space="0" w:color="auto"/>
        <w:right w:val="none" w:sz="0" w:space="0" w:color="auto"/>
      </w:divBdr>
      <w:divsChild>
        <w:div w:id="1474298851">
          <w:marLeft w:val="0"/>
          <w:marRight w:val="0"/>
          <w:marTop w:val="0"/>
          <w:marBottom w:val="0"/>
          <w:divBdr>
            <w:top w:val="none" w:sz="0" w:space="0" w:color="auto"/>
            <w:left w:val="none" w:sz="0" w:space="0" w:color="auto"/>
            <w:bottom w:val="none" w:sz="0" w:space="0" w:color="auto"/>
            <w:right w:val="none" w:sz="0" w:space="0" w:color="auto"/>
          </w:divBdr>
          <w:divsChild>
            <w:div w:id="841968279">
              <w:marLeft w:val="0"/>
              <w:marRight w:val="0"/>
              <w:marTop w:val="0"/>
              <w:marBottom w:val="0"/>
              <w:divBdr>
                <w:top w:val="none" w:sz="0" w:space="0" w:color="auto"/>
                <w:left w:val="none" w:sz="0" w:space="0" w:color="auto"/>
                <w:bottom w:val="none" w:sz="0" w:space="0" w:color="auto"/>
                <w:right w:val="none" w:sz="0" w:space="0" w:color="auto"/>
              </w:divBdr>
              <w:divsChild>
                <w:div w:id="207496910">
                  <w:marLeft w:val="0"/>
                  <w:marRight w:val="0"/>
                  <w:marTop w:val="0"/>
                  <w:marBottom w:val="0"/>
                  <w:divBdr>
                    <w:top w:val="none" w:sz="0" w:space="0" w:color="auto"/>
                    <w:left w:val="none" w:sz="0" w:space="0" w:color="auto"/>
                    <w:bottom w:val="none" w:sz="0" w:space="0" w:color="auto"/>
                    <w:right w:val="none" w:sz="0" w:space="0" w:color="auto"/>
                  </w:divBdr>
                  <w:divsChild>
                    <w:div w:id="135923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3939">
      <w:bodyDiv w:val="1"/>
      <w:marLeft w:val="0"/>
      <w:marRight w:val="0"/>
      <w:marTop w:val="0"/>
      <w:marBottom w:val="0"/>
      <w:divBdr>
        <w:top w:val="none" w:sz="0" w:space="0" w:color="auto"/>
        <w:left w:val="none" w:sz="0" w:space="0" w:color="auto"/>
        <w:bottom w:val="none" w:sz="0" w:space="0" w:color="auto"/>
        <w:right w:val="none" w:sz="0" w:space="0" w:color="auto"/>
      </w:divBdr>
      <w:divsChild>
        <w:div w:id="338315100">
          <w:marLeft w:val="0"/>
          <w:marRight w:val="0"/>
          <w:marTop w:val="0"/>
          <w:marBottom w:val="0"/>
          <w:divBdr>
            <w:top w:val="none" w:sz="0" w:space="0" w:color="auto"/>
            <w:left w:val="none" w:sz="0" w:space="0" w:color="auto"/>
            <w:bottom w:val="none" w:sz="0" w:space="0" w:color="auto"/>
            <w:right w:val="none" w:sz="0" w:space="0" w:color="auto"/>
          </w:divBdr>
          <w:divsChild>
            <w:div w:id="572399542">
              <w:marLeft w:val="0"/>
              <w:marRight w:val="0"/>
              <w:marTop w:val="0"/>
              <w:marBottom w:val="0"/>
              <w:divBdr>
                <w:top w:val="none" w:sz="0" w:space="0" w:color="auto"/>
                <w:left w:val="none" w:sz="0" w:space="0" w:color="auto"/>
                <w:bottom w:val="none" w:sz="0" w:space="0" w:color="auto"/>
                <w:right w:val="none" w:sz="0" w:space="0" w:color="auto"/>
              </w:divBdr>
              <w:divsChild>
                <w:div w:id="6182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04731">
      <w:bodyDiv w:val="1"/>
      <w:marLeft w:val="0"/>
      <w:marRight w:val="0"/>
      <w:marTop w:val="0"/>
      <w:marBottom w:val="0"/>
      <w:divBdr>
        <w:top w:val="none" w:sz="0" w:space="0" w:color="auto"/>
        <w:left w:val="none" w:sz="0" w:space="0" w:color="auto"/>
        <w:bottom w:val="none" w:sz="0" w:space="0" w:color="auto"/>
        <w:right w:val="none" w:sz="0" w:space="0" w:color="auto"/>
      </w:divBdr>
      <w:divsChild>
        <w:div w:id="577638726">
          <w:marLeft w:val="0"/>
          <w:marRight w:val="0"/>
          <w:marTop w:val="0"/>
          <w:marBottom w:val="0"/>
          <w:divBdr>
            <w:top w:val="none" w:sz="0" w:space="0" w:color="auto"/>
            <w:left w:val="none" w:sz="0" w:space="0" w:color="auto"/>
            <w:bottom w:val="none" w:sz="0" w:space="0" w:color="auto"/>
            <w:right w:val="none" w:sz="0" w:space="0" w:color="auto"/>
          </w:divBdr>
          <w:divsChild>
            <w:div w:id="2067798619">
              <w:marLeft w:val="0"/>
              <w:marRight w:val="0"/>
              <w:marTop w:val="0"/>
              <w:marBottom w:val="0"/>
              <w:divBdr>
                <w:top w:val="none" w:sz="0" w:space="0" w:color="auto"/>
                <w:left w:val="none" w:sz="0" w:space="0" w:color="auto"/>
                <w:bottom w:val="none" w:sz="0" w:space="0" w:color="auto"/>
                <w:right w:val="none" w:sz="0" w:space="0" w:color="auto"/>
              </w:divBdr>
              <w:divsChild>
                <w:div w:id="7124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442927">
      <w:bodyDiv w:val="1"/>
      <w:marLeft w:val="0"/>
      <w:marRight w:val="0"/>
      <w:marTop w:val="0"/>
      <w:marBottom w:val="0"/>
      <w:divBdr>
        <w:top w:val="none" w:sz="0" w:space="0" w:color="auto"/>
        <w:left w:val="none" w:sz="0" w:space="0" w:color="auto"/>
        <w:bottom w:val="none" w:sz="0" w:space="0" w:color="auto"/>
        <w:right w:val="none" w:sz="0" w:space="0" w:color="auto"/>
      </w:divBdr>
    </w:div>
    <w:div w:id="1123230910">
      <w:bodyDiv w:val="1"/>
      <w:marLeft w:val="0"/>
      <w:marRight w:val="0"/>
      <w:marTop w:val="0"/>
      <w:marBottom w:val="0"/>
      <w:divBdr>
        <w:top w:val="none" w:sz="0" w:space="0" w:color="auto"/>
        <w:left w:val="none" w:sz="0" w:space="0" w:color="auto"/>
        <w:bottom w:val="none" w:sz="0" w:space="0" w:color="auto"/>
        <w:right w:val="none" w:sz="0" w:space="0" w:color="auto"/>
      </w:divBdr>
    </w:div>
    <w:div w:id="1144086694">
      <w:bodyDiv w:val="1"/>
      <w:marLeft w:val="0"/>
      <w:marRight w:val="0"/>
      <w:marTop w:val="0"/>
      <w:marBottom w:val="0"/>
      <w:divBdr>
        <w:top w:val="none" w:sz="0" w:space="0" w:color="auto"/>
        <w:left w:val="none" w:sz="0" w:space="0" w:color="auto"/>
        <w:bottom w:val="none" w:sz="0" w:space="0" w:color="auto"/>
        <w:right w:val="none" w:sz="0" w:space="0" w:color="auto"/>
      </w:divBdr>
    </w:div>
    <w:div w:id="1252396961">
      <w:bodyDiv w:val="1"/>
      <w:marLeft w:val="0"/>
      <w:marRight w:val="0"/>
      <w:marTop w:val="0"/>
      <w:marBottom w:val="0"/>
      <w:divBdr>
        <w:top w:val="none" w:sz="0" w:space="0" w:color="auto"/>
        <w:left w:val="none" w:sz="0" w:space="0" w:color="auto"/>
        <w:bottom w:val="none" w:sz="0" w:space="0" w:color="auto"/>
        <w:right w:val="none" w:sz="0" w:space="0" w:color="auto"/>
      </w:divBdr>
      <w:divsChild>
        <w:div w:id="2043902109">
          <w:marLeft w:val="0"/>
          <w:marRight w:val="0"/>
          <w:marTop w:val="0"/>
          <w:marBottom w:val="0"/>
          <w:divBdr>
            <w:top w:val="none" w:sz="0" w:space="0" w:color="auto"/>
            <w:left w:val="none" w:sz="0" w:space="0" w:color="auto"/>
            <w:bottom w:val="none" w:sz="0" w:space="0" w:color="auto"/>
            <w:right w:val="none" w:sz="0" w:space="0" w:color="auto"/>
          </w:divBdr>
        </w:div>
      </w:divsChild>
    </w:div>
    <w:div w:id="1253201303">
      <w:bodyDiv w:val="1"/>
      <w:marLeft w:val="0"/>
      <w:marRight w:val="0"/>
      <w:marTop w:val="0"/>
      <w:marBottom w:val="0"/>
      <w:divBdr>
        <w:top w:val="none" w:sz="0" w:space="0" w:color="auto"/>
        <w:left w:val="none" w:sz="0" w:space="0" w:color="auto"/>
        <w:bottom w:val="none" w:sz="0" w:space="0" w:color="auto"/>
        <w:right w:val="none" w:sz="0" w:space="0" w:color="auto"/>
      </w:divBdr>
      <w:divsChild>
        <w:div w:id="1083643474">
          <w:marLeft w:val="0"/>
          <w:marRight w:val="0"/>
          <w:marTop w:val="0"/>
          <w:marBottom w:val="0"/>
          <w:divBdr>
            <w:top w:val="none" w:sz="0" w:space="0" w:color="auto"/>
            <w:left w:val="none" w:sz="0" w:space="0" w:color="auto"/>
            <w:bottom w:val="none" w:sz="0" w:space="0" w:color="auto"/>
            <w:right w:val="none" w:sz="0" w:space="0" w:color="auto"/>
          </w:divBdr>
          <w:divsChild>
            <w:div w:id="1886208860">
              <w:marLeft w:val="0"/>
              <w:marRight w:val="0"/>
              <w:marTop w:val="0"/>
              <w:marBottom w:val="0"/>
              <w:divBdr>
                <w:top w:val="none" w:sz="0" w:space="0" w:color="auto"/>
                <w:left w:val="none" w:sz="0" w:space="0" w:color="auto"/>
                <w:bottom w:val="none" w:sz="0" w:space="0" w:color="auto"/>
                <w:right w:val="none" w:sz="0" w:space="0" w:color="auto"/>
              </w:divBdr>
              <w:divsChild>
                <w:div w:id="135542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46794">
      <w:bodyDiv w:val="1"/>
      <w:marLeft w:val="0"/>
      <w:marRight w:val="0"/>
      <w:marTop w:val="0"/>
      <w:marBottom w:val="0"/>
      <w:divBdr>
        <w:top w:val="none" w:sz="0" w:space="0" w:color="auto"/>
        <w:left w:val="none" w:sz="0" w:space="0" w:color="auto"/>
        <w:bottom w:val="none" w:sz="0" w:space="0" w:color="auto"/>
        <w:right w:val="none" w:sz="0" w:space="0" w:color="auto"/>
      </w:divBdr>
      <w:divsChild>
        <w:div w:id="376122026">
          <w:marLeft w:val="0"/>
          <w:marRight w:val="0"/>
          <w:marTop w:val="0"/>
          <w:marBottom w:val="0"/>
          <w:divBdr>
            <w:top w:val="none" w:sz="0" w:space="0" w:color="auto"/>
            <w:left w:val="none" w:sz="0" w:space="0" w:color="auto"/>
            <w:bottom w:val="none" w:sz="0" w:space="0" w:color="auto"/>
            <w:right w:val="none" w:sz="0" w:space="0" w:color="auto"/>
          </w:divBdr>
          <w:divsChild>
            <w:div w:id="146364686">
              <w:marLeft w:val="0"/>
              <w:marRight w:val="0"/>
              <w:marTop w:val="0"/>
              <w:marBottom w:val="0"/>
              <w:divBdr>
                <w:top w:val="none" w:sz="0" w:space="0" w:color="auto"/>
                <w:left w:val="none" w:sz="0" w:space="0" w:color="auto"/>
                <w:bottom w:val="none" w:sz="0" w:space="0" w:color="auto"/>
                <w:right w:val="none" w:sz="0" w:space="0" w:color="auto"/>
              </w:divBdr>
            </w:div>
            <w:div w:id="10913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007381">
      <w:bodyDiv w:val="1"/>
      <w:marLeft w:val="0"/>
      <w:marRight w:val="0"/>
      <w:marTop w:val="0"/>
      <w:marBottom w:val="0"/>
      <w:divBdr>
        <w:top w:val="none" w:sz="0" w:space="0" w:color="auto"/>
        <w:left w:val="none" w:sz="0" w:space="0" w:color="auto"/>
        <w:bottom w:val="none" w:sz="0" w:space="0" w:color="auto"/>
        <w:right w:val="none" w:sz="0" w:space="0" w:color="auto"/>
      </w:divBdr>
    </w:div>
    <w:div w:id="1307779335">
      <w:bodyDiv w:val="1"/>
      <w:marLeft w:val="0"/>
      <w:marRight w:val="0"/>
      <w:marTop w:val="0"/>
      <w:marBottom w:val="0"/>
      <w:divBdr>
        <w:top w:val="none" w:sz="0" w:space="0" w:color="auto"/>
        <w:left w:val="none" w:sz="0" w:space="0" w:color="auto"/>
        <w:bottom w:val="none" w:sz="0" w:space="0" w:color="auto"/>
        <w:right w:val="none" w:sz="0" w:space="0" w:color="auto"/>
      </w:divBdr>
      <w:divsChild>
        <w:div w:id="293339762">
          <w:marLeft w:val="0"/>
          <w:marRight w:val="0"/>
          <w:marTop w:val="0"/>
          <w:marBottom w:val="0"/>
          <w:divBdr>
            <w:top w:val="none" w:sz="0" w:space="0" w:color="auto"/>
            <w:left w:val="none" w:sz="0" w:space="0" w:color="auto"/>
            <w:bottom w:val="none" w:sz="0" w:space="0" w:color="auto"/>
            <w:right w:val="none" w:sz="0" w:space="0" w:color="auto"/>
          </w:divBdr>
        </w:div>
      </w:divsChild>
    </w:div>
    <w:div w:id="1400252700">
      <w:bodyDiv w:val="1"/>
      <w:marLeft w:val="0"/>
      <w:marRight w:val="0"/>
      <w:marTop w:val="0"/>
      <w:marBottom w:val="0"/>
      <w:divBdr>
        <w:top w:val="none" w:sz="0" w:space="0" w:color="auto"/>
        <w:left w:val="none" w:sz="0" w:space="0" w:color="auto"/>
        <w:bottom w:val="none" w:sz="0" w:space="0" w:color="auto"/>
        <w:right w:val="none" w:sz="0" w:space="0" w:color="auto"/>
      </w:divBdr>
      <w:divsChild>
        <w:div w:id="838542931">
          <w:marLeft w:val="0"/>
          <w:marRight w:val="0"/>
          <w:marTop w:val="0"/>
          <w:marBottom w:val="0"/>
          <w:divBdr>
            <w:top w:val="none" w:sz="0" w:space="0" w:color="auto"/>
            <w:left w:val="none" w:sz="0" w:space="0" w:color="auto"/>
            <w:bottom w:val="none" w:sz="0" w:space="0" w:color="auto"/>
            <w:right w:val="none" w:sz="0" w:space="0" w:color="auto"/>
          </w:divBdr>
          <w:divsChild>
            <w:div w:id="604582206">
              <w:marLeft w:val="0"/>
              <w:marRight w:val="0"/>
              <w:marTop w:val="0"/>
              <w:marBottom w:val="0"/>
              <w:divBdr>
                <w:top w:val="none" w:sz="0" w:space="0" w:color="auto"/>
                <w:left w:val="none" w:sz="0" w:space="0" w:color="auto"/>
                <w:bottom w:val="none" w:sz="0" w:space="0" w:color="auto"/>
                <w:right w:val="none" w:sz="0" w:space="0" w:color="auto"/>
              </w:divBdr>
              <w:divsChild>
                <w:div w:id="23871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368764">
      <w:bodyDiv w:val="1"/>
      <w:marLeft w:val="0"/>
      <w:marRight w:val="0"/>
      <w:marTop w:val="0"/>
      <w:marBottom w:val="0"/>
      <w:divBdr>
        <w:top w:val="none" w:sz="0" w:space="0" w:color="auto"/>
        <w:left w:val="none" w:sz="0" w:space="0" w:color="auto"/>
        <w:bottom w:val="none" w:sz="0" w:space="0" w:color="auto"/>
        <w:right w:val="none" w:sz="0" w:space="0" w:color="auto"/>
      </w:divBdr>
    </w:div>
    <w:div w:id="1413812138">
      <w:bodyDiv w:val="1"/>
      <w:marLeft w:val="0"/>
      <w:marRight w:val="0"/>
      <w:marTop w:val="0"/>
      <w:marBottom w:val="0"/>
      <w:divBdr>
        <w:top w:val="none" w:sz="0" w:space="0" w:color="auto"/>
        <w:left w:val="none" w:sz="0" w:space="0" w:color="auto"/>
        <w:bottom w:val="none" w:sz="0" w:space="0" w:color="auto"/>
        <w:right w:val="none" w:sz="0" w:space="0" w:color="auto"/>
      </w:divBdr>
      <w:divsChild>
        <w:div w:id="1909876996">
          <w:marLeft w:val="0"/>
          <w:marRight w:val="0"/>
          <w:marTop w:val="0"/>
          <w:marBottom w:val="0"/>
          <w:divBdr>
            <w:top w:val="none" w:sz="0" w:space="0" w:color="auto"/>
            <w:left w:val="none" w:sz="0" w:space="0" w:color="auto"/>
            <w:bottom w:val="none" w:sz="0" w:space="0" w:color="auto"/>
            <w:right w:val="none" w:sz="0" w:space="0" w:color="auto"/>
          </w:divBdr>
          <w:divsChild>
            <w:div w:id="88893597">
              <w:marLeft w:val="0"/>
              <w:marRight w:val="0"/>
              <w:marTop w:val="0"/>
              <w:marBottom w:val="0"/>
              <w:divBdr>
                <w:top w:val="none" w:sz="0" w:space="0" w:color="auto"/>
                <w:left w:val="none" w:sz="0" w:space="0" w:color="auto"/>
                <w:bottom w:val="none" w:sz="0" w:space="0" w:color="auto"/>
                <w:right w:val="none" w:sz="0" w:space="0" w:color="auto"/>
              </w:divBdr>
              <w:divsChild>
                <w:div w:id="179590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132840">
      <w:bodyDiv w:val="1"/>
      <w:marLeft w:val="0"/>
      <w:marRight w:val="0"/>
      <w:marTop w:val="0"/>
      <w:marBottom w:val="0"/>
      <w:divBdr>
        <w:top w:val="none" w:sz="0" w:space="0" w:color="auto"/>
        <w:left w:val="none" w:sz="0" w:space="0" w:color="auto"/>
        <w:bottom w:val="none" w:sz="0" w:space="0" w:color="auto"/>
        <w:right w:val="none" w:sz="0" w:space="0" w:color="auto"/>
      </w:divBdr>
    </w:div>
    <w:div w:id="1676149618">
      <w:bodyDiv w:val="1"/>
      <w:marLeft w:val="0"/>
      <w:marRight w:val="0"/>
      <w:marTop w:val="0"/>
      <w:marBottom w:val="0"/>
      <w:divBdr>
        <w:top w:val="none" w:sz="0" w:space="0" w:color="auto"/>
        <w:left w:val="none" w:sz="0" w:space="0" w:color="auto"/>
        <w:bottom w:val="none" w:sz="0" w:space="0" w:color="auto"/>
        <w:right w:val="none" w:sz="0" w:space="0" w:color="auto"/>
      </w:divBdr>
    </w:div>
    <w:div w:id="1844202316">
      <w:bodyDiv w:val="1"/>
      <w:marLeft w:val="0"/>
      <w:marRight w:val="0"/>
      <w:marTop w:val="0"/>
      <w:marBottom w:val="0"/>
      <w:divBdr>
        <w:top w:val="none" w:sz="0" w:space="0" w:color="auto"/>
        <w:left w:val="none" w:sz="0" w:space="0" w:color="auto"/>
        <w:bottom w:val="none" w:sz="0" w:space="0" w:color="auto"/>
        <w:right w:val="none" w:sz="0" w:space="0" w:color="auto"/>
      </w:divBdr>
    </w:div>
    <w:div w:id="1887373869">
      <w:bodyDiv w:val="1"/>
      <w:marLeft w:val="0"/>
      <w:marRight w:val="0"/>
      <w:marTop w:val="0"/>
      <w:marBottom w:val="0"/>
      <w:divBdr>
        <w:top w:val="none" w:sz="0" w:space="0" w:color="auto"/>
        <w:left w:val="none" w:sz="0" w:space="0" w:color="auto"/>
        <w:bottom w:val="none" w:sz="0" w:space="0" w:color="auto"/>
        <w:right w:val="none" w:sz="0" w:space="0" w:color="auto"/>
      </w:divBdr>
      <w:divsChild>
        <w:div w:id="1812743479">
          <w:marLeft w:val="0"/>
          <w:marRight w:val="0"/>
          <w:marTop w:val="0"/>
          <w:marBottom w:val="0"/>
          <w:divBdr>
            <w:top w:val="none" w:sz="0" w:space="0" w:color="auto"/>
            <w:left w:val="none" w:sz="0" w:space="0" w:color="auto"/>
            <w:bottom w:val="none" w:sz="0" w:space="0" w:color="auto"/>
            <w:right w:val="none" w:sz="0" w:space="0" w:color="auto"/>
          </w:divBdr>
          <w:divsChild>
            <w:div w:id="631448568">
              <w:marLeft w:val="0"/>
              <w:marRight w:val="0"/>
              <w:marTop w:val="0"/>
              <w:marBottom w:val="0"/>
              <w:divBdr>
                <w:top w:val="none" w:sz="0" w:space="0" w:color="auto"/>
                <w:left w:val="none" w:sz="0" w:space="0" w:color="auto"/>
                <w:bottom w:val="none" w:sz="0" w:space="0" w:color="auto"/>
                <w:right w:val="none" w:sz="0" w:space="0" w:color="auto"/>
              </w:divBdr>
              <w:divsChild>
                <w:div w:id="21364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28080">
      <w:bodyDiv w:val="1"/>
      <w:marLeft w:val="0"/>
      <w:marRight w:val="0"/>
      <w:marTop w:val="0"/>
      <w:marBottom w:val="0"/>
      <w:divBdr>
        <w:top w:val="none" w:sz="0" w:space="0" w:color="auto"/>
        <w:left w:val="none" w:sz="0" w:space="0" w:color="auto"/>
        <w:bottom w:val="none" w:sz="0" w:space="0" w:color="auto"/>
        <w:right w:val="none" w:sz="0" w:space="0" w:color="auto"/>
      </w:divBdr>
      <w:divsChild>
        <w:div w:id="946544212">
          <w:marLeft w:val="0"/>
          <w:marRight w:val="0"/>
          <w:marTop w:val="0"/>
          <w:marBottom w:val="0"/>
          <w:divBdr>
            <w:top w:val="none" w:sz="0" w:space="0" w:color="auto"/>
            <w:left w:val="none" w:sz="0" w:space="0" w:color="auto"/>
            <w:bottom w:val="none" w:sz="0" w:space="0" w:color="auto"/>
            <w:right w:val="none" w:sz="0" w:space="0" w:color="auto"/>
          </w:divBdr>
          <w:divsChild>
            <w:div w:id="1178616071">
              <w:marLeft w:val="0"/>
              <w:marRight w:val="0"/>
              <w:marTop w:val="0"/>
              <w:marBottom w:val="0"/>
              <w:divBdr>
                <w:top w:val="none" w:sz="0" w:space="0" w:color="auto"/>
                <w:left w:val="none" w:sz="0" w:space="0" w:color="auto"/>
                <w:bottom w:val="none" w:sz="0" w:space="0" w:color="auto"/>
                <w:right w:val="none" w:sz="0" w:space="0" w:color="auto"/>
              </w:divBdr>
              <w:divsChild>
                <w:div w:id="30867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739349">
      <w:bodyDiv w:val="1"/>
      <w:marLeft w:val="0"/>
      <w:marRight w:val="0"/>
      <w:marTop w:val="0"/>
      <w:marBottom w:val="0"/>
      <w:divBdr>
        <w:top w:val="none" w:sz="0" w:space="0" w:color="auto"/>
        <w:left w:val="none" w:sz="0" w:space="0" w:color="auto"/>
        <w:bottom w:val="none" w:sz="0" w:space="0" w:color="auto"/>
        <w:right w:val="none" w:sz="0" w:space="0" w:color="auto"/>
      </w:divBdr>
      <w:divsChild>
        <w:div w:id="1396664537">
          <w:marLeft w:val="0"/>
          <w:marRight w:val="0"/>
          <w:marTop w:val="0"/>
          <w:marBottom w:val="0"/>
          <w:divBdr>
            <w:top w:val="none" w:sz="0" w:space="0" w:color="auto"/>
            <w:left w:val="none" w:sz="0" w:space="0" w:color="auto"/>
            <w:bottom w:val="none" w:sz="0" w:space="0" w:color="auto"/>
            <w:right w:val="none" w:sz="0" w:space="0" w:color="auto"/>
          </w:divBdr>
          <w:divsChild>
            <w:div w:id="1126510864">
              <w:marLeft w:val="0"/>
              <w:marRight w:val="0"/>
              <w:marTop w:val="0"/>
              <w:marBottom w:val="0"/>
              <w:divBdr>
                <w:top w:val="none" w:sz="0" w:space="0" w:color="auto"/>
                <w:left w:val="none" w:sz="0" w:space="0" w:color="auto"/>
                <w:bottom w:val="none" w:sz="0" w:space="0" w:color="auto"/>
                <w:right w:val="none" w:sz="0" w:space="0" w:color="auto"/>
              </w:divBdr>
              <w:divsChild>
                <w:div w:id="18685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676804">
      <w:bodyDiv w:val="1"/>
      <w:marLeft w:val="0"/>
      <w:marRight w:val="0"/>
      <w:marTop w:val="0"/>
      <w:marBottom w:val="0"/>
      <w:divBdr>
        <w:top w:val="none" w:sz="0" w:space="0" w:color="auto"/>
        <w:left w:val="none" w:sz="0" w:space="0" w:color="auto"/>
        <w:bottom w:val="none" w:sz="0" w:space="0" w:color="auto"/>
        <w:right w:val="none" w:sz="0" w:space="0" w:color="auto"/>
      </w:divBdr>
      <w:divsChild>
        <w:div w:id="989141714">
          <w:marLeft w:val="0"/>
          <w:marRight w:val="0"/>
          <w:marTop w:val="0"/>
          <w:marBottom w:val="0"/>
          <w:divBdr>
            <w:top w:val="none" w:sz="0" w:space="0" w:color="auto"/>
            <w:left w:val="none" w:sz="0" w:space="0" w:color="auto"/>
            <w:bottom w:val="none" w:sz="0" w:space="0" w:color="auto"/>
            <w:right w:val="none" w:sz="0" w:space="0" w:color="auto"/>
          </w:divBdr>
          <w:divsChild>
            <w:div w:id="2121678981">
              <w:marLeft w:val="0"/>
              <w:marRight w:val="0"/>
              <w:marTop w:val="0"/>
              <w:marBottom w:val="0"/>
              <w:divBdr>
                <w:top w:val="none" w:sz="0" w:space="0" w:color="auto"/>
                <w:left w:val="none" w:sz="0" w:space="0" w:color="auto"/>
                <w:bottom w:val="none" w:sz="0" w:space="0" w:color="auto"/>
                <w:right w:val="none" w:sz="0" w:space="0" w:color="auto"/>
              </w:divBdr>
              <w:divsChild>
                <w:div w:id="66725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1.jpeg"/><Relationship Id="rId39" Type="http://schemas.openxmlformats.org/officeDocument/2006/relationships/hyperlink" Target="http://www.utrecht.nl/griftpark"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9.jpeg"/><Relationship Id="rId42" Type="http://schemas.openxmlformats.org/officeDocument/2006/relationships/hyperlink" Target="http://www.utrecht.nl/images/Secretarie/Bestuursinformatie/Publicaties2008/pdf/Steedes2008.pdf"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yperlink" Target="http://www.google.com/imgres?imgurl=http://www.pvdadelftmiddendelfland.nl/uploads/b8/9b/b89b346a4ec4b032731384d7c62e36fa/_klok.jpg&amp;imgrefurl=http://www.pvdadelftmiddendelfland.nl/delft/nieuws/berichten/samen-uitslagen-kijken-in-de-klok&amp;usg=__rUjNI8EkCOGGt_vdV88whAtx8fA=&amp;h=500&amp;w=500&amp;sz=56&amp;hl=en&amp;start=13&amp;sig2=5dVQaZDDqEo5BEROVmUgvA&amp;zoom=1&amp;tbnid=kOO5oUMTMKNb8M:&amp;tbnh=130&amp;tbnw=130&amp;ei=betDTr3tEoe6-Aa4z5HMCQ&amp;prev=/search?q=klok&amp;hl=en&amp;sa=X&amp;tbm=isch&amp;prmd=ivns&amp;itbs=1"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image" Target="media/image14.jpeg"/><Relationship Id="rId41" Type="http://schemas.openxmlformats.org/officeDocument/2006/relationships/hyperlink" Target="http://www.hoedoe.nl/eten-drinken/brood/broodbeleg/hoe-maak-ik-aardbeienja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yperlink" Target="http://www.skbn.net/"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6.jpeg"/><Relationship Id="rId44"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header" Target="header4.xml"/></Relationships>
</file>

<file path=word/_rels/header4.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623C4-0A08-4314-A631-90A1D1CB4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449D1DFE.dotm</Template>
  <TotalTime>0</TotalTime>
  <Pages>16</Pages>
  <Words>1801</Words>
  <Characters>10452</Characters>
  <Application>Microsoft Office Word</Application>
  <DocSecurity>0</DocSecurity>
  <Lines>871</Lines>
  <Paragraphs>331</Paragraphs>
  <ScaleCrop>false</ScaleCrop>
  <HeadingPairs>
    <vt:vector size="2" baseType="variant">
      <vt:variant>
        <vt:lpstr>Title</vt:lpstr>
      </vt:variant>
      <vt:variant>
        <vt:i4>1</vt:i4>
      </vt:variant>
    </vt:vector>
  </HeadingPairs>
  <TitlesOfParts>
    <vt:vector size="1" baseType="lpstr">
      <vt:lpstr>Water</vt:lpstr>
    </vt:vector>
  </TitlesOfParts>
  <Manager/>
  <Company>NVvW / Freudenthal Instituut</Company>
  <LinksUpToDate>false</LinksUpToDate>
  <CharactersWithSpaces>11922</CharactersWithSpaces>
  <SharedDoc>false</SharedDoc>
  <HyperlinkBase/>
  <HLinks>
    <vt:vector size="72" baseType="variant">
      <vt:variant>
        <vt:i4>327787</vt:i4>
      </vt:variant>
      <vt:variant>
        <vt:i4>6</vt:i4>
      </vt:variant>
      <vt:variant>
        <vt:i4>0</vt:i4>
      </vt:variant>
      <vt:variant>
        <vt:i4>5</vt:i4>
      </vt:variant>
      <vt:variant>
        <vt:lpwstr>http://www.schooltuinenleiden.nl/</vt:lpwstr>
      </vt:variant>
      <vt:variant>
        <vt:lpwstr/>
      </vt:variant>
      <vt:variant>
        <vt:i4>2031729</vt:i4>
      </vt:variant>
      <vt:variant>
        <vt:i4>3</vt:i4>
      </vt:variant>
      <vt:variant>
        <vt:i4>0</vt:i4>
      </vt:variant>
      <vt:variant>
        <vt:i4>5</vt:i4>
      </vt:variant>
      <vt:variant>
        <vt:lpwstr>http://schooltuindekorenaar.blogspot.com/</vt:lpwstr>
      </vt:variant>
      <vt:variant>
        <vt:lpwstr/>
      </vt:variant>
      <vt:variant>
        <vt:i4>7602292</vt:i4>
      </vt:variant>
      <vt:variant>
        <vt:i4>0</vt:i4>
      </vt:variant>
      <vt:variant>
        <vt:i4>0</vt:i4>
      </vt:variant>
      <vt:variant>
        <vt:i4>5</vt:i4>
      </vt:variant>
      <vt:variant>
        <vt:lpwstr>http://www.youtube.com/watch?v=73uT8HRQhm0</vt:lpwstr>
      </vt:variant>
      <vt:variant>
        <vt:lpwstr/>
      </vt:variant>
      <vt:variant>
        <vt:i4>1310768</vt:i4>
      </vt:variant>
      <vt:variant>
        <vt:i4>2105</vt:i4>
      </vt:variant>
      <vt:variant>
        <vt:i4>1025</vt:i4>
      </vt:variant>
      <vt:variant>
        <vt:i4>1</vt:i4>
      </vt:variant>
      <vt:variant>
        <vt:lpwstr>schooltuin_060405_1</vt:lpwstr>
      </vt:variant>
      <vt:variant>
        <vt:lpwstr/>
      </vt:variant>
      <vt:variant>
        <vt:i4>1507364</vt:i4>
      </vt:variant>
      <vt:variant>
        <vt:i4>2426</vt:i4>
      </vt:variant>
      <vt:variant>
        <vt:i4>1026</vt:i4>
      </vt:variant>
      <vt:variant>
        <vt:i4>1</vt:i4>
      </vt:variant>
      <vt:variant>
        <vt:lpwstr>schooltuinen 2008</vt:lpwstr>
      </vt:variant>
      <vt:variant>
        <vt:lpwstr/>
      </vt:variant>
      <vt:variant>
        <vt:i4>7012456</vt:i4>
      </vt:variant>
      <vt:variant>
        <vt:i4>2979</vt:i4>
      </vt:variant>
      <vt:variant>
        <vt:i4>1030</vt:i4>
      </vt:variant>
      <vt:variant>
        <vt:i4>1</vt:i4>
      </vt:variant>
      <vt:variant>
        <vt:lpwstr>goudsbloem</vt:lpwstr>
      </vt:variant>
      <vt:variant>
        <vt:lpwstr/>
      </vt:variant>
      <vt:variant>
        <vt:i4>7995514</vt:i4>
      </vt:variant>
      <vt:variant>
        <vt:i4>2980</vt:i4>
      </vt:variant>
      <vt:variant>
        <vt:i4>1031</vt:i4>
      </vt:variant>
      <vt:variant>
        <vt:i4>1</vt:i4>
      </vt:variant>
      <vt:variant>
        <vt:lpwstr>peterselie</vt:lpwstr>
      </vt:variant>
      <vt:variant>
        <vt:lpwstr/>
      </vt:variant>
      <vt:variant>
        <vt:i4>7077906</vt:i4>
      </vt:variant>
      <vt:variant>
        <vt:i4>2981</vt:i4>
      </vt:variant>
      <vt:variant>
        <vt:i4>1032</vt:i4>
      </vt:variant>
      <vt:variant>
        <vt:i4>1</vt:i4>
      </vt:variant>
      <vt:variant>
        <vt:lpwstr>sla</vt:lpwstr>
      </vt:variant>
      <vt:variant>
        <vt:lpwstr/>
      </vt:variant>
      <vt:variant>
        <vt:i4>7995512</vt:i4>
      </vt:variant>
      <vt:variant>
        <vt:i4>2982</vt:i4>
      </vt:variant>
      <vt:variant>
        <vt:i4>1033</vt:i4>
      </vt:variant>
      <vt:variant>
        <vt:i4>1</vt:i4>
      </vt:variant>
      <vt:variant>
        <vt:lpwstr>tomaat</vt:lpwstr>
      </vt:variant>
      <vt:variant>
        <vt:lpwstr/>
      </vt:variant>
      <vt:variant>
        <vt:i4>6160496</vt:i4>
      </vt:variant>
      <vt:variant>
        <vt:i4>3575</vt:i4>
      </vt:variant>
      <vt:variant>
        <vt:i4>1034</vt:i4>
      </vt:variant>
      <vt:variant>
        <vt:i4>1</vt:i4>
      </vt:variant>
      <vt:variant>
        <vt:lpwstr>vijver039</vt:lpwstr>
      </vt:variant>
      <vt:variant>
        <vt:lpwstr/>
      </vt:variant>
      <vt:variant>
        <vt:i4>1638483</vt:i4>
      </vt:variant>
      <vt:variant>
        <vt:i4>6657</vt:i4>
      </vt:variant>
      <vt:variant>
        <vt:i4>1028</vt:i4>
      </vt:variant>
      <vt:variant>
        <vt:i4>1</vt:i4>
      </vt:variant>
      <vt:variant>
        <vt:lpwstr>tuinplan_</vt:lpwstr>
      </vt:variant>
      <vt:variant>
        <vt:lpwstr/>
      </vt:variant>
      <vt:variant>
        <vt:i4>1376275</vt:i4>
      </vt:variant>
      <vt:variant>
        <vt:i4>-1</vt:i4>
      </vt:variant>
      <vt:variant>
        <vt:i4>1172</vt:i4>
      </vt:variant>
      <vt:variant>
        <vt:i4>1</vt:i4>
      </vt:variant>
      <vt:variant>
        <vt:lpwstr>griftpark_tuintjes_30m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dc:title>
  <dc:subject/>
  <dc:creator>V. Jonker</dc:creator>
  <cp:keywords>rekenen vmbo</cp:keywords>
  <dc:description/>
  <cp:lastModifiedBy>Wijers, M.M.</cp:lastModifiedBy>
  <cp:revision>13</cp:revision>
  <cp:lastPrinted>2012-01-02T11:25:00Z</cp:lastPrinted>
  <dcterms:created xsi:type="dcterms:W3CDTF">2012-02-06T06:58:00Z</dcterms:created>
  <dcterms:modified xsi:type="dcterms:W3CDTF">2012-12-21T08:30:00Z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