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55274" w14:textId="77777777" w:rsidR="00BF7AA7" w:rsidRDefault="00BF7AA7">
      <w:pPr>
        <w:pStyle w:val="Title"/>
        <w:jc w:val="center"/>
        <w:rPr>
          <w:lang w:val="nl-NL"/>
        </w:rPr>
      </w:pPr>
      <w:r>
        <w:rPr>
          <w:lang w:val="nl-NL"/>
        </w:rPr>
        <w:t>Water</w:t>
      </w:r>
    </w:p>
    <w:p w14:paraId="6E29193C" w14:textId="77777777" w:rsidR="00BF7AA7" w:rsidRDefault="00BF7AA7">
      <w:pPr>
        <w:rPr>
          <w:lang w:val="nl-NL"/>
        </w:rPr>
      </w:pPr>
    </w:p>
    <w:p w14:paraId="39B9FE9F" w14:textId="77777777" w:rsidR="00BF7AA7" w:rsidRPr="00F56281" w:rsidRDefault="00BF7AA7">
      <w:pPr>
        <w:rPr>
          <w:lang w:val="nl-NL"/>
        </w:rPr>
      </w:pPr>
    </w:p>
    <w:tbl>
      <w:tblPr>
        <w:tblW w:w="0" w:type="auto"/>
        <w:jc w:val="center"/>
        <w:tblLook w:val="04A0" w:firstRow="1" w:lastRow="0" w:firstColumn="1" w:lastColumn="0" w:noHBand="0" w:noVBand="1"/>
      </w:tblPr>
      <w:tblGrid>
        <w:gridCol w:w="9378"/>
      </w:tblGrid>
      <w:tr w:rsidR="00BF7AA7" w:rsidRPr="00987DF0" w14:paraId="0B26D57D" w14:textId="77777777">
        <w:trPr>
          <w:trHeight w:val="6795"/>
          <w:jc w:val="center"/>
        </w:trPr>
        <w:tc>
          <w:tcPr>
            <w:tcW w:w="10422" w:type="dxa"/>
          </w:tcPr>
          <w:p w14:paraId="2F69DBED" w14:textId="77777777" w:rsidR="00BF7AA7" w:rsidRPr="00987DF0" w:rsidRDefault="00A267B0">
            <w:pPr>
              <w:jc w:val="center"/>
              <w:rPr>
                <w:lang w:val="nl-NL"/>
              </w:rPr>
            </w:pPr>
            <w:r>
              <w:rPr>
                <w:noProof/>
                <w:lang w:val="nl-NL" w:eastAsia="nl-NL"/>
              </w:rPr>
              <w:drawing>
                <wp:inline distT="0" distB="0" distL="0" distR="0" wp14:anchorId="0B2DA950" wp14:editId="71C51636">
                  <wp:extent cx="6032500" cy="4064000"/>
                  <wp:effectExtent l="0" t="0" r="12700" b="0"/>
                  <wp:docPr id="1" name="Afbeelding 1" descr="vo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k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500" cy="4064000"/>
                          </a:xfrm>
                          <a:prstGeom prst="rect">
                            <a:avLst/>
                          </a:prstGeom>
                          <a:noFill/>
                          <a:ln>
                            <a:noFill/>
                          </a:ln>
                        </pic:spPr>
                      </pic:pic>
                    </a:graphicData>
                  </a:graphic>
                </wp:inline>
              </w:drawing>
            </w:r>
          </w:p>
        </w:tc>
      </w:tr>
    </w:tbl>
    <w:p w14:paraId="6BD8CD56" w14:textId="77777777" w:rsidR="00BF7AA7" w:rsidRDefault="00BF7AA7">
      <w:pPr>
        <w:rPr>
          <w:lang w:val="nl-NL"/>
        </w:rPr>
      </w:pPr>
    </w:p>
    <w:p w14:paraId="774A4D88" w14:textId="77777777" w:rsidR="00F87BB6" w:rsidRDefault="00F87BB6" w:rsidP="00F87BB6">
      <w:pPr>
        <w:rPr>
          <w:lang w:val="nl-NL"/>
        </w:rPr>
      </w:pPr>
      <w:r>
        <w:rPr>
          <w:lang w:val="nl-NL"/>
        </w:rPr>
        <w:t xml:space="preserve">Module Reken </w:t>
      </w:r>
      <w:proofErr w:type="spellStart"/>
      <w:r>
        <w:rPr>
          <w:lang w:val="nl-NL"/>
        </w:rPr>
        <w:t>VOort</w:t>
      </w:r>
      <w:proofErr w:type="spellEnd"/>
      <w:r>
        <w:rPr>
          <w:lang w:val="nl-NL"/>
        </w:rPr>
        <w:t xml:space="preserve"> - vmbo </w:t>
      </w:r>
    </w:p>
    <w:tbl>
      <w:tblPr>
        <w:tblW w:w="0" w:type="auto"/>
        <w:tblLook w:val="04A0" w:firstRow="1" w:lastRow="0" w:firstColumn="1" w:lastColumn="0" w:noHBand="0" w:noVBand="1"/>
      </w:tblPr>
      <w:tblGrid>
        <w:gridCol w:w="1951"/>
        <w:gridCol w:w="4253"/>
      </w:tblGrid>
      <w:tr w:rsidR="00F87BB6" w:rsidRPr="00700E0C" w14:paraId="3C80A16C" w14:textId="77777777" w:rsidTr="001D10AB">
        <w:tc>
          <w:tcPr>
            <w:tcW w:w="1951" w:type="dxa"/>
          </w:tcPr>
          <w:p w14:paraId="788D4CD2" w14:textId="77777777" w:rsidR="00F87BB6" w:rsidRPr="00700E0C" w:rsidRDefault="00F87BB6" w:rsidP="001D10AB">
            <w:pPr>
              <w:rPr>
                <w:lang w:val="nl-NL"/>
              </w:rPr>
            </w:pPr>
            <w:r>
              <w:rPr>
                <w:lang w:val="nl-NL"/>
              </w:rPr>
              <w:t>Titel</w:t>
            </w:r>
          </w:p>
        </w:tc>
        <w:tc>
          <w:tcPr>
            <w:tcW w:w="4253" w:type="dxa"/>
          </w:tcPr>
          <w:p w14:paraId="5FC8FC37" w14:textId="77777777" w:rsidR="00F87BB6" w:rsidRPr="00700E0C" w:rsidRDefault="00F87BB6" w:rsidP="001D10AB">
            <w:pPr>
              <w:rPr>
                <w:lang w:val="nl-NL"/>
              </w:rPr>
            </w:pPr>
            <w:r>
              <w:rPr>
                <w:lang w:val="nl-NL"/>
              </w:rPr>
              <w:t>Water</w:t>
            </w:r>
          </w:p>
        </w:tc>
      </w:tr>
      <w:tr w:rsidR="00F87BB6" w:rsidRPr="00700E0C" w14:paraId="79387836" w14:textId="77777777" w:rsidTr="001D10AB">
        <w:tc>
          <w:tcPr>
            <w:tcW w:w="1951" w:type="dxa"/>
          </w:tcPr>
          <w:p w14:paraId="2DBD851A" w14:textId="77777777" w:rsidR="00F87BB6" w:rsidRPr="00700E0C" w:rsidRDefault="00F87BB6" w:rsidP="001D10AB">
            <w:pPr>
              <w:rPr>
                <w:lang w:val="nl-NL"/>
              </w:rPr>
            </w:pPr>
            <w:r w:rsidRPr="00700E0C">
              <w:rPr>
                <w:lang w:val="nl-NL"/>
              </w:rPr>
              <w:t>Sector</w:t>
            </w:r>
          </w:p>
        </w:tc>
        <w:tc>
          <w:tcPr>
            <w:tcW w:w="4253" w:type="dxa"/>
          </w:tcPr>
          <w:p w14:paraId="5AA7FA41" w14:textId="77777777" w:rsidR="00F87BB6" w:rsidRPr="00700E0C" w:rsidRDefault="00F87BB6" w:rsidP="001D10AB">
            <w:pPr>
              <w:rPr>
                <w:lang w:val="nl-NL"/>
              </w:rPr>
            </w:pPr>
            <w:r>
              <w:rPr>
                <w:lang w:val="nl-NL"/>
              </w:rPr>
              <w:t>Consumptief breed - economie</w:t>
            </w:r>
          </w:p>
        </w:tc>
      </w:tr>
      <w:tr w:rsidR="00F87BB6" w:rsidRPr="00700E0C" w14:paraId="2B0282AF" w14:textId="77777777" w:rsidTr="001D10AB">
        <w:tc>
          <w:tcPr>
            <w:tcW w:w="1951" w:type="dxa"/>
          </w:tcPr>
          <w:p w14:paraId="06689F57" w14:textId="77777777" w:rsidR="00F87BB6" w:rsidRPr="00700E0C" w:rsidRDefault="00F87BB6" w:rsidP="001D10AB">
            <w:pPr>
              <w:rPr>
                <w:lang w:val="nl-NL"/>
              </w:rPr>
            </w:pPr>
            <w:r w:rsidRPr="00700E0C">
              <w:rPr>
                <w:lang w:val="nl-NL"/>
              </w:rPr>
              <w:t>Versie</w:t>
            </w:r>
          </w:p>
        </w:tc>
        <w:tc>
          <w:tcPr>
            <w:tcW w:w="4253" w:type="dxa"/>
          </w:tcPr>
          <w:p w14:paraId="76B5797C" w14:textId="77777777" w:rsidR="00F87BB6" w:rsidRPr="00700E0C" w:rsidRDefault="00A709DE" w:rsidP="001D10AB">
            <w:pPr>
              <w:rPr>
                <w:lang w:val="nl-NL"/>
              </w:rPr>
            </w:pPr>
            <w:r>
              <w:rPr>
                <w:lang w:val="nl-NL"/>
              </w:rPr>
              <w:t>13</w:t>
            </w:r>
            <w:r w:rsidR="00F87BB6">
              <w:rPr>
                <w:lang w:val="nl-NL"/>
              </w:rPr>
              <w:t>-</w:t>
            </w:r>
            <w:r>
              <w:rPr>
                <w:lang w:val="nl-NL"/>
              </w:rPr>
              <w:t>8</w:t>
            </w:r>
            <w:r w:rsidR="00F87BB6" w:rsidRPr="00700E0C">
              <w:rPr>
                <w:lang w:val="nl-NL"/>
              </w:rPr>
              <w:t>-2009</w:t>
            </w:r>
            <w:r w:rsidR="008948E4">
              <w:rPr>
                <w:lang w:val="nl-NL"/>
              </w:rPr>
              <w:t xml:space="preserve"> (update 18-8-2014)</w:t>
            </w:r>
          </w:p>
        </w:tc>
      </w:tr>
      <w:tr w:rsidR="00F87BB6" w:rsidRPr="00700E0C" w14:paraId="2B6D1E27" w14:textId="77777777" w:rsidTr="001D10AB">
        <w:tc>
          <w:tcPr>
            <w:tcW w:w="1951" w:type="dxa"/>
          </w:tcPr>
          <w:p w14:paraId="1A5C3823" w14:textId="77777777" w:rsidR="00F87BB6" w:rsidRPr="00700E0C" w:rsidRDefault="00F87BB6" w:rsidP="001D10AB">
            <w:pPr>
              <w:rPr>
                <w:lang w:val="nl-NL"/>
              </w:rPr>
            </w:pPr>
            <w:r w:rsidRPr="00700E0C">
              <w:rPr>
                <w:lang w:val="nl-NL"/>
              </w:rPr>
              <w:t>Nummer</w:t>
            </w:r>
          </w:p>
        </w:tc>
        <w:tc>
          <w:tcPr>
            <w:tcW w:w="4253" w:type="dxa"/>
          </w:tcPr>
          <w:p w14:paraId="5EE251E8" w14:textId="77777777" w:rsidR="00F87BB6" w:rsidRPr="00700E0C" w:rsidRDefault="00F87BB6" w:rsidP="001D10AB">
            <w:pPr>
              <w:rPr>
                <w:lang w:val="nl-NL"/>
              </w:rPr>
            </w:pPr>
            <w:r>
              <w:rPr>
                <w:lang w:val="nl-NL"/>
              </w:rPr>
              <w:t>00455</w:t>
            </w:r>
          </w:p>
        </w:tc>
      </w:tr>
    </w:tbl>
    <w:p w14:paraId="142A9516" w14:textId="77777777" w:rsidR="008948E4" w:rsidRDefault="008948E4" w:rsidP="00F87BB6">
      <w:pPr>
        <w:spacing w:after="200" w:line="276" w:lineRule="auto"/>
        <w:rPr>
          <w:lang w:val="nl-NL"/>
        </w:rPr>
      </w:pPr>
    </w:p>
    <w:p w14:paraId="40A63B71" w14:textId="77777777" w:rsidR="008948E4" w:rsidRDefault="008948E4">
      <w:pPr>
        <w:rPr>
          <w:lang w:val="nl-NL"/>
        </w:rPr>
      </w:pPr>
      <w:r>
        <w:rPr>
          <w:lang w:val="nl-NL"/>
        </w:rPr>
        <w:br w:type="page"/>
      </w:r>
    </w:p>
    <w:p w14:paraId="44433EB5" w14:textId="77777777" w:rsidR="00BF7AA7" w:rsidRDefault="00BF7AA7" w:rsidP="00F87BB6">
      <w:pPr>
        <w:spacing w:after="200" w:line="276" w:lineRule="auto"/>
        <w:rPr>
          <w:lang w:val="nl-NL"/>
        </w:rPr>
      </w:pPr>
    </w:p>
    <w:p w14:paraId="62C98BBB" w14:textId="77777777" w:rsidR="00BF7AA7" w:rsidRDefault="00BF7AA7">
      <w:pPr>
        <w:pStyle w:val="Heading1"/>
        <w:rPr>
          <w:lang w:val="nl-NL"/>
        </w:rPr>
      </w:pPr>
      <w:r>
        <w:rPr>
          <w:lang w:val="nl-NL"/>
        </w:rPr>
        <w:t>Colofon</w:t>
      </w:r>
    </w:p>
    <w:p w14:paraId="690266F0" w14:textId="77777777" w:rsidR="00BF7AA7" w:rsidRDefault="00BF7AA7">
      <w:pPr>
        <w:rPr>
          <w:lang w:val="nl-NL"/>
        </w:rPr>
      </w:pPr>
      <w:r>
        <w:rPr>
          <w:lang w:val="nl-NL"/>
        </w:rPr>
        <w:t>Water (Consumptief breed – economie)</w:t>
      </w:r>
    </w:p>
    <w:p w14:paraId="1C33F582" w14:textId="77777777" w:rsidR="00BF7AA7" w:rsidRDefault="00BF7AA7">
      <w:pPr>
        <w:rPr>
          <w:lang w:val="nl-NL"/>
        </w:rPr>
      </w:pPr>
      <w:r>
        <w:rPr>
          <w:lang w:val="nl-NL"/>
        </w:rPr>
        <w:t>Auteurs: Wim Kuipers, Monica Wijers</w:t>
      </w:r>
    </w:p>
    <w:p w14:paraId="105E3A6C" w14:textId="77777777" w:rsidR="00BF7AA7" w:rsidRDefault="008948E4">
      <w:pPr>
        <w:rPr>
          <w:lang w:val="nl-NL"/>
        </w:rPr>
      </w:pPr>
      <w:r>
        <w:rPr>
          <w:lang w:val="nl-NL"/>
        </w:rPr>
        <w:t>Les</w:t>
      </w:r>
      <w:r w:rsidR="00BF7AA7">
        <w:rPr>
          <w:lang w:val="nl-NL"/>
        </w:rPr>
        <w:t xml:space="preserve">materiaal - vmbo: </w:t>
      </w:r>
      <w:hyperlink r:id="rId9" w:history="1">
        <w:r>
          <w:rPr>
            <w:rStyle w:val="Hyperlink"/>
            <w:lang w:val="nl-NL"/>
          </w:rPr>
          <w:t>www.fisme.science.uu.nl/publicaties/subsets/rekenvoort</w:t>
        </w:r>
      </w:hyperlink>
    </w:p>
    <w:p w14:paraId="09F3EB93" w14:textId="77777777" w:rsidR="00BF7AA7" w:rsidRPr="00EC29C7" w:rsidRDefault="00BF7AA7">
      <w:pPr>
        <w:rPr>
          <w:lang w:val="nl-NL"/>
        </w:rPr>
      </w:pPr>
      <w:r w:rsidRPr="000B2D52">
        <w:rPr>
          <w:lang w:val="nl-NL"/>
        </w:rPr>
        <w:t>Copyright 2009</w:t>
      </w:r>
      <w:r w:rsidR="008948E4" w:rsidRPr="000B2D52">
        <w:rPr>
          <w:lang w:val="nl-NL"/>
        </w:rPr>
        <w:t>/2014</w:t>
      </w:r>
      <w:r w:rsidRPr="000B2D52">
        <w:rPr>
          <w:lang w:val="nl-NL"/>
        </w:rPr>
        <w:t xml:space="preserve">. </w:t>
      </w:r>
      <w:proofErr w:type="spellStart"/>
      <w:r w:rsidRPr="000B2D52">
        <w:rPr>
          <w:lang w:val="nl-NL"/>
        </w:rPr>
        <w:t>NVvW</w:t>
      </w:r>
      <w:proofErr w:type="spellEnd"/>
      <w:r w:rsidRPr="000B2D52">
        <w:rPr>
          <w:lang w:val="nl-NL"/>
        </w:rPr>
        <w:t xml:space="preserve"> / </w:t>
      </w:r>
      <w:proofErr w:type="spellStart"/>
      <w:r w:rsidRPr="000B2D52">
        <w:rPr>
          <w:lang w:val="nl-NL"/>
        </w:rPr>
        <w:t>Freudenthal</w:t>
      </w:r>
      <w:proofErr w:type="spellEnd"/>
      <w:r w:rsidRPr="000B2D52">
        <w:rPr>
          <w:lang w:val="nl-NL"/>
        </w:rPr>
        <w:t xml:space="preserve"> instituut</w:t>
      </w:r>
    </w:p>
    <w:p w14:paraId="6DA10B90" w14:textId="77777777" w:rsidR="00BF7AA7" w:rsidRPr="000B2D52" w:rsidRDefault="008948E4">
      <w:pPr>
        <w:rPr>
          <w:lang w:val="nl-NL"/>
        </w:rPr>
      </w:pPr>
      <w:r>
        <w:rPr>
          <w:lang w:val="nl-NL"/>
        </w:rPr>
        <w:t>www.fisme.science.uu.nl/toepassingen/00455</w:t>
      </w:r>
    </w:p>
    <w:p w14:paraId="5645971C" w14:textId="77777777" w:rsidR="00BF7AA7" w:rsidRDefault="00BF7AA7">
      <w:pPr>
        <w:pStyle w:val="Heading2"/>
        <w:rPr>
          <w:lang w:val="nl-NL"/>
        </w:rPr>
      </w:pPr>
      <w:r>
        <w:rPr>
          <w:lang w:val="nl-NL"/>
        </w:rPr>
        <w:t>Module</w:t>
      </w:r>
    </w:p>
    <w:p w14:paraId="46C2FA7E" w14:textId="77777777" w:rsidR="00BF7AA7" w:rsidRPr="00A568FF" w:rsidRDefault="00BF7AA7">
      <w:pPr>
        <w:rPr>
          <w:lang w:val="nl-NL"/>
        </w:rPr>
      </w:pPr>
      <w:r w:rsidRPr="00A568FF">
        <w:rPr>
          <w:lang w:val="nl-NL"/>
        </w:rPr>
        <w:t xml:space="preserve">Bij de module Water hebben we gekozen voor een aantal </w:t>
      </w:r>
      <w:r>
        <w:rPr>
          <w:lang w:val="nl-NL"/>
        </w:rPr>
        <w:t xml:space="preserve">herkenbare onderwerpen rondom water. </w:t>
      </w:r>
      <w:r w:rsidRPr="00A568FF">
        <w:rPr>
          <w:lang w:val="nl-NL"/>
        </w:rPr>
        <w:t xml:space="preserve">Vervolgens is bij elk onderdeel ook extra stof voor oefening toegevoegd. </w:t>
      </w:r>
    </w:p>
    <w:p w14:paraId="41108E23" w14:textId="77777777" w:rsidR="00BF7AA7" w:rsidRPr="00A568FF" w:rsidRDefault="00BF7AA7">
      <w:pPr>
        <w:numPr>
          <w:ilvl w:val="0"/>
          <w:numId w:val="6"/>
        </w:numPr>
        <w:rPr>
          <w:lang w:val="nl-NL"/>
        </w:rPr>
      </w:pPr>
      <w:r w:rsidRPr="00A568FF">
        <w:rPr>
          <w:lang w:val="nl-NL"/>
        </w:rPr>
        <w:t xml:space="preserve">Water wereldwijd </w:t>
      </w:r>
      <w:r w:rsidR="009350D4">
        <w:rPr>
          <w:lang w:val="nl-NL"/>
        </w:rPr>
        <w:t>–</w:t>
      </w:r>
      <w:r w:rsidRPr="00A568FF">
        <w:rPr>
          <w:lang w:val="nl-NL"/>
        </w:rPr>
        <w:t xml:space="preserve"> </w:t>
      </w:r>
      <w:r w:rsidR="009350D4">
        <w:rPr>
          <w:lang w:val="nl-NL"/>
        </w:rPr>
        <w:t xml:space="preserve">grote getallen, </w:t>
      </w:r>
      <w:r w:rsidRPr="00A568FF">
        <w:rPr>
          <w:lang w:val="nl-NL"/>
        </w:rPr>
        <w:t xml:space="preserve">breuken en procenten </w:t>
      </w:r>
    </w:p>
    <w:p w14:paraId="3329B0CE" w14:textId="77777777" w:rsidR="00BF7AA7" w:rsidRPr="00A568FF" w:rsidRDefault="00BF7AA7">
      <w:pPr>
        <w:numPr>
          <w:ilvl w:val="0"/>
          <w:numId w:val="6"/>
        </w:numPr>
        <w:rPr>
          <w:lang w:val="nl-NL"/>
        </w:rPr>
      </w:pPr>
      <w:r w:rsidRPr="00A568FF">
        <w:rPr>
          <w:lang w:val="nl-NL"/>
        </w:rPr>
        <w:t xml:space="preserve">Consumptie en water </w:t>
      </w:r>
      <w:r w:rsidR="009350D4">
        <w:rPr>
          <w:lang w:val="nl-NL"/>
        </w:rPr>
        <w:t>–</w:t>
      </w:r>
      <w:r w:rsidRPr="00A568FF">
        <w:rPr>
          <w:lang w:val="nl-NL"/>
        </w:rPr>
        <w:t xml:space="preserve"> </w:t>
      </w:r>
      <w:r w:rsidR="009350D4">
        <w:rPr>
          <w:lang w:val="nl-NL"/>
        </w:rPr>
        <w:t xml:space="preserve">verhoudingen en </w:t>
      </w:r>
      <w:r w:rsidRPr="00A568FF">
        <w:rPr>
          <w:lang w:val="nl-NL"/>
        </w:rPr>
        <w:t>procenten</w:t>
      </w:r>
      <w:r w:rsidR="009350D4">
        <w:rPr>
          <w:lang w:val="nl-NL"/>
        </w:rPr>
        <w:t xml:space="preserve"> en inhoudsmaten</w:t>
      </w:r>
      <w:r w:rsidRPr="00A568FF">
        <w:rPr>
          <w:lang w:val="nl-NL"/>
        </w:rPr>
        <w:t xml:space="preserve"> </w:t>
      </w:r>
    </w:p>
    <w:p w14:paraId="61708B60" w14:textId="77777777" w:rsidR="00BF7AA7" w:rsidRPr="00A568FF" w:rsidRDefault="00BF7AA7">
      <w:pPr>
        <w:numPr>
          <w:ilvl w:val="0"/>
          <w:numId w:val="6"/>
        </w:numPr>
        <w:rPr>
          <w:lang w:val="nl-NL"/>
        </w:rPr>
      </w:pPr>
      <w:r w:rsidRPr="00A568FF">
        <w:rPr>
          <w:lang w:val="nl-NL"/>
        </w:rPr>
        <w:t xml:space="preserve">Water </w:t>
      </w:r>
      <w:r w:rsidR="00EC29C7">
        <w:rPr>
          <w:lang w:val="nl-NL"/>
        </w:rPr>
        <w:t>is</w:t>
      </w:r>
      <w:r w:rsidRPr="00A568FF">
        <w:rPr>
          <w:lang w:val="nl-NL"/>
        </w:rPr>
        <w:t xml:space="preserve"> geld - </w:t>
      </w:r>
      <w:proofErr w:type="spellStart"/>
      <w:r w:rsidRPr="00A568FF">
        <w:rPr>
          <w:lang w:val="nl-NL"/>
        </w:rPr>
        <w:t>geldrekenen</w:t>
      </w:r>
      <w:proofErr w:type="spellEnd"/>
      <w:r w:rsidRPr="00A568FF">
        <w:rPr>
          <w:lang w:val="nl-NL"/>
        </w:rPr>
        <w:t xml:space="preserve"> </w:t>
      </w:r>
    </w:p>
    <w:p w14:paraId="359FD916" w14:textId="77777777" w:rsidR="00BF7AA7" w:rsidRPr="00A568FF" w:rsidRDefault="00BF7AA7">
      <w:pPr>
        <w:numPr>
          <w:ilvl w:val="0"/>
          <w:numId w:val="6"/>
        </w:numPr>
        <w:rPr>
          <w:lang w:val="nl-NL"/>
        </w:rPr>
      </w:pPr>
      <w:r w:rsidRPr="00A568FF">
        <w:rPr>
          <w:lang w:val="nl-NL"/>
        </w:rPr>
        <w:t xml:space="preserve">Water in een toren </w:t>
      </w:r>
      <w:r w:rsidR="009350D4">
        <w:rPr>
          <w:lang w:val="nl-NL"/>
        </w:rPr>
        <w:t>–</w:t>
      </w:r>
      <w:r w:rsidRPr="00A568FF">
        <w:rPr>
          <w:lang w:val="nl-NL"/>
        </w:rPr>
        <w:t xml:space="preserve"> </w:t>
      </w:r>
      <w:r w:rsidR="009350D4">
        <w:rPr>
          <w:lang w:val="nl-NL"/>
        </w:rPr>
        <w:t>ruimtefiguren en inhoud</w:t>
      </w:r>
      <w:r w:rsidRPr="00A568FF">
        <w:rPr>
          <w:lang w:val="nl-NL"/>
        </w:rPr>
        <w:t xml:space="preserve"> </w:t>
      </w:r>
    </w:p>
    <w:p w14:paraId="5057FA75" w14:textId="77777777" w:rsidR="00BF7AA7" w:rsidRDefault="00BF7AA7">
      <w:pPr>
        <w:numPr>
          <w:ilvl w:val="0"/>
          <w:numId w:val="6"/>
        </w:numPr>
        <w:rPr>
          <w:lang w:val="nl-NL"/>
        </w:rPr>
      </w:pPr>
      <w:r w:rsidRPr="00A568FF">
        <w:rPr>
          <w:lang w:val="nl-NL"/>
        </w:rPr>
        <w:t xml:space="preserve">Water en microkrediet - </w:t>
      </w:r>
      <w:r w:rsidR="009350D4">
        <w:rPr>
          <w:lang w:val="nl-NL"/>
        </w:rPr>
        <w:t xml:space="preserve"> procenten en geld</w:t>
      </w:r>
    </w:p>
    <w:p w14:paraId="5A302FB2" w14:textId="77777777" w:rsidR="00BF7AA7" w:rsidRDefault="00BF7AA7">
      <w:pPr>
        <w:pStyle w:val="Heading2"/>
        <w:rPr>
          <w:lang w:val="nl-NL"/>
        </w:rPr>
      </w:pPr>
      <w:r>
        <w:rPr>
          <w:lang w:val="nl-NL"/>
        </w:rPr>
        <w:t>Project</w:t>
      </w:r>
    </w:p>
    <w:p w14:paraId="05A2ADAA" w14:textId="77777777" w:rsidR="00BF7AA7" w:rsidRPr="00F56281" w:rsidRDefault="00BF7AA7">
      <w:pPr>
        <w:rPr>
          <w:lang w:val="nl-NL"/>
        </w:rPr>
      </w:pPr>
      <w:r w:rsidRPr="00F56281">
        <w:rPr>
          <w:lang w:val="nl-NL"/>
        </w:rPr>
        <w:t xml:space="preserve">Het ministerie van OCW heeft in november 2008 een subsidie verstrekt aan de </w:t>
      </w:r>
      <w:proofErr w:type="spellStart"/>
      <w:r w:rsidRPr="00F56281">
        <w:rPr>
          <w:lang w:val="nl-NL"/>
        </w:rPr>
        <w:t>NVvW</w:t>
      </w:r>
      <w:proofErr w:type="spellEnd"/>
      <w:r w:rsidRPr="00F56281">
        <w:rPr>
          <w:lang w:val="nl-NL"/>
        </w:rPr>
        <w:t xml:space="preserve"> voor het ontwikkelen van rekenprogramma's voor:</w:t>
      </w:r>
    </w:p>
    <w:p w14:paraId="4CECF8BF" w14:textId="77777777" w:rsidR="00BF7AA7" w:rsidRPr="00F56281" w:rsidRDefault="00BF7AA7">
      <w:pPr>
        <w:numPr>
          <w:ilvl w:val="0"/>
          <w:numId w:val="5"/>
        </w:numPr>
        <w:rPr>
          <w:lang w:val="nl-NL"/>
        </w:rPr>
      </w:pPr>
      <w:r w:rsidRPr="00F56281">
        <w:rPr>
          <w:lang w:val="nl-NL"/>
        </w:rPr>
        <w:t xml:space="preserve">havo 4/5 profiel C&amp;M </w:t>
      </w:r>
    </w:p>
    <w:p w14:paraId="3A0F94C0" w14:textId="77777777" w:rsidR="00BF7AA7" w:rsidRPr="00F56281" w:rsidRDefault="00BF7AA7">
      <w:pPr>
        <w:numPr>
          <w:ilvl w:val="0"/>
          <w:numId w:val="5"/>
        </w:numPr>
        <w:rPr>
          <w:lang w:val="nl-NL"/>
        </w:rPr>
      </w:pPr>
      <w:r w:rsidRPr="00F56281">
        <w:rPr>
          <w:lang w:val="nl-NL"/>
        </w:rPr>
        <w:t xml:space="preserve">vmbo 3/4 voor de sectoren Zorg &amp; Welzijn en Economie </w:t>
      </w:r>
    </w:p>
    <w:p w14:paraId="02CA49AB" w14:textId="77777777" w:rsidR="00BF7AA7" w:rsidRPr="00F56281" w:rsidRDefault="00BF7AA7">
      <w:pPr>
        <w:rPr>
          <w:lang w:val="nl-NL"/>
        </w:rPr>
      </w:pPr>
      <w:r w:rsidRPr="00F56281">
        <w:rPr>
          <w:lang w:val="nl-NL"/>
        </w:rPr>
        <w:t xml:space="preserve">Deze programma's worden door de </w:t>
      </w:r>
      <w:proofErr w:type="spellStart"/>
      <w:r w:rsidRPr="00F56281">
        <w:rPr>
          <w:lang w:val="nl-NL"/>
        </w:rPr>
        <w:t>NVvW</w:t>
      </w:r>
      <w:proofErr w:type="spellEnd"/>
      <w:r w:rsidRPr="00F56281">
        <w:rPr>
          <w:lang w:val="nl-NL"/>
        </w:rPr>
        <w:t xml:space="preserve">, in samenwerking met het </w:t>
      </w:r>
      <w:proofErr w:type="spellStart"/>
      <w:r w:rsidRPr="00F56281">
        <w:rPr>
          <w:lang w:val="nl-NL"/>
        </w:rPr>
        <w:t>Freudenthal</w:t>
      </w:r>
      <w:proofErr w:type="spellEnd"/>
      <w:r w:rsidRPr="00F56281">
        <w:rPr>
          <w:lang w:val="nl-NL"/>
        </w:rPr>
        <w:t xml:space="preserve"> Instituut en in overleg met andere belanghebbenden, ontwikkeld en getest in de schoolpraktijk tussen januari 2009 en juni 2010.</w:t>
      </w:r>
    </w:p>
    <w:p w14:paraId="2578D647" w14:textId="77777777" w:rsidR="00BF7AA7" w:rsidRDefault="00BF7AA7">
      <w:pPr>
        <w:rPr>
          <w:lang w:val="nl-NL"/>
        </w:rPr>
      </w:pPr>
      <w:r>
        <w:rPr>
          <w:lang w:val="nl-NL"/>
        </w:rPr>
        <w:br/>
        <w:t>Vmbo 3/4</w:t>
      </w:r>
    </w:p>
    <w:p w14:paraId="27C11B44" w14:textId="77777777" w:rsidR="00BF7AA7" w:rsidRPr="00F56281" w:rsidRDefault="00BF7AA7">
      <w:pPr>
        <w:rPr>
          <w:lang w:val="nl-NL"/>
        </w:rPr>
      </w:pPr>
      <w:r w:rsidRPr="00F56281">
        <w:rPr>
          <w:lang w:val="nl-NL"/>
        </w:rPr>
        <w:t>In twee sectoren van het vmbo (Zorg en Welzijn en Economie) is er geen verplichting om het vak wiskunde te volgen in de leerjaren 3 en 4</w:t>
      </w:r>
      <w:r>
        <w:rPr>
          <w:lang w:val="nl-NL"/>
        </w:rPr>
        <w:t xml:space="preserve">. Reken </w:t>
      </w:r>
      <w:proofErr w:type="spellStart"/>
      <w:r>
        <w:rPr>
          <w:lang w:val="nl-NL"/>
        </w:rPr>
        <w:t>VOort</w:t>
      </w:r>
      <w:proofErr w:type="spellEnd"/>
      <w:r>
        <w:rPr>
          <w:lang w:val="nl-NL"/>
        </w:rPr>
        <w:t xml:space="preserve"> vmbo stelt zich ten doel een </w:t>
      </w:r>
      <w:r w:rsidRPr="00F56281">
        <w:rPr>
          <w:lang w:val="nl-NL"/>
        </w:rPr>
        <w:t xml:space="preserve">zinvol rekenprogramma </w:t>
      </w:r>
      <w:r>
        <w:rPr>
          <w:lang w:val="nl-NL"/>
        </w:rPr>
        <w:t xml:space="preserve">te ontwikkelen </w:t>
      </w:r>
      <w:r w:rsidRPr="00F56281">
        <w:rPr>
          <w:lang w:val="nl-NL"/>
        </w:rPr>
        <w:t>voor de leerjaren 3 en 4 vmbo van de genoemde sectoren. Binding met de beroepsgerichte sectorvakken is gewenst (wel aangeduid met functioneel rekenen).</w:t>
      </w:r>
    </w:p>
    <w:p w14:paraId="363FD665" w14:textId="77777777" w:rsidR="00BF7AA7" w:rsidRDefault="00BF7AA7">
      <w:pPr>
        <w:rPr>
          <w:lang w:val="nl-NL"/>
        </w:rPr>
      </w:pPr>
    </w:p>
    <w:p w14:paraId="4A10C099" w14:textId="77777777" w:rsidR="00BF7AA7" w:rsidRDefault="00BF7AA7">
      <w:pPr>
        <w:rPr>
          <w:lang w:val="nl-NL"/>
        </w:rPr>
      </w:pPr>
      <w:r>
        <w:rPr>
          <w:lang w:val="nl-NL"/>
        </w:rPr>
        <w:t xml:space="preserve">Projectteam vmbo: Petra Font </w:t>
      </w:r>
      <w:proofErr w:type="spellStart"/>
      <w:r>
        <w:rPr>
          <w:lang w:val="nl-NL"/>
        </w:rPr>
        <w:t>Freide</w:t>
      </w:r>
      <w:proofErr w:type="spellEnd"/>
      <w:r>
        <w:rPr>
          <w:lang w:val="nl-NL"/>
        </w:rPr>
        <w:t xml:space="preserve">, </w:t>
      </w:r>
      <w:proofErr w:type="spellStart"/>
      <w:r>
        <w:rPr>
          <w:lang w:val="nl-NL"/>
        </w:rPr>
        <w:t>Reyndert</w:t>
      </w:r>
      <w:proofErr w:type="spellEnd"/>
      <w:r>
        <w:rPr>
          <w:lang w:val="nl-NL"/>
        </w:rPr>
        <w:t xml:space="preserve"> </w:t>
      </w:r>
      <w:proofErr w:type="spellStart"/>
      <w:r>
        <w:rPr>
          <w:lang w:val="nl-NL"/>
        </w:rPr>
        <w:t>Guiljam</w:t>
      </w:r>
      <w:proofErr w:type="spellEnd"/>
      <w:r>
        <w:rPr>
          <w:lang w:val="nl-NL"/>
        </w:rPr>
        <w:t xml:space="preserve">, Dede de Haan, Vincent Jonker, Gert de </w:t>
      </w:r>
      <w:proofErr w:type="spellStart"/>
      <w:r>
        <w:rPr>
          <w:lang w:val="nl-NL"/>
        </w:rPr>
        <w:t>Kleuver</w:t>
      </w:r>
      <w:proofErr w:type="spellEnd"/>
      <w:r>
        <w:rPr>
          <w:lang w:val="nl-NL"/>
        </w:rPr>
        <w:t>, Wim Kuipers, Monica Wijers</w:t>
      </w:r>
    </w:p>
    <w:p w14:paraId="7FB99A99" w14:textId="77777777" w:rsidR="00BF7AA7" w:rsidRDefault="00BF7AA7">
      <w:pPr>
        <w:rPr>
          <w:lang w:val="nl-NL"/>
        </w:rPr>
      </w:pPr>
      <w:r>
        <w:rPr>
          <w:lang w:val="nl-NL"/>
        </w:rPr>
        <w:t xml:space="preserve">Projectscholen: </w:t>
      </w:r>
      <w:r w:rsidRPr="00F56281">
        <w:rPr>
          <w:lang w:val="nl-NL"/>
        </w:rPr>
        <w:t>Calv</w:t>
      </w:r>
      <w:r>
        <w:rPr>
          <w:lang w:val="nl-NL"/>
        </w:rPr>
        <w:t xml:space="preserve">ijn met Junior, Amsterdam; </w:t>
      </w:r>
      <w:r w:rsidRPr="00F56281">
        <w:rPr>
          <w:lang w:val="nl-NL"/>
        </w:rPr>
        <w:t>CC De Populier, Den Haag</w:t>
      </w:r>
      <w:r>
        <w:rPr>
          <w:lang w:val="nl-NL"/>
        </w:rPr>
        <w:t xml:space="preserve">; </w:t>
      </w:r>
      <w:r w:rsidRPr="00F56281">
        <w:rPr>
          <w:lang w:val="nl-NL"/>
        </w:rPr>
        <w:t>Da Vinci Col</w:t>
      </w:r>
      <w:r>
        <w:rPr>
          <w:lang w:val="nl-NL"/>
        </w:rPr>
        <w:t xml:space="preserve">lege, Roosendaal; Trias VMBO, Zaanstreek; </w:t>
      </w:r>
      <w:proofErr w:type="spellStart"/>
      <w:r w:rsidRPr="00F56281">
        <w:rPr>
          <w:lang w:val="nl-NL"/>
        </w:rPr>
        <w:t>Tabor</w:t>
      </w:r>
      <w:proofErr w:type="spellEnd"/>
      <w:r w:rsidRPr="00F56281">
        <w:rPr>
          <w:lang w:val="nl-NL"/>
        </w:rPr>
        <w:t>, locati</w:t>
      </w:r>
      <w:r>
        <w:rPr>
          <w:lang w:val="nl-NL"/>
        </w:rPr>
        <w:t xml:space="preserve">e </w:t>
      </w:r>
      <w:proofErr w:type="spellStart"/>
      <w:r>
        <w:rPr>
          <w:lang w:val="nl-NL"/>
        </w:rPr>
        <w:t>d'Ampte</w:t>
      </w:r>
      <w:proofErr w:type="spellEnd"/>
      <w:r>
        <w:rPr>
          <w:lang w:val="nl-NL"/>
        </w:rPr>
        <w:t xml:space="preserve">, Hoorn; </w:t>
      </w:r>
      <w:proofErr w:type="spellStart"/>
      <w:r w:rsidRPr="00F56281">
        <w:rPr>
          <w:lang w:val="nl-NL"/>
        </w:rPr>
        <w:t>Tabor</w:t>
      </w:r>
      <w:proofErr w:type="spellEnd"/>
      <w:r w:rsidRPr="00F56281">
        <w:rPr>
          <w:lang w:val="nl-NL"/>
        </w:rPr>
        <w:t>, locatie Oscar Romero, Hoorn</w:t>
      </w:r>
    </w:p>
    <w:p w14:paraId="0E6CEACD" w14:textId="77777777" w:rsidR="00BF7AA7" w:rsidRDefault="00BF7AA7">
      <w:pPr>
        <w:rPr>
          <w:lang w:val="nl-NL"/>
        </w:rPr>
        <w:sectPr w:rsidR="00BF7AA7" w:rsidSect="00760739">
          <w:pgSz w:w="11907" w:h="16840" w:code="9"/>
          <w:pgMar w:top="1440" w:right="1327" w:bottom="1559" w:left="1418" w:header="720" w:footer="720" w:gutter="0"/>
          <w:cols w:space="720"/>
          <w:docGrid w:linePitch="360"/>
        </w:sectPr>
      </w:pPr>
    </w:p>
    <w:p w14:paraId="037880D6" w14:textId="77777777" w:rsidR="00BF7AA7" w:rsidRPr="004F0A21" w:rsidRDefault="00BF7AA7">
      <w:pPr>
        <w:pStyle w:val="Heading1"/>
        <w:rPr>
          <w:lang w:val="nl-NL"/>
        </w:rPr>
      </w:pPr>
      <w:r>
        <w:rPr>
          <w:lang w:val="nl-NL"/>
        </w:rPr>
        <w:lastRenderedPageBreak/>
        <w:t>Water</w:t>
      </w:r>
    </w:p>
    <w:p w14:paraId="40F3345C" w14:textId="77777777" w:rsidR="00BF7AA7" w:rsidRPr="00F56281" w:rsidRDefault="00BF7AA7">
      <w:pPr>
        <w:rPr>
          <w:lang w:val="nl-NL"/>
        </w:rPr>
      </w:pPr>
    </w:p>
    <w:tbl>
      <w:tblPr>
        <w:tblW w:w="0" w:type="auto"/>
        <w:jc w:val="center"/>
        <w:tblLook w:val="04A0" w:firstRow="1" w:lastRow="0" w:firstColumn="1" w:lastColumn="0" w:noHBand="0" w:noVBand="1"/>
      </w:tblPr>
      <w:tblGrid>
        <w:gridCol w:w="9713"/>
      </w:tblGrid>
      <w:tr w:rsidR="00BF7AA7" w:rsidRPr="00987DF0" w14:paraId="3FD52C72" w14:textId="77777777">
        <w:trPr>
          <w:jc w:val="center"/>
        </w:trPr>
        <w:tc>
          <w:tcPr>
            <w:tcW w:w="10422" w:type="dxa"/>
          </w:tcPr>
          <w:p w14:paraId="4D2C841D" w14:textId="77777777" w:rsidR="00BF7AA7" w:rsidRPr="00987DF0" w:rsidRDefault="00A267B0">
            <w:pPr>
              <w:jc w:val="center"/>
              <w:rPr>
                <w:lang w:val="nl-NL"/>
              </w:rPr>
            </w:pPr>
            <w:r>
              <w:rPr>
                <w:noProof/>
                <w:lang w:val="nl-NL" w:eastAsia="nl-NL"/>
              </w:rPr>
              <w:drawing>
                <wp:inline distT="0" distB="0" distL="0" distR="0" wp14:anchorId="30F1FFA4" wp14:editId="4EE91151">
                  <wp:extent cx="6032500" cy="4064000"/>
                  <wp:effectExtent l="0" t="0" r="12700" b="0"/>
                  <wp:docPr id="3" name="Afbeelding 3" descr="vo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k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500" cy="4064000"/>
                          </a:xfrm>
                          <a:prstGeom prst="rect">
                            <a:avLst/>
                          </a:prstGeom>
                          <a:noFill/>
                          <a:ln>
                            <a:noFill/>
                          </a:ln>
                        </pic:spPr>
                      </pic:pic>
                    </a:graphicData>
                  </a:graphic>
                </wp:inline>
              </w:drawing>
            </w:r>
          </w:p>
        </w:tc>
      </w:tr>
    </w:tbl>
    <w:p w14:paraId="7016D812" w14:textId="77777777" w:rsidR="00BF7AA7"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8755"/>
      </w:tblGrid>
      <w:tr w:rsidR="00BF7AA7" w:rsidRPr="000B2D52" w14:paraId="619DFEED" w14:textId="77777777">
        <w:trPr>
          <w:jc w:val="center"/>
        </w:trPr>
        <w:tc>
          <w:tcPr>
            <w:tcW w:w="8755" w:type="dxa"/>
            <w:tcBorders>
              <w:top w:val="single" w:sz="4" w:space="0" w:color="4F81BD"/>
              <w:left w:val="single" w:sz="4" w:space="0" w:color="4F81BD"/>
              <w:bottom w:val="single" w:sz="4" w:space="0" w:color="4F81BD"/>
              <w:right w:val="single" w:sz="4" w:space="0" w:color="4F81BD"/>
            </w:tcBorders>
          </w:tcPr>
          <w:p w14:paraId="376C0F65" w14:textId="77777777" w:rsidR="00BF7AA7" w:rsidRPr="00A568FF" w:rsidRDefault="00BF7AA7">
            <w:pPr>
              <w:rPr>
                <w:lang w:val="nl-NL"/>
              </w:rPr>
            </w:pPr>
            <w:r w:rsidRPr="00A568FF">
              <w:rPr>
                <w:lang w:val="nl-NL"/>
              </w:rPr>
              <w:t>We staan er nauwelijks bij stil dat drinkwater niet in alle landen gemakkelijk verkrijgbaar is.</w:t>
            </w:r>
          </w:p>
          <w:p w14:paraId="47975C0D" w14:textId="77777777" w:rsidR="00BF7AA7" w:rsidRPr="00A568FF" w:rsidRDefault="00BF7AA7">
            <w:pPr>
              <w:rPr>
                <w:lang w:val="nl-NL"/>
              </w:rPr>
            </w:pPr>
          </w:p>
          <w:p w14:paraId="14B327B5" w14:textId="77777777" w:rsidR="00BF7AA7" w:rsidRPr="00A568FF" w:rsidRDefault="00BF7AA7">
            <w:pPr>
              <w:rPr>
                <w:lang w:val="nl-NL"/>
              </w:rPr>
            </w:pPr>
            <w:r w:rsidRPr="00A568FF">
              <w:rPr>
                <w:lang w:val="nl-NL"/>
              </w:rPr>
              <w:t>En toch: zonder water kunnen we niet leven.</w:t>
            </w:r>
          </w:p>
          <w:p w14:paraId="3806FB15" w14:textId="77777777" w:rsidR="00BF7AA7" w:rsidRPr="00A568FF" w:rsidRDefault="00BF7AA7">
            <w:pPr>
              <w:rPr>
                <w:lang w:val="nl-NL"/>
              </w:rPr>
            </w:pPr>
          </w:p>
          <w:p w14:paraId="7EDB3489" w14:textId="77777777" w:rsidR="00BF7AA7" w:rsidRPr="00A568FF" w:rsidRDefault="00BF7AA7">
            <w:pPr>
              <w:rPr>
                <w:lang w:val="nl-NL"/>
              </w:rPr>
            </w:pPr>
            <w:r w:rsidRPr="00A568FF">
              <w:rPr>
                <w:lang w:val="nl-NL"/>
              </w:rPr>
              <w:t>Aan water zijn grenzen, we kunnen het niet onbeperkt gebruiken.</w:t>
            </w:r>
          </w:p>
          <w:p w14:paraId="3A7B58CA" w14:textId="77777777" w:rsidR="00BF7AA7" w:rsidRPr="00A568FF" w:rsidRDefault="00BF7AA7">
            <w:pPr>
              <w:rPr>
                <w:lang w:val="nl-NL"/>
              </w:rPr>
            </w:pPr>
          </w:p>
          <w:p w14:paraId="290A2250" w14:textId="77777777" w:rsidR="00BF7AA7" w:rsidRPr="00A568FF" w:rsidRDefault="00BF7AA7">
            <w:pPr>
              <w:rPr>
                <w:lang w:val="nl-NL"/>
              </w:rPr>
            </w:pPr>
            <w:r w:rsidRPr="00A568FF">
              <w:rPr>
                <w:lang w:val="nl-NL"/>
              </w:rPr>
              <w:t>Daarom: wees zuinig met water.</w:t>
            </w:r>
          </w:p>
          <w:p w14:paraId="04D3243E" w14:textId="77777777" w:rsidR="00BF7AA7" w:rsidRPr="00A568FF" w:rsidRDefault="00BF7AA7">
            <w:pPr>
              <w:rPr>
                <w:lang w:val="nl-NL"/>
              </w:rPr>
            </w:pPr>
          </w:p>
          <w:p w14:paraId="33221572" w14:textId="77777777" w:rsidR="00BF7AA7" w:rsidRPr="00A568FF" w:rsidRDefault="00BF7AA7">
            <w:pPr>
              <w:rPr>
                <w:lang w:val="nl-NL"/>
              </w:rPr>
            </w:pPr>
            <w:r w:rsidRPr="00A568FF">
              <w:rPr>
                <w:lang w:val="nl-NL"/>
              </w:rPr>
              <w:t>De vraag naar water neemt in alle landen toe.</w:t>
            </w:r>
          </w:p>
          <w:p w14:paraId="3D9D95B9" w14:textId="77777777" w:rsidR="00BF7AA7" w:rsidRPr="00A568FF" w:rsidRDefault="00BF7AA7">
            <w:pPr>
              <w:rPr>
                <w:lang w:val="nl-NL"/>
              </w:rPr>
            </w:pPr>
          </w:p>
          <w:p w14:paraId="6185B5D8" w14:textId="77777777" w:rsidR="00BF7AA7" w:rsidRPr="00A568FF" w:rsidRDefault="00BF7AA7">
            <w:pPr>
              <w:rPr>
                <w:lang w:val="nl-NL"/>
              </w:rPr>
            </w:pPr>
            <w:r w:rsidRPr="00A568FF">
              <w:rPr>
                <w:lang w:val="nl-NL"/>
              </w:rPr>
              <w:t>Laten we eens kijken hoe wij ons water gebruiken.</w:t>
            </w:r>
          </w:p>
        </w:tc>
      </w:tr>
    </w:tbl>
    <w:p w14:paraId="0549B3AD" w14:textId="77777777" w:rsidR="00BF7AA7" w:rsidRPr="004F0A21" w:rsidRDefault="00BF7AA7">
      <w:pPr>
        <w:pStyle w:val="Heading1"/>
        <w:rPr>
          <w:lang w:val="nl-NL"/>
        </w:rPr>
      </w:pPr>
      <w:r>
        <w:rPr>
          <w:lang w:val="nl-NL"/>
        </w:rPr>
        <w:lastRenderedPageBreak/>
        <w:t>1 – Water wereldwijd</w:t>
      </w:r>
    </w:p>
    <w:p w14:paraId="777EA4B3" w14:textId="77777777" w:rsidR="00BF7AA7" w:rsidRDefault="00BF7AA7">
      <w:pPr>
        <w:rPr>
          <w:b/>
          <w:szCs w:val="28"/>
          <w:u w:val="single"/>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BF7AA7" w:rsidRPr="00A568FF" w14:paraId="04114130" w14:textId="77777777">
        <w:trPr>
          <w:trHeight w:val="5038"/>
          <w:jc w:val="center"/>
        </w:trPr>
        <w:tc>
          <w:tcPr>
            <w:tcW w:w="9212" w:type="dxa"/>
            <w:shd w:val="clear" w:color="C6D9F1" w:fill="auto"/>
          </w:tcPr>
          <w:p w14:paraId="5081515A" w14:textId="77777777" w:rsidR="00BF7AA7" w:rsidRDefault="00BF7AA7">
            <w:pPr>
              <w:rPr>
                <w:szCs w:val="28"/>
                <w:lang w:val="nl-NL"/>
              </w:rPr>
            </w:pPr>
            <w:r w:rsidRPr="00A568FF">
              <w:rPr>
                <w:szCs w:val="28"/>
                <w:lang w:val="nl-NL"/>
              </w:rPr>
              <w:t>De wereldbevolking is het</w:t>
            </w:r>
            <w:r>
              <w:rPr>
                <w:szCs w:val="28"/>
                <w:lang w:val="nl-NL"/>
              </w:rPr>
              <w:t xml:space="preserve"> totaal aantal mensen op aarde.</w:t>
            </w:r>
          </w:p>
          <w:p w14:paraId="0C1AB9F2" w14:textId="77777777" w:rsidR="00BF7AA7" w:rsidRPr="00A568FF" w:rsidRDefault="00BF7AA7">
            <w:pPr>
              <w:rPr>
                <w:szCs w:val="28"/>
                <w:lang w:val="nl-NL"/>
              </w:rPr>
            </w:pPr>
            <w:r w:rsidRPr="00A568FF">
              <w:rPr>
                <w:szCs w:val="28"/>
                <w:lang w:val="nl-NL"/>
              </w:rPr>
              <w:t>Men schat de wereldbevolking op dit moment op 6,6 miljard mensen.</w:t>
            </w:r>
          </w:p>
          <w:p w14:paraId="785C40FE" w14:textId="77777777" w:rsidR="00BF7AA7" w:rsidRDefault="00BF7AA7">
            <w:pPr>
              <w:rPr>
                <w:szCs w:val="28"/>
                <w:lang w:val="nl-NL"/>
              </w:rPr>
            </w:pPr>
            <w:r w:rsidRPr="00A568FF">
              <w:rPr>
                <w:szCs w:val="28"/>
                <w:lang w:val="nl-NL"/>
              </w:rPr>
              <w:t>Een zesde deel van de wereldbevolking heeft geen toegang tot zuiver drinkwater.</w:t>
            </w:r>
          </w:p>
          <w:p w14:paraId="06364670" w14:textId="77777777" w:rsidR="00BF7AA7" w:rsidRPr="00A568FF" w:rsidRDefault="00BF7AA7">
            <w:pPr>
              <w:rPr>
                <w:szCs w:val="28"/>
                <w:lang w:val="nl-NL"/>
              </w:rPr>
            </w:pPr>
          </w:p>
          <w:p w14:paraId="6B38FB65" w14:textId="77777777" w:rsidR="00BF7AA7" w:rsidRPr="00E954D2" w:rsidRDefault="00A267B0">
            <w:pPr>
              <w:jc w:val="center"/>
            </w:pPr>
            <w:r>
              <w:rPr>
                <w:noProof/>
                <w:szCs w:val="28"/>
                <w:lang w:val="nl-NL" w:eastAsia="nl-NL"/>
              </w:rPr>
              <w:drawing>
                <wp:inline distT="0" distB="0" distL="0" distR="0" wp14:anchorId="5E4A28FD" wp14:editId="5E136692">
                  <wp:extent cx="3467100" cy="2133600"/>
                  <wp:effectExtent l="0" t="0" r="12700" b="0"/>
                  <wp:docPr id="4" name="Afbeelding 4" descr="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e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2133600"/>
                          </a:xfrm>
                          <a:prstGeom prst="rect">
                            <a:avLst/>
                          </a:prstGeom>
                          <a:noFill/>
                          <a:ln>
                            <a:noFill/>
                          </a:ln>
                        </pic:spPr>
                      </pic:pic>
                    </a:graphicData>
                  </a:graphic>
                </wp:inline>
              </w:drawing>
            </w:r>
          </w:p>
        </w:tc>
      </w:tr>
    </w:tbl>
    <w:p w14:paraId="24FE8CB4" w14:textId="77777777" w:rsidR="00BF7AA7" w:rsidRDefault="00BF7AA7"/>
    <w:tbl>
      <w:tblPr>
        <w:tblW w:w="10031" w:type="dxa"/>
        <w:tblLayout w:type="fixed"/>
        <w:tblLook w:val="04A0" w:firstRow="1" w:lastRow="0" w:firstColumn="1" w:lastColumn="0" w:noHBand="0" w:noVBand="1"/>
      </w:tblPr>
      <w:tblGrid>
        <w:gridCol w:w="534"/>
        <w:gridCol w:w="9497"/>
      </w:tblGrid>
      <w:tr w:rsidR="00BF7AA7" w:rsidRPr="000B2D52" w14:paraId="4B6FB25E" w14:textId="77777777">
        <w:tc>
          <w:tcPr>
            <w:tcW w:w="534" w:type="dxa"/>
          </w:tcPr>
          <w:p w14:paraId="5468AD0E" w14:textId="77777777" w:rsidR="00BF7AA7" w:rsidRPr="00700E0C" w:rsidRDefault="00BF7AA7">
            <w:pPr>
              <w:pStyle w:val="Opgave"/>
            </w:pPr>
          </w:p>
        </w:tc>
        <w:tc>
          <w:tcPr>
            <w:tcW w:w="9497" w:type="dxa"/>
          </w:tcPr>
          <w:p w14:paraId="4EC3DFDB" w14:textId="77777777" w:rsidR="00BF7AA7" w:rsidRPr="008F13C1" w:rsidRDefault="00BF7AA7">
            <w:pPr>
              <w:rPr>
                <w:b/>
                <w:lang w:val="nl-NL"/>
              </w:rPr>
            </w:pPr>
            <w:r>
              <w:rPr>
                <w:lang w:val="nl-NL"/>
              </w:rPr>
              <w:t>In de tekst staat het woord miljard. Hoe schrijf je 1 miljard in cijfers?</w:t>
            </w:r>
          </w:p>
        </w:tc>
      </w:tr>
      <w:tr w:rsidR="00BF7AA7" w:rsidRPr="008F13C1" w14:paraId="27BFED3A" w14:textId="77777777">
        <w:tc>
          <w:tcPr>
            <w:tcW w:w="534" w:type="dxa"/>
          </w:tcPr>
          <w:p w14:paraId="171AA9E0" w14:textId="77777777" w:rsidR="00BF7AA7" w:rsidRPr="008F13C1" w:rsidRDefault="00BF7AA7">
            <w:pPr>
              <w:rPr>
                <w:lang w:val="nl-NL"/>
              </w:rPr>
            </w:pPr>
          </w:p>
        </w:tc>
        <w:tc>
          <w:tcPr>
            <w:tcW w:w="9497" w:type="dxa"/>
          </w:tcPr>
          <w:p w14:paraId="74F3B529" w14:textId="77777777" w:rsidR="00BF7AA7" w:rsidRPr="008F13C1" w:rsidRDefault="00BF7AA7">
            <w:pPr>
              <w:rPr>
                <w:lang w:val="nl-NL"/>
              </w:rPr>
            </w:pPr>
          </w:p>
          <w:p w14:paraId="4479EE57" w14:textId="77777777" w:rsidR="00BF7AA7" w:rsidRDefault="00BF7AA7">
            <w:pPr>
              <w:numPr>
                <w:ilvl w:val="0"/>
                <w:numId w:val="14"/>
              </w:numPr>
            </w:pPr>
            <w:r>
              <w:t>100 000</w:t>
            </w:r>
          </w:p>
          <w:p w14:paraId="14B9509B" w14:textId="77777777" w:rsidR="00BF7AA7" w:rsidRDefault="00BF7AA7">
            <w:pPr>
              <w:numPr>
                <w:ilvl w:val="0"/>
                <w:numId w:val="14"/>
              </w:numPr>
            </w:pPr>
            <w:r>
              <w:t>1 000</w:t>
            </w:r>
            <w:r w:rsidRPr="00EC29C7">
              <w:rPr>
                <w:lang w:val="nl-NL"/>
              </w:rPr>
              <w:t xml:space="preserve"> 000</w:t>
            </w:r>
          </w:p>
          <w:p w14:paraId="24560B59" w14:textId="77777777" w:rsidR="00BF7AA7" w:rsidRDefault="00BF7AA7">
            <w:pPr>
              <w:numPr>
                <w:ilvl w:val="0"/>
                <w:numId w:val="14"/>
              </w:numPr>
            </w:pPr>
            <w:r>
              <w:t>10 000 000</w:t>
            </w:r>
          </w:p>
          <w:p w14:paraId="13FE2249" w14:textId="77777777" w:rsidR="00BF7AA7" w:rsidRDefault="00BF7AA7">
            <w:pPr>
              <w:numPr>
                <w:ilvl w:val="0"/>
                <w:numId w:val="14"/>
              </w:numPr>
            </w:pPr>
            <w:r>
              <w:t>1 000 000 000</w:t>
            </w:r>
          </w:p>
          <w:p w14:paraId="177612E7" w14:textId="77777777" w:rsidR="00BF7AA7" w:rsidRPr="0070766E" w:rsidRDefault="00BF7AA7">
            <w:pPr>
              <w:numPr>
                <w:ilvl w:val="0"/>
                <w:numId w:val="14"/>
              </w:numPr>
            </w:pPr>
            <w:r>
              <w:t>10 000 000 000</w:t>
            </w:r>
          </w:p>
        </w:tc>
      </w:tr>
    </w:tbl>
    <w:p w14:paraId="08FCA496" w14:textId="77777777" w:rsidR="00BF7AA7" w:rsidRDefault="00BF7AA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F7AA7" w:rsidRPr="000B2D52" w14:paraId="05E448FB"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5F42D227" w14:textId="77777777" w:rsidR="00BF7AA7" w:rsidRPr="00850AB3" w:rsidRDefault="00BF7AA7">
            <w:pPr>
              <w:pStyle w:val="Tip"/>
            </w:pPr>
            <w:r>
              <w:t>Uitleg</w:t>
            </w:r>
          </w:p>
          <w:p w14:paraId="2184FCD5" w14:textId="77777777" w:rsidR="00BF7AA7" w:rsidRPr="00847EF5" w:rsidRDefault="00BF7AA7">
            <w:pPr>
              <w:rPr>
                <w:lang w:val="nl-NL"/>
              </w:rPr>
            </w:pPr>
            <w:r w:rsidRPr="00006F9C">
              <w:rPr>
                <w:lang w:val="nl-NL"/>
              </w:rPr>
              <w:t>Schrijf achter elk getal hierboven de naam</w:t>
            </w:r>
            <w:r>
              <w:rPr>
                <w:lang w:val="nl-NL"/>
              </w:rPr>
              <w:t xml:space="preserve"> in woorden!</w:t>
            </w:r>
            <w:r w:rsidRPr="00847EF5">
              <w:rPr>
                <w:lang w:val="nl-NL"/>
              </w:rPr>
              <w:t xml:space="preserve"> </w:t>
            </w:r>
          </w:p>
        </w:tc>
      </w:tr>
    </w:tbl>
    <w:p w14:paraId="21D0713E" w14:textId="77777777" w:rsidR="00BF7AA7" w:rsidRPr="00847EF5"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4D7F8637" w14:textId="77777777">
        <w:tc>
          <w:tcPr>
            <w:tcW w:w="534" w:type="dxa"/>
          </w:tcPr>
          <w:p w14:paraId="549529DE" w14:textId="77777777" w:rsidR="00BF7AA7" w:rsidRPr="00700E0C" w:rsidRDefault="00BF7AA7">
            <w:pPr>
              <w:pStyle w:val="Opgave"/>
            </w:pPr>
          </w:p>
        </w:tc>
        <w:tc>
          <w:tcPr>
            <w:tcW w:w="9497" w:type="dxa"/>
          </w:tcPr>
          <w:p w14:paraId="79741B63" w14:textId="77777777" w:rsidR="00BF7AA7" w:rsidRPr="008F13C1" w:rsidRDefault="00BF7AA7">
            <w:pPr>
              <w:rPr>
                <w:lang w:val="nl-NL"/>
              </w:rPr>
            </w:pPr>
            <w:r w:rsidRPr="008F13C1">
              <w:rPr>
                <w:lang w:val="nl-NL"/>
              </w:rPr>
              <w:t>Men schat de wereldbevolking op 6,6 miljard mensen.</w:t>
            </w:r>
          </w:p>
          <w:p w14:paraId="764B9AD3" w14:textId="77777777" w:rsidR="00BF7AA7" w:rsidRPr="008F13C1" w:rsidRDefault="00BF7AA7">
            <w:pPr>
              <w:rPr>
                <w:b/>
                <w:lang w:val="nl-NL"/>
              </w:rPr>
            </w:pPr>
            <w:r w:rsidRPr="008F13C1">
              <w:rPr>
                <w:lang w:val="nl-NL"/>
              </w:rPr>
              <w:t xml:space="preserve">Waarom spreekt men van </w:t>
            </w:r>
            <w:r w:rsidRPr="008F13C1">
              <w:rPr>
                <w:b/>
                <w:lang w:val="nl-NL"/>
              </w:rPr>
              <w:t>schatten</w:t>
            </w:r>
            <w:r w:rsidRPr="008F13C1">
              <w:rPr>
                <w:lang w:val="nl-NL"/>
              </w:rPr>
              <w:t>?</w:t>
            </w:r>
          </w:p>
        </w:tc>
      </w:tr>
      <w:tr w:rsidR="00BF7AA7" w:rsidRPr="008F13C1" w14:paraId="2BA4CA9B" w14:textId="77777777">
        <w:tc>
          <w:tcPr>
            <w:tcW w:w="534" w:type="dxa"/>
          </w:tcPr>
          <w:p w14:paraId="304CC5AC" w14:textId="77777777" w:rsidR="00BF7AA7" w:rsidRPr="008F13C1" w:rsidRDefault="00BF7AA7">
            <w:pPr>
              <w:rPr>
                <w:lang w:val="nl-NL"/>
              </w:rPr>
            </w:pPr>
          </w:p>
        </w:tc>
        <w:tc>
          <w:tcPr>
            <w:tcW w:w="9497" w:type="dxa"/>
          </w:tcPr>
          <w:p w14:paraId="0C481B39" w14:textId="77777777" w:rsidR="00BF7AA7" w:rsidRPr="008F13C1" w:rsidRDefault="00BF7AA7">
            <w:pPr>
              <w:rPr>
                <w:lang w:val="nl-NL"/>
              </w:rPr>
            </w:pPr>
          </w:p>
          <w:p w14:paraId="454914FA" w14:textId="77777777" w:rsidR="00BF7AA7" w:rsidRDefault="00BF7AA7">
            <w:r w:rsidRPr="000E2E49">
              <w:rPr>
                <w:lang w:val="nl-NL"/>
              </w:rPr>
              <w:t>…………………………………………………………………</w:t>
            </w:r>
            <w:r>
              <w:t>…………………………………………………………………</w:t>
            </w:r>
          </w:p>
          <w:p w14:paraId="1FB6884C" w14:textId="77777777" w:rsidR="00BF7AA7" w:rsidRDefault="00BF7AA7"/>
          <w:p w14:paraId="38979E68" w14:textId="77777777" w:rsidR="00BF7AA7" w:rsidRPr="0070766E" w:rsidRDefault="00BF7AA7">
            <w:r>
              <w:t>……………………………………………………………………………………………………………………………………</w:t>
            </w:r>
          </w:p>
        </w:tc>
      </w:tr>
    </w:tbl>
    <w:p w14:paraId="6BFD7971" w14:textId="77777777" w:rsidR="00BF7AA7" w:rsidRDefault="00BF7AA7"/>
    <w:p w14:paraId="7628DBC9" w14:textId="77777777" w:rsidR="00BF7AA7" w:rsidRPr="00006F9C" w:rsidRDefault="00BF7AA7">
      <w:pPr>
        <w:rPr>
          <w:b/>
          <w:lang w:val="nl-NL"/>
        </w:rPr>
      </w:pPr>
    </w:p>
    <w:p w14:paraId="1884920D" w14:textId="77777777" w:rsidR="00BF7AA7" w:rsidRPr="00006F9C"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540CC85D" w14:textId="77777777">
        <w:tc>
          <w:tcPr>
            <w:tcW w:w="534" w:type="dxa"/>
          </w:tcPr>
          <w:p w14:paraId="30E3C315" w14:textId="77777777" w:rsidR="00BF7AA7" w:rsidRPr="00700E0C" w:rsidRDefault="00BF7AA7">
            <w:pPr>
              <w:pStyle w:val="Opgave"/>
            </w:pPr>
          </w:p>
        </w:tc>
        <w:tc>
          <w:tcPr>
            <w:tcW w:w="9497" w:type="dxa"/>
          </w:tcPr>
          <w:p w14:paraId="2CBFC59C" w14:textId="77777777" w:rsidR="00BF7AA7" w:rsidRPr="008F13C1" w:rsidRDefault="00BF7AA7">
            <w:pPr>
              <w:rPr>
                <w:lang w:val="nl-NL"/>
              </w:rPr>
            </w:pPr>
            <w:r w:rsidRPr="008F13C1">
              <w:rPr>
                <w:lang w:val="nl-NL"/>
              </w:rPr>
              <w:t>Een zesde deel van de wereldbevolking heeft geen toegang tot zuiver drinkwater. Bereken hoeveel mensen dit zijn.</w:t>
            </w:r>
          </w:p>
        </w:tc>
      </w:tr>
      <w:tr w:rsidR="00BF7AA7" w:rsidRPr="008F13C1" w14:paraId="3414D18D" w14:textId="77777777">
        <w:tc>
          <w:tcPr>
            <w:tcW w:w="534" w:type="dxa"/>
          </w:tcPr>
          <w:p w14:paraId="096F77B2" w14:textId="77777777" w:rsidR="00BF7AA7" w:rsidRPr="008F13C1" w:rsidRDefault="00BF7AA7">
            <w:pPr>
              <w:rPr>
                <w:lang w:val="nl-NL"/>
              </w:rPr>
            </w:pPr>
          </w:p>
        </w:tc>
        <w:tc>
          <w:tcPr>
            <w:tcW w:w="9497" w:type="dxa"/>
          </w:tcPr>
          <w:p w14:paraId="144FAE53" w14:textId="77777777" w:rsidR="00BF7AA7" w:rsidRPr="003646E2" w:rsidRDefault="00BF7AA7">
            <w:pPr>
              <w:rPr>
                <w:lang w:val="nl-NL"/>
              </w:rPr>
            </w:pPr>
          </w:p>
          <w:p w14:paraId="4FDF64A4" w14:textId="77777777" w:rsidR="00BF7AA7" w:rsidRDefault="00BF7AA7">
            <w:r>
              <w:t>………………………………………………………………………………………………………………………………………</w:t>
            </w:r>
          </w:p>
          <w:p w14:paraId="4824D426" w14:textId="77777777" w:rsidR="00BF7AA7" w:rsidRDefault="00BF7AA7"/>
          <w:p w14:paraId="47EB9736" w14:textId="77777777" w:rsidR="00BF7AA7" w:rsidRPr="0070766E" w:rsidRDefault="00BF7AA7">
            <w:r>
              <w:t>………………………………………………………………………………………………………………………………………</w:t>
            </w:r>
          </w:p>
        </w:tc>
      </w:tr>
    </w:tbl>
    <w:p w14:paraId="1DB7ED62" w14:textId="77777777" w:rsidR="00BF7AA7" w:rsidRDefault="00BF7AA7"/>
    <w:p w14:paraId="341A964E" w14:textId="77777777" w:rsidR="00DA0A1C" w:rsidRDefault="00DA0A1C"/>
    <w:p w14:paraId="7B04EFAC" w14:textId="77777777" w:rsidR="00DA0A1C" w:rsidRDefault="00DA0A1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9288"/>
      </w:tblGrid>
      <w:tr w:rsidR="00BF7AA7" w:rsidRPr="000B2D52" w14:paraId="4BE50AB7" w14:textId="77777777">
        <w:trPr>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076B8250" w14:textId="77777777" w:rsidR="00BF7AA7" w:rsidRPr="00850AB3" w:rsidRDefault="00BF7AA7">
            <w:pPr>
              <w:pStyle w:val="Tip"/>
            </w:pPr>
            <w:r>
              <w:t>Uitleg</w:t>
            </w:r>
          </w:p>
          <w:p w14:paraId="4272EF09" w14:textId="77777777" w:rsidR="00BF7AA7" w:rsidRPr="008F13C1" w:rsidRDefault="00BF7AA7">
            <w:pPr>
              <w:rPr>
                <w:szCs w:val="28"/>
                <w:lang w:val="nl-NL"/>
              </w:rPr>
            </w:pPr>
            <w:r w:rsidRPr="008F13C1">
              <w:rPr>
                <w:szCs w:val="28"/>
                <w:lang w:val="nl-NL"/>
              </w:rPr>
              <w:t>Hoeveel is een zesde?</w:t>
            </w:r>
          </w:p>
          <w:p w14:paraId="4E48FA0B" w14:textId="77777777" w:rsidR="00BF7AA7" w:rsidRPr="008F13C1" w:rsidRDefault="00BF7AA7">
            <w:pPr>
              <w:rPr>
                <w:szCs w:val="28"/>
                <w:lang w:val="nl-NL"/>
              </w:rPr>
            </w:pPr>
            <w:r w:rsidRPr="008F13C1">
              <w:rPr>
                <w:szCs w:val="28"/>
                <w:lang w:val="nl-NL"/>
              </w:rPr>
              <w:t>Gebruik een strook. De hele strook stelt 6,6 miljard mensen voor.</w:t>
            </w:r>
          </w:p>
          <w:p w14:paraId="60AD66AA" w14:textId="77777777" w:rsidR="00BF7AA7" w:rsidRPr="008F13C1" w:rsidRDefault="00BF7AA7">
            <w:pPr>
              <w:rPr>
                <w:szCs w:val="28"/>
                <w:lang w:val="nl-NL"/>
              </w:rPr>
            </w:pPr>
            <w:r w:rsidRPr="008F13C1">
              <w:rPr>
                <w:szCs w:val="28"/>
                <w:lang w:val="nl-NL"/>
              </w:rPr>
              <w:t>Het gekleurde deel van de hele strook is een zesde deel.</w:t>
            </w:r>
          </w:p>
          <w:p w14:paraId="77486C75" w14:textId="77777777" w:rsidR="00BF7AA7" w:rsidRPr="008F13C1" w:rsidRDefault="00BF7AA7">
            <w:pPr>
              <w:rPr>
                <w:szCs w:val="28"/>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8"/>
              <w:gridCol w:w="1428"/>
              <w:gridCol w:w="1428"/>
              <w:gridCol w:w="1428"/>
              <w:gridCol w:w="1429"/>
              <w:gridCol w:w="1429"/>
            </w:tblGrid>
            <w:tr w:rsidR="00BF7AA7" w:rsidRPr="000B2D52" w14:paraId="12C59AB7" w14:textId="77777777">
              <w:tc>
                <w:tcPr>
                  <w:tcW w:w="1428" w:type="dxa"/>
                  <w:shd w:val="clear" w:color="auto" w:fill="666699"/>
                </w:tcPr>
                <w:p w14:paraId="3075C981" w14:textId="77777777" w:rsidR="00BF7AA7" w:rsidRPr="008F13C1" w:rsidRDefault="00BF7AA7">
                  <w:pPr>
                    <w:rPr>
                      <w:b/>
                      <w:szCs w:val="28"/>
                      <w:lang w:val="nl-NL"/>
                    </w:rPr>
                  </w:pPr>
                </w:p>
              </w:tc>
              <w:tc>
                <w:tcPr>
                  <w:tcW w:w="1428" w:type="dxa"/>
                  <w:shd w:val="clear" w:color="auto" w:fill="FFFFFF"/>
                </w:tcPr>
                <w:p w14:paraId="31C01D3A" w14:textId="77777777" w:rsidR="00BF7AA7" w:rsidRPr="008F13C1" w:rsidRDefault="00BF7AA7">
                  <w:pPr>
                    <w:rPr>
                      <w:b/>
                      <w:szCs w:val="28"/>
                      <w:lang w:val="nl-NL"/>
                    </w:rPr>
                  </w:pPr>
                </w:p>
              </w:tc>
              <w:tc>
                <w:tcPr>
                  <w:tcW w:w="1428" w:type="dxa"/>
                  <w:shd w:val="clear" w:color="auto" w:fill="FFFFFF"/>
                </w:tcPr>
                <w:p w14:paraId="322DF8DD" w14:textId="77777777" w:rsidR="00BF7AA7" w:rsidRPr="008F13C1" w:rsidRDefault="00BF7AA7">
                  <w:pPr>
                    <w:rPr>
                      <w:b/>
                      <w:szCs w:val="28"/>
                      <w:lang w:val="nl-NL"/>
                    </w:rPr>
                  </w:pPr>
                </w:p>
              </w:tc>
              <w:tc>
                <w:tcPr>
                  <w:tcW w:w="1428" w:type="dxa"/>
                  <w:shd w:val="clear" w:color="auto" w:fill="FFFFFF"/>
                </w:tcPr>
                <w:p w14:paraId="28B0F201" w14:textId="77777777" w:rsidR="00BF7AA7" w:rsidRPr="008F13C1" w:rsidRDefault="00BF7AA7">
                  <w:pPr>
                    <w:rPr>
                      <w:b/>
                      <w:szCs w:val="28"/>
                      <w:lang w:val="nl-NL"/>
                    </w:rPr>
                  </w:pPr>
                </w:p>
              </w:tc>
              <w:tc>
                <w:tcPr>
                  <w:tcW w:w="1429" w:type="dxa"/>
                  <w:shd w:val="clear" w:color="auto" w:fill="FFFFFF"/>
                </w:tcPr>
                <w:p w14:paraId="2740E14A" w14:textId="77777777" w:rsidR="00BF7AA7" w:rsidRPr="008F13C1" w:rsidRDefault="00BF7AA7">
                  <w:pPr>
                    <w:rPr>
                      <w:b/>
                      <w:szCs w:val="28"/>
                      <w:lang w:val="nl-NL"/>
                    </w:rPr>
                  </w:pPr>
                </w:p>
              </w:tc>
              <w:tc>
                <w:tcPr>
                  <w:tcW w:w="1429" w:type="dxa"/>
                  <w:shd w:val="clear" w:color="auto" w:fill="FFFFFF"/>
                </w:tcPr>
                <w:p w14:paraId="7F0F8DF3" w14:textId="77777777" w:rsidR="00BF7AA7" w:rsidRPr="008F13C1" w:rsidRDefault="00BF7AA7">
                  <w:pPr>
                    <w:rPr>
                      <w:b/>
                      <w:szCs w:val="28"/>
                      <w:lang w:val="nl-NL"/>
                    </w:rPr>
                  </w:pPr>
                </w:p>
              </w:tc>
            </w:tr>
          </w:tbl>
          <w:p w14:paraId="41CD26A3" w14:textId="77777777" w:rsidR="00BF7AA7" w:rsidRPr="008F13C1" w:rsidRDefault="00BF7AA7">
            <w:pPr>
              <w:rPr>
                <w:lang w:val="nl-NL"/>
              </w:rPr>
            </w:pPr>
          </w:p>
          <w:p w14:paraId="765011FB" w14:textId="77777777" w:rsidR="00BF7AA7" w:rsidRPr="008F13C1" w:rsidRDefault="00BF7AA7">
            <w:pPr>
              <w:rPr>
                <w:lang w:val="nl-NL"/>
              </w:rPr>
            </w:pPr>
            <w:r w:rsidRPr="008F13C1">
              <w:rPr>
                <w:lang w:val="nl-NL"/>
              </w:rPr>
              <w:t>Een zesde deel kun je anders schrijven. Kruis het goede antwoord aan.</w:t>
            </w:r>
          </w:p>
          <w:p w14:paraId="78CEB10F" w14:textId="77777777" w:rsidR="00BF7AA7" w:rsidRPr="008F13C1" w:rsidRDefault="00BF7AA7">
            <w:pPr>
              <w:rPr>
                <w:lang w:val="nl-NL"/>
              </w:rPr>
            </w:pPr>
            <w:r>
              <w:rPr>
                <w:lang w:val="nl-NL"/>
              </w:rPr>
              <w:t xml:space="preserve">o  </w:t>
            </w:r>
            <w:r w:rsidRPr="003B45C9">
              <w:rPr>
                <w:position w:val="-24"/>
                <w:lang w:val="nl-NL"/>
              </w:rPr>
              <w:object w:dxaOrig="220" w:dyaOrig="620" w14:anchorId="2952E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1" o:title=""/>
                </v:shape>
                <o:OLEObject Type="Embed" ProgID="Equation.DSMT4" ShapeID="_x0000_i1025" DrawAspect="Content" ObjectID="_1500799652" r:id="rId12"/>
              </w:object>
            </w:r>
          </w:p>
          <w:p w14:paraId="2C6B756D" w14:textId="77777777" w:rsidR="00BF7AA7" w:rsidRPr="008F13C1" w:rsidRDefault="00BF7AA7">
            <w:pPr>
              <w:rPr>
                <w:lang w:val="nl-NL"/>
              </w:rPr>
            </w:pPr>
            <w:r w:rsidRPr="008F13C1">
              <w:rPr>
                <w:lang w:val="nl-NL"/>
              </w:rPr>
              <w:t>o  0,6</w:t>
            </w:r>
          </w:p>
          <w:p w14:paraId="31849C82" w14:textId="77777777" w:rsidR="00BF7AA7" w:rsidRPr="008F13C1" w:rsidRDefault="00BF7AA7">
            <w:pPr>
              <w:rPr>
                <w:lang w:val="nl-NL"/>
              </w:rPr>
            </w:pPr>
            <w:r w:rsidRPr="008F13C1">
              <w:rPr>
                <w:lang w:val="nl-NL"/>
              </w:rPr>
              <w:t xml:space="preserve">o </w:t>
            </w:r>
            <w:r>
              <w:rPr>
                <w:lang w:val="nl-NL"/>
              </w:rPr>
              <w:t xml:space="preserve"> </w:t>
            </w:r>
            <w:r w:rsidRPr="008F13C1">
              <w:rPr>
                <w:lang w:val="nl-NL"/>
              </w:rPr>
              <w:t>16 %</w:t>
            </w:r>
          </w:p>
          <w:p w14:paraId="4774ECC3" w14:textId="77777777" w:rsidR="00BF7AA7" w:rsidRPr="008F13C1" w:rsidRDefault="00BF7AA7">
            <w:pPr>
              <w:rPr>
                <w:lang w:val="nl-NL"/>
              </w:rPr>
            </w:pPr>
            <w:r w:rsidRPr="008F13C1">
              <w:rPr>
                <w:lang w:val="nl-NL"/>
              </w:rPr>
              <w:t>o  16,7%</w:t>
            </w:r>
          </w:p>
          <w:p w14:paraId="6BABBDE5" w14:textId="77777777" w:rsidR="00BF7AA7" w:rsidRPr="008F13C1" w:rsidRDefault="00BF7AA7">
            <w:pPr>
              <w:rPr>
                <w:lang w:val="nl-NL"/>
              </w:rPr>
            </w:pPr>
          </w:p>
          <w:p w14:paraId="36A0D7DA" w14:textId="77777777" w:rsidR="00BF7AA7" w:rsidRPr="008F13C1" w:rsidRDefault="00BF7AA7">
            <w:pPr>
              <w:rPr>
                <w:lang w:val="nl-NL"/>
              </w:rPr>
            </w:pPr>
            <w:r w:rsidRPr="008F13C1">
              <w:rPr>
                <w:lang w:val="nl-NL"/>
              </w:rPr>
              <w:t>Hoe bereken je een zesde deel van iets?</w:t>
            </w:r>
          </w:p>
          <w:p w14:paraId="5385A222" w14:textId="77777777" w:rsidR="00BF7AA7" w:rsidRPr="008F13C1" w:rsidRDefault="00BF7AA7">
            <w:pPr>
              <w:rPr>
                <w:lang w:val="nl-NL"/>
              </w:rPr>
            </w:pPr>
            <w:r w:rsidRPr="008F13C1">
              <w:rPr>
                <w:lang w:val="nl-NL"/>
              </w:rPr>
              <w:t>o  keer 6</w:t>
            </w:r>
          </w:p>
          <w:p w14:paraId="48A9C752" w14:textId="77777777" w:rsidR="00BF7AA7" w:rsidRPr="008F13C1" w:rsidRDefault="00BF7AA7">
            <w:pPr>
              <w:rPr>
                <w:lang w:val="nl-NL"/>
              </w:rPr>
            </w:pPr>
            <w:r w:rsidRPr="008F13C1">
              <w:rPr>
                <w:lang w:val="nl-NL"/>
              </w:rPr>
              <w:t>o delen door 6</w:t>
            </w:r>
          </w:p>
          <w:p w14:paraId="34506DE1" w14:textId="77777777" w:rsidR="00BF7AA7" w:rsidRPr="008F13C1" w:rsidRDefault="00BF7AA7">
            <w:pPr>
              <w:rPr>
                <w:lang w:val="nl-NL"/>
              </w:rPr>
            </w:pPr>
            <w:r w:rsidRPr="008F13C1">
              <w:rPr>
                <w:lang w:val="nl-NL"/>
              </w:rPr>
              <w:t>o gedeeld door 100 keer 6</w:t>
            </w:r>
          </w:p>
          <w:p w14:paraId="0C942975" w14:textId="77777777" w:rsidR="00BF7AA7" w:rsidRPr="008F13C1" w:rsidRDefault="00BF7AA7">
            <w:pPr>
              <w:rPr>
                <w:lang w:val="nl-NL"/>
              </w:rPr>
            </w:pPr>
            <w:r w:rsidRPr="008F13C1">
              <w:rPr>
                <w:lang w:val="nl-NL"/>
              </w:rPr>
              <w:t>o gedeeld door 6 keer 100</w:t>
            </w:r>
          </w:p>
          <w:p w14:paraId="2B072361" w14:textId="77777777" w:rsidR="00BF7AA7" w:rsidRPr="008F13C1" w:rsidRDefault="00BF7AA7">
            <w:pPr>
              <w:rPr>
                <w:lang w:val="nl-NL"/>
              </w:rPr>
            </w:pPr>
          </w:p>
        </w:tc>
      </w:tr>
    </w:tbl>
    <w:p w14:paraId="2CD8FD73" w14:textId="77777777" w:rsidR="00BF7AA7" w:rsidRPr="003B45C9" w:rsidRDefault="00BF7AA7">
      <w:pPr>
        <w:rPr>
          <w:lang w:val="nl-NL"/>
        </w:rPr>
      </w:pPr>
    </w:p>
    <w:p w14:paraId="1B7FFEFE" w14:textId="77777777" w:rsidR="00BF7AA7" w:rsidRPr="003B45C9" w:rsidRDefault="00DA0A1C">
      <w:pPr>
        <w:rPr>
          <w:lang w:val="nl-NL"/>
        </w:rPr>
      </w:pPr>
      <w:r>
        <w:rPr>
          <w:lang w:val="nl-NL"/>
        </w:rPr>
        <w:br w:type="page"/>
      </w:r>
    </w:p>
    <w:tbl>
      <w:tblPr>
        <w:tblW w:w="10031" w:type="dxa"/>
        <w:tblLayout w:type="fixed"/>
        <w:tblLook w:val="04A0" w:firstRow="1" w:lastRow="0" w:firstColumn="1" w:lastColumn="0" w:noHBand="0" w:noVBand="1"/>
      </w:tblPr>
      <w:tblGrid>
        <w:gridCol w:w="534"/>
        <w:gridCol w:w="9497"/>
      </w:tblGrid>
      <w:tr w:rsidR="00BF7AA7" w:rsidRPr="000B2D52" w14:paraId="693A03CF" w14:textId="77777777">
        <w:tc>
          <w:tcPr>
            <w:tcW w:w="534" w:type="dxa"/>
          </w:tcPr>
          <w:p w14:paraId="1866246D" w14:textId="77777777" w:rsidR="00BF7AA7" w:rsidRPr="00700E0C" w:rsidRDefault="00BF7AA7">
            <w:pPr>
              <w:pStyle w:val="Opgave"/>
            </w:pPr>
          </w:p>
        </w:tc>
        <w:tc>
          <w:tcPr>
            <w:tcW w:w="9497" w:type="dxa"/>
          </w:tcPr>
          <w:p w14:paraId="21902E62" w14:textId="77777777" w:rsidR="00BF7AA7" w:rsidRPr="008F13C1" w:rsidRDefault="00BF7AA7">
            <w:pPr>
              <w:rPr>
                <w:lang w:val="nl-NL"/>
              </w:rPr>
            </w:pPr>
            <w:r>
              <w:rPr>
                <w:lang w:val="nl-NL"/>
              </w:rPr>
              <w:t xml:space="preserve">Van de wereldbevolking </w:t>
            </w:r>
            <w:r w:rsidRPr="008F13C1">
              <w:rPr>
                <w:lang w:val="nl-NL"/>
              </w:rPr>
              <w:t>beschikt 40% niet over goede sanitaire voorzieningen.</w:t>
            </w:r>
          </w:p>
          <w:p w14:paraId="335035B3" w14:textId="77777777" w:rsidR="00BF7AA7" w:rsidRPr="008F13C1" w:rsidRDefault="00BF7AA7">
            <w:pPr>
              <w:rPr>
                <w:lang w:val="nl-NL"/>
              </w:rPr>
            </w:pPr>
            <w:r w:rsidRPr="008F13C1">
              <w:rPr>
                <w:lang w:val="nl-NL"/>
              </w:rPr>
              <w:tab/>
            </w:r>
          </w:p>
          <w:p w14:paraId="2728F489" w14:textId="77777777" w:rsidR="00BF7AA7" w:rsidRPr="008F13C1" w:rsidRDefault="00BF7AA7">
            <w:pPr>
              <w:rPr>
                <w:lang w:val="nl-NL"/>
              </w:rPr>
            </w:pPr>
            <w:r w:rsidRPr="008F13C1">
              <w:rPr>
                <w:lang w:val="nl-NL"/>
              </w:rPr>
              <w:t xml:space="preserve">Hoeveel mensen </w:t>
            </w:r>
            <w:r>
              <w:rPr>
                <w:lang w:val="nl-NL"/>
              </w:rPr>
              <w:t>zijn dat</w:t>
            </w:r>
            <w:r w:rsidRPr="008F13C1">
              <w:rPr>
                <w:lang w:val="nl-NL"/>
              </w:rPr>
              <w:t xml:space="preserve"> ongeveer?</w:t>
            </w:r>
          </w:p>
        </w:tc>
      </w:tr>
      <w:tr w:rsidR="00BF7AA7" w:rsidRPr="008F13C1" w14:paraId="4A72A0FA" w14:textId="77777777">
        <w:tc>
          <w:tcPr>
            <w:tcW w:w="534" w:type="dxa"/>
          </w:tcPr>
          <w:p w14:paraId="71B10672" w14:textId="77777777" w:rsidR="00BF7AA7" w:rsidRPr="008F13C1" w:rsidRDefault="00BF7AA7">
            <w:pPr>
              <w:rPr>
                <w:lang w:val="nl-NL"/>
              </w:rPr>
            </w:pPr>
          </w:p>
        </w:tc>
        <w:tc>
          <w:tcPr>
            <w:tcW w:w="9497" w:type="dxa"/>
          </w:tcPr>
          <w:p w14:paraId="2F5132FC" w14:textId="77777777" w:rsidR="00BF7AA7" w:rsidRPr="008F13C1" w:rsidRDefault="00BF7AA7">
            <w:pPr>
              <w:rPr>
                <w:lang w:val="nl-NL"/>
              </w:rPr>
            </w:pPr>
          </w:p>
          <w:p w14:paraId="591DB2DB" w14:textId="77777777" w:rsidR="00BF7AA7" w:rsidRDefault="00BF7AA7">
            <w:r>
              <w:t>………………………………………………………………………………………………………………………………………</w:t>
            </w:r>
          </w:p>
          <w:p w14:paraId="63635612" w14:textId="77777777" w:rsidR="00BF7AA7" w:rsidRDefault="00BF7AA7"/>
          <w:p w14:paraId="74E9DA8F" w14:textId="77777777" w:rsidR="00BF7AA7" w:rsidRPr="0070766E" w:rsidRDefault="00BF7AA7">
            <w:r>
              <w:t>………………………………………………………………………………………………………………………………………</w:t>
            </w:r>
          </w:p>
        </w:tc>
      </w:tr>
    </w:tbl>
    <w:p w14:paraId="2A966892" w14:textId="77777777" w:rsidR="00BF7AA7" w:rsidRDefault="00BF7AA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ook w:val="01E0" w:firstRow="1" w:lastRow="1" w:firstColumn="1" w:lastColumn="1" w:noHBand="0" w:noVBand="0"/>
      </w:tblPr>
      <w:tblGrid>
        <w:gridCol w:w="9288"/>
      </w:tblGrid>
      <w:tr w:rsidR="00BF7AA7" w:rsidRPr="008F13C1" w14:paraId="22C06BEE" w14:textId="77777777">
        <w:trPr>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67366308" w14:textId="77777777" w:rsidR="00BF7AA7" w:rsidRPr="00850AB3" w:rsidRDefault="00BF7AA7">
            <w:pPr>
              <w:pStyle w:val="Tip"/>
            </w:pPr>
            <w:r>
              <w:t>Uitleg</w:t>
            </w:r>
          </w:p>
          <w:p w14:paraId="2C821A60" w14:textId="77777777" w:rsidR="00BF7AA7" w:rsidRPr="008F13C1" w:rsidRDefault="00BF7AA7">
            <w:pPr>
              <w:rPr>
                <w:lang w:val="nl-NL"/>
              </w:rPr>
            </w:pPr>
            <w:r w:rsidRPr="008F13C1">
              <w:rPr>
                <w:lang w:val="nl-NL"/>
              </w:rPr>
              <w:t>Is 40% meer of minder dan de helft?</w:t>
            </w:r>
          </w:p>
          <w:p w14:paraId="163AA101" w14:textId="77777777" w:rsidR="00BF7AA7" w:rsidRPr="008F13C1" w:rsidRDefault="00BF7AA7">
            <w:pPr>
              <w:rPr>
                <w:lang w:val="nl-NL"/>
              </w:rPr>
            </w:pPr>
            <w:r w:rsidRPr="008F13C1">
              <w:rPr>
                <w:lang w:val="nl-NL"/>
              </w:rPr>
              <w:t>Geef aan waar 40% zit op de strook.</w:t>
            </w:r>
          </w:p>
          <w:p w14:paraId="623F6BD1" w14:textId="77777777" w:rsidR="00BF7AA7" w:rsidRPr="000E2E49" w:rsidRDefault="00BF7AA7">
            <w:pPr>
              <w:rPr>
                <w:lang w:val="nl-NL"/>
              </w:rPr>
            </w:pPr>
            <w:r>
              <w:rPr>
                <w:lang w:val="nl-NL"/>
              </w:rPr>
              <w:tab/>
            </w:r>
            <w:r>
              <w:rPr>
                <w:lang w:val="nl-NL"/>
              </w:rPr>
              <w:tab/>
            </w:r>
            <w:r>
              <w:rPr>
                <w:lang w:val="nl-NL"/>
              </w:rPr>
              <w:tab/>
            </w:r>
            <w:r>
              <w:rPr>
                <w:lang w:val="nl-NL"/>
              </w:rPr>
              <w:tab/>
            </w:r>
            <w:r>
              <w:rPr>
                <w:lang w:val="nl-NL"/>
              </w:rPr>
              <w:tab/>
            </w:r>
            <w:r>
              <w:rPr>
                <w:lang w:val="nl-NL"/>
              </w:rPr>
              <w:tab/>
              <w:t xml:space="preserve">     </w:t>
            </w:r>
            <w:r>
              <w:rPr>
                <w:lang w:val="nl-NL"/>
              </w:rPr>
              <w:tab/>
            </w:r>
            <w:r w:rsidRPr="000E2E49">
              <w:rPr>
                <w:lang w:val="nl-NL"/>
              </w:rPr>
              <w:t>6,6 miljard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1E0" w:firstRow="1" w:lastRow="1" w:firstColumn="1" w:lastColumn="1" w:noHBand="0" w:noVBand="0"/>
            </w:tblPr>
            <w:tblGrid>
              <w:gridCol w:w="5670"/>
            </w:tblGrid>
            <w:tr w:rsidR="00BF7AA7" w:rsidRPr="000E2E49" w14:paraId="57194811" w14:textId="77777777">
              <w:tc>
                <w:tcPr>
                  <w:tcW w:w="5670" w:type="dxa"/>
                  <w:shd w:val="clear" w:color="auto" w:fill="FFFFFF"/>
                </w:tcPr>
                <w:p w14:paraId="36182391" w14:textId="77777777" w:rsidR="00BF7AA7" w:rsidRPr="000E2E49" w:rsidRDefault="00BF7AA7">
                  <w:pPr>
                    <w:rPr>
                      <w:lang w:val="nl-NL"/>
                    </w:rPr>
                  </w:pPr>
                </w:p>
              </w:tc>
            </w:tr>
          </w:tbl>
          <w:p w14:paraId="7FEE9E92" w14:textId="77777777" w:rsidR="00BF7AA7" w:rsidRPr="000E2E49" w:rsidRDefault="00BF7AA7">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t xml:space="preserve">    </w:t>
            </w:r>
            <w:r w:rsidRPr="000E2E49">
              <w:rPr>
                <w:lang w:val="nl-NL"/>
              </w:rPr>
              <w:t>100%</w:t>
            </w:r>
          </w:p>
          <w:p w14:paraId="0046448C" w14:textId="77777777" w:rsidR="00BF7AA7" w:rsidRPr="008F13C1" w:rsidRDefault="00BF7AA7">
            <w:pPr>
              <w:rPr>
                <w:lang w:val="nl-NL"/>
              </w:rPr>
            </w:pPr>
          </w:p>
        </w:tc>
      </w:tr>
    </w:tbl>
    <w:p w14:paraId="4AF93E5D" w14:textId="77777777" w:rsidR="00BF7AA7" w:rsidRDefault="00BF7AA7">
      <w:pPr>
        <w:rPr>
          <w:lang w:val="nl-NL"/>
        </w:rPr>
      </w:pPr>
    </w:p>
    <w:p w14:paraId="56DA40CA" w14:textId="77777777" w:rsidR="00DA0A1C" w:rsidRDefault="00DA0A1C">
      <w:pPr>
        <w:rPr>
          <w:lang w:val="nl-NL"/>
        </w:rPr>
      </w:pPr>
    </w:p>
    <w:p w14:paraId="0DF45868" w14:textId="77777777" w:rsidR="00BF7AA7" w:rsidRPr="008F13C1" w:rsidRDefault="00BF7AA7">
      <w:pPr>
        <w:rPr>
          <w:lang w:val="nl-NL"/>
        </w:rPr>
      </w:pPr>
    </w:p>
    <w:p w14:paraId="71F04B25" w14:textId="77777777" w:rsidR="00BF7AA7" w:rsidRDefault="00BF7AA7">
      <w:pPr>
        <w:pStyle w:val="Heading1"/>
        <w:rPr>
          <w:lang w:val="nl-NL"/>
        </w:rPr>
      </w:pPr>
      <w:r>
        <w:rPr>
          <w:lang w:val="nl-NL"/>
        </w:rPr>
        <w:br w:type="page"/>
      </w:r>
      <w:r>
        <w:rPr>
          <w:lang w:val="nl-NL"/>
        </w:rPr>
        <w:lastRenderedPageBreak/>
        <w:t>2 – Consumptie van water in Nederland</w:t>
      </w:r>
    </w:p>
    <w:p w14:paraId="2A7FC194" w14:textId="77777777" w:rsidR="00BF7AA7" w:rsidRPr="003B45C9" w:rsidRDefault="00BF7AA7">
      <w:pPr>
        <w:rPr>
          <w:lang w:val="nl-NL"/>
        </w:rPr>
      </w:pPr>
    </w:p>
    <w:tbl>
      <w:tblPr>
        <w:tblW w:w="9468" w:type="dxa"/>
        <w:tblLayout w:type="fixed"/>
        <w:tblLook w:val="04A0" w:firstRow="1" w:lastRow="0" w:firstColumn="1" w:lastColumn="0" w:noHBand="0" w:noVBand="1"/>
      </w:tblPr>
      <w:tblGrid>
        <w:gridCol w:w="534"/>
        <w:gridCol w:w="8934"/>
      </w:tblGrid>
      <w:tr w:rsidR="00BF7AA7" w:rsidRPr="000B2D52" w14:paraId="40E40E2A" w14:textId="77777777">
        <w:tc>
          <w:tcPr>
            <w:tcW w:w="534" w:type="dxa"/>
          </w:tcPr>
          <w:p w14:paraId="02321D6A" w14:textId="77777777" w:rsidR="00BF7AA7" w:rsidRPr="00700E0C" w:rsidRDefault="00BF7AA7">
            <w:pPr>
              <w:pStyle w:val="Opgave"/>
            </w:pPr>
          </w:p>
        </w:tc>
        <w:tc>
          <w:tcPr>
            <w:tcW w:w="8934" w:type="dxa"/>
          </w:tcPr>
          <w:p w14:paraId="579F2C65" w14:textId="77777777" w:rsidR="00BF7AA7" w:rsidRPr="00E5370B" w:rsidRDefault="00BF7AA7">
            <w:pPr>
              <w:rPr>
                <w:lang w:val="nl-NL"/>
              </w:rPr>
            </w:pPr>
            <w:r w:rsidRPr="00E5370B">
              <w:rPr>
                <w:lang w:val="nl-NL"/>
              </w:rPr>
              <w:t>Lees de tekst hier</w:t>
            </w:r>
            <w:r>
              <w:rPr>
                <w:lang w:val="nl-NL"/>
              </w:rPr>
              <w:t>onder</w:t>
            </w:r>
            <w:r w:rsidRPr="00E5370B">
              <w:rPr>
                <w:lang w:val="nl-NL"/>
              </w:rPr>
              <w:t xml:space="preserve"> en vul op de stippeltjes het goede getal in, kies uit:</w:t>
            </w:r>
          </w:p>
          <w:p w14:paraId="10770413" w14:textId="77777777" w:rsidR="00BF7AA7" w:rsidRPr="008F13C1" w:rsidRDefault="00BF7AA7">
            <w:pPr>
              <w:rPr>
                <w:lang w:val="nl-NL"/>
              </w:rPr>
            </w:pPr>
          </w:p>
        </w:tc>
      </w:tr>
      <w:tr w:rsidR="00BF7AA7" w:rsidRPr="008F13C1" w14:paraId="4C59B2EF" w14:textId="77777777">
        <w:trPr>
          <w:trHeight w:val="1257"/>
        </w:trPr>
        <w:tc>
          <w:tcPr>
            <w:tcW w:w="534" w:type="dxa"/>
          </w:tcPr>
          <w:p w14:paraId="0800431E" w14:textId="77777777" w:rsidR="00BF7AA7" w:rsidRPr="008F13C1" w:rsidRDefault="00BF7AA7">
            <w:pPr>
              <w:rPr>
                <w:lang w:val="nl-NL"/>
              </w:rPr>
            </w:pPr>
          </w:p>
        </w:tc>
        <w:tc>
          <w:tcPr>
            <w:tcW w:w="8934" w:type="dxa"/>
          </w:tcPr>
          <w:tbl>
            <w:tblPr>
              <w:tblStyle w:val="TableGrid"/>
              <w:tblpPr w:leftFromText="180" w:rightFromText="180" w:vertAnchor="text" w:horzAnchor="margin" w:tblpY="152"/>
              <w:tblOverlap w:val="never"/>
              <w:tblW w:w="0" w:type="auto"/>
              <w:tblLayout w:type="fixed"/>
              <w:tblLook w:val="01E0" w:firstRow="1" w:lastRow="1" w:firstColumn="1" w:lastColumn="1" w:noHBand="0" w:noVBand="0"/>
            </w:tblPr>
            <w:tblGrid>
              <w:gridCol w:w="1418"/>
              <w:gridCol w:w="851"/>
              <w:gridCol w:w="1418"/>
              <w:gridCol w:w="851"/>
              <w:gridCol w:w="1418"/>
              <w:gridCol w:w="851"/>
              <w:gridCol w:w="1418"/>
            </w:tblGrid>
            <w:tr w:rsidR="00BF7AA7" w14:paraId="730A9906" w14:textId="77777777">
              <w:trPr>
                <w:trHeight w:hRule="exact" w:val="851"/>
              </w:trPr>
              <w:tc>
                <w:tcPr>
                  <w:tcW w:w="1418" w:type="dxa"/>
                  <w:vAlign w:val="center"/>
                </w:tcPr>
                <w:p w14:paraId="0D1B91EB" w14:textId="77777777" w:rsidR="00BF7AA7" w:rsidRPr="000E2E49" w:rsidRDefault="00BF7AA7">
                  <w:pPr>
                    <w:jc w:val="center"/>
                    <w:rPr>
                      <w:szCs w:val="28"/>
                    </w:rPr>
                  </w:pPr>
                  <w:r>
                    <w:rPr>
                      <w:szCs w:val="28"/>
                    </w:rPr>
                    <w:t>9</w:t>
                  </w:r>
                  <w:r w:rsidRPr="007F280D">
                    <w:rPr>
                      <w:szCs w:val="28"/>
                    </w:rPr>
                    <w:t>0</w:t>
                  </w:r>
                  <w:r w:rsidRPr="00EC29C7">
                    <w:rPr>
                      <w:szCs w:val="28"/>
                      <w:lang w:val="nl-NL"/>
                    </w:rPr>
                    <w:t xml:space="preserve"> biljoen</w:t>
                  </w:r>
                </w:p>
              </w:tc>
              <w:tc>
                <w:tcPr>
                  <w:tcW w:w="851" w:type="dxa"/>
                  <w:tcBorders>
                    <w:top w:val="nil"/>
                    <w:bottom w:val="nil"/>
                  </w:tcBorders>
                  <w:vAlign w:val="center"/>
                </w:tcPr>
                <w:p w14:paraId="75B9AACD" w14:textId="77777777" w:rsidR="00BF7AA7" w:rsidRDefault="00BF7AA7">
                  <w:pPr>
                    <w:jc w:val="center"/>
                    <w:rPr>
                      <w:lang w:val="nl-NL"/>
                    </w:rPr>
                  </w:pPr>
                </w:p>
                <w:p w14:paraId="6EDA70C8" w14:textId="77777777" w:rsidR="00BF7AA7" w:rsidRPr="00EC29C7" w:rsidRDefault="00BF7AA7">
                  <w:pPr>
                    <w:jc w:val="center"/>
                    <w:rPr>
                      <w:lang w:val="nl-NL"/>
                    </w:rPr>
                  </w:pPr>
                </w:p>
              </w:tc>
              <w:tc>
                <w:tcPr>
                  <w:tcW w:w="1418" w:type="dxa"/>
                  <w:vAlign w:val="center"/>
                </w:tcPr>
                <w:p w14:paraId="4D25A1AA" w14:textId="77777777" w:rsidR="00BF7AA7" w:rsidRDefault="00BF7AA7">
                  <w:pPr>
                    <w:jc w:val="center"/>
                    <w:rPr>
                      <w:lang w:val="nl-NL"/>
                    </w:rPr>
                  </w:pPr>
                  <w:proofErr w:type="spellStart"/>
                  <w:r w:rsidRPr="00EC29C7">
                    <w:rPr>
                      <w:lang w:val="nl-NL"/>
                    </w:rPr>
                    <w:t>tweederde</w:t>
                  </w:r>
                  <w:proofErr w:type="spellEnd"/>
                </w:p>
              </w:tc>
              <w:tc>
                <w:tcPr>
                  <w:tcW w:w="851" w:type="dxa"/>
                  <w:tcBorders>
                    <w:top w:val="nil"/>
                    <w:bottom w:val="nil"/>
                  </w:tcBorders>
                  <w:vAlign w:val="center"/>
                </w:tcPr>
                <w:p w14:paraId="37B7DE16" w14:textId="77777777" w:rsidR="00BF7AA7" w:rsidRDefault="00BF7AA7">
                  <w:pPr>
                    <w:jc w:val="center"/>
                    <w:rPr>
                      <w:lang w:val="nl-NL"/>
                    </w:rPr>
                  </w:pPr>
                </w:p>
              </w:tc>
              <w:tc>
                <w:tcPr>
                  <w:tcW w:w="1418" w:type="dxa"/>
                  <w:vAlign w:val="center"/>
                </w:tcPr>
                <w:p w14:paraId="23CFB7FA" w14:textId="77777777" w:rsidR="00BF7AA7" w:rsidRPr="000E2E49" w:rsidRDefault="00BF7AA7">
                  <w:pPr>
                    <w:jc w:val="center"/>
                  </w:pPr>
                  <w:r w:rsidRPr="007F280D">
                    <w:t>1</w:t>
                  </w:r>
                  <w:r>
                    <w:t>34</w:t>
                  </w:r>
                </w:p>
              </w:tc>
              <w:tc>
                <w:tcPr>
                  <w:tcW w:w="851" w:type="dxa"/>
                  <w:tcBorders>
                    <w:top w:val="nil"/>
                    <w:bottom w:val="nil"/>
                  </w:tcBorders>
                  <w:vAlign w:val="center"/>
                </w:tcPr>
                <w:p w14:paraId="72D1BE52" w14:textId="77777777" w:rsidR="00BF7AA7" w:rsidRDefault="00BF7AA7">
                  <w:pPr>
                    <w:jc w:val="center"/>
                    <w:rPr>
                      <w:lang w:val="nl-NL"/>
                    </w:rPr>
                  </w:pPr>
                </w:p>
              </w:tc>
              <w:tc>
                <w:tcPr>
                  <w:tcW w:w="1418" w:type="dxa"/>
                  <w:vAlign w:val="center"/>
                </w:tcPr>
                <w:p w14:paraId="737F3B15" w14:textId="77777777" w:rsidR="00BF7AA7" w:rsidRDefault="00BF7AA7">
                  <w:pPr>
                    <w:jc w:val="center"/>
                    <w:rPr>
                      <w:lang w:val="nl-NL"/>
                    </w:rPr>
                  </w:pPr>
                  <w:r w:rsidRPr="007F280D">
                    <w:t>1,1</w:t>
                  </w:r>
                  <w:r w:rsidRPr="00EC29C7">
                    <w:rPr>
                      <w:lang w:val="nl-NL"/>
                    </w:rPr>
                    <w:t xml:space="preserve"> biljoen</w:t>
                  </w:r>
                </w:p>
              </w:tc>
            </w:tr>
          </w:tbl>
          <w:p w14:paraId="789D79E1" w14:textId="77777777" w:rsidR="00BF7AA7" w:rsidRPr="008F13C1" w:rsidRDefault="00BF7AA7">
            <w:pPr>
              <w:rPr>
                <w:lang w:val="nl-NL"/>
              </w:rPr>
            </w:pPr>
          </w:p>
        </w:tc>
      </w:tr>
    </w:tbl>
    <w:p w14:paraId="283260F4" w14:textId="77777777" w:rsidR="00BF7AA7" w:rsidRPr="00006F9C"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1E0" w:firstRow="1" w:lastRow="1" w:firstColumn="1" w:lastColumn="1" w:noHBand="0" w:noVBand="0"/>
      </w:tblPr>
      <w:tblGrid>
        <w:gridCol w:w="9288"/>
      </w:tblGrid>
      <w:tr w:rsidR="00BF7AA7" w:rsidRPr="000B2D52" w14:paraId="3490DA48" w14:textId="77777777">
        <w:trPr>
          <w:jc w:val="center"/>
        </w:trPr>
        <w:tc>
          <w:tcPr>
            <w:tcW w:w="9288" w:type="dxa"/>
            <w:tcBorders>
              <w:top w:val="single" w:sz="4" w:space="0" w:color="4F81BD"/>
              <w:left w:val="single" w:sz="4" w:space="0" w:color="4F81BD"/>
              <w:bottom w:val="single" w:sz="4" w:space="0" w:color="4F81BD"/>
              <w:right w:val="single" w:sz="4" w:space="0" w:color="4F81BD"/>
            </w:tcBorders>
          </w:tcPr>
          <w:p w14:paraId="2FBE3A39" w14:textId="77777777" w:rsidR="00BF7AA7" w:rsidRPr="003B45C9" w:rsidRDefault="00BF7AA7">
            <w:pPr>
              <w:rPr>
                <w:lang w:val="nl-NL"/>
              </w:rPr>
            </w:pPr>
            <w:r w:rsidRPr="003B45C9">
              <w:rPr>
                <w:lang w:val="nl-NL"/>
              </w:rPr>
              <w:t>Watergebruik</w:t>
            </w:r>
          </w:p>
          <w:p w14:paraId="2FCC5E6C" w14:textId="77777777" w:rsidR="00BF7AA7" w:rsidRPr="003B45C9" w:rsidRDefault="00BF7AA7">
            <w:pPr>
              <w:rPr>
                <w:lang w:val="nl-NL"/>
              </w:rPr>
            </w:pPr>
          </w:p>
          <w:p w14:paraId="4E4F142C" w14:textId="77777777" w:rsidR="00BF7AA7" w:rsidRDefault="00BF7AA7">
            <w:pPr>
              <w:rPr>
                <w:lang w:val="nl-NL"/>
              </w:rPr>
            </w:pPr>
            <w:r w:rsidRPr="00E5370B">
              <w:rPr>
                <w:lang w:val="nl-NL"/>
              </w:rPr>
              <w:t>In ons land wordt per persoon per dag gemiddeld …………</w:t>
            </w:r>
            <w:r>
              <w:rPr>
                <w:lang w:val="nl-NL"/>
              </w:rPr>
              <w:t>………. liter water gebruikt.</w:t>
            </w:r>
          </w:p>
          <w:p w14:paraId="4AC5CC00" w14:textId="77777777" w:rsidR="00BF7AA7" w:rsidRDefault="00BF7AA7">
            <w:pPr>
              <w:rPr>
                <w:lang w:val="nl-NL"/>
              </w:rPr>
            </w:pPr>
            <w:r w:rsidRPr="00E5370B">
              <w:rPr>
                <w:lang w:val="nl-NL"/>
              </w:rPr>
              <w:t>Dat water wordt gebruikt om te douchen, voor het toilet en om te wassen. </w:t>
            </w:r>
          </w:p>
          <w:p w14:paraId="21300B0C" w14:textId="77777777" w:rsidR="00BF7AA7" w:rsidRPr="00E5370B" w:rsidRDefault="00BF7AA7">
            <w:pPr>
              <w:rPr>
                <w:lang w:val="nl-NL"/>
              </w:rPr>
            </w:pPr>
          </w:p>
          <w:p w14:paraId="4B24862D" w14:textId="77777777" w:rsidR="00BF7AA7" w:rsidRDefault="00BF7AA7">
            <w:pPr>
              <w:rPr>
                <w:lang w:val="nl-NL"/>
              </w:rPr>
            </w:pPr>
            <w:r w:rsidRPr="00E5370B">
              <w:rPr>
                <w:lang w:val="nl-NL"/>
              </w:rPr>
              <w:t>In totaal gebruiken we in Nederland ………………</w:t>
            </w:r>
            <w:r>
              <w:rPr>
                <w:lang w:val="nl-NL"/>
              </w:rPr>
              <w:t>…..</w:t>
            </w:r>
            <w:r w:rsidRPr="00E5370B">
              <w:rPr>
                <w:lang w:val="nl-NL"/>
              </w:rPr>
              <w:t> liter.</w:t>
            </w:r>
            <w:r>
              <w:rPr>
                <w:lang w:val="nl-NL"/>
              </w:rPr>
              <w:t xml:space="preserve"> Dat is 1.100.000.000.000 liter.</w:t>
            </w:r>
          </w:p>
          <w:p w14:paraId="533C5CBD" w14:textId="77777777" w:rsidR="00BF7AA7" w:rsidRDefault="00BF7AA7">
            <w:pPr>
              <w:rPr>
                <w:lang w:val="nl-NL"/>
              </w:rPr>
            </w:pPr>
            <w:r w:rsidRPr="00E5370B">
              <w:rPr>
                <w:lang w:val="nl-NL"/>
              </w:rPr>
              <w:t>Huishoudens nemen daarvan ongeveer …………</w:t>
            </w:r>
            <w:r>
              <w:rPr>
                <w:lang w:val="nl-NL"/>
              </w:rPr>
              <w:t>…………..</w:t>
            </w:r>
            <w:r w:rsidRPr="00E5370B">
              <w:rPr>
                <w:lang w:val="nl-NL"/>
              </w:rPr>
              <w:t>.</w:t>
            </w:r>
            <w:r>
              <w:rPr>
                <w:lang w:val="nl-NL"/>
              </w:rPr>
              <w:t xml:space="preserve"> </w:t>
            </w:r>
            <w:r w:rsidRPr="00E5370B">
              <w:rPr>
                <w:lang w:val="nl-NL"/>
              </w:rPr>
              <w:t>voor hun rekening.</w:t>
            </w:r>
          </w:p>
          <w:p w14:paraId="4DBEAA2F" w14:textId="77777777" w:rsidR="00BF7AA7" w:rsidRDefault="00BF7AA7">
            <w:pPr>
              <w:rPr>
                <w:lang w:val="nl-NL"/>
              </w:rPr>
            </w:pPr>
            <w:r w:rsidRPr="00E5370B">
              <w:rPr>
                <w:lang w:val="nl-NL"/>
              </w:rPr>
              <w:t xml:space="preserve">Industrie, landbouw en dergelijke gebruiken de rest. </w:t>
            </w:r>
          </w:p>
          <w:p w14:paraId="269399A7" w14:textId="77777777" w:rsidR="00BF7AA7" w:rsidRPr="00E5370B" w:rsidRDefault="00BF7AA7">
            <w:pPr>
              <w:rPr>
                <w:lang w:val="nl-NL"/>
              </w:rPr>
            </w:pPr>
          </w:p>
          <w:p w14:paraId="077A6793" w14:textId="77777777" w:rsidR="00BF7AA7" w:rsidRDefault="00BF7AA7">
            <w:pPr>
              <w:rPr>
                <w:lang w:val="nl-NL"/>
              </w:rPr>
            </w:pPr>
            <w:r w:rsidRPr="00E5370B">
              <w:rPr>
                <w:lang w:val="nl-NL"/>
              </w:rPr>
              <w:t>Dat is heel veel, maar in Nederland hebben we a</w:t>
            </w:r>
            <w:r>
              <w:rPr>
                <w:lang w:val="nl-NL"/>
              </w:rPr>
              <w:t>an water doorgaans geen gebrek.</w:t>
            </w:r>
          </w:p>
          <w:p w14:paraId="7DE425F3" w14:textId="77777777" w:rsidR="00BF7AA7" w:rsidRPr="00E5370B" w:rsidRDefault="00BF7AA7">
            <w:pPr>
              <w:rPr>
                <w:lang w:val="nl-NL"/>
              </w:rPr>
            </w:pPr>
            <w:r w:rsidRPr="00E5370B">
              <w:rPr>
                <w:lang w:val="nl-NL"/>
              </w:rPr>
              <w:t>Jaarlijks komt, via rivieren en neerslag, ongeveer ……………</w:t>
            </w:r>
            <w:r>
              <w:rPr>
                <w:lang w:val="nl-NL"/>
              </w:rPr>
              <w:t>……….</w:t>
            </w:r>
            <w:r w:rsidRPr="00E5370B">
              <w:rPr>
                <w:lang w:val="nl-NL"/>
              </w:rPr>
              <w:t>. liter water ons land binnen.</w:t>
            </w:r>
          </w:p>
        </w:tc>
      </w:tr>
    </w:tbl>
    <w:p w14:paraId="3412D180" w14:textId="77777777" w:rsidR="00BF7AA7"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6015AF2B" w14:textId="77777777">
        <w:trPr>
          <w:trHeight w:val="3566"/>
        </w:trPr>
        <w:tc>
          <w:tcPr>
            <w:tcW w:w="534" w:type="dxa"/>
          </w:tcPr>
          <w:p w14:paraId="50FBF111" w14:textId="77777777" w:rsidR="00BF7AA7" w:rsidRPr="00700E0C" w:rsidRDefault="00BF7AA7">
            <w:pPr>
              <w:pStyle w:val="Opgave"/>
            </w:pPr>
          </w:p>
        </w:tc>
        <w:tc>
          <w:tcPr>
            <w:tcW w:w="9497" w:type="dxa"/>
          </w:tcPr>
          <w:p w14:paraId="6C5C03A6" w14:textId="77777777" w:rsidR="00BF7AA7" w:rsidRDefault="00A267B0">
            <w:pPr>
              <w:rPr>
                <w:lang w:val="nl-NL"/>
              </w:rPr>
            </w:pPr>
            <w:r>
              <w:rPr>
                <w:noProof/>
                <w:lang w:val="nl-NL" w:eastAsia="nl-NL"/>
              </w:rPr>
              <w:drawing>
                <wp:anchor distT="0" distB="0" distL="114300" distR="114300" simplePos="0" relativeHeight="251652096" behindDoc="0" locked="1" layoutInCell="1" allowOverlap="1" wp14:anchorId="6C9FDB7B" wp14:editId="4BB3DEF1">
                  <wp:simplePos x="0" y="0"/>
                  <wp:positionH relativeFrom="column">
                    <wp:posOffset>4584065</wp:posOffset>
                  </wp:positionH>
                  <wp:positionV relativeFrom="paragraph">
                    <wp:posOffset>45720</wp:posOffset>
                  </wp:positionV>
                  <wp:extent cx="1466850" cy="1838325"/>
                  <wp:effectExtent l="0" t="0" r="6350" b="0"/>
                  <wp:wrapSquare wrapText="bothSides"/>
                  <wp:docPr id="28" name="Afbeelding 14" descr="handenw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enwass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AA7" w:rsidRPr="0070766E">
              <w:rPr>
                <w:lang w:val="nl-NL"/>
              </w:rPr>
              <w:t>Elk huishouden geb</w:t>
            </w:r>
            <w:r w:rsidR="00BF7AA7">
              <w:rPr>
                <w:lang w:val="nl-NL"/>
              </w:rPr>
              <w:t>ruikt water, maar niet elk huishouden gebruikt evenveel water</w:t>
            </w:r>
            <w:r w:rsidR="00BF7AA7" w:rsidRPr="0070766E">
              <w:rPr>
                <w:lang w:val="nl-NL"/>
              </w:rPr>
              <w:t>.</w:t>
            </w:r>
          </w:p>
          <w:p w14:paraId="2104D56B" w14:textId="77777777" w:rsidR="00BF7AA7" w:rsidRDefault="00BF7AA7">
            <w:pPr>
              <w:rPr>
                <w:lang w:val="nl-NL"/>
              </w:rPr>
            </w:pPr>
          </w:p>
          <w:p w14:paraId="517C22BE" w14:textId="77777777" w:rsidR="00BF7AA7" w:rsidRDefault="00BF7AA7">
            <w:pPr>
              <w:rPr>
                <w:lang w:val="nl-NL"/>
              </w:rPr>
            </w:pPr>
            <w:r w:rsidRPr="0070766E">
              <w:rPr>
                <w:lang w:val="nl-NL"/>
              </w:rPr>
              <w:t xml:space="preserve">Noem een paar redenen waarom het watergebruik per huishouden verschillend kan zijn. </w:t>
            </w:r>
          </w:p>
          <w:p w14:paraId="224DA7B2" w14:textId="77777777" w:rsidR="00BF7AA7" w:rsidRPr="0070766E" w:rsidRDefault="00BF7AA7">
            <w:pPr>
              <w:rPr>
                <w:lang w:val="nl-NL"/>
              </w:rPr>
            </w:pPr>
          </w:p>
          <w:p w14:paraId="182714E2" w14:textId="77777777" w:rsidR="00BF7AA7" w:rsidRDefault="00BF7AA7">
            <w:r>
              <w:t>……………………………………………………………………………………………………</w:t>
            </w:r>
          </w:p>
          <w:p w14:paraId="2E58E4F0" w14:textId="77777777" w:rsidR="00BF7AA7" w:rsidRDefault="00BF7AA7"/>
          <w:p w14:paraId="2353A5EE" w14:textId="77777777" w:rsidR="00BF7AA7" w:rsidRPr="00F241B3" w:rsidRDefault="00BF7AA7">
            <w:r>
              <w:t>……………………………………………………………………………………………………</w:t>
            </w:r>
          </w:p>
          <w:p w14:paraId="5B114DA9" w14:textId="77777777" w:rsidR="00BF7AA7" w:rsidRDefault="00BF7AA7"/>
          <w:p w14:paraId="41DD410F" w14:textId="77777777" w:rsidR="00BF7AA7" w:rsidRPr="00F241B3" w:rsidRDefault="00BF7AA7">
            <w:r>
              <w:t>……………………………………………………………………………………………………</w:t>
            </w:r>
          </w:p>
        </w:tc>
      </w:tr>
    </w:tbl>
    <w:p w14:paraId="3AEDF2D7" w14:textId="77777777" w:rsidR="00BF7AA7" w:rsidRPr="00E5370B"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F7AA7" w:rsidRPr="000B2D52" w14:paraId="2AAFD7C9"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auto"/>
          </w:tcPr>
          <w:p w14:paraId="558A035D" w14:textId="77777777" w:rsidR="00BF7AA7" w:rsidRPr="00847EF5" w:rsidRDefault="00BF7AA7">
            <w:pPr>
              <w:rPr>
                <w:lang w:val="nl-NL"/>
              </w:rPr>
            </w:pPr>
            <w:r w:rsidRPr="0070766E">
              <w:rPr>
                <w:lang w:val="nl-NL"/>
              </w:rPr>
              <w:lastRenderedPageBreak/>
              <w:t>Omdat er in ons land tussen personen verschillen zijn in watergebruik, hebben we het meestal over het gemiddelde watergebruik per persoon</w:t>
            </w:r>
            <w:r>
              <w:rPr>
                <w:lang w:val="nl-NL"/>
              </w:rPr>
              <w:t xml:space="preserve"> per dag.</w:t>
            </w:r>
          </w:p>
        </w:tc>
      </w:tr>
    </w:tbl>
    <w:p w14:paraId="36F5FB0F" w14:textId="77777777" w:rsidR="00BF7AA7" w:rsidRPr="003B45C9"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1327CBC9" w14:textId="77777777">
        <w:tc>
          <w:tcPr>
            <w:tcW w:w="534" w:type="dxa"/>
          </w:tcPr>
          <w:p w14:paraId="15AD3B67" w14:textId="77777777" w:rsidR="00BF7AA7" w:rsidRPr="00700E0C" w:rsidRDefault="00BF7AA7">
            <w:pPr>
              <w:pStyle w:val="Opgave"/>
            </w:pPr>
          </w:p>
        </w:tc>
        <w:tc>
          <w:tcPr>
            <w:tcW w:w="9497" w:type="dxa"/>
          </w:tcPr>
          <w:p w14:paraId="31CCA6CD" w14:textId="77777777" w:rsidR="00BF7AA7" w:rsidRPr="008F13C1" w:rsidRDefault="00BF7AA7">
            <w:pPr>
              <w:rPr>
                <w:lang w:val="nl-NL"/>
              </w:rPr>
            </w:pPr>
            <w:r w:rsidRPr="0070766E">
              <w:rPr>
                <w:lang w:val="nl-NL"/>
              </w:rPr>
              <w:t xml:space="preserve">Hoe </w:t>
            </w:r>
            <w:r>
              <w:rPr>
                <w:lang w:val="nl-NL"/>
              </w:rPr>
              <w:t>wordt het</w:t>
            </w:r>
            <w:r w:rsidRPr="0070766E">
              <w:rPr>
                <w:lang w:val="nl-NL"/>
              </w:rPr>
              <w:t xml:space="preserve"> gemiddelde watergebruik</w:t>
            </w:r>
            <w:r>
              <w:rPr>
                <w:lang w:val="nl-NL"/>
              </w:rPr>
              <w:t xml:space="preserve"> per persoon per dag berekend?</w:t>
            </w:r>
          </w:p>
        </w:tc>
      </w:tr>
      <w:tr w:rsidR="00BF7AA7" w:rsidRPr="008F13C1" w14:paraId="01A555AF" w14:textId="77777777">
        <w:tc>
          <w:tcPr>
            <w:tcW w:w="534" w:type="dxa"/>
          </w:tcPr>
          <w:p w14:paraId="78C1922B" w14:textId="77777777" w:rsidR="00BF7AA7" w:rsidRPr="008F13C1" w:rsidRDefault="00BF7AA7">
            <w:pPr>
              <w:rPr>
                <w:lang w:val="nl-NL"/>
              </w:rPr>
            </w:pPr>
          </w:p>
        </w:tc>
        <w:tc>
          <w:tcPr>
            <w:tcW w:w="9497" w:type="dxa"/>
          </w:tcPr>
          <w:p w14:paraId="351165A5" w14:textId="77777777" w:rsidR="00BF7AA7" w:rsidRPr="008F13C1" w:rsidRDefault="00BF7AA7">
            <w:pPr>
              <w:rPr>
                <w:lang w:val="nl-NL"/>
              </w:rPr>
            </w:pPr>
          </w:p>
          <w:p w14:paraId="777545AD" w14:textId="77777777" w:rsidR="00BF7AA7" w:rsidRDefault="00BF7AA7">
            <w:r>
              <w:t>………………………………………………………………………………………………………………………………………</w:t>
            </w:r>
          </w:p>
          <w:p w14:paraId="68FEFCC6" w14:textId="77777777" w:rsidR="00BF7AA7" w:rsidRDefault="00BF7AA7"/>
          <w:p w14:paraId="19342CBF" w14:textId="77777777" w:rsidR="00BF7AA7" w:rsidRPr="0070766E" w:rsidRDefault="00BF7AA7">
            <w:r>
              <w:t>………………………………………………………………………………………………………………………………………</w:t>
            </w:r>
          </w:p>
        </w:tc>
      </w:tr>
    </w:tbl>
    <w:p w14:paraId="3ED4DA30" w14:textId="77777777" w:rsidR="00BF7AA7"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F7AA7" w:rsidRPr="00847EF5" w14:paraId="72D888E7"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auto"/>
          </w:tcPr>
          <w:p w14:paraId="06C34573" w14:textId="77777777" w:rsidR="00BF7AA7" w:rsidRPr="00F60603" w:rsidRDefault="00BF7AA7" w:rsidP="006D122F">
            <w:pPr>
              <w:jc w:val="center"/>
              <w:rPr>
                <w:lang w:val="nl-NL"/>
              </w:rPr>
            </w:pPr>
            <w:r w:rsidRPr="0070766E">
              <w:rPr>
                <w:lang w:val="nl-NL"/>
              </w:rPr>
              <w:t>Je ziet in tabel 1 het gemiddelde watergebruik per persoon in Nederland per dag.</w:t>
            </w:r>
          </w:p>
          <w:p w14:paraId="0C4BFBD6" w14:textId="77777777" w:rsidR="00BF7AA7" w:rsidRDefault="00A267B0">
            <w:pPr>
              <w:jc w:val="center"/>
            </w:pPr>
            <w:r>
              <w:rPr>
                <w:noProof/>
                <w:lang w:val="nl-NL" w:eastAsia="nl-NL"/>
              </w:rPr>
              <w:drawing>
                <wp:inline distT="0" distB="0" distL="0" distR="0" wp14:anchorId="4E7C94B3" wp14:editId="1C616601">
                  <wp:extent cx="1498600" cy="2019300"/>
                  <wp:effectExtent l="0" t="0" r="0" b="12700"/>
                  <wp:docPr id="6" name="Afbeelding 6" descr="watergerbuik_tabel_graf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gerbuik_tabel_grafiek"/>
                          <pic:cNvPicPr>
                            <a:picLocks noChangeAspect="1" noChangeArrowheads="1"/>
                          </pic:cNvPicPr>
                        </pic:nvPicPr>
                        <pic:blipFill>
                          <a:blip r:embed="rId14">
                            <a:extLst>
                              <a:ext uri="{28A0092B-C50C-407E-A947-70E740481C1C}">
                                <a14:useLocalDpi xmlns:a14="http://schemas.microsoft.com/office/drawing/2010/main" val="0"/>
                              </a:ext>
                            </a:extLst>
                          </a:blip>
                          <a:srcRect l="62756" b="2757"/>
                          <a:stretch>
                            <a:fillRect/>
                          </a:stretch>
                        </pic:blipFill>
                        <pic:spPr bwMode="auto">
                          <a:xfrm>
                            <a:off x="0" y="0"/>
                            <a:ext cx="1498600" cy="2019300"/>
                          </a:xfrm>
                          <a:prstGeom prst="rect">
                            <a:avLst/>
                          </a:prstGeom>
                          <a:noFill/>
                          <a:ln>
                            <a:noFill/>
                          </a:ln>
                        </pic:spPr>
                      </pic:pic>
                    </a:graphicData>
                  </a:graphic>
                </wp:inline>
              </w:drawing>
            </w:r>
          </w:p>
          <w:p w14:paraId="5A08F6EA" w14:textId="77777777" w:rsidR="00BF7AA7" w:rsidRDefault="00BF7AA7">
            <w:pPr>
              <w:jc w:val="center"/>
            </w:pPr>
          </w:p>
          <w:p w14:paraId="24F5555D" w14:textId="77777777" w:rsidR="00BF7AA7" w:rsidRPr="00847EF5" w:rsidRDefault="00BF7AA7">
            <w:pPr>
              <w:jc w:val="center"/>
              <w:rPr>
                <w:lang w:val="nl-NL"/>
              </w:rPr>
            </w:pPr>
            <w:r w:rsidRPr="0070766E">
              <w:rPr>
                <w:lang w:val="nl-NL"/>
              </w:rPr>
              <w:t>Tabel 1</w:t>
            </w:r>
          </w:p>
        </w:tc>
      </w:tr>
    </w:tbl>
    <w:p w14:paraId="780907FE" w14:textId="77777777" w:rsidR="00BF7AA7" w:rsidRPr="0070766E" w:rsidRDefault="00BF7AA7">
      <w:pPr>
        <w:rPr>
          <w:lang w:val="nl-NL"/>
        </w:rPr>
      </w:pPr>
    </w:p>
    <w:p w14:paraId="0D8481B4" w14:textId="77777777" w:rsidR="00BF7AA7" w:rsidRDefault="00BF7AA7"/>
    <w:tbl>
      <w:tblPr>
        <w:tblW w:w="10031" w:type="dxa"/>
        <w:tblLayout w:type="fixed"/>
        <w:tblLook w:val="04A0" w:firstRow="1" w:lastRow="0" w:firstColumn="1" w:lastColumn="0" w:noHBand="0" w:noVBand="1"/>
      </w:tblPr>
      <w:tblGrid>
        <w:gridCol w:w="534"/>
        <w:gridCol w:w="9497"/>
      </w:tblGrid>
      <w:tr w:rsidR="00BF7AA7" w:rsidRPr="008F13C1" w14:paraId="10843920" w14:textId="77777777">
        <w:tc>
          <w:tcPr>
            <w:tcW w:w="534" w:type="dxa"/>
          </w:tcPr>
          <w:p w14:paraId="2F70958E" w14:textId="77777777" w:rsidR="00BF7AA7" w:rsidRPr="00700E0C" w:rsidRDefault="00BF7AA7">
            <w:pPr>
              <w:pStyle w:val="Opgave"/>
            </w:pPr>
          </w:p>
        </w:tc>
        <w:tc>
          <w:tcPr>
            <w:tcW w:w="9497" w:type="dxa"/>
          </w:tcPr>
          <w:p w14:paraId="0D264726" w14:textId="77777777" w:rsidR="00BF7AA7" w:rsidRPr="008F13C1" w:rsidRDefault="00BF7AA7">
            <w:pPr>
              <w:rPr>
                <w:lang w:val="nl-NL"/>
              </w:rPr>
            </w:pPr>
            <w:r w:rsidRPr="0070766E">
              <w:rPr>
                <w:lang w:val="nl-NL"/>
              </w:rPr>
              <w:t>In een bad kan 120-150 liter water. Waarom staat in</w:t>
            </w:r>
            <w:r>
              <w:rPr>
                <w:lang w:val="nl-NL"/>
              </w:rPr>
              <w:t xml:space="preserve"> de tabel bij bad maar 9 liter?</w:t>
            </w:r>
            <w:r w:rsidR="00481715">
              <w:rPr>
                <w:lang w:val="nl-NL"/>
              </w:rPr>
              <w:t xml:space="preserve"> Kruis de goede antwoorden aan.</w:t>
            </w:r>
          </w:p>
        </w:tc>
      </w:tr>
      <w:tr w:rsidR="00BF7AA7" w:rsidRPr="000B2D52" w14:paraId="60EED180" w14:textId="77777777">
        <w:tc>
          <w:tcPr>
            <w:tcW w:w="534" w:type="dxa"/>
          </w:tcPr>
          <w:p w14:paraId="3B903C91" w14:textId="77777777" w:rsidR="00BF7AA7" w:rsidRPr="008F13C1" w:rsidRDefault="00BF7AA7">
            <w:pPr>
              <w:rPr>
                <w:lang w:val="nl-NL"/>
              </w:rPr>
            </w:pPr>
          </w:p>
        </w:tc>
        <w:tc>
          <w:tcPr>
            <w:tcW w:w="9497" w:type="dxa"/>
          </w:tcPr>
          <w:p w14:paraId="27706C81" w14:textId="77777777" w:rsidR="00BF7AA7" w:rsidRPr="0070766E" w:rsidRDefault="00BF7AA7">
            <w:pPr>
              <w:rPr>
                <w:lang w:val="nl-NL"/>
              </w:rPr>
            </w:pPr>
            <w:r w:rsidRPr="0070766E">
              <w:rPr>
                <w:lang w:val="nl-NL"/>
              </w:rPr>
              <w:t>o  Het gaat over een klein bad</w:t>
            </w:r>
          </w:p>
          <w:p w14:paraId="1EFF64EF" w14:textId="77777777" w:rsidR="00BF7AA7" w:rsidRPr="0070766E" w:rsidRDefault="00BF7AA7">
            <w:pPr>
              <w:rPr>
                <w:lang w:val="nl-NL"/>
              </w:rPr>
            </w:pPr>
            <w:r w:rsidRPr="0070766E">
              <w:rPr>
                <w:lang w:val="nl-NL"/>
              </w:rPr>
              <w:t>o  Ze doen het bad niet vol</w:t>
            </w:r>
          </w:p>
          <w:p w14:paraId="46CFF705" w14:textId="77777777" w:rsidR="00BF7AA7" w:rsidRDefault="00BF7AA7">
            <w:pPr>
              <w:rPr>
                <w:lang w:val="nl-NL"/>
              </w:rPr>
            </w:pPr>
            <w:r w:rsidRPr="0070766E">
              <w:rPr>
                <w:lang w:val="nl-NL"/>
              </w:rPr>
              <w:t>o  Ze gaan niet elke dag in bad</w:t>
            </w:r>
          </w:p>
          <w:p w14:paraId="33445E9F" w14:textId="77777777" w:rsidR="00BF7AA7" w:rsidRPr="008F13C1" w:rsidRDefault="00BF7AA7">
            <w:pPr>
              <w:rPr>
                <w:lang w:val="nl-NL"/>
              </w:rPr>
            </w:pPr>
            <w:r w:rsidRPr="008F13C1">
              <w:rPr>
                <w:lang w:val="nl-NL"/>
              </w:rPr>
              <w:t>o</w:t>
            </w:r>
            <w:r>
              <w:rPr>
                <w:lang w:val="nl-NL"/>
              </w:rPr>
              <w:t xml:space="preserve">  Niet iedereen heeft een bad</w:t>
            </w:r>
          </w:p>
        </w:tc>
      </w:tr>
    </w:tbl>
    <w:p w14:paraId="44E8103D" w14:textId="77777777" w:rsidR="00BF7AA7" w:rsidRPr="003B45C9"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511A7717" w14:textId="77777777">
        <w:tc>
          <w:tcPr>
            <w:tcW w:w="534" w:type="dxa"/>
          </w:tcPr>
          <w:p w14:paraId="15C3CDDA" w14:textId="77777777" w:rsidR="00BF7AA7" w:rsidRPr="00700E0C" w:rsidRDefault="00BF7AA7">
            <w:pPr>
              <w:pStyle w:val="Opgave"/>
            </w:pPr>
          </w:p>
        </w:tc>
        <w:tc>
          <w:tcPr>
            <w:tcW w:w="9497" w:type="dxa"/>
          </w:tcPr>
          <w:p w14:paraId="13BCE7EF" w14:textId="77777777" w:rsidR="00BF7AA7" w:rsidRPr="008F13C1" w:rsidRDefault="00BF7AA7">
            <w:pPr>
              <w:rPr>
                <w:lang w:val="nl-NL"/>
              </w:rPr>
            </w:pPr>
            <w:r w:rsidRPr="0070766E">
              <w:rPr>
                <w:lang w:val="nl-NL"/>
              </w:rPr>
              <w:t>Als je let op de gebruikte liters in tabel 1 denk je dan dat je zelf meer of minder water per dag gebr</w:t>
            </w:r>
            <w:r>
              <w:rPr>
                <w:lang w:val="nl-NL"/>
              </w:rPr>
              <w:t>uikt?</w:t>
            </w:r>
          </w:p>
        </w:tc>
      </w:tr>
      <w:tr w:rsidR="00BF7AA7" w:rsidRPr="008F13C1" w14:paraId="4491D71B" w14:textId="77777777">
        <w:tc>
          <w:tcPr>
            <w:tcW w:w="534" w:type="dxa"/>
          </w:tcPr>
          <w:p w14:paraId="7F57A131" w14:textId="77777777" w:rsidR="00BF7AA7" w:rsidRPr="008F13C1" w:rsidRDefault="00BF7AA7">
            <w:pPr>
              <w:rPr>
                <w:lang w:val="nl-NL"/>
              </w:rPr>
            </w:pPr>
          </w:p>
        </w:tc>
        <w:tc>
          <w:tcPr>
            <w:tcW w:w="9497" w:type="dxa"/>
          </w:tcPr>
          <w:p w14:paraId="5FCFCDF5" w14:textId="77777777" w:rsidR="00BF7AA7" w:rsidRPr="0070766E" w:rsidRDefault="00BF7AA7">
            <w:pPr>
              <w:rPr>
                <w:lang w:val="nl-NL"/>
              </w:rPr>
            </w:pPr>
          </w:p>
          <w:p w14:paraId="421D2544" w14:textId="77777777" w:rsidR="00BF7AA7" w:rsidRDefault="00BF7AA7">
            <w:r>
              <w:t>Meer, want:  ……………………………………………………………………………</w:t>
            </w:r>
          </w:p>
          <w:p w14:paraId="732B85CE" w14:textId="77777777" w:rsidR="00BF7AA7" w:rsidRDefault="00BF7AA7"/>
          <w:p w14:paraId="67B92373" w14:textId="77777777" w:rsidR="00BF7AA7" w:rsidRPr="0070766E" w:rsidRDefault="00BF7AA7">
            <w:r>
              <w:t>Minder, want: …………………………………………………………………………</w:t>
            </w:r>
          </w:p>
        </w:tc>
      </w:tr>
    </w:tbl>
    <w:p w14:paraId="29F608F7" w14:textId="77777777" w:rsidR="00BF7AA7" w:rsidRDefault="00BF7AA7">
      <w:pPr>
        <w:pStyle w:val="Heading2"/>
      </w:pPr>
      <w:proofErr w:type="spellStart"/>
      <w:r>
        <w:lastRenderedPageBreak/>
        <w:t>Procenten</w:t>
      </w:r>
      <w:proofErr w:type="spellEnd"/>
    </w:p>
    <w:p w14:paraId="5EC2C39F" w14:textId="77777777" w:rsidR="00BF7AA7" w:rsidRPr="00847EF5" w:rsidRDefault="00BF7AA7"/>
    <w:tbl>
      <w:tblPr>
        <w:tblW w:w="10031" w:type="dxa"/>
        <w:tblLayout w:type="fixed"/>
        <w:tblLook w:val="04A0" w:firstRow="1" w:lastRow="0" w:firstColumn="1" w:lastColumn="0" w:noHBand="0" w:noVBand="1"/>
      </w:tblPr>
      <w:tblGrid>
        <w:gridCol w:w="534"/>
        <w:gridCol w:w="9497"/>
      </w:tblGrid>
      <w:tr w:rsidR="00BF7AA7" w:rsidRPr="008F13C1" w14:paraId="59C2592B" w14:textId="77777777">
        <w:tc>
          <w:tcPr>
            <w:tcW w:w="534" w:type="dxa"/>
          </w:tcPr>
          <w:p w14:paraId="70D78712" w14:textId="77777777" w:rsidR="00BF7AA7" w:rsidRPr="00700E0C" w:rsidRDefault="00BF7AA7">
            <w:pPr>
              <w:pStyle w:val="Opgave"/>
            </w:pPr>
          </w:p>
        </w:tc>
        <w:tc>
          <w:tcPr>
            <w:tcW w:w="9497" w:type="dxa"/>
          </w:tcPr>
          <w:p w14:paraId="1765B55A" w14:textId="77777777" w:rsidR="00BF7AA7" w:rsidRDefault="00BF7AA7">
            <w:pPr>
              <w:rPr>
                <w:lang w:val="nl-NL"/>
              </w:rPr>
            </w:pPr>
            <w:r w:rsidRPr="0070766E">
              <w:rPr>
                <w:lang w:val="nl-NL"/>
              </w:rPr>
              <w:t>In tabel 1 staat dat voor voedselbereiding gemiddeld 2 liter water per dag nodig is.</w:t>
            </w:r>
            <w:r w:rsidR="00481715">
              <w:rPr>
                <w:lang w:val="nl-NL"/>
              </w:rPr>
              <w:t xml:space="preserve"> </w:t>
            </w:r>
            <w:r w:rsidR="006D122F">
              <w:rPr>
                <w:lang w:val="nl-NL"/>
              </w:rPr>
              <w:t>Vergelijk hoeveel water nodig is voor de verschillende dingen:</w:t>
            </w:r>
          </w:p>
          <w:p w14:paraId="33EB0241" w14:textId="77777777" w:rsidR="00481715" w:rsidRPr="008F13C1" w:rsidRDefault="00481715">
            <w:pPr>
              <w:rPr>
                <w:lang w:val="nl-NL"/>
              </w:rPr>
            </w:pPr>
          </w:p>
        </w:tc>
      </w:tr>
      <w:tr w:rsidR="00BF7AA7" w:rsidRPr="000B2D52" w14:paraId="1C0F78C3" w14:textId="77777777">
        <w:tc>
          <w:tcPr>
            <w:tcW w:w="534" w:type="dxa"/>
          </w:tcPr>
          <w:p w14:paraId="0FE3B37F" w14:textId="77777777" w:rsidR="00BF7AA7" w:rsidRPr="008F13C1" w:rsidRDefault="00BF7AA7">
            <w:pPr>
              <w:rPr>
                <w:lang w:val="nl-NL"/>
              </w:rPr>
            </w:pPr>
          </w:p>
        </w:tc>
        <w:tc>
          <w:tcPr>
            <w:tcW w:w="9497" w:type="dxa"/>
          </w:tcPr>
          <w:p w14:paraId="2D69BFB1" w14:textId="77777777" w:rsidR="00BF7AA7" w:rsidRPr="0070766E" w:rsidRDefault="00EC29C7">
            <w:pPr>
              <w:rPr>
                <w:lang w:val="nl-NL"/>
              </w:rPr>
            </w:pPr>
            <w:r>
              <w:rPr>
                <w:lang w:val="nl-NL"/>
              </w:rPr>
              <w:t xml:space="preserve"> </w:t>
            </w:r>
            <w:r w:rsidR="00E645C6">
              <w:rPr>
                <w:lang w:val="nl-NL"/>
              </w:rPr>
              <w:t>...</w:t>
            </w:r>
            <w:r w:rsidR="006D122F">
              <w:rPr>
                <w:lang w:val="nl-NL"/>
              </w:rPr>
              <w:t>..</w:t>
            </w:r>
            <w:r w:rsidR="00E645C6">
              <w:rPr>
                <w:lang w:val="nl-NL"/>
              </w:rPr>
              <w:t xml:space="preserve"> liter v</w:t>
            </w:r>
            <w:r w:rsidR="00481715">
              <w:rPr>
                <w:lang w:val="nl-NL"/>
              </w:rPr>
              <w:t xml:space="preserve">oor </w:t>
            </w:r>
            <w:r w:rsidR="006D122F">
              <w:rPr>
                <w:lang w:val="nl-NL"/>
              </w:rPr>
              <w:t xml:space="preserve">de </w:t>
            </w:r>
            <w:r w:rsidR="00BF7AA7" w:rsidRPr="0070766E">
              <w:rPr>
                <w:lang w:val="nl-NL"/>
              </w:rPr>
              <w:t>wastafel</w:t>
            </w:r>
            <w:r w:rsidR="00BF7AA7">
              <w:rPr>
                <w:lang w:val="nl-NL"/>
              </w:rPr>
              <w:t xml:space="preserve"> </w:t>
            </w:r>
            <w:r w:rsidR="00E645C6">
              <w:rPr>
                <w:lang w:val="nl-NL"/>
              </w:rPr>
              <w:t xml:space="preserve">is </w:t>
            </w:r>
            <w:r w:rsidR="00BF7AA7" w:rsidRPr="0070766E">
              <w:rPr>
                <w:lang w:val="nl-NL"/>
              </w:rPr>
              <w:t>............ keer zoveel</w:t>
            </w:r>
            <w:r w:rsidR="00BF7AA7">
              <w:rPr>
                <w:lang w:val="nl-NL"/>
              </w:rPr>
              <w:t xml:space="preserve"> als </w:t>
            </w:r>
            <w:r w:rsidR="00E645C6">
              <w:rPr>
                <w:lang w:val="nl-NL"/>
              </w:rPr>
              <w:t>...</w:t>
            </w:r>
            <w:r w:rsidR="006D122F">
              <w:rPr>
                <w:lang w:val="nl-NL"/>
              </w:rPr>
              <w:t>..</w:t>
            </w:r>
            <w:r w:rsidR="00E645C6">
              <w:rPr>
                <w:lang w:val="nl-NL"/>
              </w:rPr>
              <w:t xml:space="preserve"> liter </w:t>
            </w:r>
            <w:r w:rsidR="00BF7AA7">
              <w:rPr>
                <w:lang w:val="nl-NL"/>
              </w:rPr>
              <w:t>voor voedselbereiding</w:t>
            </w:r>
            <w:r w:rsidR="00E645C6">
              <w:rPr>
                <w:lang w:val="nl-NL"/>
              </w:rPr>
              <w:br/>
            </w:r>
          </w:p>
          <w:p w14:paraId="4CEBB7C0" w14:textId="77777777" w:rsidR="00BF7AA7" w:rsidRPr="0070766E" w:rsidRDefault="00EC29C7">
            <w:pPr>
              <w:rPr>
                <w:lang w:val="nl-NL"/>
              </w:rPr>
            </w:pPr>
            <w:r>
              <w:rPr>
                <w:lang w:val="nl-NL"/>
              </w:rPr>
              <w:t xml:space="preserve"> </w:t>
            </w:r>
            <w:r w:rsidR="00E645C6">
              <w:rPr>
                <w:lang w:val="nl-NL"/>
              </w:rPr>
              <w:t>...</w:t>
            </w:r>
            <w:r w:rsidR="006D122F">
              <w:rPr>
                <w:lang w:val="nl-NL"/>
              </w:rPr>
              <w:t>..</w:t>
            </w:r>
            <w:r w:rsidR="00E645C6">
              <w:rPr>
                <w:lang w:val="nl-NL"/>
              </w:rPr>
              <w:t xml:space="preserve"> liter v</w:t>
            </w:r>
            <w:r w:rsidR="00481715">
              <w:rPr>
                <w:lang w:val="nl-NL"/>
              </w:rPr>
              <w:t xml:space="preserve">oor </w:t>
            </w:r>
            <w:r w:rsidR="00BF7AA7" w:rsidRPr="0070766E">
              <w:rPr>
                <w:lang w:val="nl-NL"/>
              </w:rPr>
              <w:t>douchen</w:t>
            </w:r>
            <w:r w:rsidR="00BF7AA7">
              <w:rPr>
                <w:lang w:val="nl-NL"/>
              </w:rPr>
              <w:t xml:space="preserve"> </w:t>
            </w:r>
            <w:r w:rsidR="00E645C6">
              <w:rPr>
                <w:lang w:val="nl-NL"/>
              </w:rPr>
              <w:t xml:space="preserve">is </w:t>
            </w:r>
            <w:r w:rsidR="00BF7AA7" w:rsidRPr="0070766E">
              <w:rPr>
                <w:lang w:val="nl-NL"/>
              </w:rPr>
              <w:t>............</w:t>
            </w:r>
            <w:r w:rsidR="00BF7AA7">
              <w:rPr>
                <w:lang w:val="nl-NL"/>
              </w:rPr>
              <w:t xml:space="preserve"> </w:t>
            </w:r>
            <w:r w:rsidR="00BF7AA7" w:rsidRPr="0070766E">
              <w:rPr>
                <w:lang w:val="nl-NL"/>
              </w:rPr>
              <w:t>keer zoveel</w:t>
            </w:r>
            <w:r w:rsidR="00BF7AA7">
              <w:rPr>
                <w:lang w:val="nl-NL"/>
              </w:rPr>
              <w:t xml:space="preserve"> als </w:t>
            </w:r>
            <w:r w:rsidR="00E645C6">
              <w:rPr>
                <w:lang w:val="nl-NL"/>
              </w:rPr>
              <w:t>...</w:t>
            </w:r>
            <w:r w:rsidR="006D122F">
              <w:rPr>
                <w:lang w:val="nl-NL"/>
              </w:rPr>
              <w:t>..</w:t>
            </w:r>
            <w:r w:rsidR="00E645C6">
              <w:rPr>
                <w:lang w:val="nl-NL"/>
              </w:rPr>
              <w:t xml:space="preserve"> liter </w:t>
            </w:r>
            <w:r w:rsidR="00BF7AA7">
              <w:rPr>
                <w:lang w:val="nl-NL"/>
              </w:rPr>
              <w:t>voor de wastafel</w:t>
            </w:r>
            <w:r w:rsidR="00E645C6">
              <w:rPr>
                <w:lang w:val="nl-NL"/>
              </w:rPr>
              <w:br/>
            </w:r>
          </w:p>
          <w:p w14:paraId="09F52169" w14:textId="77777777" w:rsidR="00BF7AA7" w:rsidRPr="0070766E" w:rsidRDefault="00EC29C7">
            <w:pPr>
              <w:rPr>
                <w:lang w:val="nl-NL"/>
              </w:rPr>
            </w:pPr>
            <w:r>
              <w:rPr>
                <w:lang w:val="nl-NL"/>
              </w:rPr>
              <w:t xml:space="preserve"> </w:t>
            </w:r>
            <w:r w:rsidR="00E645C6">
              <w:rPr>
                <w:lang w:val="nl-NL"/>
              </w:rPr>
              <w:t>...</w:t>
            </w:r>
            <w:r w:rsidR="006D122F">
              <w:rPr>
                <w:lang w:val="nl-NL"/>
              </w:rPr>
              <w:t>..</w:t>
            </w:r>
            <w:r w:rsidR="00E645C6">
              <w:rPr>
                <w:lang w:val="nl-NL"/>
              </w:rPr>
              <w:t xml:space="preserve"> liter v</w:t>
            </w:r>
            <w:r w:rsidR="00481715">
              <w:rPr>
                <w:lang w:val="nl-NL"/>
              </w:rPr>
              <w:t xml:space="preserve">oor </w:t>
            </w:r>
            <w:r w:rsidR="00BF7AA7" w:rsidRPr="0070766E">
              <w:rPr>
                <w:lang w:val="nl-NL"/>
              </w:rPr>
              <w:t>de was</w:t>
            </w:r>
            <w:r w:rsidR="00E645C6">
              <w:rPr>
                <w:lang w:val="nl-NL"/>
              </w:rPr>
              <w:t xml:space="preserve"> is </w:t>
            </w:r>
            <w:r w:rsidR="00BF7AA7">
              <w:rPr>
                <w:lang w:val="nl-NL"/>
              </w:rPr>
              <w:t xml:space="preserve"> ............</w:t>
            </w:r>
            <w:r w:rsidR="00BF7AA7" w:rsidRPr="0070766E">
              <w:rPr>
                <w:lang w:val="nl-NL"/>
              </w:rPr>
              <w:t xml:space="preserve"> keer zoveel</w:t>
            </w:r>
            <w:r w:rsidR="00BF7AA7">
              <w:rPr>
                <w:lang w:val="nl-NL"/>
              </w:rPr>
              <w:t xml:space="preserve"> als </w:t>
            </w:r>
            <w:r w:rsidR="006D122F">
              <w:rPr>
                <w:lang w:val="nl-NL"/>
              </w:rPr>
              <w:t>…</w:t>
            </w:r>
            <w:r w:rsidR="00E645C6">
              <w:rPr>
                <w:lang w:val="nl-NL"/>
              </w:rPr>
              <w:t xml:space="preserve">.. liter </w:t>
            </w:r>
            <w:r w:rsidR="00BF7AA7">
              <w:rPr>
                <w:lang w:val="nl-NL"/>
              </w:rPr>
              <w:t>voor de afwas</w:t>
            </w:r>
          </w:p>
        </w:tc>
      </w:tr>
    </w:tbl>
    <w:p w14:paraId="18988C7C" w14:textId="77777777" w:rsidR="00BF7AA7" w:rsidRPr="003B45C9"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2F309F0D" w14:textId="77777777">
        <w:tc>
          <w:tcPr>
            <w:tcW w:w="534" w:type="dxa"/>
          </w:tcPr>
          <w:p w14:paraId="2F523B01" w14:textId="77777777" w:rsidR="00BF7AA7" w:rsidRPr="00700E0C" w:rsidRDefault="00BF7AA7">
            <w:pPr>
              <w:pStyle w:val="Opgave"/>
            </w:pPr>
          </w:p>
        </w:tc>
        <w:tc>
          <w:tcPr>
            <w:tcW w:w="9497" w:type="dxa"/>
          </w:tcPr>
          <w:p w14:paraId="00AE538F" w14:textId="77777777" w:rsidR="00BF7AA7" w:rsidRDefault="00BF7AA7">
            <w:pPr>
              <w:rPr>
                <w:lang w:val="nl-NL"/>
              </w:rPr>
            </w:pPr>
            <w:r w:rsidRPr="0070766E">
              <w:rPr>
                <w:lang w:val="nl-NL"/>
              </w:rPr>
              <w:t>Tabel 1 geeft aan dat we gemiddeld per dag 28 lit</w:t>
            </w:r>
            <w:r>
              <w:rPr>
                <w:lang w:val="nl-NL"/>
              </w:rPr>
              <w:t>er water gebruiken voor de was.</w:t>
            </w:r>
          </w:p>
          <w:p w14:paraId="3AC83F49" w14:textId="77777777" w:rsidR="00BF7AA7" w:rsidRPr="008F13C1" w:rsidRDefault="00BF7AA7">
            <w:pPr>
              <w:rPr>
                <w:lang w:val="nl-NL"/>
              </w:rPr>
            </w:pPr>
            <w:r w:rsidRPr="0070766E">
              <w:rPr>
                <w:lang w:val="nl-NL"/>
              </w:rPr>
              <w:t>Hoeveel procent is dit van het totale watergebruik per dag?</w:t>
            </w:r>
            <w:r w:rsidR="006D122F">
              <w:rPr>
                <w:lang w:val="nl-NL"/>
              </w:rPr>
              <w:t xml:space="preserve"> Gebruik de uitleg.</w:t>
            </w:r>
          </w:p>
        </w:tc>
      </w:tr>
      <w:tr w:rsidR="00BF7AA7" w:rsidRPr="008F13C1" w14:paraId="3CEFFA39" w14:textId="77777777">
        <w:tc>
          <w:tcPr>
            <w:tcW w:w="534" w:type="dxa"/>
          </w:tcPr>
          <w:p w14:paraId="77527842" w14:textId="77777777" w:rsidR="00BF7AA7" w:rsidRPr="008F13C1" w:rsidRDefault="00BF7AA7">
            <w:pPr>
              <w:rPr>
                <w:lang w:val="nl-NL"/>
              </w:rPr>
            </w:pPr>
          </w:p>
        </w:tc>
        <w:tc>
          <w:tcPr>
            <w:tcW w:w="9497" w:type="dxa"/>
          </w:tcPr>
          <w:p w14:paraId="31DC6135" w14:textId="77777777" w:rsidR="00BF7AA7" w:rsidRPr="003B45C9" w:rsidRDefault="00BF7AA7">
            <w:pPr>
              <w:rPr>
                <w:lang w:val="nl-NL"/>
              </w:rPr>
            </w:pPr>
          </w:p>
          <w:p w14:paraId="6E89F103" w14:textId="77777777" w:rsidR="00BF7AA7" w:rsidRPr="0070766E" w:rsidRDefault="00BF7AA7">
            <w:r>
              <w:t>………………………………………………………………………………………………………………………………………</w:t>
            </w:r>
          </w:p>
        </w:tc>
      </w:tr>
    </w:tbl>
    <w:p w14:paraId="5D5F398B" w14:textId="77777777" w:rsidR="00BF7AA7" w:rsidRDefault="00BF7AA7"/>
    <w:tbl>
      <w:tblPr>
        <w:tblW w:w="0" w:type="auto"/>
        <w:jc w:val="center"/>
        <w:tblBorders>
          <w:top w:val="single" w:sz="4" w:space="0" w:color="000000"/>
          <w:left w:val="single" w:sz="4" w:space="0" w:color="000000"/>
          <w:bottom w:val="single" w:sz="4" w:space="0" w:color="auto"/>
          <w:right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F7AA7" w:rsidRPr="003B45C9" w14:paraId="505FBC0A" w14:textId="77777777" w:rsidTr="006D122F">
        <w:trPr>
          <w:trHeight w:val="6885"/>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292F655C" w14:textId="77777777" w:rsidR="00BF7AA7" w:rsidRPr="00850AB3" w:rsidRDefault="00BF7AA7">
            <w:pPr>
              <w:pStyle w:val="Tip"/>
            </w:pPr>
            <w:r>
              <w:t>Uitleg</w:t>
            </w:r>
          </w:p>
          <w:p w14:paraId="1A50486D" w14:textId="77777777" w:rsidR="00BF7AA7" w:rsidRDefault="00BF7AA7">
            <w:pPr>
              <w:rPr>
                <w:lang w:val="nl-NL"/>
              </w:rPr>
            </w:pPr>
            <w:r w:rsidRPr="0070766E">
              <w:rPr>
                <w:lang w:val="nl-NL"/>
              </w:rPr>
              <w:t>Procent betekent 'per 100'.</w:t>
            </w:r>
            <w:r>
              <w:rPr>
                <w:lang w:val="nl-NL"/>
              </w:rPr>
              <w:t xml:space="preserve">  </w:t>
            </w:r>
            <w:r w:rsidRPr="0070766E">
              <w:rPr>
                <w:lang w:val="nl-NL"/>
              </w:rPr>
              <w:t>28 liter van de 134 liter, hoeveel is dat per 100 liter?</w:t>
            </w:r>
          </w:p>
          <w:p w14:paraId="14F73473" w14:textId="77777777" w:rsidR="00BF7AA7" w:rsidRDefault="00BF7AA7">
            <w:pPr>
              <w:rPr>
                <w:lang w:val="nl-NL"/>
              </w:rPr>
            </w:pPr>
            <w:r>
              <w:rPr>
                <w:lang w:val="nl-NL"/>
              </w:rPr>
              <w:t>Maak eerst een schatting</w:t>
            </w:r>
            <w:r w:rsidRPr="0070766E">
              <w:rPr>
                <w:lang w:val="nl-NL"/>
              </w:rPr>
              <w:t xml:space="preserve">. </w:t>
            </w:r>
            <w:r>
              <w:rPr>
                <w:lang w:val="nl-NL"/>
              </w:rPr>
              <w:t xml:space="preserve"> </w:t>
            </w:r>
            <w:r w:rsidRPr="0070766E">
              <w:rPr>
                <w:lang w:val="nl-NL"/>
              </w:rPr>
              <w:t>De hele stroo</w:t>
            </w:r>
            <w:r>
              <w:rPr>
                <w:lang w:val="nl-NL"/>
              </w:rPr>
              <w:t>k is 134, waar zit 28 ongeveer?</w:t>
            </w:r>
          </w:p>
          <w:p w14:paraId="6AA3D1C1" w14:textId="77777777" w:rsidR="00BF7AA7" w:rsidRPr="0070766E" w:rsidRDefault="00BF7AA7">
            <w:pPr>
              <w:rPr>
                <w:lang w:val="nl-NL"/>
              </w:rPr>
            </w:pPr>
            <w:r>
              <w:rPr>
                <w:lang w:val="nl-N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5"/>
            </w:tblGrid>
            <w:tr w:rsidR="00BF7AA7" w:rsidRPr="000B2D52" w14:paraId="486B2218" w14:textId="77777777">
              <w:tc>
                <w:tcPr>
                  <w:tcW w:w="8075" w:type="dxa"/>
                  <w:shd w:val="clear" w:color="auto" w:fill="FFFFFF"/>
                </w:tcPr>
                <w:p w14:paraId="29B2B8E0" w14:textId="77777777" w:rsidR="00BF7AA7" w:rsidRPr="0070766E" w:rsidRDefault="00BF7AA7">
                  <w:pPr>
                    <w:rPr>
                      <w:lang w:val="nl-NL"/>
                    </w:rPr>
                  </w:pPr>
                </w:p>
              </w:tc>
            </w:tr>
          </w:tbl>
          <w:p w14:paraId="5107DFD0" w14:textId="77777777" w:rsidR="00BF7AA7" w:rsidRPr="0070766E" w:rsidRDefault="00BF7AA7">
            <w:pPr>
              <w:rPr>
                <w:lang w:val="nl-NL"/>
              </w:rPr>
            </w:pPr>
            <w:r w:rsidRPr="0070766E">
              <w:rPr>
                <w:lang w:val="nl-NL"/>
              </w:rPr>
              <w:tab/>
            </w:r>
            <w:r w:rsidRPr="0070766E">
              <w:rPr>
                <w:lang w:val="nl-NL"/>
              </w:rPr>
              <w:tab/>
            </w:r>
            <w:r w:rsidRPr="0070766E">
              <w:rPr>
                <w:lang w:val="nl-NL"/>
              </w:rPr>
              <w:tab/>
            </w:r>
            <w:r w:rsidRPr="0070766E">
              <w:rPr>
                <w:lang w:val="nl-NL"/>
              </w:rPr>
              <w:tab/>
            </w:r>
            <w:r w:rsidRPr="0070766E">
              <w:rPr>
                <w:lang w:val="nl-NL"/>
              </w:rPr>
              <w:tab/>
            </w:r>
            <w:r w:rsidRPr="0070766E">
              <w:rPr>
                <w:lang w:val="nl-NL"/>
              </w:rPr>
              <w:tab/>
            </w:r>
            <w:r w:rsidRPr="0070766E">
              <w:rPr>
                <w:lang w:val="nl-NL"/>
              </w:rPr>
              <w:tab/>
            </w:r>
            <w:r w:rsidRPr="0070766E">
              <w:rPr>
                <w:lang w:val="nl-NL"/>
              </w:rPr>
              <w:tab/>
            </w:r>
            <w:r w:rsidRPr="0070766E">
              <w:rPr>
                <w:lang w:val="nl-NL"/>
              </w:rPr>
              <w:tab/>
            </w:r>
            <w:r w:rsidRPr="0070766E">
              <w:rPr>
                <w:lang w:val="nl-NL"/>
              </w:rPr>
              <w:tab/>
            </w:r>
            <w:r w:rsidRPr="0070766E">
              <w:rPr>
                <w:lang w:val="nl-NL"/>
              </w:rPr>
              <w:tab/>
              <w:t>134</w:t>
            </w:r>
          </w:p>
          <w:p w14:paraId="36221A63" w14:textId="77777777" w:rsidR="00BF7AA7" w:rsidRDefault="00BF7AA7">
            <w:pPr>
              <w:rPr>
                <w:lang w:val="nl-NL"/>
              </w:rPr>
            </w:pPr>
            <w:r w:rsidRPr="0070766E">
              <w:rPr>
                <w:lang w:val="nl-NL"/>
              </w:rPr>
              <w:t>Voor precies rekenen gebruik je bijvoorbeeld een verhoudingstabel en je rekenmachine</w:t>
            </w:r>
            <w:r>
              <w:rPr>
                <w:lang w:val="nl-NL"/>
              </w:rPr>
              <w:t>. Bijvoorbeeld zo</w:t>
            </w:r>
            <w:r w:rsidR="006D122F">
              <w:rPr>
                <w:lang w:val="nl-NL"/>
              </w:rPr>
              <w:t>:</w:t>
            </w:r>
            <w:r w:rsidR="00A267B0">
              <w:rPr>
                <w:noProof/>
                <w:lang w:val="nl-NL" w:eastAsia="nl-NL"/>
              </w:rPr>
              <mc:AlternateContent>
                <mc:Choice Requires="wpg">
                  <w:drawing>
                    <wp:anchor distT="0" distB="0" distL="114300" distR="114300" simplePos="0" relativeHeight="251660288" behindDoc="0" locked="1" layoutInCell="1" allowOverlap="1" wp14:anchorId="5F92F912" wp14:editId="246A1709">
                      <wp:simplePos x="0" y="0"/>
                      <wp:positionH relativeFrom="column">
                        <wp:posOffset>2151380</wp:posOffset>
                      </wp:positionH>
                      <wp:positionV relativeFrom="paragraph">
                        <wp:posOffset>205740</wp:posOffset>
                      </wp:positionV>
                      <wp:extent cx="2734310" cy="1210310"/>
                      <wp:effectExtent l="5080" t="2540" r="16510" b="6350"/>
                      <wp:wrapNone/>
                      <wp:docPr id="2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1210310"/>
                                <a:chOff x="5024" y="5220"/>
                                <a:chExt cx="4306" cy="1906"/>
                              </a:xfrm>
                            </wpg:grpSpPr>
                            <wpg:grpSp>
                              <wpg:cNvPr id="21" name="Group 90"/>
                              <wpg:cNvGrpSpPr>
                                <a:grpSpLocks/>
                              </wpg:cNvGrpSpPr>
                              <wpg:grpSpPr bwMode="auto">
                                <a:xfrm>
                                  <a:off x="7350" y="6406"/>
                                  <a:ext cx="1980" cy="720"/>
                                  <a:chOff x="6932" y="6372"/>
                                  <a:chExt cx="1980" cy="720"/>
                                </a:xfrm>
                              </wpg:grpSpPr>
                              <wps:wsp>
                                <wps:cNvPr id="22" name="AutoShape 91"/>
                                <wps:cNvSpPr>
                                  <a:spLocks noChangeArrowheads="1"/>
                                </wps:cNvSpPr>
                                <wps:spPr bwMode="auto">
                                  <a:xfrm flipV="1">
                                    <a:off x="6932" y="6372"/>
                                    <a:ext cx="1980" cy="360"/>
                                  </a:xfrm>
                                  <a:custGeom>
                                    <a:avLst/>
                                    <a:gdLst>
                                      <a:gd name="G0" fmla="+- 0 0 0"/>
                                      <a:gd name="G1" fmla="+- 10417765 0 0"/>
                                      <a:gd name="G2" fmla="+- 0 0 10417765"/>
                                      <a:gd name="G3" fmla="+- 10800 0 0"/>
                                      <a:gd name="G4" fmla="+- 0 0 0"/>
                                      <a:gd name="T0" fmla="*/ 360 256 1"/>
                                      <a:gd name="T1" fmla="*/ 0 256 1"/>
                                      <a:gd name="G5" fmla="+- G2 T0 T1"/>
                                      <a:gd name="G6" fmla="?: G2 G2 G5"/>
                                      <a:gd name="G7" fmla="+- 0 0 G6"/>
                                      <a:gd name="G8" fmla="+- 5400 0 0"/>
                                      <a:gd name="G9" fmla="+- 0 0 10417765"/>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0417765"/>
                                      <a:gd name="G36" fmla="sin G34 10417765"/>
                                      <a:gd name="G37" fmla="+/ 10417765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8828 w 21600"/>
                                      <a:gd name="T5" fmla="*/ 181 h 21600"/>
                                      <a:gd name="T6" fmla="*/ 3239 w 21600"/>
                                      <a:gd name="T7" fmla="*/ 13707 h 21600"/>
                                      <a:gd name="T8" fmla="*/ 9814 w 21600"/>
                                      <a:gd name="T9" fmla="*/ 549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cubicBezTo>
                                          <a:pt x="5399" y="11462"/>
                                          <a:pt x="5522" y="12119"/>
                                          <a:pt x="5759" y="12738"/>
                                        </a:cubicBezTo>
                                        <a:lnTo>
                                          <a:pt x="719" y="14676"/>
                                        </a:lnTo>
                                        <a:cubicBezTo>
                                          <a:pt x="244" y="13439"/>
                                          <a:pt x="0" y="12125"/>
                                          <a:pt x="0" y="10800"/>
                                        </a:cubicBez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92"/>
                                <wps:cNvSpPr txBox="1">
                                  <a:spLocks noChangeArrowheads="1"/>
                                </wps:cNvSpPr>
                                <wps:spPr bwMode="auto">
                                  <a:xfrm>
                                    <a:off x="7652" y="6732"/>
                                    <a:ext cx="9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85300" w14:textId="77777777" w:rsidR="00BF7AA7" w:rsidRPr="00312D54" w:rsidRDefault="00BF7AA7">
                                      <w:pPr>
                                        <w:rPr>
                                          <w:sz w:val="18"/>
                                          <w:szCs w:val="18"/>
                                        </w:rPr>
                                      </w:pPr>
                                      <w:r>
                                        <w:rPr>
                                          <w:sz w:val="18"/>
                                          <w:szCs w:val="18"/>
                                        </w:rPr>
                                        <w:t>x 100</w:t>
                                      </w:r>
                                    </w:p>
                                  </w:txbxContent>
                                </wps:txbx>
                                <wps:bodyPr rot="0" vert="horz" wrap="square" lIns="91440" tIns="45720" rIns="91440" bIns="45720" anchor="t" anchorCtr="0" upright="1">
                                  <a:noAutofit/>
                                </wps:bodyPr>
                              </wps:wsp>
                            </wpg:grpSp>
                            <wpg:grpSp>
                              <wpg:cNvPr id="24" name="Group 97"/>
                              <wpg:cNvGrpSpPr>
                                <a:grpSpLocks/>
                              </wpg:cNvGrpSpPr>
                              <wpg:grpSpPr bwMode="auto">
                                <a:xfrm>
                                  <a:off x="5024" y="6406"/>
                                  <a:ext cx="1980" cy="720"/>
                                  <a:chOff x="6932" y="6372"/>
                                  <a:chExt cx="1980" cy="720"/>
                                </a:xfrm>
                              </wpg:grpSpPr>
                              <wps:wsp>
                                <wps:cNvPr id="25" name="AutoShape 98"/>
                                <wps:cNvSpPr>
                                  <a:spLocks noChangeArrowheads="1"/>
                                </wps:cNvSpPr>
                                <wps:spPr bwMode="auto">
                                  <a:xfrm flipV="1">
                                    <a:off x="6932" y="6372"/>
                                    <a:ext cx="1980" cy="360"/>
                                  </a:xfrm>
                                  <a:custGeom>
                                    <a:avLst/>
                                    <a:gdLst>
                                      <a:gd name="G0" fmla="+- 0 0 0"/>
                                      <a:gd name="G1" fmla="+- 10417765 0 0"/>
                                      <a:gd name="G2" fmla="+- 0 0 10417765"/>
                                      <a:gd name="G3" fmla="+- 10800 0 0"/>
                                      <a:gd name="G4" fmla="+- 0 0 0"/>
                                      <a:gd name="T0" fmla="*/ 360 256 1"/>
                                      <a:gd name="T1" fmla="*/ 0 256 1"/>
                                      <a:gd name="G5" fmla="+- G2 T0 T1"/>
                                      <a:gd name="G6" fmla="?: G2 G2 G5"/>
                                      <a:gd name="G7" fmla="+- 0 0 G6"/>
                                      <a:gd name="G8" fmla="+- 5400 0 0"/>
                                      <a:gd name="G9" fmla="+- 0 0 10417765"/>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0417765"/>
                                      <a:gd name="G36" fmla="sin G34 10417765"/>
                                      <a:gd name="G37" fmla="+/ 10417765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8828 w 21600"/>
                                      <a:gd name="T5" fmla="*/ 181 h 21600"/>
                                      <a:gd name="T6" fmla="*/ 3239 w 21600"/>
                                      <a:gd name="T7" fmla="*/ 13707 h 21600"/>
                                      <a:gd name="T8" fmla="*/ 9814 w 21600"/>
                                      <a:gd name="T9" fmla="*/ 549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cubicBezTo>
                                          <a:pt x="5399" y="11462"/>
                                          <a:pt x="5522" y="12119"/>
                                          <a:pt x="5759" y="12738"/>
                                        </a:cubicBezTo>
                                        <a:lnTo>
                                          <a:pt x="719" y="14676"/>
                                        </a:lnTo>
                                        <a:cubicBezTo>
                                          <a:pt x="244" y="13439"/>
                                          <a:pt x="0" y="12125"/>
                                          <a:pt x="0" y="10800"/>
                                        </a:cubicBez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99"/>
                                <wps:cNvSpPr txBox="1">
                                  <a:spLocks noChangeArrowheads="1"/>
                                </wps:cNvSpPr>
                                <wps:spPr bwMode="auto">
                                  <a:xfrm>
                                    <a:off x="7652" y="6732"/>
                                    <a:ext cx="9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B80EE" w14:textId="77777777" w:rsidR="00BF7AA7" w:rsidRPr="00312D54" w:rsidRDefault="00BF7AA7">
                                      <w:pPr>
                                        <w:rPr>
                                          <w:sz w:val="18"/>
                                          <w:szCs w:val="18"/>
                                        </w:rPr>
                                      </w:pPr>
                                      <w:r>
                                        <w:rPr>
                                          <w:sz w:val="18"/>
                                          <w:szCs w:val="18"/>
                                        </w:rPr>
                                        <w:t>: 134</w:t>
                                      </w:r>
                                    </w:p>
                                  </w:txbxContent>
                                </wps:txbx>
                                <wps:bodyPr rot="0" vert="horz" wrap="square" lIns="91440" tIns="45720" rIns="91440" bIns="45720" anchor="t" anchorCtr="0" upright="1">
                                  <a:noAutofit/>
                                </wps:bodyPr>
                              </wps:wsp>
                            </wpg:grpSp>
                            <wps:wsp>
                              <wps:cNvPr id="27" name="AutoShape 102"/>
                              <wps:cNvSpPr>
                                <a:spLocks noChangeArrowheads="1"/>
                              </wps:cNvSpPr>
                              <wps:spPr bwMode="auto">
                                <a:xfrm>
                                  <a:off x="6644" y="5220"/>
                                  <a:ext cx="1620" cy="540"/>
                                </a:xfrm>
                                <a:prstGeom prst="cloudCallout">
                                  <a:avLst>
                                    <a:gd name="adj1" fmla="val -39074"/>
                                    <a:gd name="adj2" fmla="val 74444"/>
                                  </a:avLst>
                                </a:prstGeom>
                                <a:solidFill>
                                  <a:srgbClr val="FFFFFF"/>
                                </a:solidFill>
                                <a:ln w="9525">
                                  <a:solidFill>
                                    <a:srgbClr val="000000"/>
                                  </a:solidFill>
                                  <a:round/>
                                  <a:headEnd/>
                                  <a:tailEnd/>
                                </a:ln>
                              </wps:spPr>
                              <wps:txbx>
                                <w:txbxContent>
                                  <w:p w14:paraId="66972381" w14:textId="77777777" w:rsidR="00BF7AA7" w:rsidRDefault="00BF7AA7">
                                    <w:r>
                                      <w:t>28 : 134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169.4pt;margin-top:16.2pt;width:215.3pt;height:95.3pt;z-index:251660288" coordorigin="5024,5220" coordsize="4306,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">
                      <v:group id="Group 90" o:spid="_x0000_s1027" style="position:absolute;left:7350;top:6406;width:1980;height:720" coordorigin="6932,6372"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AutoShape 91" o:spid="_x0000_s1028" style="position:absolute;left:6932;top:6372;width:19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WsQA&#10;AADbAAAADwAAAGRycy9kb3ducmV2LnhtbESPQWvCQBSE74L/YXlCb7oxlKKpmyBiRGgvWkuvj+xr&#10;Et19G7Jbk/77bqHQ4zAz3zCbYrRG3Kn3rWMFy0UCgrhyuuVaweWtnK9A+ICs0TgmBd/kocinkw1m&#10;2g18ovs51CJC2GeooAmhy6T0VUMW/cJ1xNH7dL3FEGVfS93jEOHWyDRJnqTFluNCgx3tGqpu5y+r&#10;4PCyfjxcy9v76+B8eXQfZr+tjFIPs3H7DCLQGP7Df+2jVpCm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zVrEAAAA2wAAAA8AAAAAAAAAAAAAAAAAmAIAAGRycy9k&#10;b3ducmV2LnhtbFBLBQYAAAAABAAEAPUAAACJAwAAAAA=&#10;" path="m16200,10800v,-2983,-2418,-5400,-5400,-5400c7817,5400,5400,7817,5400,10800v-1,662,122,1319,359,1938l719,14676c244,13439,,12125,,10800,,4835,4835,,10800,v5964,,10800,4835,10800,10800l24300,10800r-5400,5400l13500,10800r2700,xe">
                          <v:stroke joinstyle="miter"/>
                          <v:path o:connecttype="custom" o:connectlocs="809,3;297,228;900,92;2228,180;1732,270;1238,180" o:connectangles="0,0,0,0,0,0" textboxrect="3164,3180,18436,18420"/>
                        </v:shape>
                        <v:shapetype id="_x0000_t202" coordsize="21600,21600" o:spt="202" path="m,l,21600r21600,l21600,xe">
                          <v:stroke joinstyle="miter"/>
                          <v:path gradientshapeok="t" o:connecttype="rect"/>
                        </v:shapetype>
                        <v:shape id="Text Box 92" o:spid="_x0000_s1029" type="#_x0000_t202" style="position:absolute;left:7652;top:673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14:paraId="49F85300" w14:textId="77777777" w:rsidR="00BF7AA7" w:rsidRPr="00312D54" w:rsidRDefault="00BF7AA7">
                                <w:pPr>
                                  <w:rPr>
                                    <w:sz w:val="18"/>
                                    <w:szCs w:val="18"/>
                                  </w:rPr>
                                </w:pPr>
                                <w:r>
                                  <w:rPr>
                                    <w:sz w:val="18"/>
                                    <w:szCs w:val="18"/>
                                  </w:rPr>
                                  <w:t>x 100</w:t>
                                </w:r>
                              </w:p>
                            </w:txbxContent>
                          </v:textbox>
                        </v:shape>
                      </v:group>
                      <v:group id="Group 97" o:spid="_x0000_s1030" style="position:absolute;left:5024;top:6406;width:1980;height:720" coordorigin="6932,6372"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98" o:spid="_x0000_s1031" style="position:absolute;left:6932;top:6372;width:198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VLsQA&#10;AADbAAAADwAAAGRycy9kb3ducmV2LnhtbESPQWvCQBSE74X+h+UVvOmmoqWNriJiRLAXbcXrI/tM&#10;Unffhuxq4r93BaHHYWa+YabzzhpxpcZXjhW8DxIQxLnTFRcKfn+y/icIH5A1Gsek4EYe5rPXlymm&#10;2rW8o+s+FCJC2KeooAyhTqX0eUkW/cDVxNE7ucZiiLIppG6wjXBr5DBJPqTFiuNCiTUtS8rP+4tV&#10;sN5+jdZ/2fnw3TqfbdzRrBa5Uar31i0mIAJ14T/8bG+0guEY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VS7EAAAA2wAAAA8AAAAAAAAAAAAAAAAAmAIAAGRycy9k&#10;b3ducmV2LnhtbFBLBQYAAAAABAAEAPUAAACJAwAAAAA=&#10;" path="m16200,10800v,-2983,-2418,-5400,-5400,-5400c7817,5400,5400,7817,5400,10800v-1,662,122,1319,359,1938l719,14676c244,13439,,12125,,10800,,4835,4835,,10800,v5964,,10800,4835,10800,10800l24300,10800r-5400,5400l13500,10800r2700,xe">
                          <v:stroke joinstyle="miter"/>
                          <v:path o:connecttype="custom" o:connectlocs="809,3;297,228;900,92;2228,180;1732,270;1238,180" o:connectangles="0,0,0,0,0,0" textboxrect="3164,3180,18436,18420"/>
                        </v:shape>
                        <v:shape id="Text Box 99" o:spid="_x0000_s1032" type="#_x0000_t202" style="position:absolute;left:7652;top:673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14:paraId="2B4B80EE" w14:textId="77777777" w:rsidR="00BF7AA7" w:rsidRPr="00312D54" w:rsidRDefault="00BF7AA7">
                                <w:pPr>
                                  <w:rPr>
                                    <w:sz w:val="18"/>
                                    <w:szCs w:val="18"/>
                                  </w:rPr>
                                </w:pPr>
                                <w:r>
                                  <w:rPr>
                                    <w:sz w:val="18"/>
                                    <w:szCs w:val="18"/>
                                  </w:rPr>
                                  <w:t>: 134</w:t>
                                </w:r>
                              </w:p>
                            </w:txbxContent>
                          </v:textbox>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02" o:spid="_x0000_s1033" type="#_x0000_t106" style="position:absolute;left:6644;top:522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Z8QA&#10;AADbAAAADwAAAGRycy9kb3ducmV2LnhtbESPQWvCQBSE7wX/w/IEb3WjSBOiq2ih0JOlUURvj+wz&#10;iWbfprurpv++Wyj0OMzMN8xi1ZtW3Mn5xrKCyTgBQVxa3XClYL97e85A+ICssbVMCr7Jw2o5eFpg&#10;ru2DP+lehEpECPscFdQhdLmUvqzJoB/bjjh6Z+sMhihdJbXDR4SbVk6T5EUabDgu1NjRa03ltbgZ&#10;BR+bNC0us69jejBuvXWnjILOlBoN+/UcRKA+/If/2u9awT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v2fEAAAA2wAAAA8AAAAAAAAAAAAAAAAAmAIAAGRycy9k&#10;b3ducmV2LnhtbFBLBQYAAAAABAAEAPUAAACJAwAAAAA=&#10;" adj="2360,26880">
                        <v:textbox>
                          <w:txbxContent>
                            <w:p w14:paraId="66972381" w14:textId="77777777" w:rsidR="00BF7AA7" w:rsidRDefault="00BF7AA7">
                              <w:r>
                                <w:t>28 : 134</w:t>
                              </w:r>
                            </w:p>
                          </w:txbxContent>
                        </v:textbox>
                      </v:shape>
                      <w10:anchorlock/>
                    </v:group>
                  </w:pict>
                </mc:Fallback>
              </mc:AlternateContent>
            </w:r>
          </w:p>
          <w:p w14:paraId="555B0A0D" w14:textId="77777777" w:rsidR="00BF7AA7" w:rsidRPr="0070766E" w:rsidRDefault="00BF7AA7">
            <w:pPr>
              <w:rPr>
                <w:lang w:val="nl-NL"/>
              </w:rPr>
            </w:pPr>
          </w:p>
          <w:tbl>
            <w:tblPr>
              <w:tblW w:w="0" w:type="auto"/>
              <w:tblBorders>
                <w:insideH w:val="single" w:sz="4" w:space="0" w:color="auto"/>
                <w:insideV w:val="single" w:sz="4" w:space="0" w:color="auto"/>
              </w:tblBorders>
              <w:shd w:val="clear" w:color="auto" w:fill="FFFFFF"/>
              <w:tblLook w:val="01E0" w:firstRow="1" w:lastRow="1" w:firstColumn="1" w:lastColumn="1" w:noHBand="0" w:noVBand="0"/>
            </w:tblPr>
            <w:tblGrid>
              <w:gridCol w:w="2267"/>
              <w:gridCol w:w="2261"/>
              <w:gridCol w:w="2281"/>
              <w:gridCol w:w="2263"/>
            </w:tblGrid>
            <w:tr w:rsidR="00BF7AA7" w:rsidRPr="000B2D52" w14:paraId="70F0AF5F" w14:textId="77777777">
              <w:tc>
                <w:tcPr>
                  <w:tcW w:w="2303" w:type="dxa"/>
                  <w:shd w:val="clear" w:color="auto" w:fill="FFFFFF"/>
                </w:tcPr>
                <w:p w14:paraId="209D7682" w14:textId="77777777" w:rsidR="00BF7AA7" w:rsidRPr="000B2D52" w:rsidRDefault="00BF7AA7">
                  <w:pPr>
                    <w:rPr>
                      <w:lang w:val="nl-NL"/>
                    </w:rPr>
                  </w:pPr>
                  <w:r w:rsidRPr="000B2D52">
                    <w:rPr>
                      <w:lang w:val="nl-NL"/>
                    </w:rPr>
                    <w:t>liters</w:t>
                  </w:r>
                  <w:r w:rsidRPr="00EC29C7">
                    <w:rPr>
                      <w:lang w:val="nl-NL"/>
                    </w:rPr>
                    <w:t xml:space="preserve"> voor</w:t>
                  </w:r>
                  <w:r w:rsidRPr="000B2D52">
                    <w:rPr>
                      <w:lang w:val="nl-NL"/>
                    </w:rPr>
                    <w:t xml:space="preserve"> was</w:t>
                  </w:r>
                </w:p>
              </w:tc>
              <w:tc>
                <w:tcPr>
                  <w:tcW w:w="2303" w:type="dxa"/>
                  <w:shd w:val="clear" w:color="auto" w:fill="FFFFFF"/>
                </w:tcPr>
                <w:p w14:paraId="53D80E46" w14:textId="77777777" w:rsidR="00BF7AA7" w:rsidRPr="000B2D52" w:rsidRDefault="00BF7AA7">
                  <w:pPr>
                    <w:rPr>
                      <w:lang w:val="nl-NL"/>
                    </w:rPr>
                  </w:pPr>
                  <w:r w:rsidRPr="000B2D52">
                    <w:rPr>
                      <w:lang w:val="nl-NL"/>
                    </w:rPr>
                    <w:t>28</w:t>
                  </w:r>
                </w:p>
              </w:tc>
              <w:tc>
                <w:tcPr>
                  <w:tcW w:w="2303" w:type="dxa"/>
                  <w:shd w:val="clear" w:color="auto" w:fill="FFFFFF"/>
                </w:tcPr>
                <w:p w14:paraId="22A88459" w14:textId="77777777" w:rsidR="00BF7AA7" w:rsidRPr="000B2D52" w:rsidRDefault="00BF7AA7">
                  <w:pPr>
                    <w:rPr>
                      <w:lang w:val="nl-NL"/>
                    </w:rPr>
                  </w:pPr>
                  <w:r w:rsidRPr="000B2D52">
                    <w:rPr>
                      <w:lang w:val="nl-NL"/>
                    </w:rPr>
                    <w:t>………………..</w:t>
                  </w:r>
                </w:p>
              </w:tc>
              <w:tc>
                <w:tcPr>
                  <w:tcW w:w="2303" w:type="dxa"/>
                  <w:shd w:val="clear" w:color="auto" w:fill="FFFFFF"/>
                </w:tcPr>
                <w:p w14:paraId="35EA19E8" w14:textId="77777777" w:rsidR="00BF7AA7" w:rsidRPr="000B2D52" w:rsidRDefault="00BF7AA7">
                  <w:pPr>
                    <w:rPr>
                      <w:lang w:val="nl-NL"/>
                    </w:rPr>
                  </w:pPr>
                  <w:r w:rsidRPr="000B2D52">
                    <w:rPr>
                      <w:lang w:val="nl-NL"/>
                    </w:rPr>
                    <w:t>……..</w:t>
                  </w:r>
                </w:p>
              </w:tc>
            </w:tr>
            <w:tr w:rsidR="00BF7AA7" w:rsidRPr="000B2D52" w14:paraId="29DB3B20" w14:textId="77777777">
              <w:tc>
                <w:tcPr>
                  <w:tcW w:w="2303" w:type="dxa"/>
                  <w:shd w:val="clear" w:color="auto" w:fill="FFFFFF"/>
                </w:tcPr>
                <w:p w14:paraId="5C84C466" w14:textId="77777777" w:rsidR="00BF7AA7" w:rsidRPr="000B2D52" w:rsidRDefault="00BF7AA7">
                  <w:pPr>
                    <w:rPr>
                      <w:lang w:val="nl-NL"/>
                    </w:rPr>
                  </w:pPr>
                  <w:r w:rsidRPr="000B2D52">
                    <w:rPr>
                      <w:lang w:val="nl-NL"/>
                    </w:rPr>
                    <w:t>liters totaal</w:t>
                  </w:r>
                </w:p>
              </w:tc>
              <w:tc>
                <w:tcPr>
                  <w:tcW w:w="2303" w:type="dxa"/>
                  <w:shd w:val="clear" w:color="auto" w:fill="FFFFFF"/>
                </w:tcPr>
                <w:p w14:paraId="6C6F64AE" w14:textId="77777777" w:rsidR="00BF7AA7" w:rsidRPr="000B2D52" w:rsidRDefault="00BF7AA7">
                  <w:pPr>
                    <w:rPr>
                      <w:lang w:val="nl-NL"/>
                    </w:rPr>
                  </w:pPr>
                  <w:r w:rsidRPr="000B2D52">
                    <w:rPr>
                      <w:lang w:val="nl-NL"/>
                    </w:rPr>
                    <w:t>134</w:t>
                  </w:r>
                </w:p>
              </w:tc>
              <w:tc>
                <w:tcPr>
                  <w:tcW w:w="2303" w:type="dxa"/>
                  <w:shd w:val="clear" w:color="auto" w:fill="FFFFFF"/>
                </w:tcPr>
                <w:p w14:paraId="08764912" w14:textId="77777777" w:rsidR="00BF7AA7" w:rsidRPr="000B2D52" w:rsidRDefault="00BF7AA7">
                  <w:pPr>
                    <w:rPr>
                      <w:lang w:val="nl-NL"/>
                    </w:rPr>
                  </w:pPr>
                  <w:r w:rsidRPr="000B2D52">
                    <w:rPr>
                      <w:lang w:val="nl-NL"/>
                    </w:rPr>
                    <w:t>1</w:t>
                  </w:r>
                </w:p>
              </w:tc>
              <w:tc>
                <w:tcPr>
                  <w:tcW w:w="2303" w:type="dxa"/>
                  <w:shd w:val="clear" w:color="auto" w:fill="FFFFFF"/>
                </w:tcPr>
                <w:p w14:paraId="3CDDF3B5" w14:textId="77777777" w:rsidR="00BF7AA7" w:rsidRPr="000B2D52" w:rsidRDefault="00BF7AA7">
                  <w:pPr>
                    <w:rPr>
                      <w:lang w:val="nl-NL"/>
                    </w:rPr>
                  </w:pPr>
                  <w:r w:rsidRPr="000B2D52">
                    <w:rPr>
                      <w:lang w:val="nl-NL"/>
                    </w:rPr>
                    <w:t>100</w:t>
                  </w:r>
                </w:p>
              </w:tc>
            </w:tr>
          </w:tbl>
          <w:p w14:paraId="5A780255" w14:textId="77777777" w:rsidR="00BF7AA7" w:rsidRPr="000B2D52" w:rsidRDefault="00BF7AA7">
            <w:pPr>
              <w:rPr>
                <w:lang w:val="nl-NL"/>
              </w:rPr>
            </w:pPr>
          </w:p>
          <w:p w14:paraId="48FE4A33" w14:textId="77777777" w:rsidR="00BF7AA7" w:rsidRDefault="00BF7AA7">
            <w:pPr>
              <w:rPr>
                <w:lang w:val="nl-NL"/>
              </w:rPr>
            </w:pPr>
          </w:p>
          <w:p w14:paraId="5E715FC4" w14:textId="77777777" w:rsidR="00BF7AA7" w:rsidRDefault="00BF7AA7">
            <w:pPr>
              <w:rPr>
                <w:lang w:val="nl-NL"/>
              </w:rPr>
            </w:pPr>
            <w:r w:rsidRPr="00D91955">
              <w:rPr>
                <w:lang w:val="nl-NL"/>
              </w:rPr>
              <w:t xml:space="preserve">Of je gebruikt een </w:t>
            </w:r>
            <w:r>
              <w:rPr>
                <w:lang w:val="nl-NL"/>
              </w:rPr>
              <w:t>procententabel en je rekenmachine. Bijvoorbeeld zo:</w:t>
            </w:r>
          </w:p>
          <w:p w14:paraId="3E73C8DB" w14:textId="77777777" w:rsidR="00BF7AA7" w:rsidRDefault="00BF7AA7">
            <w:pPr>
              <w:rPr>
                <w:lang w:val="nl-NL"/>
              </w:rPr>
            </w:pPr>
            <w:r>
              <w:rPr>
                <w:lang w:val="nl-NL"/>
              </w:rPr>
              <w:t xml:space="preserve"> </w:t>
            </w:r>
          </w:p>
          <w:tbl>
            <w:tblPr>
              <w:tblStyle w:val="TableGrid"/>
              <w:tblW w:w="0" w:type="auto"/>
              <w:tblBorders>
                <w:top w:val="none" w:sz="0" w:space="0" w:color="auto"/>
                <w:left w:val="none" w:sz="0" w:space="0" w:color="auto"/>
                <w:bottom w:val="none" w:sz="0" w:space="0" w:color="auto"/>
                <w:right w:val="none" w:sz="0" w:space="0" w:color="auto"/>
              </w:tblBorders>
              <w:shd w:val="clear" w:color="auto" w:fill="FFFFFF"/>
              <w:tblLook w:val="01E0" w:firstRow="1" w:lastRow="1" w:firstColumn="1" w:lastColumn="1" w:noHBand="0" w:noVBand="0"/>
            </w:tblPr>
            <w:tblGrid>
              <w:gridCol w:w="2264"/>
              <w:gridCol w:w="2264"/>
              <w:gridCol w:w="2264"/>
              <w:gridCol w:w="2265"/>
            </w:tblGrid>
            <w:tr w:rsidR="00BF7AA7" w:rsidRPr="000B2D52" w14:paraId="2364B010" w14:textId="77777777">
              <w:tc>
                <w:tcPr>
                  <w:tcW w:w="2264" w:type="dxa"/>
                  <w:shd w:val="clear" w:color="auto" w:fill="FFFFFF"/>
                </w:tcPr>
                <w:p w14:paraId="7AED4D8D" w14:textId="77777777" w:rsidR="00BF7AA7" w:rsidRDefault="00BF7AA7">
                  <w:pPr>
                    <w:rPr>
                      <w:lang w:val="nl-NL"/>
                    </w:rPr>
                  </w:pPr>
                  <w:r>
                    <w:rPr>
                      <w:lang w:val="nl-NL"/>
                    </w:rPr>
                    <w:t>liters</w:t>
                  </w:r>
                </w:p>
              </w:tc>
              <w:tc>
                <w:tcPr>
                  <w:tcW w:w="2264" w:type="dxa"/>
                  <w:shd w:val="clear" w:color="auto" w:fill="FFFFFF"/>
                </w:tcPr>
                <w:p w14:paraId="7CC50BD0" w14:textId="77777777" w:rsidR="00BF7AA7" w:rsidRDefault="00BF7AA7">
                  <w:pPr>
                    <w:rPr>
                      <w:lang w:val="nl-NL"/>
                    </w:rPr>
                  </w:pPr>
                  <w:r>
                    <w:rPr>
                      <w:lang w:val="nl-NL"/>
                    </w:rPr>
                    <w:t>134</w:t>
                  </w:r>
                </w:p>
              </w:tc>
              <w:tc>
                <w:tcPr>
                  <w:tcW w:w="2264" w:type="dxa"/>
                  <w:shd w:val="clear" w:color="auto" w:fill="FFFFFF"/>
                </w:tcPr>
                <w:p w14:paraId="2E63127D" w14:textId="77777777" w:rsidR="00BF7AA7" w:rsidRDefault="00BF7AA7">
                  <w:pPr>
                    <w:rPr>
                      <w:lang w:val="nl-NL"/>
                    </w:rPr>
                  </w:pPr>
                  <w:r>
                    <w:rPr>
                      <w:lang w:val="nl-NL"/>
                    </w:rPr>
                    <w:t>1</w:t>
                  </w:r>
                </w:p>
              </w:tc>
              <w:tc>
                <w:tcPr>
                  <w:tcW w:w="2265" w:type="dxa"/>
                  <w:shd w:val="clear" w:color="auto" w:fill="FFFFFF"/>
                </w:tcPr>
                <w:p w14:paraId="29C91CDA" w14:textId="77777777" w:rsidR="00BF7AA7" w:rsidRDefault="00BF7AA7">
                  <w:pPr>
                    <w:rPr>
                      <w:lang w:val="nl-NL"/>
                    </w:rPr>
                  </w:pPr>
                  <w:r>
                    <w:rPr>
                      <w:lang w:val="nl-NL"/>
                    </w:rPr>
                    <w:t>28</w:t>
                  </w:r>
                </w:p>
              </w:tc>
            </w:tr>
            <w:tr w:rsidR="00BF7AA7" w:rsidRPr="000B2D52" w14:paraId="0383108F" w14:textId="77777777">
              <w:tc>
                <w:tcPr>
                  <w:tcW w:w="2264" w:type="dxa"/>
                  <w:shd w:val="clear" w:color="auto" w:fill="FFFFFF"/>
                </w:tcPr>
                <w:p w14:paraId="68C3199F" w14:textId="77777777" w:rsidR="00BF7AA7" w:rsidRDefault="00BF7AA7">
                  <w:pPr>
                    <w:rPr>
                      <w:lang w:val="nl-NL"/>
                    </w:rPr>
                  </w:pPr>
                  <w:r>
                    <w:rPr>
                      <w:lang w:val="nl-NL"/>
                    </w:rPr>
                    <w:t>percentage</w:t>
                  </w:r>
                </w:p>
              </w:tc>
              <w:tc>
                <w:tcPr>
                  <w:tcW w:w="2264" w:type="dxa"/>
                  <w:shd w:val="clear" w:color="auto" w:fill="FFFFFF"/>
                </w:tcPr>
                <w:p w14:paraId="1FBAD15D" w14:textId="77777777" w:rsidR="00BF7AA7" w:rsidRDefault="00BF7AA7">
                  <w:pPr>
                    <w:rPr>
                      <w:lang w:val="nl-NL"/>
                    </w:rPr>
                  </w:pPr>
                  <w:r>
                    <w:rPr>
                      <w:lang w:val="nl-NL"/>
                    </w:rPr>
                    <w:t>100%</w:t>
                  </w:r>
                </w:p>
              </w:tc>
              <w:tc>
                <w:tcPr>
                  <w:tcW w:w="2264" w:type="dxa"/>
                  <w:shd w:val="clear" w:color="auto" w:fill="FFFFFF"/>
                </w:tcPr>
                <w:p w14:paraId="5CFEA623" w14:textId="77777777" w:rsidR="00BF7AA7" w:rsidRDefault="00BF7AA7">
                  <w:pPr>
                    <w:rPr>
                      <w:lang w:val="nl-NL"/>
                    </w:rPr>
                  </w:pPr>
                  <w:r>
                    <w:rPr>
                      <w:lang w:val="nl-NL"/>
                    </w:rPr>
                    <w:t>………%</w:t>
                  </w:r>
                </w:p>
              </w:tc>
              <w:tc>
                <w:tcPr>
                  <w:tcW w:w="2265" w:type="dxa"/>
                  <w:shd w:val="clear" w:color="auto" w:fill="FFFFFF"/>
                </w:tcPr>
                <w:p w14:paraId="30388640" w14:textId="77777777" w:rsidR="00BF7AA7" w:rsidRDefault="00BF7AA7">
                  <w:pPr>
                    <w:rPr>
                      <w:lang w:val="nl-NL"/>
                    </w:rPr>
                  </w:pPr>
                  <w:r>
                    <w:rPr>
                      <w:lang w:val="nl-NL"/>
                    </w:rPr>
                    <w:t>………..%</w:t>
                  </w:r>
                </w:p>
              </w:tc>
            </w:tr>
          </w:tbl>
          <w:p w14:paraId="561EE01E" w14:textId="77777777" w:rsidR="00BF7AA7" w:rsidRDefault="00BF7AA7">
            <w:pPr>
              <w:rPr>
                <w:lang w:val="nl-NL"/>
              </w:rPr>
            </w:pPr>
          </w:p>
          <w:p w14:paraId="7988B224" w14:textId="77777777" w:rsidR="00BF7AA7" w:rsidRDefault="00BF7AA7">
            <w:pPr>
              <w:rPr>
                <w:lang w:val="nl-NL"/>
              </w:rPr>
            </w:pPr>
            <w:r>
              <w:rPr>
                <w:lang w:val="nl-NL"/>
              </w:rPr>
              <w:t xml:space="preserve">Of je gebruikt een </w:t>
            </w:r>
            <w:r w:rsidRPr="00D91955">
              <w:rPr>
                <w:lang w:val="nl-NL"/>
              </w:rPr>
              <w:t>rekenregel en je rekenmachine</w:t>
            </w:r>
            <w:r>
              <w:rPr>
                <w:lang w:val="nl-NL"/>
              </w:rPr>
              <w:t>.</w:t>
            </w:r>
          </w:p>
          <w:p w14:paraId="0C2707B7" w14:textId="77777777" w:rsidR="00BF7AA7" w:rsidRPr="003B45C9" w:rsidRDefault="00BF7AA7">
            <w:pPr>
              <w:rPr>
                <w:lang w:val="nl-NL"/>
              </w:rPr>
            </w:pPr>
            <w:r>
              <w:rPr>
                <w:lang w:val="nl-NL"/>
              </w:rPr>
              <w:t xml:space="preserve"> </w:t>
            </w:r>
            <w:r w:rsidRPr="006A2217">
              <w:rPr>
                <w:position w:val="-24"/>
                <w:lang w:val="nl-NL"/>
              </w:rPr>
              <w:object w:dxaOrig="940" w:dyaOrig="620" w14:anchorId="1502728A">
                <v:shape id="_x0000_i1026" type="#_x0000_t75" style="width:47.25pt;height:30.75pt" o:ole="">
                  <v:imagedata r:id="rId15" o:title=""/>
                </v:shape>
                <o:OLEObject Type="Embed" ProgID="Equation.DSMT4" ShapeID="_x0000_i1026" DrawAspect="Content" ObjectID="_1500799653" r:id="rId16"/>
              </w:object>
            </w:r>
            <w:r w:rsidR="008C673E">
              <w:rPr>
                <w:lang w:val="nl-NL"/>
              </w:rPr>
              <w:t xml:space="preserve"> = ......</w:t>
            </w:r>
          </w:p>
        </w:tc>
      </w:tr>
    </w:tbl>
    <w:p w14:paraId="03BDAD32" w14:textId="77777777" w:rsidR="00BF7AA7" w:rsidRPr="003B45C9" w:rsidRDefault="00BF7AA7">
      <w:pPr>
        <w:rPr>
          <w:lang w:val="nl-NL"/>
        </w:rPr>
      </w:pPr>
    </w:p>
    <w:p w14:paraId="1EA9F750" w14:textId="36A70356" w:rsidR="00BF7AA7" w:rsidRPr="003B45C9"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6BD8CD55" w14:textId="77777777" w:rsidTr="00E11B7A">
        <w:tc>
          <w:tcPr>
            <w:tcW w:w="534" w:type="dxa"/>
            <w:shd w:val="clear" w:color="auto" w:fill="auto"/>
          </w:tcPr>
          <w:p w14:paraId="7981689D" w14:textId="77777777" w:rsidR="00BF7AA7" w:rsidRPr="00700E0C" w:rsidRDefault="00BF7AA7">
            <w:pPr>
              <w:pStyle w:val="Opgave"/>
            </w:pPr>
          </w:p>
        </w:tc>
        <w:tc>
          <w:tcPr>
            <w:tcW w:w="9497" w:type="dxa"/>
            <w:shd w:val="clear" w:color="auto" w:fill="auto"/>
          </w:tcPr>
          <w:p w14:paraId="749743D8" w14:textId="77777777" w:rsidR="008C673E" w:rsidRDefault="00BF7AA7">
            <w:pPr>
              <w:rPr>
                <w:lang w:val="nl-NL"/>
              </w:rPr>
            </w:pPr>
            <w:r>
              <w:rPr>
                <w:lang w:val="nl-NL"/>
              </w:rPr>
              <w:t xml:space="preserve">a. </w:t>
            </w:r>
            <w:r w:rsidR="008C673E">
              <w:rPr>
                <w:lang w:val="nl-NL"/>
              </w:rPr>
              <w:t xml:space="preserve">Vul in de uitleg </w:t>
            </w:r>
            <w:r w:rsidR="006D122F">
              <w:rPr>
                <w:lang w:val="nl-NL"/>
              </w:rPr>
              <w:t>onder opdracht 11</w:t>
            </w:r>
            <w:r w:rsidR="008C673E">
              <w:rPr>
                <w:lang w:val="nl-NL"/>
              </w:rPr>
              <w:t xml:space="preserve"> op de stippeltjes de jui</w:t>
            </w:r>
            <w:r w:rsidR="006D122F">
              <w:rPr>
                <w:lang w:val="nl-NL"/>
              </w:rPr>
              <w:t>st</w:t>
            </w:r>
            <w:r w:rsidR="008C673E">
              <w:rPr>
                <w:lang w:val="nl-NL"/>
              </w:rPr>
              <w:t>e getallen in.</w:t>
            </w:r>
          </w:p>
          <w:p w14:paraId="6A12BC90" w14:textId="77777777" w:rsidR="00BF7AA7" w:rsidRPr="008F13C1" w:rsidRDefault="00BF7AA7" w:rsidP="00E11B7A">
            <w:pPr>
              <w:ind w:left="720"/>
              <w:rPr>
                <w:lang w:val="nl-NL"/>
              </w:rPr>
            </w:pPr>
          </w:p>
        </w:tc>
      </w:tr>
      <w:tr w:rsidR="00E11B7A" w:rsidRPr="008F13C1" w14:paraId="310E25C8" w14:textId="77777777" w:rsidTr="00E11B7A">
        <w:tc>
          <w:tcPr>
            <w:tcW w:w="534" w:type="dxa"/>
            <w:shd w:val="clear" w:color="auto" w:fill="auto"/>
          </w:tcPr>
          <w:p w14:paraId="774A1ABB" w14:textId="77777777" w:rsidR="00E11B7A" w:rsidRPr="008F13C1" w:rsidRDefault="00E11B7A">
            <w:pPr>
              <w:rPr>
                <w:lang w:val="nl-NL"/>
              </w:rPr>
            </w:pPr>
          </w:p>
        </w:tc>
        <w:tc>
          <w:tcPr>
            <w:tcW w:w="9497" w:type="dxa"/>
            <w:shd w:val="clear" w:color="auto" w:fill="auto"/>
          </w:tcPr>
          <w:p w14:paraId="70F064A7" w14:textId="77777777" w:rsidR="00E11B7A" w:rsidRDefault="00E11B7A" w:rsidP="00E11B7A">
            <w:pPr>
              <w:rPr>
                <w:lang w:val="nl-NL"/>
              </w:rPr>
            </w:pPr>
            <w:r>
              <w:rPr>
                <w:lang w:val="nl-NL"/>
              </w:rPr>
              <w:t xml:space="preserve">b. Welke manier uit de uitleg </w:t>
            </w:r>
            <w:r w:rsidR="006D122F">
              <w:rPr>
                <w:lang w:val="nl-NL"/>
              </w:rPr>
              <w:t>onder opdracht 11</w:t>
            </w:r>
            <w:r>
              <w:rPr>
                <w:lang w:val="nl-NL"/>
              </w:rPr>
              <w:t xml:space="preserve"> gebruik jij meestal? </w:t>
            </w:r>
          </w:p>
          <w:p w14:paraId="51524A16" w14:textId="77777777" w:rsidR="00E11B7A" w:rsidRDefault="00E11B7A" w:rsidP="00E11B7A">
            <w:pPr>
              <w:ind w:left="720"/>
              <w:rPr>
                <w:lang w:val="nl-NL"/>
              </w:rPr>
            </w:pPr>
            <w:r>
              <w:rPr>
                <w:lang w:val="nl-NL"/>
              </w:rPr>
              <w:t>o de verhoudingstabel</w:t>
            </w:r>
          </w:p>
          <w:p w14:paraId="5CF10BBA" w14:textId="77777777" w:rsidR="00E11B7A" w:rsidRDefault="00E11B7A" w:rsidP="00E11B7A">
            <w:pPr>
              <w:ind w:left="720"/>
              <w:rPr>
                <w:lang w:val="nl-NL"/>
              </w:rPr>
            </w:pPr>
            <w:r>
              <w:rPr>
                <w:lang w:val="nl-NL"/>
              </w:rPr>
              <w:t xml:space="preserve">o de procententabel </w:t>
            </w:r>
          </w:p>
          <w:p w14:paraId="265BC154" w14:textId="77777777" w:rsidR="00E11B7A" w:rsidRDefault="00E11B7A" w:rsidP="00E11B7A">
            <w:pPr>
              <w:ind w:left="720"/>
              <w:rPr>
                <w:lang w:val="nl-NL"/>
              </w:rPr>
            </w:pPr>
            <w:r>
              <w:rPr>
                <w:lang w:val="nl-NL"/>
              </w:rPr>
              <w:t>o de rekenregel</w:t>
            </w:r>
          </w:p>
          <w:p w14:paraId="2914766E" w14:textId="77777777" w:rsidR="00E11B7A" w:rsidRDefault="00E11B7A" w:rsidP="00E11B7A">
            <w:pPr>
              <w:ind w:left="720"/>
              <w:rPr>
                <w:lang w:val="nl-NL"/>
              </w:rPr>
            </w:pPr>
            <w:r>
              <w:rPr>
                <w:lang w:val="nl-NL"/>
              </w:rPr>
              <w:t>o andere manier, bijvoorbeeld…………………..</w:t>
            </w:r>
          </w:p>
          <w:p w14:paraId="1110154F" w14:textId="77777777" w:rsidR="00E11B7A" w:rsidRDefault="00E11B7A">
            <w:pPr>
              <w:rPr>
                <w:lang w:val="nl-NL"/>
              </w:rPr>
            </w:pPr>
          </w:p>
        </w:tc>
      </w:tr>
      <w:tr w:rsidR="00BF7AA7" w:rsidRPr="008F13C1" w14:paraId="21CFACE2" w14:textId="77777777" w:rsidTr="00E11B7A">
        <w:tc>
          <w:tcPr>
            <w:tcW w:w="534" w:type="dxa"/>
            <w:shd w:val="clear" w:color="auto" w:fill="auto"/>
          </w:tcPr>
          <w:p w14:paraId="06CC3856" w14:textId="77777777" w:rsidR="00BF7AA7" w:rsidRPr="008F13C1" w:rsidRDefault="00BF7AA7">
            <w:pPr>
              <w:rPr>
                <w:lang w:val="nl-NL"/>
              </w:rPr>
            </w:pPr>
          </w:p>
        </w:tc>
        <w:tc>
          <w:tcPr>
            <w:tcW w:w="9497" w:type="dxa"/>
            <w:shd w:val="clear" w:color="auto" w:fill="auto"/>
          </w:tcPr>
          <w:p w14:paraId="6399E414" w14:textId="77777777" w:rsidR="00BF7AA7" w:rsidRPr="006D122F" w:rsidRDefault="00E11B7A" w:rsidP="006D122F">
            <w:pPr>
              <w:rPr>
                <w:lang w:val="nl-NL"/>
              </w:rPr>
            </w:pPr>
            <w:r>
              <w:rPr>
                <w:lang w:val="nl-NL"/>
              </w:rPr>
              <w:t>c</w:t>
            </w:r>
            <w:r w:rsidR="00BF7AA7">
              <w:rPr>
                <w:lang w:val="nl-NL"/>
              </w:rPr>
              <w:t xml:space="preserve">. </w:t>
            </w:r>
            <w:r w:rsidR="00BF7AA7" w:rsidRPr="00CC7DE9">
              <w:rPr>
                <w:lang w:val="nl-NL"/>
              </w:rPr>
              <w:t xml:space="preserve">Bereken nu ook </w:t>
            </w:r>
            <w:r w:rsidR="00BF7AA7">
              <w:rPr>
                <w:lang w:val="nl-NL"/>
              </w:rPr>
              <w:t xml:space="preserve">op die manier </w:t>
            </w:r>
            <w:r w:rsidR="00BF7AA7" w:rsidRPr="00CC7DE9">
              <w:rPr>
                <w:lang w:val="nl-NL"/>
              </w:rPr>
              <w:t>de percentages die hore</w:t>
            </w:r>
            <w:r w:rsidR="006D122F">
              <w:rPr>
                <w:lang w:val="nl-NL"/>
              </w:rPr>
              <w:t>n bij  douchen en bij de afwas.</w:t>
            </w:r>
            <w:r w:rsidR="006D122F">
              <w:rPr>
                <w:lang w:val="nl-NL"/>
              </w:rPr>
              <w:br/>
            </w:r>
            <w:r w:rsidR="00BF7AA7">
              <w:rPr>
                <w:color w:val="000000"/>
                <w:lang w:val="nl-NL"/>
              </w:rPr>
              <w:t xml:space="preserve">Teken zelf </w:t>
            </w:r>
            <w:r w:rsidR="00386DC8">
              <w:rPr>
                <w:color w:val="000000"/>
                <w:lang w:val="nl-NL"/>
              </w:rPr>
              <w:t>e</w:t>
            </w:r>
            <w:r>
              <w:rPr>
                <w:color w:val="000000"/>
                <w:lang w:val="nl-NL"/>
              </w:rPr>
              <w:t>e</w:t>
            </w:r>
            <w:r w:rsidR="00386DC8">
              <w:rPr>
                <w:color w:val="000000"/>
                <w:lang w:val="nl-NL"/>
              </w:rPr>
              <w:t>n</w:t>
            </w:r>
            <w:r w:rsidR="00BF7AA7">
              <w:rPr>
                <w:color w:val="000000"/>
                <w:lang w:val="nl-NL"/>
              </w:rPr>
              <w:t xml:space="preserve"> tabel als je die nodig hebt.</w:t>
            </w:r>
          </w:p>
        </w:tc>
      </w:tr>
      <w:tr w:rsidR="00BF7AA7" w:rsidRPr="008F13C1" w14:paraId="4FBCA93D" w14:textId="77777777" w:rsidTr="00E11B7A">
        <w:tc>
          <w:tcPr>
            <w:tcW w:w="534" w:type="dxa"/>
            <w:shd w:val="clear" w:color="auto" w:fill="auto"/>
          </w:tcPr>
          <w:p w14:paraId="372816DF" w14:textId="77777777" w:rsidR="00BF7AA7" w:rsidRPr="008F13C1" w:rsidRDefault="00BF7AA7">
            <w:pPr>
              <w:rPr>
                <w:lang w:val="nl-NL"/>
              </w:rPr>
            </w:pPr>
          </w:p>
        </w:tc>
        <w:tc>
          <w:tcPr>
            <w:tcW w:w="9497" w:type="dxa"/>
            <w:shd w:val="clear" w:color="auto" w:fill="auto"/>
          </w:tcPr>
          <w:p w14:paraId="18022867" w14:textId="77777777" w:rsidR="00BF7AA7" w:rsidRDefault="00BF7AA7">
            <w:pPr>
              <w:rPr>
                <w:color w:val="000000"/>
                <w:lang w:val="nl-NL"/>
              </w:rPr>
            </w:pPr>
          </w:p>
          <w:p w14:paraId="25D4C485" w14:textId="77777777" w:rsidR="00BF7AA7" w:rsidRPr="00CC7DE9" w:rsidRDefault="00BF7AA7" w:rsidP="00386DC8">
            <w:pPr>
              <w:ind w:left="720"/>
              <w:rPr>
                <w:color w:val="000000"/>
                <w:lang w:val="nl-NL"/>
              </w:rPr>
            </w:pPr>
            <w:r w:rsidRPr="00CC7DE9">
              <w:rPr>
                <w:color w:val="000000"/>
                <w:lang w:val="nl-NL"/>
              </w:rPr>
              <w:t>Douche</w:t>
            </w:r>
            <w:r>
              <w:rPr>
                <w:color w:val="000000"/>
                <w:lang w:val="nl-NL"/>
              </w:rPr>
              <w:t>n</w:t>
            </w:r>
            <w:r w:rsidRPr="00CC7DE9">
              <w:rPr>
                <w:color w:val="000000"/>
                <w:lang w:val="nl-NL"/>
              </w:rPr>
              <w:t>:</w:t>
            </w:r>
            <w:r>
              <w:rPr>
                <w:color w:val="000000"/>
                <w:lang w:val="nl-NL"/>
              </w:rPr>
              <w:t xml:space="preserve"> 38 liter van de 134 liter</w:t>
            </w:r>
          </w:p>
          <w:p w14:paraId="6E83F8A2" w14:textId="77777777" w:rsidR="00BF7AA7" w:rsidRPr="00CC7DE9" w:rsidRDefault="00BF7AA7" w:rsidP="00386DC8">
            <w:pPr>
              <w:ind w:left="720"/>
              <w:rPr>
                <w:color w:val="000000"/>
                <w:lang w:val="nl-NL"/>
              </w:rPr>
            </w:pPr>
            <w:r w:rsidRPr="00CC7DE9">
              <w:rPr>
                <w:color w:val="000000"/>
                <w:lang w:val="nl-NL"/>
              </w:rPr>
              <w:t>Berekening:</w:t>
            </w:r>
            <w:r>
              <w:rPr>
                <w:color w:val="000000"/>
                <w:lang w:val="nl-NL"/>
              </w:rPr>
              <w:t xml:space="preserve"> </w:t>
            </w:r>
            <w:r w:rsidRPr="00CC7DE9">
              <w:rPr>
                <w:color w:val="000000"/>
                <w:lang w:val="nl-NL"/>
              </w:rPr>
              <w:t>……………………………………………………</w:t>
            </w:r>
            <w:r w:rsidR="00386DC8">
              <w:rPr>
                <w:color w:val="000000"/>
                <w:lang w:val="nl-NL"/>
              </w:rPr>
              <w:t>…………………………………………….</w:t>
            </w:r>
          </w:p>
          <w:p w14:paraId="57E64248" w14:textId="77777777" w:rsidR="00BF7AA7" w:rsidRDefault="00BF7AA7">
            <w:pPr>
              <w:rPr>
                <w:color w:val="000000"/>
                <w:lang w:val="nl-NL"/>
              </w:rPr>
            </w:pPr>
          </w:p>
          <w:p w14:paraId="37899F7F" w14:textId="77777777" w:rsidR="00BF7AA7" w:rsidRPr="00CC7DE9" w:rsidRDefault="00386DC8">
            <w:pPr>
              <w:rPr>
                <w:color w:val="000000"/>
                <w:lang w:val="nl-NL"/>
              </w:rPr>
            </w:pPr>
            <w:r>
              <w:rPr>
                <w:color w:val="000000"/>
                <w:lang w:val="nl-NL"/>
              </w:rPr>
              <w:tab/>
              <w:t>……………………………………………………………………………………………………………………..</w:t>
            </w:r>
          </w:p>
          <w:p w14:paraId="35B88EB9" w14:textId="77777777" w:rsidR="006D122F" w:rsidRDefault="006D122F" w:rsidP="00386DC8">
            <w:pPr>
              <w:ind w:left="720"/>
              <w:rPr>
                <w:color w:val="000000"/>
                <w:lang w:val="nl-NL"/>
              </w:rPr>
            </w:pPr>
          </w:p>
          <w:p w14:paraId="044822E8" w14:textId="77777777" w:rsidR="00BF7AA7" w:rsidRPr="00CC7DE9" w:rsidRDefault="00BF7AA7" w:rsidP="00386DC8">
            <w:pPr>
              <w:ind w:left="720"/>
              <w:rPr>
                <w:color w:val="000000"/>
                <w:lang w:val="nl-NL"/>
              </w:rPr>
            </w:pPr>
            <w:r w:rsidRPr="00CC7DE9">
              <w:rPr>
                <w:color w:val="000000"/>
                <w:lang w:val="nl-NL"/>
              </w:rPr>
              <w:t>Afwas</w:t>
            </w:r>
            <w:r>
              <w:rPr>
                <w:color w:val="000000"/>
                <w:lang w:val="nl-NL"/>
              </w:rPr>
              <w:t>: 6 liter van de 134 liter</w:t>
            </w:r>
          </w:p>
          <w:p w14:paraId="5E6FCDA2" w14:textId="77777777" w:rsidR="00386DC8" w:rsidRDefault="00BF7AA7" w:rsidP="00386DC8">
            <w:pPr>
              <w:ind w:left="720"/>
              <w:rPr>
                <w:color w:val="000000"/>
                <w:lang w:val="nl-NL"/>
              </w:rPr>
            </w:pPr>
            <w:r w:rsidRPr="006A2217">
              <w:rPr>
                <w:color w:val="000000"/>
                <w:lang w:val="nl-NL"/>
              </w:rPr>
              <w:t>Berekenin</w:t>
            </w:r>
            <w:r w:rsidRPr="00775DB9">
              <w:rPr>
                <w:color w:val="000000"/>
                <w:lang w:val="nl-NL"/>
              </w:rPr>
              <w:t>g:……………………………………………………</w:t>
            </w:r>
            <w:r w:rsidR="00386DC8">
              <w:rPr>
                <w:color w:val="000000"/>
                <w:lang w:val="nl-NL"/>
              </w:rPr>
              <w:t>………………………………………………</w:t>
            </w:r>
          </w:p>
          <w:p w14:paraId="0230B844" w14:textId="77777777" w:rsidR="00386DC8" w:rsidRDefault="00386DC8" w:rsidP="00386DC8">
            <w:pPr>
              <w:ind w:left="720"/>
              <w:rPr>
                <w:color w:val="000000"/>
                <w:lang w:val="nl-NL"/>
              </w:rPr>
            </w:pPr>
          </w:p>
          <w:p w14:paraId="2219B836" w14:textId="77777777" w:rsidR="00BF7AA7" w:rsidRPr="00386DC8" w:rsidRDefault="00386DC8" w:rsidP="00386DC8">
            <w:pPr>
              <w:ind w:left="720"/>
              <w:rPr>
                <w:lang w:val="nl-NL"/>
              </w:rPr>
            </w:pPr>
            <w:r>
              <w:rPr>
                <w:color w:val="000000"/>
                <w:lang w:val="nl-NL"/>
              </w:rPr>
              <w:t>……………………………………………………………………………………………………………………….</w:t>
            </w:r>
            <w:r w:rsidR="00BF7AA7" w:rsidRPr="00775DB9">
              <w:rPr>
                <w:color w:val="000000"/>
                <w:lang w:val="nl-NL"/>
              </w:rPr>
              <w:br/>
            </w:r>
          </w:p>
        </w:tc>
      </w:tr>
    </w:tbl>
    <w:p w14:paraId="13B56DCB" w14:textId="77777777" w:rsidR="00BF7AA7" w:rsidRDefault="00BF7AA7">
      <w:pPr>
        <w:rPr>
          <w:lang w:val="nl-NL"/>
        </w:rPr>
      </w:pPr>
    </w:p>
    <w:p w14:paraId="3241B60D" w14:textId="77777777" w:rsidR="006D122F" w:rsidRPr="00386DC8" w:rsidRDefault="006D122F">
      <w:pPr>
        <w:rPr>
          <w:lang w:val="nl-NL"/>
        </w:rPr>
      </w:pPr>
    </w:p>
    <w:p w14:paraId="1DF1D822" w14:textId="77777777" w:rsidR="006D122F" w:rsidRPr="006A6C99" w:rsidRDefault="006D122F">
      <w:pPr>
        <w:rPr>
          <w:lang w:val="nl-NL"/>
        </w:rPr>
      </w:pPr>
    </w:p>
    <w:p w14:paraId="61FD47CC" w14:textId="77777777" w:rsidR="006D122F" w:rsidRPr="006A6C99" w:rsidRDefault="006D122F">
      <w:pPr>
        <w:rPr>
          <w:lang w:val="nl-NL"/>
        </w:rPr>
      </w:pPr>
    </w:p>
    <w:p w14:paraId="4CB846D5" w14:textId="77777777" w:rsidR="006D122F" w:rsidRPr="006A6C99" w:rsidRDefault="006D122F">
      <w:pPr>
        <w:rPr>
          <w:lang w:val="nl-NL"/>
        </w:rPr>
      </w:pPr>
    </w:p>
    <w:p w14:paraId="54823E88" w14:textId="77777777" w:rsidR="006D122F" w:rsidRPr="006A6C99" w:rsidRDefault="006D122F">
      <w:pPr>
        <w:rPr>
          <w:lang w:val="nl-NL"/>
        </w:rPr>
      </w:pPr>
    </w:p>
    <w:p w14:paraId="23A5C97D" w14:textId="77777777" w:rsidR="006D122F" w:rsidRPr="006A6C99" w:rsidRDefault="006D122F">
      <w:pPr>
        <w:rPr>
          <w:lang w:val="nl-NL"/>
        </w:rPr>
      </w:pPr>
    </w:p>
    <w:p w14:paraId="2A2F9156" w14:textId="77777777" w:rsidR="006D122F" w:rsidRPr="006A6C99" w:rsidRDefault="006D122F">
      <w:pPr>
        <w:rPr>
          <w:lang w:val="nl-NL"/>
        </w:rPr>
      </w:pPr>
    </w:p>
    <w:p w14:paraId="7DE74A4F" w14:textId="77777777" w:rsidR="006D122F" w:rsidRPr="006A6C99" w:rsidRDefault="006D122F">
      <w:pPr>
        <w:rPr>
          <w:lang w:val="nl-NL"/>
        </w:rPr>
      </w:pPr>
    </w:p>
    <w:p w14:paraId="2D1AB023" w14:textId="77777777" w:rsidR="006D122F" w:rsidRDefault="006D122F">
      <w:pPr>
        <w:rPr>
          <w:lang w:val="nl-NL"/>
        </w:rPr>
      </w:pPr>
    </w:p>
    <w:p w14:paraId="73E3F6DE" w14:textId="77777777" w:rsidR="008948E4" w:rsidRDefault="008948E4">
      <w:pPr>
        <w:rPr>
          <w:lang w:val="nl-NL"/>
        </w:rPr>
      </w:pPr>
    </w:p>
    <w:p w14:paraId="0B829FC8" w14:textId="77777777" w:rsidR="008948E4" w:rsidRDefault="008948E4">
      <w:pPr>
        <w:rPr>
          <w:lang w:val="nl-NL"/>
        </w:rPr>
      </w:pPr>
    </w:p>
    <w:p w14:paraId="2D387C52" w14:textId="77777777" w:rsidR="008948E4" w:rsidRDefault="008948E4">
      <w:pPr>
        <w:rPr>
          <w:lang w:val="nl-NL"/>
        </w:rPr>
      </w:pPr>
    </w:p>
    <w:p w14:paraId="6B062642" w14:textId="77777777" w:rsidR="008948E4" w:rsidRDefault="008948E4">
      <w:pPr>
        <w:rPr>
          <w:lang w:val="nl-NL"/>
        </w:rPr>
      </w:pPr>
    </w:p>
    <w:p w14:paraId="65F6B553" w14:textId="77777777" w:rsidR="008948E4" w:rsidRDefault="008948E4">
      <w:pPr>
        <w:rPr>
          <w:lang w:val="nl-NL"/>
        </w:rPr>
      </w:pPr>
    </w:p>
    <w:p w14:paraId="44971B07" w14:textId="77777777" w:rsidR="008948E4" w:rsidRDefault="008948E4">
      <w:pPr>
        <w:rPr>
          <w:lang w:val="nl-NL"/>
        </w:rPr>
      </w:pPr>
    </w:p>
    <w:p w14:paraId="73F4A844" w14:textId="77777777" w:rsidR="008948E4" w:rsidRPr="006A6C99" w:rsidRDefault="008948E4">
      <w:pPr>
        <w:rPr>
          <w:lang w:val="nl-NL"/>
        </w:rPr>
      </w:pPr>
    </w:p>
    <w:p w14:paraId="0BE838E9" w14:textId="77777777" w:rsidR="006D122F" w:rsidRPr="006A6C99" w:rsidRDefault="006D122F">
      <w:pPr>
        <w:rPr>
          <w:lang w:val="nl-NL"/>
        </w:rPr>
      </w:pPr>
    </w:p>
    <w:p w14:paraId="66DBEE07" w14:textId="77777777" w:rsidR="006D122F" w:rsidRPr="006A6C99" w:rsidRDefault="006D122F">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0973DB29" w14:textId="77777777">
        <w:tc>
          <w:tcPr>
            <w:tcW w:w="534" w:type="dxa"/>
          </w:tcPr>
          <w:p w14:paraId="1E4762E7" w14:textId="77777777" w:rsidR="00BF7AA7" w:rsidRPr="00700E0C" w:rsidRDefault="00BF7AA7">
            <w:pPr>
              <w:pStyle w:val="Opgave"/>
            </w:pPr>
          </w:p>
        </w:tc>
        <w:tc>
          <w:tcPr>
            <w:tcW w:w="9497" w:type="dxa"/>
          </w:tcPr>
          <w:p w14:paraId="33AA0206" w14:textId="77777777" w:rsidR="00BF7AA7" w:rsidRDefault="00BF7AA7">
            <w:pPr>
              <w:rPr>
                <w:color w:val="000000"/>
                <w:lang w:val="nl-NL"/>
              </w:rPr>
            </w:pPr>
            <w:r>
              <w:rPr>
                <w:color w:val="000000"/>
                <w:lang w:val="nl-NL"/>
              </w:rPr>
              <w:t xml:space="preserve">Samenwerkingsopdracht: Hoeveel water gebruik jij gemiddeld </w:t>
            </w:r>
            <w:r w:rsidRPr="00BD3F18">
              <w:rPr>
                <w:b/>
                <w:color w:val="000000"/>
                <w:lang w:val="nl-NL"/>
              </w:rPr>
              <w:t>per dag</w:t>
            </w:r>
            <w:r>
              <w:rPr>
                <w:color w:val="000000"/>
                <w:lang w:val="nl-NL"/>
              </w:rPr>
              <w:t>?</w:t>
            </w:r>
          </w:p>
          <w:p w14:paraId="1C1C6C4F" w14:textId="77777777" w:rsidR="00386DC8" w:rsidRPr="005D0F73" w:rsidRDefault="00386DC8">
            <w:pPr>
              <w:rPr>
                <w:color w:val="000000"/>
                <w:lang w:val="nl-NL"/>
              </w:rPr>
            </w:pPr>
          </w:p>
        </w:tc>
      </w:tr>
      <w:tr w:rsidR="00BF7AA7" w:rsidRPr="008F13C1" w14:paraId="18CE7E4F" w14:textId="77777777" w:rsidTr="00DA0A1C">
        <w:trPr>
          <w:trHeight w:val="6918"/>
        </w:trPr>
        <w:tc>
          <w:tcPr>
            <w:tcW w:w="534" w:type="dxa"/>
          </w:tcPr>
          <w:p w14:paraId="3CAB59CF" w14:textId="77777777" w:rsidR="00BF7AA7" w:rsidRPr="008F13C1" w:rsidRDefault="00BF7AA7">
            <w:pPr>
              <w:rPr>
                <w:lang w:val="nl-NL"/>
              </w:rPr>
            </w:pPr>
          </w:p>
        </w:tc>
        <w:tc>
          <w:tcPr>
            <w:tcW w:w="9497" w:type="dxa"/>
          </w:tcPr>
          <w:p w14:paraId="14A13098" w14:textId="77777777" w:rsidR="00BF7AA7" w:rsidRPr="00D578DC" w:rsidRDefault="00BF7AA7">
            <w:pPr>
              <w:rPr>
                <w:lang w:val="nl-NL"/>
              </w:rPr>
            </w:pPr>
            <w:r w:rsidRPr="00D578DC">
              <w:rPr>
                <w:lang w:val="nl-NL"/>
              </w:rPr>
              <w:t>Maak in tweetallen een schatting. Gebruik de gegevens uit de tabel hieronder.</w:t>
            </w:r>
          </w:p>
          <w:p w14:paraId="06D1FB42" w14:textId="77777777" w:rsidR="00BF7AA7" w:rsidRPr="00D578DC" w:rsidRDefault="00BF7AA7">
            <w:pPr>
              <w:autoSpaceDE w:val="0"/>
              <w:autoSpaceDN w:val="0"/>
              <w:adjustRightInd w:val="0"/>
              <w:rPr>
                <w:rFonts w:ascii="TTE23DD448t00" w:hAnsi="TTE23DD448t00" w:cs="TTE23DD448t00"/>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2700"/>
              <w:gridCol w:w="1367"/>
              <w:gridCol w:w="973"/>
            </w:tblGrid>
            <w:tr w:rsidR="00BF7AA7" w:rsidRPr="00D578DC" w14:paraId="0D5395FE" w14:textId="77777777">
              <w:tc>
                <w:tcPr>
                  <w:tcW w:w="3961" w:type="dxa"/>
                </w:tcPr>
                <w:p w14:paraId="40A0C3C1" w14:textId="77777777" w:rsidR="00BF7AA7" w:rsidRPr="00A213C8" w:rsidRDefault="00BF7AA7">
                  <w:pPr>
                    <w:rPr>
                      <w:b/>
                      <w:lang w:val="nl-NL"/>
                    </w:rPr>
                  </w:pPr>
                  <w:r w:rsidRPr="00A213C8">
                    <w:rPr>
                      <w:b/>
                      <w:lang w:val="nl-NL"/>
                    </w:rPr>
                    <w:t>Activiteit</w:t>
                  </w:r>
                </w:p>
              </w:tc>
              <w:tc>
                <w:tcPr>
                  <w:tcW w:w="2700" w:type="dxa"/>
                </w:tcPr>
                <w:p w14:paraId="7282A677" w14:textId="77777777" w:rsidR="00BF7AA7" w:rsidRPr="00A213C8" w:rsidRDefault="00BF7AA7">
                  <w:pPr>
                    <w:rPr>
                      <w:b/>
                    </w:rPr>
                  </w:pPr>
                  <w:proofErr w:type="spellStart"/>
                  <w:r>
                    <w:rPr>
                      <w:b/>
                    </w:rPr>
                    <w:t>Kost</w:t>
                  </w:r>
                  <w:proofErr w:type="spellEnd"/>
                  <w:r>
                    <w:rPr>
                      <w:b/>
                    </w:rPr>
                    <w:t xml:space="preserve"> </w:t>
                  </w:r>
                  <w:proofErr w:type="spellStart"/>
                  <w:r>
                    <w:rPr>
                      <w:b/>
                    </w:rPr>
                    <w:t>zoveel</w:t>
                  </w:r>
                  <w:proofErr w:type="spellEnd"/>
                  <w:r>
                    <w:rPr>
                      <w:b/>
                    </w:rPr>
                    <w:t xml:space="preserve"> w</w:t>
                  </w:r>
                  <w:r w:rsidRPr="00A213C8">
                    <w:rPr>
                      <w:b/>
                    </w:rPr>
                    <w:t xml:space="preserve">ater </w:t>
                  </w:r>
                </w:p>
              </w:tc>
              <w:tc>
                <w:tcPr>
                  <w:tcW w:w="1367" w:type="dxa"/>
                </w:tcPr>
                <w:p w14:paraId="19391DE4" w14:textId="77777777" w:rsidR="00BF7AA7" w:rsidRPr="00A213C8" w:rsidRDefault="00BF7AA7">
                  <w:pPr>
                    <w:rPr>
                      <w:b/>
                    </w:rPr>
                  </w:pPr>
                  <w:r w:rsidRPr="00A213C8">
                    <w:rPr>
                      <w:b/>
                    </w:rPr>
                    <w:t xml:space="preserve">Hoe </w:t>
                  </w:r>
                  <w:proofErr w:type="spellStart"/>
                  <w:r w:rsidRPr="00A213C8">
                    <w:rPr>
                      <w:b/>
                    </w:rPr>
                    <w:t>vaak</w:t>
                  </w:r>
                  <w:proofErr w:type="spellEnd"/>
                  <w:r>
                    <w:rPr>
                      <w:b/>
                    </w:rPr>
                    <w:t xml:space="preserve"> per </w:t>
                  </w:r>
                  <w:proofErr w:type="spellStart"/>
                  <w:r>
                    <w:rPr>
                      <w:b/>
                    </w:rPr>
                    <w:t>dag</w:t>
                  </w:r>
                  <w:proofErr w:type="spellEnd"/>
                  <w:r>
                    <w:rPr>
                      <w:b/>
                    </w:rPr>
                    <w:t xml:space="preserve"> </w:t>
                  </w:r>
                  <w:r w:rsidRPr="00A213C8">
                    <w:rPr>
                      <w:b/>
                    </w:rPr>
                    <w:t>?</w:t>
                  </w:r>
                </w:p>
              </w:tc>
              <w:tc>
                <w:tcPr>
                  <w:tcW w:w="973" w:type="dxa"/>
                </w:tcPr>
                <w:p w14:paraId="3F3C74A4" w14:textId="77777777" w:rsidR="00BF7AA7" w:rsidRPr="00A213C8" w:rsidRDefault="00BF7AA7">
                  <w:pPr>
                    <w:rPr>
                      <w:b/>
                    </w:rPr>
                  </w:pPr>
                  <w:proofErr w:type="spellStart"/>
                  <w:r>
                    <w:rPr>
                      <w:b/>
                    </w:rPr>
                    <w:t>Totaal</w:t>
                  </w:r>
                  <w:proofErr w:type="spellEnd"/>
                </w:p>
              </w:tc>
            </w:tr>
            <w:tr w:rsidR="00BF7AA7" w:rsidRPr="00D578DC" w14:paraId="549C1A5B" w14:textId="77777777">
              <w:tc>
                <w:tcPr>
                  <w:tcW w:w="3961" w:type="dxa"/>
                </w:tcPr>
                <w:p w14:paraId="5AADDFA7" w14:textId="77777777" w:rsidR="00BF7AA7" w:rsidRPr="00D578DC" w:rsidRDefault="00BF7AA7">
                  <w:pPr>
                    <w:rPr>
                      <w:lang w:val="nl-NL"/>
                    </w:rPr>
                  </w:pPr>
                  <w:r w:rsidRPr="00D578DC">
                    <w:rPr>
                      <w:lang w:val="nl-NL"/>
                    </w:rPr>
                    <w:t>Tanden poetsen met kraan open</w:t>
                  </w:r>
                </w:p>
              </w:tc>
              <w:tc>
                <w:tcPr>
                  <w:tcW w:w="2700" w:type="dxa"/>
                </w:tcPr>
                <w:p w14:paraId="5B69F437" w14:textId="77777777" w:rsidR="00BF7AA7" w:rsidRPr="005A2089" w:rsidRDefault="00BF7AA7">
                  <w:r w:rsidRPr="005A2089">
                    <w:t>5 liter</w:t>
                  </w:r>
                </w:p>
              </w:tc>
              <w:tc>
                <w:tcPr>
                  <w:tcW w:w="1367" w:type="dxa"/>
                </w:tcPr>
                <w:p w14:paraId="0ACAC710" w14:textId="77777777" w:rsidR="00BF7AA7" w:rsidRPr="005A2089" w:rsidRDefault="00BF7AA7"/>
              </w:tc>
              <w:tc>
                <w:tcPr>
                  <w:tcW w:w="973" w:type="dxa"/>
                </w:tcPr>
                <w:p w14:paraId="20436590" w14:textId="77777777" w:rsidR="00BF7AA7" w:rsidRPr="005A2089" w:rsidRDefault="00BF7AA7"/>
              </w:tc>
            </w:tr>
            <w:tr w:rsidR="00BF7AA7" w:rsidRPr="00D578DC" w14:paraId="52B6B619" w14:textId="77777777">
              <w:tc>
                <w:tcPr>
                  <w:tcW w:w="3961" w:type="dxa"/>
                </w:tcPr>
                <w:p w14:paraId="03ABF51F" w14:textId="77777777" w:rsidR="00BF7AA7" w:rsidRPr="00D578DC" w:rsidRDefault="00BF7AA7">
                  <w:pPr>
                    <w:rPr>
                      <w:lang w:val="nl-NL"/>
                    </w:rPr>
                  </w:pPr>
                  <w:r w:rsidRPr="00D578DC">
                    <w:rPr>
                      <w:lang w:val="nl-NL"/>
                    </w:rPr>
                    <w:t>Tanden poetsen met een bekertje</w:t>
                  </w:r>
                </w:p>
              </w:tc>
              <w:tc>
                <w:tcPr>
                  <w:tcW w:w="2700" w:type="dxa"/>
                </w:tcPr>
                <w:p w14:paraId="76E7547D" w14:textId="77777777" w:rsidR="00BF7AA7" w:rsidRPr="005A2089" w:rsidRDefault="00BF7AA7">
                  <w:r w:rsidRPr="005A2089">
                    <w:t>0,2 liter</w:t>
                  </w:r>
                </w:p>
              </w:tc>
              <w:tc>
                <w:tcPr>
                  <w:tcW w:w="1367" w:type="dxa"/>
                </w:tcPr>
                <w:p w14:paraId="23A14263" w14:textId="77777777" w:rsidR="00BF7AA7" w:rsidRPr="005A2089" w:rsidRDefault="00BF7AA7"/>
              </w:tc>
              <w:tc>
                <w:tcPr>
                  <w:tcW w:w="973" w:type="dxa"/>
                </w:tcPr>
                <w:p w14:paraId="7C7C96EB" w14:textId="77777777" w:rsidR="00BF7AA7" w:rsidRPr="005A2089" w:rsidRDefault="00BF7AA7"/>
              </w:tc>
            </w:tr>
            <w:tr w:rsidR="00BF7AA7" w:rsidRPr="00D578DC" w14:paraId="62D1852D" w14:textId="77777777">
              <w:tc>
                <w:tcPr>
                  <w:tcW w:w="3961" w:type="dxa"/>
                </w:tcPr>
                <w:p w14:paraId="4674B952" w14:textId="77777777" w:rsidR="00BF7AA7" w:rsidRPr="005A2089" w:rsidRDefault="00BF7AA7">
                  <w:proofErr w:type="spellStart"/>
                  <w:r w:rsidRPr="005A2089">
                    <w:t>Handen</w:t>
                  </w:r>
                  <w:proofErr w:type="spellEnd"/>
                  <w:r w:rsidRPr="005A2089">
                    <w:t xml:space="preserve"> </w:t>
                  </w:r>
                  <w:proofErr w:type="spellStart"/>
                  <w:r w:rsidRPr="005A2089">
                    <w:t>wassen</w:t>
                  </w:r>
                  <w:proofErr w:type="spellEnd"/>
                </w:p>
              </w:tc>
              <w:tc>
                <w:tcPr>
                  <w:tcW w:w="2700" w:type="dxa"/>
                </w:tcPr>
                <w:p w14:paraId="06F64946" w14:textId="77777777" w:rsidR="00BF7AA7" w:rsidRPr="005A2089" w:rsidRDefault="00BF7AA7">
                  <w:r w:rsidRPr="005A2089">
                    <w:t>1 liter</w:t>
                  </w:r>
                </w:p>
              </w:tc>
              <w:tc>
                <w:tcPr>
                  <w:tcW w:w="1367" w:type="dxa"/>
                </w:tcPr>
                <w:p w14:paraId="3165A4AC" w14:textId="77777777" w:rsidR="00BF7AA7" w:rsidRPr="005A2089" w:rsidRDefault="00BF7AA7"/>
              </w:tc>
              <w:tc>
                <w:tcPr>
                  <w:tcW w:w="973" w:type="dxa"/>
                </w:tcPr>
                <w:p w14:paraId="236B34B3" w14:textId="77777777" w:rsidR="00BF7AA7" w:rsidRPr="005A2089" w:rsidRDefault="00BF7AA7"/>
              </w:tc>
            </w:tr>
            <w:tr w:rsidR="00BF7AA7" w:rsidRPr="00D578DC" w14:paraId="7655551F" w14:textId="77777777">
              <w:tc>
                <w:tcPr>
                  <w:tcW w:w="3961" w:type="dxa"/>
                </w:tcPr>
                <w:p w14:paraId="1AEEFA7F" w14:textId="77777777" w:rsidR="00BF7AA7" w:rsidRPr="005A2089" w:rsidRDefault="00BF7AA7">
                  <w:r w:rsidRPr="005A2089">
                    <w:t>Bad</w:t>
                  </w:r>
                  <w:r>
                    <w:t xml:space="preserve"> </w:t>
                  </w:r>
                </w:p>
              </w:tc>
              <w:tc>
                <w:tcPr>
                  <w:tcW w:w="2700" w:type="dxa"/>
                </w:tcPr>
                <w:p w14:paraId="5D0CAA3C" w14:textId="77777777" w:rsidR="00BF7AA7" w:rsidRPr="005A2089" w:rsidRDefault="00BF7AA7">
                  <w:r w:rsidRPr="005A2089">
                    <w:t>120 - 150 lite</w:t>
                  </w:r>
                  <w:r>
                    <w:t>r</w:t>
                  </w:r>
                </w:p>
              </w:tc>
              <w:tc>
                <w:tcPr>
                  <w:tcW w:w="1367" w:type="dxa"/>
                </w:tcPr>
                <w:p w14:paraId="49EBA04E" w14:textId="77777777" w:rsidR="00BF7AA7" w:rsidRPr="005A2089" w:rsidRDefault="00BF7AA7"/>
              </w:tc>
              <w:tc>
                <w:tcPr>
                  <w:tcW w:w="973" w:type="dxa"/>
                </w:tcPr>
                <w:p w14:paraId="6F71A860" w14:textId="77777777" w:rsidR="00BF7AA7" w:rsidRPr="005A2089" w:rsidRDefault="00BF7AA7"/>
              </w:tc>
            </w:tr>
            <w:tr w:rsidR="00BF7AA7" w:rsidRPr="00D578DC" w14:paraId="342E31E0" w14:textId="77777777">
              <w:tc>
                <w:tcPr>
                  <w:tcW w:w="3961" w:type="dxa"/>
                </w:tcPr>
                <w:p w14:paraId="42AF75FB" w14:textId="77777777" w:rsidR="00BF7AA7" w:rsidRPr="005A2089" w:rsidRDefault="00BF7AA7">
                  <w:r w:rsidRPr="005A2089">
                    <w:t>Douche</w:t>
                  </w:r>
                  <w:r>
                    <w:t xml:space="preserve"> </w:t>
                  </w:r>
                </w:p>
              </w:tc>
              <w:tc>
                <w:tcPr>
                  <w:tcW w:w="2700" w:type="dxa"/>
                </w:tcPr>
                <w:p w14:paraId="604DF16D" w14:textId="77777777" w:rsidR="00BF7AA7" w:rsidRPr="005A2089" w:rsidRDefault="00BF7AA7">
                  <w:r w:rsidRPr="005A2089">
                    <w:t xml:space="preserve">10 liter per </w:t>
                  </w:r>
                  <w:proofErr w:type="spellStart"/>
                  <w:r w:rsidRPr="005A2089">
                    <w:t>minuut</w:t>
                  </w:r>
                  <w:proofErr w:type="spellEnd"/>
                </w:p>
              </w:tc>
              <w:tc>
                <w:tcPr>
                  <w:tcW w:w="1367" w:type="dxa"/>
                </w:tcPr>
                <w:p w14:paraId="2933DB3C" w14:textId="77777777" w:rsidR="00BF7AA7" w:rsidRPr="005A2089" w:rsidRDefault="00BF7AA7"/>
              </w:tc>
              <w:tc>
                <w:tcPr>
                  <w:tcW w:w="973" w:type="dxa"/>
                </w:tcPr>
                <w:p w14:paraId="456E5135" w14:textId="77777777" w:rsidR="00BF7AA7" w:rsidRPr="005A2089" w:rsidRDefault="00BF7AA7"/>
              </w:tc>
            </w:tr>
            <w:tr w:rsidR="00BF7AA7" w:rsidRPr="00D578DC" w14:paraId="390F85A4" w14:textId="77777777">
              <w:tc>
                <w:tcPr>
                  <w:tcW w:w="3961" w:type="dxa"/>
                </w:tcPr>
                <w:p w14:paraId="6B3C2D1F" w14:textId="77777777" w:rsidR="00BF7AA7" w:rsidRPr="005A2089" w:rsidRDefault="00BF7AA7">
                  <w:proofErr w:type="spellStart"/>
                  <w:r w:rsidRPr="005A2089">
                    <w:t>Normale</w:t>
                  </w:r>
                  <w:proofErr w:type="spellEnd"/>
                  <w:r w:rsidRPr="005A2089">
                    <w:t xml:space="preserve"> </w:t>
                  </w:r>
                  <w:proofErr w:type="spellStart"/>
                  <w:r w:rsidRPr="005A2089">
                    <w:t>wc</w:t>
                  </w:r>
                  <w:proofErr w:type="spellEnd"/>
                  <w:r w:rsidRPr="005A2089">
                    <w:t xml:space="preserve"> </w:t>
                  </w:r>
                </w:p>
              </w:tc>
              <w:tc>
                <w:tcPr>
                  <w:tcW w:w="2700" w:type="dxa"/>
                </w:tcPr>
                <w:p w14:paraId="7E9BFACA" w14:textId="77777777" w:rsidR="00BF7AA7" w:rsidRPr="005A2089" w:rsidRDefault="00BF7AA7">
                  <w:r w:rsidRPr="005A2089">
                    <w:t xml:space="preserve">9 liter per </w:t>
                  </w:r>
                  <w:proofErr w:type="spellStart"/>
                  <w:r w:rsidRPr="005A2089">
                    <w:t>keer</w:t>
                  </w:r>
                  <w:proofErr w:type="spellEnd"/>
                </w:p>
              </w:tc>
              <w:tc>
                <w:tcPr>
                  <w:tcW w:w="1367" w:type="dxa"/>
                </w:tcPr>
                <w:p w14:paraId="40F11364" w14:textId="77777777" w:rsidR="00BF7AA7" w:rsidRPr="005A2089" w:rsidRDefault="00BF7AA7"/>
              </w:tc>
              <w:tc>
                <w:tcPr>
                  <w:tcW w:w="973" w:type="dxa"/>
                </w:tcPr>
                <w:p w14:paraId="7B81AE7A" w14:textId="77777777" w:rsidR="00BF7AA7" w:rsidRPr="005A2089" w:rsidRDefault="00BF7AA7"/>
              </w:tc>
            </w:tr>
            <w:tr w:rsidR="00BF7AA7" w:rsidRPr="00D578DC" w14:paraId="01E701EA" w14:textId="77777777">
              <w:tc>
                <w:tcPr>
                  <w:tcW w:w="3961" w:type="dxa"/>
                </w:tcPr>
                <w:p w14:paraId="2386C038" w14:textId="77777777" w:rsidR="00BF7AA7" w:rsidRPr="005A2089" w:rsidRDefault="00BF7AA7">
                  <w:proofErr w:type="spellStart"/>
                  <w:r w:rsidRPr="005A2089">
                    <w:t>Waterbesparende</w:t>
                  </w:r>
                  <w:proofErr w:type="spellEnd"/>
                  <w:r w:rsidRPr="005A2089">
                    <w:t xml:space="preserve"> </w:t>
                  </w:r>
                  <w:proofErr w:type="spellStart"/>
                  <w:r w:rsidRPr="005A2089">
                    <w:t>wc</w:t>
                  </w:r>
                  <w:proofErr w:type="spellEnd"/>
                </w:p>
              </w:tc>
              <w:tc>
                <w:tcPr>
                  <w:tcW w:w="2700" w:type="dxa"/>
                </w:tcPr>
                <w:p w14:paraId="0388DD71" w14:textId="77777777" w:rsidR="00BF7AA7" w:rsidRPr="005A2089" w:rsidRDefault="00BF7AA7">
                  <w:r w:rsidRPr="005A2089">
                    <w:t xml:space="preserve">4 liter per </w:t>
                  </w:r>
                  <w:proofErr w:type="spellStart"/>
                  <w:r w:rsidRPr="005A2089">
                    <w:t>keer</w:t>
                  </w:r>
                  <w:proofErr w:type="spellEnd"/>
                </w:p>
              </w:tc>
              <w:tc>
                <w:tcPr>
                  <w:tcW w:w="1367" w:type="dxa"/>
                </w:tcPr>
                <w:p w14:paraId="34A3FB43" w14:textId="77777777" w:rsidR="00BF7AA7" w:rsidRPr="005A2089" w:rsidRDefault="00BF7AA7"/>
              </w:tc>
              <w:tc>
                <w:tcPr>
                  <w:tcW w:w="973" w:type="dxa"/>
                </w:tcPr>
                <w:p w14:paraId="11EB108F" w14:textId="77777777" w:rsidR="00BF7AA7" w:rsidRPr="005A2089" w:rsidRDefault="00BF7AA7"/>
              </w:tc>
            </w:tr>
            <w:tr w:rsidR="00BF7AA7" w:rsidRPr="00D578DC" w14:paraId="74DDFEC3" w14:textId="77777777">
              <w:tc>
                <w:tcPr>
                  <w:tcW w:w="3961" w:type="dxa"/>
                </w:tcPr>
                <w:p w14:paraId="164117D2" w14:textId="77777777" w:rsidR="00BF7AA7" w:rsidRPr="005A2089" w:rsidRDefault="00BF7AA7">
                  <w:proofErr w:type="spellStart"/>
                  <w:r w:rsidRPr="005A2089">
                    <w:t>Schoonmaken</w:t>
                  </w:r>
                  <w:proofErr w:type="spellEnd"/>
                </w:p>
              </w:tc>
              <w:tc>
                <w:tcPr>
                  <w:tcW w:w="2700" w:type="dxa"/>
                </w:tcPr>
                <w:p w14:paraId="5A3B9467" w14:textId="77777777" w:rsidR="00BF7AA7" w:rsidRPr="005A2089" w:rsidRDefault="00BF7AA7">
                  <w:r w:rsidRPr="005A2089">
                    <w:t>10 liter per emmer</w:t>
                  </w:r>
                </w:p>
              </w:tc>
              <w:tc>
                <w:tcPr>
                  <w:tcW w:w="1367" w:type="dxa"/>
                </w:tcPr>
                <w:p w14:paraId="3AB91E57" w14:textId="77777777" w:rsidR="00BF7AA7" w:rsidRPr="005A2089" w:rsidRDefault="00BF7AA7"/>
              </w:tc>
              <w:tc>
                <w:tcPr>
                  <w:tcW w:w="973" w:type="dxa"/>
                </w:tcPr>
                <w:p w14:paraId="6ACDD129" w14:textId="77777777" w:rsidR="00BF7AA7" w:rsidRPr="005A2089" w:rsidRDefault="00BF7AA7"/>
              </w:tc>
            </w:tr>
            <w:tr w:rsidR="00BF7AA7" w:rsidRPr="00D578DC" w14:paraId="5D18CBDC" w14:textId="77777777">
              <w:tc>
                <w:tcPr>
                  <w:tcW w:w="3961" w:type="dxa"/>
                </w:tcPr>
                <w:p w14:paraId="03837C33" w14:textId="77777777" w:rsidR="00BF7AA7" w:rsidRPr="005A2089" w:rsidRDefault="00BF7AA7">
                  <w:proofErr w:type="spellStart"/>
                  <w:r w:rsidRPr="005A2089">
                    <w:t>Wasmachine</w:t>
                  </w:r>
                  <w:proofErr w:type="spellEnd"/>
                  <w:r>
                    <w:t xml:space="preserve"> (per was)</w:t>
                  </w:r>
                </w:p>
              </w:tc>
              <w:tc>
                <w:tcPr>
                  <w:tcW w:w="2700" w:type="dxa"/>
                </w:tcPr>
                <w:p w14:paraId="66405FA8" w14:textId="77777777" w:rsidR="00BF7AA7" w:rsidRPr="005A2089" w:rsidRDefault="00BF7AA7">
                  <w:r w:rsidRPr="005A2089">
                    <w:t>55 liter</w:t>
                  </w:r>
                </w:p>
              </w:tc>
              <w:tc>
                <w:tcPr>
                  <w:tcW w:w="1367" w:type="dxa"/>
                </w:tcPr>
                <w:p w14:paraId="4EA29389" w14:textId="77777777" w:rsidR="00BF7AA7" w:rsidRPr="005A2089" w:rsidRDefault="00BF7AA7"/>
              </w:tc>
              <w:tc>
                <w:tcPr>
                  <w:tcW w:w="973" w:type="dxa"/>
                </w:tcPr>
                <w:p w14:paraId="4E02D100" w14:textId="77777777" w:rsidR="00BF7AA7" w:rsidRPr="005A2089" w:rsidRDefault="00BF7AA7"/>
              </w:tc>
            </w:tr>
            <w:tr w:rsidR="00BF7AA7" w:rsidRPr="00D578DC" w14:paraId="6F3770C7" w14:textId="77777777">
              <w:tc>
                <w:tcPr>
                  <w:tcW w:w="3961" w:type="dxa"/>
                </w:tcPr>
                <w:p w14:paraId="1B518F1D" w14:textId="77777777" w:rsidR="00BF7AA7" w:rsidRPr="005A2089" w:rsidRDefault="00BF7AA7">
                  <w:proofErr w:type="spellStart"/>
                  <w:r w:rsidRPr="005A2089">
                    <w:t>Handwas</w:t>
                  </w:r>
                  <w:proofErr w:type="spellEnd"/>
                </w:p>
              </w:tc>
              <w:tc>
                <w:tcPr>
                  <w:tcW w:w="2700" w:type="dxa"/>
                </w:tcPr>
                <w:p w14:paraId="22EC1D5C" w14:textId="77777777" w:rsidR="00BF7AA7" w:rsidRPr="005A2089" w:rsidRDefault="00BF7AA7">
                  <w:r w:rsidRPr="005A2089">
                    <w:t>40 liter</w:t>
                  </w:r>
                </w:p>
              </w:tc>
              <w:tc>
                <w:tcPr>
                  <w:tcW w:w="1367" w:type="dxa"/>
                </w:tcPr>
                <w:p w14:paraId="572F1362" w14:textId="77777777" w:rsidR="00BF7AA7" w:rsidRPr="005A2089" w:rsidRDefault="00BF7AA7"/>
              </w:tc>
              <w:tc>
                <w:tcPr>
                  <w:tcW w:w="973" w:type="dxa"/>
                </w:tcPr>
                <w:p w14:paraId="440782F3" w14:textId="77777777" w:rsidR="00BF7AA7" w:rsidRPr="005A2089" w:rsidRDefault="00BF7AA7"/>
              </w:tc>
            </w:tr>
            <w:tr w:rsidR="00BF7AA7" w:rsidRPr="00D578DC" w14:paraId="13A33982" w14:textId="77777777">
              <w:tc>
                <w:tcPr>
                  <w:tcW w:w="3961" w:type="dxa"/>
                </w:tcPr>
                <w:p w14:paraId="3CEE6D97" w14:textId="77777777" w:rsidR="00BF7AA7" w:rsidRPr="005A2089" w:rsidRDefault="00BF7AA7">
                  <w:proofErr w:type="spellStart"/>
                  <w:r w:rsidRPr="005A2089">
                    <w:t>Vaatwasmachine</w:t>
                  </w:r>
                  <w:proofErr w:type="spellEnd"/>
                  <w:r w:rsidRPr="005A2089">
                    <w:t xml:space="preserve"> </w:t>
                  </w:r>
                </w:p>
              </w:tc>
              <w:tc>
                <w:tcPr>
                  <w:tcW w:w="2700" w:type="dxa"/>
                </w:tcPr>
                <w:p w14:paraId="21EF17E5" w14:textId="77777777" w:rsidR="00BF7AA7" w:rsidRPr="005A2089" w:rsidRDefault="00BF7AA7">
                  <w:r w:rsidRPr="005A2089">
                    <w:t>18 liter</w:t>
                  </w:r>
                </w:p>
              </w:tc>
              <w:tc>
                <w:tcPr>
                  <w:tcW w:w="1367" w:type="dxa"/>
                </w:tcPr>
                <w:p w14:paraId="6C745E17" w14:textId="77777777" w:rsidR="00BF7AA7" w:rsidRPr="005A2089" w:rsidRDefault="00BF7AA7"/>
              </w:tc>
              <w:tc>
                <w:tcPr>
                  <w:tcW w:w="973" w:type="dxa"/>
                </w:tcPr>
                <w:p w14:paraId="474A9782" w14:textId="77777777" w:rsidR="00BF7AA7" w:rsidRPr="005A2089" w:rsidRDefault="00BF7AA7"/>
              </w:tc>
            </w:tr>
            <w:tr w:rsidR="00BF7AA7" w:rsidRPr="00D578DC" w14:paraId="6FE548D8" w14:textId="77777777">
              <w:tc>
                <w:tcPr>
                  <w:tcW w:w="3961" w:type="dxa"/>
                </w:tcPr>
                <w:p w14:paraId="77E1FD8D" w14:textId="77777777" w:rsidR="00BF7AA7" w:rsidRPr="005A2089" w:rsidRDefault="00BF7AA7">
                  <w:r w:rsidRPr="005A2089">
                    <w:t xml:space="preserve">Met de hand </w:t>
                  </w:r>
                  <w:proofErr w:type="spellStart"/>
                  <w:r w:rsidRPr="005A2089">
                    <w:t>afwassen</w:t>
                  </w:r>
                  <w:proofErr w:type="spellEnd"/>
                </w:p>
              </w:tc>
              <w:tc>
                <w:tcPr>
                  <w:tcW w:w="2700" w:type="dxa"/>
                </w:tcPr>
                <w:p w14:paraId="33C8F572" w14:textId="77777777" w:rsidR="00BF7AA7" w:rsidRPr="005A2089" w:rsidRDefault="00BF7AA7">
                  <w:r w:rsidRPr="005A2089">
                    <w:t>5 liter</w:t>
                  </w:r>
                </w:p>
              </w:tc>
              <w:tc>
                <w:tcPr>
                  <w:tcW w:w="1367" w:type="dxa"/>
                </w:tcPr>
                <w:p w14:paraId="3F7CED8E" w14:textId="77777777" w:rsidR="00BF7AA7" w:rsidRPr="005A2089" w:rsidRDefault="00BF7AA7"/>
              </w:tc>
              <w:tc>
                <w:tcPr>
                  <w:tcW w:w="973" w:type="dxa"/>
                </w:tcPr>
                <w:p w14:paraId="36B243F1" w14:textId="77777777" w:rsidR="00BF7AA7" w:rsidRPr="005A2089" w:rsidRDefault="00BF7AA7"/>
              </w:tc>
            </w:tr>
            <w:tr w:rsidR="00BF7AA7" w:rsidRPr="00D578DC" w14:paraId="189FA083" w14:textId="77777777">
              <w:tc>
                <w:tcPr>
                  <w:tcW w:w="3961" w:type="dxa"/>
                </w:tcPr>
                <w:p w14:paraId="4A286D92" w14:textId="77777777" w:rsidR="00BF7AA7" w:rsidRPr="00D578DC" w:rsidRDefault="00BF7AA7">
                  <w:pPr>
                    <w:rPr>
                      <w:lang w:val="nl-NL"/>
                    </w:rPr>
                  </w:pPr>
                  <w:r w:rsidRPr="00D578DC">
                    <w:rPr>
                      <w:lang w:val="nl-NL"/>
                    </w:rPr>
                    <w:t>Kopje koffie, thee, glaasje water</w:t>
                  </w:r>
                </w:p>
              </w:tc>
              <w:tc>
                <w:tcPr>
                  <w:tcW w:w="2700" w:type="dxa"/>
                </w:tcPr>
                <w:p w14:paraId="0C00517C" w14:textId="77777777" w:rsidR="00BF7AA7" w:rsidRPr="005A2089" w:rsidRDefault="00BF7AA7">
                  <w:r w:rsidRPr="005A2089">
                    <w:t>0,25 liter</w:t>
                  </w:r>
                </w:p>
              </w:tc>
              <w:tc>
                <w:tcPr>
                  <w:tcW w:w="1367" w:type="dxa"/>
                </w:tcPr>
                <w:p w14:paraId="0342B48D" w14:textId="77777777" w:rsidR="00BF7AA7" w:rsidRPr="005A2089" w:rsidRDefault="00BF7AA7"/>
              </w:tc>
              <w:tc>
                <w:tcPr>
                  <w:tcW w:w="973" w:type="dxa"/>
                </w:tcPr>
                <w:p w14:paraId="31154909" w14:textId="77777777" w:rsidR="00BF7AA7" w:rsidRPr="005A2089" w:rsidRDefault="00BF7AA7"/>
              </w:tc>
            </w:tr>
            <w:tr w:rsidR="00BF7AA7" w:rsidRPr="00D578DC" w14:paraId="1083E9AF" w14:textId="77777777">
              <w:tc>
                <w:tcPr>
                  <w:tcW w:w="3961" w:type="dxa"/>
                </w:tcPr>
                <w:p w14:paraId="3EDD7B96" w14:textId="77777777" w:rsidR="00BF7AA7" w:rsidRPr="00D578DC" w:rsidRDefault="00BF7AA7">
                  <w:pPr>
                    <w:rPr>
                      <w:lang w:val="nl-NL"/>
                    </w:rPr>
                  </w:pPr>
                  <w:r w:rsidRPr="00D578DC">
                    <w:rPr>
                      <w:lang w:val="nl-NL"/>
                    </w:rPr>
                    <w:t xml:space="preserve">Wassen van groente en fruit </w:t>
                  </w:r>
                </w:p>
              </w:tc>
              <w:tc>
                <w:tcPr>
                  <w:tcW w:w="2700" w:type="dxa"/>
                </w:tcPr>
                <w:p w14:paraId="51DAF398" w14:textId="77777777" w:rsidR="00BF7AA7" w:rsidRPr="00D578DC" w:rsidRDefault="00BF7AA7">
                  <w:pPr>
                    <w:rPr>
                      <w:lang w:val="nl-NL"/>
                    </w:rPr>
                  </w:pPr>
                  <w:r w:rsidRPr="00D578DC">
                    <w:rPr>
                      <w:lang w:val="nl-NL"/>
                    </w:rPr>
                    <w:t>1 tot 4 liter per keer</w:t>
                  </w:r>
                </w:p>
              </w:tc>
              <w:tc>
                <w:tcPr>
                  <w:tcW w:w="1367" w:type="dxa"/>
                </w:tcPr>
                <w:p w14:paraId="57C000B5" w14:textId="77777777" w:rsidR="00BF7AA7" w:rsidRPr="00D578DC" w:rsidRDefault="00BF7AA7">
                  <w:pPr>
                    <w:rPr>
                      <w:lang w:val="nl-NL"/>
                    </w:rPr>
                  </w:pPr>
                </w:p>
              </w:tc>
              <w:tc>
                <w:tcPr>
                  <w:tcW w:w="973" w:type="dxa"/>
                </w:tcPr>
                <w:p w14:paraId="7BE80E92" w14:textId="77777777" w:rsidR="00BF7AA7" w:rsidRPr="00D578DC" w:rsidRDefault="00BF7AA7">
                  <w:pPr>
                    <w:rPr>
                      <w:lang w:val="nl-NL"/>
                    </w:rPr>
                  </w:pPr>
                </w:p>
              </w:tc>
            </w:tr>
            <w:tr w:rsidR="00BF7AA7" w:rsidRPr="00D578DC" w14:paraId="3834A206" w14:textId="77777777">
              <w:tc>
                <w:tcPr>
                  <w:tcW w:w="3961" w:type="dxa"/>
                </w:tcPr>
                <w:p w14:paraId="2FA88EC1" w14:textId="77777777" w:rsidR="00BF7AA7" w:rsidRPr="005A2089" w:rsidRDefault="00BF7AA7">
                  <w:proofErr w:type="spellStart"/>
                  <w:r w:rsidRPr="005A2089">
                    <w:t>Koken</w:t>
                  </w:r>
                  <w:proofErr w:type="spellEnd"/>
                </w:p>
              </w:tc>
              <w:tc>
                <w:tcPr>
                  <w:tcW w:w="2700" w:type="dxa"/>
                </w:tcPr>
                <w:p w14:paraId="70795415" w14:textId="77777777" w:rsidR="00BF7AA7" w:rsidRPr="005A2089" w:rsidRDefault="00BF7AA7">
                  <w:r w:rsidRPr="005A2089">
                    <w:t>0,5-2 liter</w:t>
                  </w:r>
                  <w:r>
                    <w:t xml:space="preserve"> per pan</w:t>
                  </w:r>
                </w:p>
              </w:tc>
              <w:tc>
                <w:tcPr>
                  <w:tcW w:w="1367" w:type="dxa"/>
                </w:tcPr>
                <w:p w14:paraId="799B9EE3" w14:textId="77777777" w:rsidR="00BF7AA7" w:rsidRPr="005A2089" w:rsidRDefault="00BF7AA7"/>
              </w:tc>
              <w:tc>
                <w:tcPr>
                  <w:tcW w:w="973" w:type="dxa"/>
                </w:tcPr>
                <w:p w14:paraId="622B7501" w14:textId="77777777" w:rsidR="00BF7AA7" w:rsidRPr="005A2089" w:rsidRDefault="00BF7AA7"/>
              </w:tc>
            </w:tr>
            <w:tr w:rsidR="00BF7AA7" w:rsidRPr="00D578DC" w14:paraId="59283B2A" w14:textId="77777777">
              <w:tc>
                <w:tcPr>
                  <w:tcW w:w="3961" w:type="dxa"/>
                </w:tcPr>
                <w:p w14:paraId="563880EB" w14:textId="77777777" w:rsidR="00BF7AA7" w:rsidRPr="005A2089" w:rsidRDefault="00BF7AA7">
                  <w:proofErr w:type="spellStart"/>
                  <w:r w:rsidRPr="005A2089">
                    <w:t>Planten</w:t>
                  </w:r>
                  <w:proofErr w:type="spellEnd"/>
                  <w:r w:rsidRPr="005A2089">
                    <w:t xml:space="preserve"> water </w:t>
                  </w:r>
                  <w:proofErr w:type="spellStart"/>
                  <w:r w:rsidRPr="005A2089">
                    <w:t>geven</w:t>
                  </w:r>
                  <w:proofErr w:type="spellEnd"/>
                </w:p>
              </w:tc>
              <w:tc>
                <w:tcPr>
                  <w:tcW w:w="2700" w:type="dxa"/>
                </w:tcPr>
                <w:p w14:paraId="50B68ED0" w14:textId="77777777" w:rsidR="00BF7AA7" w:rsidRPr="005A2089" w:rsidRDefault="00BF7AA7">
                  <w:proofErr w:type="spellStart"/>
                  <w:r w:rsidRPr="005A2089">
                    <w:t>Maak</w:t>
                  </w:r>
                  <w:proofErr w:type="spellEnd"/>
                  <w:r w:rsidRPr="005A2089">
                    <w:t xml:space="preserve"> </w:t>
                  </w:r>
                  <w:proofErr w:type="spellStart"/>
                  <w:r w:rsidRPr="005A2089">
                    <w:t>een</w:t>
                  </w:r>
                  <w:proofErr w:type="spellEnd"/>
                  <w:r w:rsidRPr="005A2089">
                    <w:t xml:space="preserve"> </w:t>
                  </w:r>
                  <w:proofErr w:type="spellStart"/>
                  <w:r w:rsidRPr="005A2089">
                    <w:t>schatting</w:t>
                  </w:r>
                  <w:proofErr w:type="spellEnd"/>
                </w:p>
              </w:tc>
              <w:tc>
                <w:tcPr>
                  <w:tcW w:w="1367" w:type="dxa"/>
                </w:tcPr>
                <w:p w14:paraId="06919A6E" w14:textId="77777777" w:rsidR="00BF7AA7" w:rsidRPr="005A2089" w:rsidRDefault="00BF7AA7"/>
              </w:tc>
              <w:tc>
                <w:tcPr>
                  <w:tcW w:w="973" w:type="dxa"/>
                </w:tcPr>
                <w:p w14:paraId="1ADE31C6" w14:textId="77777777" w:rsidR="00BF7AA7" w:rsidRPr="005A2089" w:rsidRDefault="00BF7AA7"/>
              </w:tc>
            </w:tr>
            <w:tr w:rsidR="00BF7AA7" w:rsidRPr="00D578DC" w14:paraId="1217C1CA" w14:textId="77777777">
              <w:tc>
                <w:tcPr>
                  <w:tcW w:w="3961" w:type="dxa"/>
                </w:tcPr>
                <w:p w14:paraId="7772A9F9" w14:textId="77777777" w:rsidR="00BF7AA7" w:rsidRPr="005A2089" w:rsidRDefault="00BF7AA7">
                  <w:proofErr w:type="spellStart"/>
                  <w:r w:rsidRPr="005A2089">
                    <w:t>Huisdieren</w:t>
                  </w:r>
                  <w:proofErr w:type="spellEnd"/>
                  <w:r w:rsidRPr="005A2089">
                    <w:t xml:space="preserve"> </w:t>
                  </w:r>
                </w:p>
              </w:tc>
              <w:tc>
                <w:tcPr>
                  <w:tcW w:w="2700" w:type="dxa"/>
                </w:tcPr>
                <w:p w14:paraId="04EFAEFF" w14:textId="77777777" w:rsidR="00BF7AA7" w:rsidRPr="005A2089" w:rsidRDefault="00BF7AA7">
                  <w:proofErr w:type="spellStart"/>
                  <w:r w:rsidRPr="005A2089">
                    <w:t>Maak</w:t>
                  </w:r>
                  <w:proofErr w:type="spellEnd"/>
                  <w:r w:rsidRPr="005A2089">
                    <w:t xml:space="preserve"> </w:t>
                  </w:r>
                  <w:proofErr w:type="spellStart"/>
                  <w:r w:rsidRPr="005A2089">
                    <w:t>een</w:t>
                  </w:r>
                  <w:proofErr w:type="spellEnd"/>
                  <w:r w:rsidRPr="005A2089">
                    <w:t xml:space="preserve"> </w:t>
                  </w:r>
                  <w:proofErr w:type="spellStart"/>
                  <w:r w:rsidRPr="005A2089">
                    <w:t>schatting</w:t>
                  </w:r>
                  <w:proofErr w:type="spellEnd"/>
                </w:p>
              </w:tc>
              <w:tc>
                <w:tcPr>
                  <w:tcW w:w="1367" w:type="dxa"/>
                </w:tcPr>
                <w:p w14:paraId="7A1911B9" w14:textId="77777777" w:rsidR="00BF7AA7" w:rsidRPr="005A2089" w:rsidRDefault="00BF7AA7"/>
              </w:tc>
              <w:tc>
                <w:tcPr>
                  <w:tcW w:w="973" w:type="dxa"/>
                </w:tcPr>
                <w:p w14:paraId="2EC9E30A" w14:textId="77777777" w:rsidR="00BF7AA7" w:rsidRPr="005A2089" w:rsidRDefault="00BF7AA7"/>
              </w:tc>
            </w:tr>
          </w:tbl>
          <w:p w14:paraId="34721CFA" w14:textId="77777777" w:rsidR="00BF7AA7" w:rsidRPr="0070766E" w:rsidRDefault="00BF7AA7"/>
        </w:tc>
      </w:tr>
    </w:tbl>
    <w:p w14:paraId="44D06E39" w14:textId="77777777" w:rsidR="00BF7AA7" w:rsidRDefault="00BF7AA7"/>
    <w:tbl>
      <w:tblPr>
        <w:tblW w:w="0" w:type="auto"/>
        <w:jc w:val="center"/>
        <w:tblBorders>
          <w:top w:val="single" w:sz="4" w:space="0" w:color="000000"/>
          <w:left w:val="single" w:sz="4" w:space="0" w:color="000000"/>
          <w:bottom w:val="single" w:sz="4" w:space="0" w:color="auto"/>
          <w:right w:val="single" w:sz="4" w:space="0" w:color="000000"/>
        </w:tblBorders>
        <w:shd w:val="clear" w:color="auto" w:fill="F3F3F3"/>
        <w:tblCellMar>
          <w:top w:w="113" w:type="dxa"/>
          <w:bottom w:w="113" w:type="dxa"/>
        </w:tblCellMar>
        <w:tblLook w:val="01E0" w:firstRow="1" w:lastRow="1" w:firstColumn="1" w:lastColumn="1" w:noHBand="0" w:noVBand="0"/>
      </w:tblPr>
      <w:tblGrid>
        <w:gridCol w:w="9399"/>
      </w:tblGrid>
      <w:tr w:rsidR="00BF7AA7" w:rsidRPr="00A213C8" w14:paraId="12C41964" w14:textId="77777777">
        <w:trPr>
          <w:trHeight w:val="2287"/>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0B214C2A" w14:textId="77777777" w:rsidR="00BF7AA7" w:rsidRDefault="00BF7AA7">
            <w:pPr>
              <w:pStyle w:val="Tip"/>
            </w:pPr>
            <w:r>
              <w:t>Uitleg</w:t>
            </w:r>
          </w:p>
          <w:p w14:paraId="1773975D" w14:textId="77777777" w:rsidR="00BF7AA7" w:rsidRDefault="00BF7AA7">
            <w:pPr>
              <w:rPr>
                <w:lang w:val="nl-NL"/>
              </w:rPr>
            </w:pPr>
            <w:r>
              <w:rPr>
                <w:lang w:val="nl-NL"/>
              </w:rPr>
              <w:t>Doe het in stappen.</w:t>
            </w:r>
          </w:p>
          <w:p w14:paraId="488295CA" w14:textId="77777777" w:rsidR="00BF7AA7" w:rsidRDefault="00BF7AA7">
            <w:pPr>
              <w:rPr>
                <w:lang w:val="nl-NL"/>
              </w:rPr>
            </w:pPr>
          </w:p>
          <w:tbl>
            <w:tblPr>
              <w:tblW w:w="9183" w:type="dxa"/>
              <w:tblLook w:val="00A0" w:firstRow="1" w:lastRow="0" w:firstColumn="1" w:lastColumn="0" w:noHBand="0" w:noVBand="0"/>
            </w:tblPr>
            <w:tblGrid>
              <w:gridCol w:w="1048"/>
              <w:gridCol w:w="8135"/>
            </w:tblGrid>
            <w:tr w:rsidR="00BF7AA7" w:rsidRPr="000B2D52" w14:paraId="74316A93" w14:textId="77777777" w:rsidTr="00DA0A1C">
              <w:tc>
                <w:tcPr>
                  <w:tcW w:w="1048" w:type="dxa"/>
                </w:tcPr>
                <w:p w14:paraId="54B93967" w14:textId="77777777" w:rsidR="00BF7AA7" w:rsidRPr="00BD3F18" w:rsidRDefault="00BF7AA7">
                  <w:pPr>
                    <w:rPr>
                      <w:lang w:val="nl-NL"/>
                    </w:rPr>
                  </w:pPr>
                  <w:r w:rsidRPr="00BD3F18">
                    <w:rPr>
                      <w:lang w:val="nl-NL"/>
                    </w:rPr>
                    <w:t>Stap 1</w:t>
                  </w:r>
                  <w:r w:rsidR="00DA0A1C">
                    <w:rPr>
                      <w:lang w:val="nl-NL"/>
                    </w:rPr>
                    <w:t>:</w:t>
                  </w:r>
                </w:p>
              </w:tc>
              <w:tc>
                <w:tcPr>
                  <w:tcW w:w="8135" w:type="dxa"/>
                </w:tcPr>
                <w:p w14:paraId="60DC0825" w14:textId="77777777" w:rsidR="00BF7AA7" w:rsidRPr="00850AB3" w:rsidRDefault="00BF7AA7">
                  <w:pPr>
                    <w:rPr>
                      <w:lang w:val="nl-NL"/>
                    </w:rPr>
                  </w:pPr>
                  <w:r w:rsidRPr="00850AB3">
                    <w:rPr>
                      <w:lang w:val="nl-NL"/>
                    </w:rPr>
                    <w:t xml:space="preserve">Kruis in de lijst aan waar jij water voor gebruikt. Zet </w:t>
                  </w:r>
                  <w:r>
                    <w:rPr>
                      <w:lang w:val="nl-NL"/>
                    </w:rPr>
                    <w:t xml:space="preserve">erachter </w:t>
                  </w:r>
                  <w:r w:rsidRPr="00850AB3">
                    <w:rPr>
                      <w:lang w:val="nl-NL"/>
                    </w:rPr>
                    <w:t xml:space="preserve">hoe vaak </w:t>
                  </w:r>
                  <w:r>
                    <w:rPr>
                      <w:lang w:val="nl-NL"/>
                    </w:rPr>
                    <w:t xml:space="preserve">of hoe lang </w:t>
                  </w:r>
                  <w:r w:rsidRPr="00850AB3">
                    <w:rPr>
                      <w:lang w:val="nl-NL"/>
                    </w:rPr>
                    <w:t>je dat per dag doet.</w:t>
                  </w:r>
                </w:p>
              </w:tc>
            </w:tr>
            <w:tr w:rsidR="00BF7AA7" w:rsidRPr="000B2D52" w14:paraId="3B6D5D29" w14:textId="77777777" w:rsidTr="00DA0A1C">
              <w:tc>
                <w:tcPr>
                  <w:tcW w:w="1048" w:type="dxa"/>
                </w:tcPr>
                <w:p w14:paraId="26D28243" w14:textId="77777777" w:rsidR="00BF7AA7" w:rsidRPr="00850AB3" w:rsidRDefault="00BF7AA7">
                  <w:pPr>
                    <w:rPr>
                      <w:lang w:val="nl-NL"/>
                    </w:rPr>
                  </w:pPr>
                  <w:r w:rsidRPr="00850AB3">
                    <w:rPr>
                      <w:lang w:val="nl-NL"/>
                    </w:rPr>
                    <w:t>Stap 2</w:t>
                  </w:r>
                  <w:r w:rsidR="00DA0A1C">
                    <w:rPr>
                      <w:lang w:val="nl-NL"/>
                    </w:rPr>
                    <w:t>:</w:t>
                  </w:r>
                </w:p>
              </w:tc>
              <w:tc>
                <w:tcPr>
                  <w:tcW w:w="8135" w:type="dxa"/>
                </w:tcPr>
                <w:p w14:paraId="74DC1DBA" w14:textId="77777777" w:rsidR="00BF7AA7" w:rsidRPr="00850AB3" w:rsidRDefault="00BF7AA7">
                  <w:pPr>
                    <w:rPr>
                      <w:lang w:val="nl-NL"/>
                    </w:rPr>
                  </w:pPr>
                  <w:r w:rsidRPr="00850AB3">
                    <w:rPr>
                      <w:lang w:val="nl-NL"/>
                    </w:rPr>
                    <w:t>Reken voor alles uit hoeveel water het kost. Bijv. 2 keer 3 minuten douchen per dag kost 60 liter.</w:t>
                  </w:r>
                </w:p>
              </w:tc>
            </w:tr>
            <w:tr w:rsidR="00BF7AA7" w:rsidRPr="00850AB3" w14:paraId="1D286831" w14:textId="77777777" w:rsidTr="00DA0A1C">
              <w:tc>
                <w:tcPr>
                  <w:tcW w:w="1048" w:type="dxa"/>
                </w:tcPr>
                <w:p w14:paraId="6D9BB9A5" w14:textId="77777777" w:rsidR="00BF7AA7" w:rsidRPr="00850AB3" w:rsidRDefault="00BF7AA7">
                  <w:pPr>
                    <w:rPr>
                      <w:lang w:val="nl-NL"/>
                    </w:rPr>
                  </w:pPr>
                  <w:r w:rsidRPr="00850AB3">
                    <w:rPr>
                      <w:lang w:val="nl-NL"/>
                    </w:rPr>
                    <w:t>Stap 3</w:t>
                  </w:r>
                  <w:r w:rsidR="00DA0A1C">
                    <w:rPr>
                      <w:lang w:val="nl-NL"/>
                    </w:rPr>
                    <w:t>:</w:t>
                  </w:r>
                </w:p>
              </w:tc>
              <w:tc>
                <w:tcPr>
                  <w:tcW w:w="8135" w:type="dxa"/>
                </w:tcPr>
                <w:p w14:paraId="0A2DE149" w14:textId="77777777" w:rsidR="00BF7AA7" w:rsidRPr="00850AB3" w:rsidRDefault="00BF7AA7">
                  <w:pPr>
                    <w:rPr>
                      <w:lang w:val="nl-NL"/>
                    </w:rPr>
                  </w:pPr>
                  <w:r w:rsidRPr="00850AB3">
                    <w:rPr>
                      <w:lang w:val="nl-NL"/>
                    </w:rPr>
                    <w:t>Is het water voor jou alleen of voor iedereen in huis (zoals bij de was doen)? Bereken jouw deel.</w:t>
                  </w:r>
                  <w:r>
                    <w:rPr>
                      <w:lang w:val="nl-NL"/>
                    </w:rPr>
                    <w:t xml:space="preserve"> </w:t>
                  </w:r>
                </w:p>
              </w:tc>
            </w:tr>
            <w:tr w:rsidR="00BF7AA7" w:rsidRPr="000B2D52" w14:paraId="16896C0D" w14:textId="77777777" w:rsidTr="00DA0A1C">
              <w:tc>
                <w:tcPr>
                  <w:tcW w:w="1048" w:type="dxa"/>
                </w:tcPr>
                <w:p w14:paraId="3231DBE5" w14:textId="77777777" w:rsidR="00BF7AA7" w:rsidRPr="00850AB3" w:rsidRDefault="00BF7AA7">
                  <w:pPr>
                    <w:rPr>
                      <w:lang w:val="nl-NL"/>
                    </w:rPr>
                  </w:pPr>
                  <w:r w:rsidRPr="00850AB3">
                    <w:rPr>
                      <w:lang w:val="nl-NL"/>
                    </w:rPr>
                    <w:t>Stap 4</w:t>
                  </w:r>
                  <w:r w:rsidR="00DA0A1C">
                    <w:rPr>
                      <w:lang w:val="nl-NL"/>
                    </w:rPr>
                    <w:t>:</w:t>
                  </w:r>
                </w:p>
              </w:tc>
              <w:tc>
                <w:tcPr>
                  <w:tcW w:w="8135" w:type="dxa"/>
                </w:tcPr>
                <w:p w14:paraId="3DCDAD98" w14:textId="77777777" w:rsidR="00BF7AA7" w:rsidRPr="00850AB3" w:rsidRDefault="00BF7AA7">
                  <w:pPr>
                    <w:rPr>
                      <w:lang w:val="nl-NL"/>
                    </w:rPr>
                  </w:pPr>
                  <w:r>
                    <w:rPr>
                      <w:lang w:val="nl-NL"/>
                    </w:rPr>
                    <w:t>Schrijf het totaal steeds in de laatste kolom.</w:t>
                  </w:r>
                </w:p>
              </w:tc>
            </w:tr>
            <w:tr w:rsidR="00BF7AA7" w:rsidRPr="00850AB3" w14:paraId="13D6BFFB" w14:textId="77777777" w:rsidTr="00DA0A1C">
              <w:tc>
                <w:tcPr>
                  <w:tcW w:w="1048" w:type="dxa"/>
                </w:tcPr>
                <w:p w14:paraId="3102DB4E" w14:textId="77777777" w:rsidR="00BF7AA7" w:rsidRPr="00850AB3" w:rsidRDefault="00BF7AA7">
                  <w:pPr>
                    <w:rPr>
                      <w:lang w:val="nl-NL"/>
                    </w:rPr>
                  </w:pPr>
                  <w:r>
                    <w:rPr>
                      <w:lang w:val="nl-NL"/>
                    </w:rPr>
                    <w:t>Stap 5</w:t>
                  </w:r>
                  <w:r w:rsidR="00DA0A1C">
                    <w:rPr>
                      <w:lang w:val="nl-NL"/>
                    </w:rPr>
                    <w:t>:</w:t>
                  </w:r>
                </w:p>
              </w:tc>
              <w:tc>
                <w:tcPr>
                  <w:tcW w:w="8135" w:type="dxa"/>
                </w:tcPr>
                <w:p w14:paraId="55A41C19" w14:textId="77777777" w:rsidR="00BF7AA7" w:rsidRDefault="00BF7AA7">
                  <w:pPr>
                    <w:rPr>
                      <w:lang w:val="nl-NL"/>
                    </w:rPr>
                  </w:pPr>
                  <w:r w:rsidRPr="00850AB3">
                    <w:rPr>
                      <w:lang w:val="nl-NL"/>
                    </w:rPr>
                    <w:t>Tel alles op</w:t>
                  </w:r>
                  <w:r>
                    <w:rPr>
                      <w:lang w:val="nl-NL"/>
                    </w:rPr>
                    <w:t>.</w:t>
                  </w:r>
                </w:p>
              </w:tc>
            </w:tr>
          </w:tbl>
          <w:p w14:paraId="308FABF1" w14:textId="77777777" w:rsidR="00BF7AA7" w:rsidRPr="00A213C8" w:rsidRDefault="00BF7AA7">
            <w:pPr>
              <w:rPr>
                <w:lang w:val="nl-NL"/>
              </w:rPr>
            </w:pPr>
          </w:p>
        </w:tc>
      </w:tr>
    </w:tbl>
    <w:p w14:paraId="080EC6D5" w14:textId="77777777" w:rsidR="00BF7AA7" w:rsidRPr="00A213C8" w:rsidRDefault="00BF7AA7">
      <w:pPr>
        <w:rPr>
          <w:lang w:val="nl-NL"/>
        </w:rPr>
      </w:pPr>
    </w:p>
    <w:p w14:paraId="39EE8104" w14:textId="77777777" w:rsidR="00BF7AA7" w:rsidRDefault="00BF7AA7">
      <w:pPr>
        <w:pStyle w:val="Heading2"/>
      </w:pPr>
      <w:r w:rsidRPr="00A213C8">
        <w:rPr>
          <w:lang w:val="nl-NL"/>
        </w:rPr>
        <w:br w:type="page"/>
      </w:r>
      <w:r>
        <w:lastRenderedPageBreak/>
        <w:t xml:space="preserve">Liters en </w:t>
      </w:r>
      <w:proofErr w:type="spellStart"/>
      <w:r>
        <w:t>kubieke</w:t>
      </w:r>
      <w:proofErr w:type="spellEnd"/>
      <w:r>
        <w:t xml:space="preserve"> meters</w:t>
      </w:r>
    </w:p>
    <w:p w14:paraId="0DD853AB" w14:textId="77777777" w:rsidR="00BF7AA7" w:rsidRPr="00BD3F18" w:rsidRDefault="00BF7AA7"/>
    <w:p w14:paraId="3F0E7919" w14:textId="77777777" w:rsidR="00BF7AA7" w:rsidRPr="00D578DC" w:rsidRDefault="00BF7AA7">
      <w:pPr>
        <w:rPr>
          <w:color w:val="000000"/>
          <w:lang w:val="nl-NL"/>
        </w:rPr>
      </w:pPr>
      <w:r w:rsidRPr="00D578DC">
        <w:rPr>
          <w:color w:val="000000"/>
          <w:lang w:val="nl-NL"/>
        </w:rPr>
        <w:t xml:space="preserve">Het verbruik van water in tabel 1 is  aangegeven in liters. </w:t>
      </w:r>
    </w:p>
    <w:p w14:paraId="294893D8" w14:textId="77777777" w:rsidR="00BF7AA7" w:rsidRDefault="00BF7AA7">
      <w:pPr>
        <w:rPr>
          <w:color w:val="000000"/>
          <w:lang w:val="nl-NL"/>
        </w:rPr>
      </w:pPr>
      <w:r w:rsidRPr="00D578DC">
        <w:rPr>
          <w:color w:val="000000"/>
          <w:lang w:val="nl-NL"/>
        </w:rPr>
        <w:t xml:space="preserve">Als we het over véél water hebben gebruiken we vaak </w:t>
      </w:r>
      <w:r w:rsidRPr="00D578DC">
        <w:rPr>
          <w:b/>
          <w:color w:val="000000"/>
          <w:lang w:val="nl-NL"/>
        </w:rPr>
        <w:t xml:space="preserve">kubieke meters </w:t>
      </w:r>
      <w:r w:rsidRPr="00D578DC">
        <w:rPr>
          <w:color w:val="000000"/>
          <w:lang w:val="nl-NL"/>
        </w:rPr>
        <w:t>afgekort</w:t>
      </w:r>
      <w:r w:rsidRPr="00D578DC">
        <w:rPr>
          <w:b/>
          <w:color w:val="000000"/>
          <w:lang w:val="nl-NL"/>
        </w:rPr>
        <w:t xml:space="preserve"> </w:t>
      </w:r>
      <w:r w:rsidRPr="00D578DC">
        <w:rPr>
          <w:color w:val="000000"/>
          <w:lang w:val="nl-NL"/>
        </w:rPr>
        <w:t>als</w:t>
      </w:r>
      <w:r w:rsidRPr="00D578DC">
        <w:rPr>
          <w:b/>
          <w:color w:val="000000"/>
          <w:lang w:val="nl-NL"/>
        </w:rPr>
        <w:t xml:space="preserve"> m³</w:t>
      </w:r>
      <w:r w:rsidRPr="00D578DC">
        <w:rPr>
          <w:color w:val="000000"/>
          <w:lang w:val="nl-NL"/>
        </w:rPr>
        <w:t xml:space="preserve">. </w:t>
      </w:r>
    </w:p>
    <w:p w14:paraId="605C7E30" w14:textId="77777777" w:rsidR="00BF7AA7" w:rsidRPr="00D578DC" w:rsidRDefault="00BF7AA7">
      <w:pPr>
        <w:rPr>
          <w:color w:val="000000"/>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1E0" w:firstRow="1" w:lastRow="1" w:firstColumn="1" w:lastColumn="1" w:noHBand="0" w:noVBand="0"/>
      </w:tblPr>
      <w:tblGrid>
        <w:gridCol w:w="9288"/>
      </w:tblGrid>
      <w:tr w:rsidR="00BF7AA7" w:rsidRPr="00D578DC" w14:paraId="329B7F5E" w14:textId="77777777">
        <w:trPr>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5761E488" w14:textId="77777777" w:rsidR="00BF7AA7" w:rsidRPr="00C810AB" w:rsidRDefault="00BF7AA7">
            <w:pPr>
              <w:pStyle w:val="Tip"/>
            </w:pPr>
            <w:r>
              <w:t>Uitleg</w:t>
            </w:r>
          </w:p>
          <w:p w14:paraId="6189213A" w14:textId="77777777" w:rsidR="0031713A" w:rsidRDefault="00BF7AA7">
            <w:pPr>
              <w:rPr>
                <w:color w:val="000000"/>
                <w:lang w:val="nl-NL"/>
              </w:rPr>
            </w:pPr>
            <w:r w:rsidRPr="00D578DC">
              <w:rPr>
                <w:color w:val="000000"/>
                <w:lang w:val="nl-NL"/>
              </w:rPr>
              <w:t>Weet je no</w:t>
            </w:r>
            <w:r>
              <w:rPr>
                <w:color w:val="000000"/>
                <w:lang w:val="nl-NL"/>
              </w:rPr>
              <w:t>g hoe het zit met inhoudsmaten?</w:t>
            </w:r>
          </w:p>
          <w:tbl>
            <w:tblPr>
              <w:tblStyle w:val="TableGrid"/>
              <w:tblW w:w="0" w:type="auto"/>
              <w:tblLook w:val="01E0" w:firstRow="1" w:lastRow="1" w:firstColumn="1" w:lastColumn="1" w:noHBand="0" w:noVBand="0"/>
            </w:tblPr>
            <w:tblGrid>
              <w:gridCol w:w="3019"/>
              <w:gridCol w:w="3019"/>
              <w:gridCol w:w="3019"/>
            </w:tblGrid>
            <w:tr w:rsidR="0031713A" w:rsidRPr="000B2D52" w14:paraId="0DAAE03A" w14:textId="77777777" w:rsidTr="0031713A">
              <w:trPr>
                <w:trHeight w:val="3077"/>
              </w:trPr>
              <w:tc>
                <w:tcPr>
                  <w:tcW w:w="3019" w:type="dxa"/>
                </w:tcPr>
                <w:tbl>
                  <w:tblPr>
                    <w:tblpPr w:leftFromText="180" w:rightFromText="180" w:vertAnchor="text" w:horzAnchor="margin" w:tblpY="18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
                    <w:gridCol w:w="567"/>
                    <w:gridCol w:w="567"/>
                    <w:gridCol w:w="567"/>
                  </w:tblGrid>
                  <w:tr w:rsidR="0031713A" w:rsidRPr="00D578DC" w14:paraId="6E3BF07E" w14:textId="77777777" w:rsidTr="0031713A">
                    <w:trPr>
                      <w:trHeight w:hRule="exact" w:val="567"/>
                    </w:trPr>
                    <w:tc>
                      <w:tcPr>
                        <w:tcW w:w="567" w:type="dxa"/>
                        <w:tcBorders>
                          <w:top w:val="nil"/>
                          <w:left w:val="nil"/>
                          <w:bottom w:val="nil"/>
                          <w:right w:val="nil"/>
                        </w:tcBorders>
                      </w:tcPr>
                      <w:p w14:paraId="64CC9685" w14:textId="77777777" w:rsidR="0031713A" w:rsidRPr="00D578DC" w:rsidRDefault="0031713A" w:rsidP="001642A8">
                        <w:pPr>
                          <w:jc w:val="center"/>
                          <w:rPr>
                            <w:color w:val="000000"/>
                            <w:lang w:val="nl-NL"/>
                          </w:rPr>
                        </w:pPr>
                      </w:p>
                    </w:tc>
                    <w:tc>
                      <w:tcPr>
                        <w:tcW w:w="1701" w:type="dxa"/>
                        <w:gridSpan w:val="3"/>
                        <w:tcBorders>
                          <w:top w:val="nil"/>
                          <w:left w:val="nil"/>
                          <w:bottom w:val="nil"/>
                          <w:right w:val="nil"/>
                        </w:tcBorders>
                        <w:vAlign w:val="bottom"/>
                      </w:tcPr>
                      <w:p w14:paraId="17B74E1A" w14:textId="77777777" w:rsidR="0031713A" w:rsidRPr="00E11B7A" w:rsidRDefault="0031713A" w:rsidP="001642A8">
                        <w:pPr>
                          <w:rPr>
                            <w:color w:val="000000"/>
                            <w:sz w:val="18"/>
                            <w:szCs w:val="18"/>
                            <w:lang w:val="nl-NL"/>
                          </w:rPr>
                        </w:pPr>
                        <w:r w:rsidRPr="00E11B7A">
                          <w:rPr>
                            <w:color w:val="000000"/>
                            <w:sz w:val="18"/>
                            <w:szCs w:val="18"/>
                            <w:lang w:val="nl-NL"/>
                          </w:rPr>
                          <w:t xml:space="preserve">1 </w:t>
                        </w:r>
                        <w:r w:rsidR="00E11B7A" w:rsidRPr="00E11B7A">
                          <w:rPr>
                            <w:color w:val="000000"/>
                            <w:sz w:val="18"/>
                            <w:szCs w:val="18"/>
                            <w:lang w:val="nl-NL"/>
                          </w:rPr>
                          <w:t>d</w:t>
                        </w:r>
                        <w:r w:rsidRPr="00E11B7A">
                          <w:rPr>
                            <w:color w:val="000000"/>
                            <w:sz w:val="18"/>
                            <w:szCs w:val="18"/>
                            <w:lang w:val="nl-NL"/>
                          </w:rPr>
                          <w:t>m</w:t>
                        </w:r>
                      </w:p>
                    </w:tc>
                  </w:tr>
                  <w:tr w:rsidR="0031713A" w:rsidRPr="00D578DC" w14:paraId="295B6603" w14:textId="77777777" w:rsidTr="0031713A">
                    <w:trPr>
                      <w:trHeight w:hRule="exact" w:val="567"/>
                    </w:trPr>
                    <w:tc>
                      <w:tcPr>
                        <w:tcW w:w="567" w:type="dxa"/>
                        <w:tcBorders>
                          <w:top w:val="nil"/>
                          <w:left w:val="nil"/>
                        </w:tcBorders>
                      </w:tcPr>
                      <w:p w14:paraId="0C8602B2" w14:textId="77777777" w:rsidR="0031713A" w:rsidRPr="00D578DC" w:rsidRDefault="0031713A" w:rsidP="001642A8">
                        <w:pPr>
                          <w:jc w:val="center"/>
                          <w:rPr>
                            <w:color w:val="000000"/>
                            <w:lang w:val="nl-NL"/>
                          </w:rPr>
                        </w:pPr>
                      </w:p>
                    </w:tc>
                    <w:tc>
                      <w:tcPr>
                        <w:tcW w:w="567" w:type="dxa"/>
                        <w:tcBorders>
                          <w:top w:val="single" w:sz="4" w:space="0" w:color="000000"/>
                        </w:tcBorders>
                      </w:tcPr>
                      <w:p w14:paraId="0C220FF4" w14:textId="77777777" w:rsidR="0031713A" w:rsidRPr="00D578DC" w:rsidRDefault="0031713A" w:rsidP="001642A8">
                        <w:pPr>
                          <w:rPr>
                            <w:color w:val="000000"/>
                            <w:lang w:val="nl-NL"/>
                          </w:rPr>
                        </w:pPr>
                      </w:p>
                    </w:tc>
                    <w:tc>
                      <w:tcPr>
                        <w:tcW w:w="1134" w:type="dxa"/>
                        <w:gridSpan w:val="2"/>
                        <w:tcBorders>
                          <w:top w:val="nil"/>
                          <w:right w:val="nil"/>
                        </w:tcBorders>
                      </w:tcPr>
                      <w:p w14:paraId="11CABA57" w14:textId="77777777" w:rsidR="0031713A" w:rsidRPr="00D578DC" w:rsidRDefault="0031713A" w:rsidP="001642A8">
                        <w:pPr>
                          <w:rPr>
                            <w:color w:val="000000"/>
                            <w:lang w:val="nl-NL"/>
                          </w:rPr>
                        </w:pPr>
                      </w:p>
                    </w:tc>
                  </w:tr>
                  <w:tr w:rsidR="0031713A" w:rsidRPr="00D578DC" w14:paraId="547F508F" w14:textId="77777777" w:rsidTr="0031713A">
                    <w:trPr>
                      <w:trHeight w:hRule="exact" w:val="567"/>
                    </w:trPr>
                    <w:tc>
                      <w:tcPr>
                        <w:tcW w:w="567" w:type="dxa"/>
                        <w:tcBorders>
                          <w:bottom w:val="single" w:sz="4" w:space="0" w:color="auto"/>
                        </w:tcBorders>
                      </w:tcPr>
                      <w:p w14:paraId="326542BA" w14:textId="77777777" w:rsidR="0031713A" w:rsidRPr="00D578DC" w:rsidRDefault="0031713A" w:rsidP="001642A8">
                        <w:pPr>
                          <w:rPr>
                            <w:color w:val="000000"/>
                            <w:lang w:val="nl-NL"/>
                          </w:rPr>
                        </w:pPr>
                      </w:p>
                    </w:tc>
                    <w:tc>
                      <w:tcPr>
                        <w:tcW w:w="567" w:type="dxa"/>
                      </w:tcPr>
                      <w:p w14:paraId="71BDB7E7" w14:textId="77777777" w:rsidR="0031713A" w:rsidRPr="00D578DC" w:rsidRDefault="0031713A" w:rsidP="001642A8">
                        <w:pPr>
                          <w:rPr>
                            <w:color w:val="000000"/>
                            <w:lang w:val="nl-NL"/>
                          </w:rPr>
                        </w:pPr>
                      </w:p>
                    </w:tc>
                    <w:tc>
                      <w:tcPr>
                        <w:tcW w:w="567" w:type="dxa"/>
                        <w:tcBorders>
                          <w:bottom w:val="single" w:sz="4" w:space="0" w:color="auto"/>
                        </w:tcBorders>
                      </w:tcPr>
                      <w:p w14:paraId="16450D0F" w14:textId="77777777" w:rsidR="0031713A" w:rsidRPr="00D578DC" w:rsidRDefault="0031713A" w:rsidP="001642A8">
                        <w:pPr>
                          <w:rPr>
                            <w:color w:val="000000"/>
                            <w:lang w:val="nl-NL"/>
                          </w:rPr>
                        </w:pPr>
                      </w:p>
                    </w:tc>
                    <w:tc>
                      <w:tcPr>
                        <w:tcW w:w="567" w:type="dxa"/>
                        <w:tcBorders>
                          <w:bottom w:val="single" w:sz="4" w:space="0" w:color="auto"/>
                        </w:tcBorders>
                      </w:tcPr>
                      <w:p w14:paraId="7212C0E7" w14:textId="77777777" w:rsidR="0031713A" w:rsidRPr="00D578DC" w:rsidRDefault="0031713A" w:rsidP="001642A8">
                        <w:pPr>
                          <w:rPr>
                            <w:color w:val="000000"/>
                            <w:lang w:val="nl-NL"/>
                          </w:rPr>
                        </w:pPr>
                      </w:p>
                    </w:tc>
                  </w:tr>
                  <w:tr w:rsidR="0031713A" w:rsidRPr="00D578DC" w14:paraId="6D6EF99F" w14:textId="77777777" w:rsidTr="0031713A">
                    <w:trPr>
                      <w:trHeight w:hRule="exact" w:val="567"/>
                    </w:trPr>
                    <w:tc>
                      <w:tcPr>
                        <w:tcW w:w="567" w:type="dxa"/>
                        <w:tcBorders>
                          <w:left w:val="nil"/>
                          <w:bottom w:val="nil"/>
                        </w:tcBorders>
                      </w:tcPr>
                      <w:p w14:paraId="3342547E" w14:textId="77777777" w:rsidR="0031713A" w:rsidRPr="00D578DC" w:rsidRDefault="0031713A" w:rsidP="001642A8">
                        <w:pPr>
                          <w:rPr>
                            <w:color w:val="000000"/>
                            <w:lang w:val="nl-NL"/>
                          </w:rPr>
                        </w:pPr>
                      </w:p>
                    </w:tc>
                    <w:tc>
                      <w:tcPr>
                        <w:tcW w:w="567" w:type="dxa"/>
                      </w:tcPr>
                      <w:p w14:paraId="12B037C0" w14:textId="77777777" w:rsidR="0031713A" w:rsidRPr="00D578DC" w:rsidRDefault="0031713A" w:rsidP="001642A8">
                        <w:pPr>
                          <w:rPr>
                            <w:color w:val="000000"/>
                            <w:lang w:val="nl-NL"/>
                          </w:rPr>
                        </w:pPr>
                      </w:p>
                    </w:tc>
                    <w:tc>
                      <w:tcPr>
                        <w:tcW w:w="1134" w:type="dxa"/>
                        <w:gridSpan w:val="2"/>
                        <w:tcBorders>
                          <w:bottom w:val="nil"/>
                          <w:right w:val="nil"/>
                        </w:tcBorders>
                      </w:tcPr>
                      <w:p w14:paraId="0D57694A" w14:textId="77777777" w:rsidR="0031713A" w:rsidRPr="00D578DC" w:rsidRDefault="0031713A" w:rsidP="001642A8">
                        <w:pPr>
                          <w:rPr>
                            <w:color w:val="000000"/>
                            <w:lang w:val="nl-NL"/>
                          </w:rPr>
                        </w:pPr>
                      </w:p>
                    </w:tc>
                  </w:tr>
                </w:tbl>
                <w:p w14:paraId="556B3C60" w14:textId="77777777" w:rsidR="0031713A" w:rsidRDefault="0031713A">
                  <w:pPr>
                    <w:rPr>
                      <w:color w:val="000000"/>
                      <w:lang w:val="nl-NL"/>
                    </w:rPr>
                  </w:pPr>
                </w:p>
              </w:tc>
              <w:tc>
                <w:tcPr>
                  <w:tcW w:w="3019" w:type="dxa"/>
                </w:tcPr>
                <w:p w14:paraId="0DF81335" w14:textId="77777777" w:rsidR="0031713A" w:rsidRDefault="0031713A" w:rsidP="0031713A">
                  <w:pPr>
                    <w:jc w:val="center"/>
                    <w:rPr>
                      <w:color w:val="000000"/>
                      <w:lang w:val="nl-NL"/>
                    </w:rPr>
                  </w:pPr>
                </w:p>
                <w:p w14:paraId="0105940D" w14:textId="77777777" w:rsidR="0031713A" w:rsidRDefault="00A267B0" w:rsidP="0031713A">
                  <w:pPr>
                    <w:jc w:val="center"/>
                    <w:rPr>
                      <w:color w:val="000000"/>
                      <w:lang w:val="nl-NL"/>
                    </w:rPr>
                  </w:pPr>
                  <w:r>
                    <w:rPr>
                      <w:noProof/>
                      <w:color w:val="000000"/>
                      <w:lang w:val="nl-NL" w:eastAsia="nl-NL"/>
                    </w:rPr>
                    <w:drawing>
                      <wp:inline distT="0" distB="0" distL="0" distR="0" wp14:anchorId="19F0C970" wp14:editId="456C9518">
                        <wp:extent cx="1435100" cy="1270000"/>
                        <wp:effectExtent l="0" t="0" r="12700" b="0"/>
                        <wp:docPr id="8" name="Afbeelding 8" descr="Kub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bus-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0" cy="1270000"/>
                                </a:xfrm>
                                <a:prstGeom prst="rect">
                                  <a:avLst/>
                                </a:prstGeom>
                                <a:noFill/>
                                <a:ln>
                                  <a:noFill/>
                                </a:ln>
                              </pic:spPr>
                            </pic:pic>
                          </a:graphicData>
                        </a:graphic>
                      </wp:inline>
                    </w:drawing>
                  </w:r>
                </w:p>
                <w:p w14:paraId="4E0D6840" w14:textId="77777777" w:rsidR="00E11B7A" w:rsidRDefault="00E11B7A" w:rsidP="0031713A">
                  <w:pPr>
                    <w:jc w:val="center"/>
                    <w:rPr>
                      <w:color w:val="000000"/>
                      <w:lang w:val="nl-NL"/>
                    </w:rPr>
                  </w:pPr>
                  <w:r>
                    <w:rPr>
                      <w:color w:val="000000"/>
                      <w:lang w:val="nl-NL"/>
                    </w:rPr>
                    <w:t>1 dm</w:t>
                  </w:r>
                  <w:r w:rsidRPr="00D578DC">
                    <w:rPr>
                      <w:color w:val="000000"/>
                      <w:vertAlign w:val="superscript"/>
                      <w:lang w:val="nl-NL"/>
                    </w:rPr>
                    <w:t>3</w:t>
                  </w:r>
                </w:p>
              </w:tc>
              <w:tc>
                <w:tcPr>
                  <w:tcW w:w="3019" w:type="dxa"/>
                </w:tcPr>
                <w:p w14:paraId="73653B8F" w14:textId="77777777" w:rsidR="0031713A" w:rsidRDefault="00A267B0">
                  <w:pPr>
                    <w:rPr>
                      <w:color w:val="000000"/>
                      <w:lang w:val="nl-NL"/>
                    </w:rPr>
                  </w:pPr>
                  <w:r>
                    <w:rPr>
                      <w:noProof/>
                      <w:color w:val="000000"/>
                      <w:lang w:val="nl-NL" w:eastAsia="nl-NL"/>
                    </w:rPr>
                    <w:drawing>
                      <wp:anchor distT="0" distB="0" distL="114300" distR="114300" simplePos="0" relativeHeight="251662336" behindDoc="0" locked="1" layoutInCell="1" allowOverlap="0" wp14:anchorId="71A09787" wp14:editId="38E1FFC4">
                        <wp:simplePos x="0" y="0"/>
                        <wp:positionH relativeFrom="column">
                          <wp:posOffset>393700</wp:posOffset>
                        </wp:positionH>
                        <wp:positionV relativeFrom="paragraph">
                          <wp:posOffset>277495</wp:posOffset>
                        </wp:positionV>
                        <wp:extent cx="1462405" cy="1370330"/>
                        <wp:effectExtent l="0" t="0" r="10795" b="1270"/>
                        <wp:wrapSquare wrapText="bothSides"/>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240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68CD89" w14:textId="77777777" w:rsidR="00BF7AA7" w:rsidRDefault="00BF7AA7">
            <w:pPr>
              <w:rPr>
                <w:color w:val="000000"/>
                <w:lang w:val="nl-NL"/>
              </w:rPr>
            </w:pPr>
            <w:r w:rsidRPr="00D578DC">
              <w:rPr>
                <w:color w:val="000000"/>
                <w:lang w:val="nl-NL"/>
              </w:rPr>
              <w:t xml:space="preserve">Als je van </w:t>
            </w:r>
            <w:r w:rsidR="00E11B7A">
              <w:rPr>
                <w:color w:val="000000"/>
                <w:lang w:val="nl-NL"/>
              </w:rPr>
              <w:t>een</w:t>
            </w:r>
            <w:r w:rsidRPr="00D578DC">
              <w:rPr>
                <w:color w:val="000000"/>
                <w:lang w:val="nl-NL"/>
              </w:rPr>
              <w:t xml:space="preserve"> bouwplaatje </w:t>
            </w:r>
            <w:r w:rsidR="00E11B7A">
              <w:rPr>
                <w:color w:val="000000"/>
                <w:lang w:val="nl-NL"/>
              </w:rPr>
              <w:t xml:space="preserve">zoals hierboven </w:t>
            </w:r>
            <w:r w:rsidRPr="00D578DC">
              <w:rPr>
                <w:color w:val="000000"/>
                <w:lang w:val="nl-NL"/>
              </w:rPr>
              <w:t xml:space="preserve">een kubus vouwt is </w:t>
            </w:r>
            <w:r w:rsidR="00E11B7A">
              <w:rPr>
                <w:color w:val="000000"/>
                <w:lang w:val="nl-NL"/>
              </w:rPr>
              <w:t xml:space="preserve">die kubus </w:t>
            </w:r>
            <w:r w:rsidR="00E11B7A" w:rsidRPr="00D578DC">
              <w:rPr>
                <w:color w:val="000000"/>
                <w:lang w:val="nl-NL"/>
              </w:rPr>
              <w:t xml:space="preserve">1 decimeter </w:t>
            </w:r>
            <w:r w:rsidR="00E11B7A">
              <w:rPr>
                <w:color w:val="000000"/>
                <w:lang w:val="nl-NL"/>
              </w:rPr>
              <w:t xml:space="preserve">lang, </w:t>
            </w:r>
            <w:r w:rsidR="00E11B7A" w:rsidRPr="00D578DC">
              <w:rPr>
                <w:color w:val="000000"/>
                <w:lang w:val="nl-NL"/>
              </w:rPr>
              <w:t xml:space="preserve">1 decimeter </w:t>
            </w:r>
            <w:r w:rsidR="00E11B7A">
              <w:rPr>
                <w:color w:val="000000"/>
                <w:lang w:val="nl-NL"/>
              </w:rPr>
              <w:t xml:space="preserve">breed en </w:t>
            </w:r>
            <w:r w:rsidR="00E11B7A" w:rsidRPr="00D578DC">
              <w:rPr>
                <w:color w:val="000000"/>
                <w:lang w:val="nl-NL"/>
              </w:rPr>
              <w:t xml:space="preserve">1 decimeter </w:t>
            </w:r>
            <w:r w:rsidR="00E11B7A">
              <w:rPr>
                <w:color w:val="000000"/>
                <w:lang w:val="nl-NL"/>
              </w:rPr>
              <w:t>lang. D</w:t>
            </w:r>
            <w:r w:rsidRPr="00D578DC">
              <w:rPr>
                <w:color w:val="000000"/>
                <w:lang w:val="nl-NL"/>
              </w:rPr>
              <w:t xml:space="preserve">e inhoud </w:t>
            </w:r>
            <w:r w:rsidR="00E11B7A">
              <w:rPr>
                <w:color w:val="000000"/>
                <w:lang w:val="nl-NL"/>
              </w:rPr>
              <w:t xml:space="preserve">van de kubus is </w:t>
            </w:r>
            <w:r w:rsidRPr="00D578DC">
              <w:rPr>
                <w:color w:val="000000"/>
                <w:lang w:val="nl-NL"/>
              </w:rPr>
              <w:t xml:space="preserve">1 kubieke </w:t>
            </w:r>
            <w:r w:rsidR="00E11B7A">
              <w:rPr>
                <w:color w:val="000000"/>
                <w:lang w:val="nl-NL"/>
              </w:rPr>
              <w:t>decimeter</w:t>
            </w:r>
            <w:r w:rsidRPr="00D578DC">
              <w:rPr>
                <w:color w:val="000000"/>
                <w:lang w:val="nl-NL"/>
              </w:rPr>
              <w:t xml:space="preserve"> ofwel 1 </w:t>
            </w:r>
            <w:r w:rsidR="00E11B7A">
              <w:rPr>
                <w:color w:val="000000"/>
                <w:lang w:val="nl-NL"/>
              </w:rPr>
              <w:t>d</w:t>
            </w:r>
            <w:r w:rsidRPr="00D578DC">
              <w:rPr>
                <w:color w:val="000000"/>
                <w:lang w:val="nl-NL"/>
              </w:rPr>
              <w:t>m</w:t>
            </w:r>
            <w:r w:rsidRPr="00D578DC">
              <w:rPr>
                <w:color w:val="000000"/>
                <w:vertAlign w:val="superscript"/>
                <w:lang w:val="nl-NL"/>
              </w:rPr>
              <w:t>3</w:t>
            </w:r>
            <w:r>
              <w:rPr>
                <w:color w:val="000000"/>
                <w:lang w:val="nl-NL"/>
              </w:rPr>
              <w:t>.</w:t>
            </w:r>
          </w:p>
          <w:p w14:paraId="22A1F104" w14:textId="77777777" w:rsidR="00E11B7A" w:rsidRDefault="00E11B7A">
            <w:pPr>
              <w:rPr>
                <w:color w:val="000000"/>
                <w:lang w:val="nl-NL"/>
              </w:rPr>
            </w:pPr>
          </w:p>
          <w:p w14:paraId="39A7DDD3" w14:textId="77777777" w:rsidR="00BF7AA7" w:rsidRDefault="00BF7AA7">
            <w:pPr>
              <w:rPr>
                <w:color w:val="000000"/>
                <w:szCs w:val="28"/>
                <w:lang w:val="nl-NL"/>
              </w:rPr>
            </w:pPr>
            <w:r w:rsidRPr="00D578DC">
              <w:rPr>
                <w:color w:val="000000"/>
                <w:szCs w:val="28"/>
                <w:lang w:val="nl-NL"/>
              </w:rPr>
              <w:t>In d</w:t>
            </w:r>
            <w:r>
              <w:rPr>
                <w:color w:val="000000"/>
                <w:szCs w:val="28"/>
                <w:lang w:val="nl-NL"/>
              </w:rPr>
              <w:t>i</w:t>
            </w:r>
            <w:r w:rsidRPr="00D578DC">
              <w:rPr>
                <w:color w:val="000000"/>
                <w:szCs w:val="28"/>
                <w:lang w:val="nl-NL"/>
              </w:rPr>
              <w:t>e kubieke decimeter passen 10 x 10 x 10 = 1000 kubieke centimeters.</w:t>
            </w:r>
          </w:p>
          <w:p w14:paraId="77F5CA68" w14:textId="77777777" w:rsidR="00DA0A1C" w:rsidRDefault="00DA0A1C">
            <w:pPr>
              <w:rPr>
                <w:color w:val="000000"/>
                <w:szCs w:val="28"/>
                <w:lang w:val="nl-NL"/>
              </w:rPr>
            </w:pPr>
          </w:p>
          <w:p w14:paraId="2B62E10F" w14:textId="77777777" w:rsidR="00DA0A1C" w:rsidRDefault="00DA0A1C">
            <w:pPr>
              <w:rPr>
                <w:color w:val="000000"/>
                <w:szCs w:val="28"/>
                <w:lang w:val="nl-NL"/>
              </w:rPr>
            </w:pPr>
            <w:r w:rsidRPr="00D578DC">
              <w:rPr>
                <w:color w:val="000000"/>
                <w:szCs w:val="28"/>
                <w:lang w:val="nl-NL"/>
              </w:rPr>
              <w:t>Het is handig om te onthouden</w:t>
            </w:r>
            <w:r>
              <w:rPr>
                <w:color w:val="000000"/>
                <w:szCs w:val="28"/>
                <w:lang w:val="nl-NL"/>
              </w:rPr>
              <w:t xml:space="preserve"> dat 1 dm</w:t>
            </w:r>
            <w:r w:rsidRPr="00BD3F18">
              <w:rPr>
                <w:color w:val="000000"/>
                <w:szCs w:val="28"/>
                <w:vertAlign w:val="superscript"/>
                <w:lang w:val="nl-NL"/>
              </w:rPr>
              <w:t>3</w:t>
            </w:r>
            <w:r>
              <w:rPr>
                <w:color w:val="000000"/>
                <w:szCs w:val="28"/>
                <w:lang w:val="nl-NL"/>
              </w:rPr>
              <w:t xml:space="preserve"> (kubieke decimeter)</w:t>
            </w:r>
            <w:r w:rsidR="00E11B7A">
              <w:rPr>
                <w:color w:val="000000"/>
                <w:szCs w:val="28"/>
                <w:lang w:val="nl-NL"/>
              </w:rPr>
              <w:t xml:space="preserve"> precies 1 liter is</w:t>
            </w:r>
          </w:p>
          <w:p w14:paraId="0B60B7DF" w14:textId="77777777" w:rsidR="00DA0A1C" w:rsidRDefault="00A267B0" w:rsidP="0031713A">
            <w:pPr>
              <w:jc w:val="center"/>
              <w:rPr>
                <w:color w:val="000000"/>
                <w:szCs w:val="28"/>
                <w:lang w:val="nl-NL"/>
              </w:rPr>
            </w:pPr>
            <w:r>
              <w:rPr>
                <w:noProof/>
                <w:color w:val="000000"/>
                <w:lang w:val="nl-NL" w:eastAsia="nl-NL"/>
              </w:rPr>
              <w:drawing>
                <wp:inline distT="0" distB="0" distL="0" distR="0" wp14:anchorId="511DE76E" wp14:editId="03445004">
                  <wp:extent cx="1993900" cy="1295400"/>
                  <wp:effectExtent l="0" t="0" r="12700" b="0"/>
                  <wp:docPr id="9" name="Afbeelding 9" descr="inhou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houd-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3900" cy="1295400"/>
                          </a:xfrm>
                          <a:prstGeom prst="rect">
                            <a:avLst/>
                          </a:prstGeom>
                          <a:noFill/>
                          <a:ln>
                            <a:noFill/>
                          </a:ln>
                        </pic:spPr>
                      </pic:pic>
                    </a:graphicData>
                  </a:graphic>
                </wp:inline>
              </w:drawing>
            </w:r>
          </w:p>
          <w:p w14:paraId="187A9B10" w14:textId="77777777" w:rsidR="00BF7AA7" w:rsidRPr="003B13D5" w:rsidRDefault="00E11B7A" w:rsidP="003B13D5">
            <w:pPr>
              <w:jc w:val="center"/>
              <w:rPr>
                <w:color w:val="000000"/>
                <w:lang w:val="nl-NL"/>
              </w:rPr>
            </w:pPr>
            <w:r>
              <w:rPr>
                <w:color w:val="000000"/>
                <w:lang w:val="nl-NL"/>
              </w:rPr>
              <w:t>1 dm</w:t>
            </w:r>
            <w:r w:rsidRPr="00E11B7A">
              <w:rPr>
                <w:color w:val="000000"/>
                <w:vertAlign w:val="superscript"/>
                <w:lang w:val="nl-NL"/>
              </w:rPr>
              <w:t>3</w:t>
            </w:r>
            <w:r w:rsidR="003B13D5">
              <w:rPr>
                <w:color w:val="000000"/>
                <w:lang w:val="nl-NL"/>
              </w:rPr>
              <w:t xml:space="preserve"> = 1 liter</w:t>
            </w:r>
          </w:p>
        </w:tc>
      </w:tr>
    </w:tbl>
    <w:p w14:paraId="127208BA" w14:textId="77777777" w:rsidR="003B13D5" w:rsidRDefault="003B13D5">
      <w:pPr>
        <w:rPr>
          <w:color w:val="000000"/>
          <w:lang w:val="nl-NL"/>
        </w:rPr>
      </w:pPr>
    </w:p>
    <w:tbl>
      <w:tblPr>
        <w:tblW w:w="10031" w:type="dxa"/>
        <w:tblLayout w:type="fixed"/>
        <w:tblLook w:val="04A0" w:firstRow="1" w:lastRow="0" w:firstColumn="1" w:lastColumn="0" w:noHBand="0" w:noVBand="1"/>
      </w:tblPr>
      <w:tblGrid>
        <w:gridCol w:w="534"/>
        <w:gridCol w:w="9497"/>
      </w:tblGrid>
      <w:tr w:rsidR="003B13D5" w:rsidRPr="000B2D52" w14:paraId="1F2658B3" w14:textId="77777777" w:rsidTr="00645085">
        <w:tc>
          <w:tcPr>
            <w:tcW w:w="534" w:type="dxa"/>
          </w:tcPr>
          <w:p w14:paraId="3BC5774D" w14:textId="77777777" w:rsidR="003B13D5" w:rsidRPr="00700E0C" w:rsidRDefault="003B13D5" w:rsidP="00645085">
            <w:pPr>
              <w:pStyle w:val="Opgave"/>
            </w:pPr>
          </w:p>
        </w:tc>
        <w:tc>
          <w:tcPr>
            <w:tcW w:w="9497" w:type="dxa"/>
          </w:tcPr>
          <w:p w14:paraId="217E9380" w14:textId="77777777" w:rsidR="003B13D5" w:rsidRDefault="003B13D5" w:rsidP="00645085">
            <w:pPr>
              <w:rPr>
                <w:lang w:val="nl-NL"/>
              </w:rPr>
            </w:pPr>
            <w:r>
              <w:rPr>
                <w:lang w:val="nl-NL"/>
              </w:rPr>
              <w:t>Vul op de stippeltjes de goede getallen in.</w:t>
            </w:r>
          </w:p>
          <w:p w14:paraId="0FED56C4" w14:textId="77777777" w:rsidR="003B13D5" w:rsidRPr="008F13C1" w:rsidRDefault="003B13D5" w:rsidP="00645085">
            <w:pPr>
              <w:rPr>
                <w:lang w:val="nl-NL"/>
              </w:rPr>
            </w:pPr>
          </w:p>
        </w:tc>
      </w:tr>
      <w:tr w:rsidR="003B13D5" w:rsidRPr="008F13C1" w14:paraId="7B0C333B" w14:textId="77777777" w:rsidTr="00645085">
        <w:tc>
          <w:tcPr>
            <w:tcW w:w="534" w:type="dxa"/>
          </w:tcPr>
          <w:p w14:paraId="1D25870C" w14:textId="77777777" w:rsidR="003B13D5" w:rsidRPr="008F13C1" w:rsidRDefault="003B13D5" w:rsidP="00645085">
            <w:pPr>
              <w:rPr>
                <w:lang w:val="nl-NL"/>
              </w:rPr>
            </w:pPr>
          </w:p>
        </w:tc>
        <w:tc>
          <w:tcPr>
            <w:tcW w:w="9497" w:type="dxa"/>
          </w:tcPr>
          <w:p w14:paraId="43BA9DCB" w14:textId="77777777" w:rsidR="003B13D5" w:rsidRDefault="003B13D5" w:rsidP="003B13D5">
            <w:pPr>
              <w:rPr>
                <w:color w:val="000000"/>
                <w:lang w:val="nl-NL"/>
              </w:rPr>
            </w:pPr>
            <w:r w:rsidRPr="00E11B7A">
              <w:rPr>
                <w:color w:val="000000"/>
                <w:lang w:val="nl-NL"/>
              </w:rPr>
              <w:t>Een grote kubus van 1 meter bij 1 meter bij 1 meter</w:t>
            </w:r>
            <w:r>
              <w:rPr>
                <w:color w:val="000000"/>
                <w:lang w:val="nl-NL"/>
              </w:rPr>
              <w:t xml:space="preserve"> heeft een inhoud van 1 kubieke meter ofwel </w:t>
            </w:r>
            <w:r w:rsidRPr="00D578DC">
              <w:rPr>
                <w:color w:val="000000"/>
                <w:lang w:val="nl-NL"/>
              </w:rPr>
              <w:t>1 m</w:t>
            </w:r>
            <w:r w:rsidRPr="00D578DC">
              <w:rPr>
                <w:color w:val="000000"/>
                <w:vertAlign w:val="superscript"/>
                <w:lang w:val="nl-NL"/>
              </w:rPr>
              <w:t>3</w:t>
            </w:r>
            <w:r>
              <w:rPr>
                <w:color w:val="000000"/>
                <w:lang w:val="nl-NL"/>
              </w:rPr>
              <w:t xml:space="preserve">. In die kubus passen .... x ...... x ........ = ......... kubieke decimeters. </w:t>
            </w:r>
          </w:p>
          <w:p w14:paraId="694444B1" w14:textId="77777777" w:rsidR="003B13D5" w:rsidRPr="006D122F" w:rsidRDefault="003B13D5" w:rsidP="00645085">
            <w:pPr>
              <w:rPr>
                <w:color w:val="000000"/>
                <w:lang w:val="nl-NL"/>
              </w:rPr>
            </w:pPr>
            <w:r>
              <w:rPr>
                <w:color w:val="000000"/>
                <w:lang w:val="nl-NL"/>
              </w:rPr>
              <w:t xml:space="preserve">Dus 1 kubieke meter = .......... </w:t>
            </w:r>
            <w:r>
              <w:rPr>
                <w:color w:val="000000"/>
                <w:szCs w:val="28"/>
                <w:lang w:val="nl-NL"/>
              </w:rPr>
              <w:t>dm</w:t>
            </w:r>
            <w:r w:rsidRPr="00BD3F18">
              <w:rPr>
                <w:color w:val="000000"/>
                <w:szCs w:val="28"/>
                <w:vertAlign w:val="superscript"/>
                <w:lang w:val="nl-NL"/>
              </w:rPr>
              <w:t>3</w:t>
            </w:r>
            <w:r>
              <w:rPr>
                <w:color w:val="000000"/>
                <w:szCs w:val="28"/>
                <w:lang w:val="nl-NL"/>
              </w:rPr>
              <w:t xml:space="preserve"> = ............ liter.</w:t>
            </w:r>
          </w:p>
        </w:tc>
      </w:tr>
    </w:tbl>
    <w:p w14:paraId="1E166515" w14:textId="77777777" w:rsidR="00760739" w:rsidRDefault="00760739">
      <w:pPr>
        <w:rPr>
          <w:color w:val="000000"/>
          <w:lang w:val="nl-NL"/>
        </w:rPr>
      </w:pPr>
    </w:p>
    <w:p w14:paraId="3456973B" w14:textId="77777777" w:rsidR="00BF7AA7" w:rsidRPr="00BD3F18"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57E5B08C" w14:textId="77777777">
        <w:tc>
          <w:tcPr>
            <w:tcW w:w="534" w:type="dxa"/>
          </w:tcPr>
          <w:p w14:paraId="78F4865A" w14:textId="77777777" w:rsidR="00BF7AA7" w:rsidRPr="00700E0C" w:rsidRDefault="00BF7AA7">
            <w:pPr>
              <w:pStyle w:val="Opgave"/>
            </w:pPr>
          </w:p>
        </w:tc>
        <w:tc>
          <w:tcPr>
            <w:tcW w:w="9497" w:type="dxa"/>
          </w:tcPr>
          <w:p w14:paraId="57D31551" w14:textId="77777777" w:rsidR="00BF7AA7" w:rsidRPr="00D578DC" w:rsidRDefault="00BF7AA7">
            <w:pPr>
              <w:rPr>
                <w:color w:val="000000"/>
                <w:lang w:val="nl-NL"/>
              </w:rPr>
            </w:pPr>
            <w:r w:rsidRPr="00D578DC">
              <w:rPr>
                <w:color w:val="000000"/>
                <w:lang w:val="nl-NL"/>
              </w:rPr>
              <w:t xml:space="preserve">Het gemiddelde watergebruik per persoon </w:t>
            </w:r>
            <w:r w:rsidRPr="00D578DC">
              <w:rPr>
                <w:b/>
                <w:color w:val="000000"/>
                <w:lang w:val="nl-NL"/>
              </w:rPr>
              <w:t>per</w:t>
            </w:r>
            <w:r w:rsidRPr="00D578DC">
              <w:rPr>
                <w:color w:val="000000"/>
                <w:lang w:val="nl-NL"/>
              </w:rPr>
              <w:t xml:space="preserve"> </w:t>
            </w:r>
            <w:r w:rsidRPr="00D578DC">
              <w:rPr>
                <w:b/>
                <w:color w:val="000000"/>
                <w:lang w:val="nl-NL"/>
              </w:rPr>
              <w:t>dag</w:t>
            </w:r>
            <w:r w:rsidR="00A83F92">
              <w:rPr>
                <w:color w:val="000000"/>
                <w:lang w:val="nl-NL"/>
              </w:rPr>
              <w:t xml:space="preserve"> is 134 liter.</w:t>
            </w:r>
          </w:p>
        </w:tc>
      </w:tr>
      <w:tr w:rsidR="00BF7AA7" w:rsidRPr="000B2D52" w14:paraId="3816E467" w14:textId="77777777">
        <w:tc>
          <w:tcPr>
            <w:tcW w:w="534" w:type="dxa"/>
          </w:tcPr>
          <w:p w14:paraId="21B2C8D2" w14:textId="77777777" w:rsidR="00BF7AA7" w:rsidRPr="008F13C1" w:rsidRDefault="00BF7AA7">
            <w:pPr>
              <w:jc w:val="right"/>
              <w:rPr>
                <w:lang w:val="nl-NL"/>
              </w:rPr>
            </w:pPr>
          </w:p>
        </w:tc>
        <w:tc>
          <w:tcPr>
            <w:tcW w:w="9497" w:type="dxa"/>
          </w:tcPr>
          <w:p w14:paraId="62CEF196" w14:textId="77777777" w:rsidR="00BF7AA7" w:rsidRPr="00D578DC" w:rsidRDefault="00A83F92">
            <w:pPr>
              <w:rPr>
                <w:lang w:val="nl-NL"/>
              </w:rPr>
            </w:pPr>
            <w:r>
              <w:rPr>
                <w:color w:val="000000"/>
                <w:lang w:val="nl-NL"/>
              </w:rPr>
              <w:t xml:space="preserve">a. </w:t>
            </w:r>
            <w:r w:rsidR="00BF7AA7">
              <w:rPr>
                <w:color w:val="000000"/>
                <w:lang w:val="nl-NL"/>
              </w:rPr>
              <w:t xml:space="preserve">Bereken </w:t>
            </w:r>
            <w:r w:rsidR="00BF7AA7" w:rsidRPr="00D578DC">
              <w:rPr>
                <w:color w:val="000000"/>
                <w:lang w:val="nl-NL"/>
              </w:rPr>
              <w:t xml:space="preserve">het gemiddelde </w:t>
            </w:r>
            <w:r w:rsidR="006D122F">
              <w:rPr>
                <w:color w:val="000000"/>
                <w:lang w:val="nl-NL"/>
              </w:rPr>
              <w:t>water</w:t>
            </w:r>
            <w:r w:rsidR="00BF7AA7" w:rsidRPr="00D578DC">
              <w:rPr>
                <w:color w:val="000000"/>
                <w:lang w:val="nl-NL"/>
              </w:rPr>
              <w:t xml:space="preserve">gebruik per persoon </w:t>
            </w:r>
            <w:r w:rsidR="00BF7AA7" w:rsidRPr="00D578DC">
              <w:rPr>
                <w:b/>
                <w:color w:val="000000"/>
                <w:lang w:val="nl-NL"/>
              </w:rPr>
              <w:t>per</w:t>
            </w:r>
            <w:r w:rsidR="00BF7AA7" w:rsidRPr="00D578DC">
              <w:rPr>
                <w:color w:val="000000"/>
                <w:lang w:val="nl-NL"/>
              </w:rPr>
              <w:t xml:space="preserve"> </w:t>
            </w:r>
            <w:r w:rsidR="00BF7AA7" w:rsidRPr="00D578DC">
              <w:rPr>
                <w:b/>
                <w:color w:val="000000"/>
                <w:lang w:val="nl-NL"/>
              </w:rPr>
              <w:t>jaar</w:t>
            </w:r>
            <w:r w:rsidR="00BF7AA7">
              <w:rPr>
                <w:color w:val="000000"/>
                <w:lang w:val="nl-NL"/>
              </w:rPr>
              <w:t xml:space="preserve"> in liters.</w:t>
            </w:r>
          </w:p>
        </w:tc>
      </w:tr>
      <w:tr w:rsidR="00BF7AA7" w:rsidRPr="008F13C1" w14:paraId="6D2BB3DC" w14:textId="77777777">
        <w:tc>
          <w:tcPr>
            <w:tcW w:w="534" w:type="dxa"/>
          </w:tcPr>
          <w:p w14:paraId="6145263F" w14:textId="77777777" w:rsidR="00BF7AA7" w:rsidRDefault="00BF7AA7">
            <w:pPr>
              <w:rPr>
                <w:lang w:val="nl-NL"/>
              </w:rPr>
            </w:pPr>
          </w:p>
        </w:tc>
        <w:tc>
          <w:tcPr>
            <w:tcW w:w="9497" w:type="dxa"/>
          </w:tcPr>
          <w:p w14:paraId="34D92F21" w14:textId="77777777" w:rsidR="00BF7AA7" w:rsidRDefault="00BF7AA7">
            <w:pPr>
              <w:rPr>
                <w:lang w:val="nl-NL"/>
              </w:rPr>
            </w:pPr>
          </w:p>
          <w:p w14:paraId="0AF1E294" w14:textId="77777777" w:rsidR="00BF7AA7" w:rsidRDefault="00BF7AA7">
            <w:pPr>
              <w:rPr>
                <w:lang w:val="nl-NL"/>
              </w:rPr>
            </w:pPr>
            <w:r w:rsidRPr="00D578DC">
              <w:rPr>
                <w:lang w:val="nl-NL"/>
              </w:rPr>
              <w:t>…………………………………………………………</w:t>
            </w:r>
            <w:r>
              <w:rPr>
                <w:lang w:val="nl-NL"/>
              </w:rPr>
              <w:t>……………………………………………………………………………</w:t>
            </w:r>
          </w:p>
          <w:p w14:paraId="7C8DF638" w14:textId="77777777" w:rsidR="00BF7AA7" w:rsidRPr="00D578DC" w:rsidRDefault="00BF7AA7">
            <w:pPr>
              <w:rPr>
                <w:color w:val="000000"/>
                <w:lang w:val="nl-NL"/>
              </w:rPr>
            </w:pPr>
          </w:p>
        </w:tc>
      </w:tr>
      <w:tr w:rsidR="00BF7AA7" w:rsidRPr="000B2D52" w14:paraId="79454A5A" w14:textId="77777777">
        <w:tc>
          <w:tcPr>
            <w:tcW w:w="534" w:type="dxa"/>
          </w:tcPr>
          <w:p w14:paraId="409FDFF4" w14:textId="77777777" w:rsidR="00BF7AA7" w:rsidRPr="008F13C1" w:rsidRDefault="00BF7AA7">
            <w:pPr>
              <w:jc w:val="right"/>
              <w:rPr>
                <w:lang w:val="nl-NL"/>
              </w:rPr>
            </w:pPr>
          </w:p>
        </w:tc>
        <w:tc>
          <w:tcPr>
            <w:tcW w:w="9497" w:type="dxa"/>
          </w:tcPr>
          <w:p w14:paraId="505F762C" w14:textId="77777777" w:rsidR="00BF7AA7" w:rsidRPr="00D578DC" w:rsidRDefault="00A83F92">
            <w:pPr>
              <w:rPr>
                <w:color w:val="000000"/>
                <w:lang w:val="nl-NL"/>
              </w:rPr>
            </w:pPr>
            <w:r>
              <w:rPr>
                <w:color w:val="000000"/>
                <w:lang w:val="nl-NL"/>
              </w:rPr>
              <w:t xml:space="preserve">b. </w:t>
            </w:r>
            <w:r w:rsidR="00BF7AA7" w:rsidRPr="00D578DC">
              <w:rPr>
                <w:color w:val="000000"/>
                <w:lang w:val="nl-NL"/>
              </w:rPr>
              <w:t>Geef het antwoord van a. ook in kubieke me</w:t>
            </w:r>
            <w:r w:rsidR="003B13D5">
              <w:rPr>
                <w:color w:val="000000"/>
                <w:lang w:val="nl-NL"/>
              </w:rPr>
              <w:t xml:space="preserve">ters (m³).  </w:t>
            </w:r>
          </w:p>
        </w:tc>
      </w:tr>
      <w:tr w:rsidR="00BF7AA7" w:rsidRPr="008F13C1" w14:paraId="3B543EDC" w14:textId="77777777">
        <w:tc>
          <w:tcPr>
            <w:tcW w:w="534" w:type="dxa"/>
          </w:tcPr>
          <w:p w14:paraId="72424CC3" w14:textId="77777777" w:rsidR="00BF7AA7" w:rsidRPr="008F13C1" w:rsidRDefault="00BF7AA7">
            <w:pPr>
              <w:rPr>
                <w:lang w:val="nl-NL"/>
              </w:rPr>
            </w:pPr>
          </w:p>
        </w:tc>
        <w:tc>
          <w:tcPr>
            <w:tcW w:w="9497" w:type="dxa"/>
          </w:tcPr>
          <w:p w14:paraId="7487CE98" w14:textId="77777777" w:rsidR="00BF7AA7" w:rsidRPr="00D578DC" w:rsidRDefault="00BF7AA7">
            <w:pPr>
              <w:rPr>
                <w:lang w:val="nl-NL"/>
              </w:rPr>
            </w:pPr>
          </w:p>
          <w:p w14:paraId="190DA3DE" w14:textId="77777777" w:rsidR="00BF7AA7" w:rsidRPr="00D578DC" w:rsidRDefault="00BF7AA7">
            <w:pPr>
              <w:rPr>
                <w:lang w:val="nl-NL"/>
              </w:rPr>
            </w:pPr>
            <w:r w:rsidRPr="00D578DC">
              <w:rPr>
                <w:lang w:val="nl-NL"/>
              </w:rPr>
              <w:t>…………………………………………………………</w:t>
            </w:r>
            <w:r>
              <w:rPr>
                <w:lang w:val="nl-NL"/>
              </w:rPr>
              <w:t>……………………………………………………………………………</w:t>
            </w:r>
          </w:p>
        </w:tc>
      </w:tr>
    </w:tbl>
    <w:p w14:paraId="29FC5524" w14:textId="77777777" w:rsidR="00BF7AA7" w:rsidRPr="00E5370B"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F7AA7" w:rsidRPr="000B2D52" w14:paraId="4F9CF1CE"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auto"/>
          </w:tcPr>
          <w:p w14:paraId="505B0A0A" w14:textId="77777777" w:rsidR="00BF7AA7" w:rsidRPr="00847EF5" w:rsidRDefault="00BF7AA7">
            <w:pPr>
              <w:rPr>
                <w:lang w:val="nl-NL"/>
              </w:rPr>
            </w:pPr>
            <w:r w:rsidRPr="00847EF5">
              <w:rPr>
                <w:lang w:val="nl-NL"/>
              </w:rPr>
              <w:t xml:space="preserve"> </w:t>
            </w:r>
            <w:r w:rsidRPr="00D578DC">
              <w:rPr>
                <w:color w:val="000000"/>
                <w:lang w:val="nl-NL"/>
              </w:rPr>
              <w:t>Met een watermeter wordt gemeten hoeveel water een huishouden gebruikt. De watermeter zit meestal in de kelder of in de meterkast.</w:t>
            </w:r>
          </w:p>
        </w:tc>
      </w:tr>
    </w:tbl>
    <w:p w14:paraId="52F55350" w14:textId="77777777" w:rsidR="00BF7AA7" w:rsidRPr="003B45C9"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0413E919" w14:textId="77777777">
        <w:tc>
          <w:tcPr>
            <w:tcW w:w="534" w:type="dxa"/>
          </w:tcPr>
          <w:p w14:paraId="2889F7FC" w14:textId="77777777" w:rsidR="00BF7AA7" w:rsidRPr="00700E0C" w:rsidRDefault="00BF7AA7">
            <w:pPr>
              <w:pStyle w:val="Opgave"/>
            </w:pPr>
          </w:p>
        </w:tc>
        <w:tc>
          <w:tcPr>
            <w:tcW w:w="9497" w:type="dxa"/>
          </w:tcPr>
          <w:p w14:paraId="4FFB42CE" w14:textId="77777777" w:rsidR="00BF7AA7" w:rsidRDefault="00BF7AA7">
            <w:pPr>
              <w:rPr>
                <w:color w:val="000000"/>
                <w:lang w:val="nl-NL"/>
              </w:rPr>
            </w:pPr>
            <w:r w:rsidRPr="00D578DC">
              <w:rPr>
                <w:color w:val="000000"/>
                <w:lang w:val="nl-NL"/>
              </w:rPr>
              <w:t xml:space="preserve">Schrijf bij elke watermeter de stand </w:t>
            </w:r>
          </w:p>
          <w:p w14:paraId="753EC4E1" w14:textId="77777777" w:rsidR="00741483" w:rsidRPr="00D578DC" w:rsidRDefault="00741483">
            <w:pPr>
              <w:rPr>
                <w:color w:val="000000"/>
                <w:lang w:val="nl-NL"/>
              </w:rPr>
            </w:pPr>
          </w:p>
        </w:tc>
      </w:tr>
      <w:tr w:rsidR="00BF7AA7" w:rsidRPr="008F13C1" w14:paraId="06C72D16" w14:textId="77777777">
        <w:tc>
          <w:tcPr>
            <w:tcW w:w="534" w:type="dxa"/>
          </w:tcPr>
          <w:p w14:paraId="0AE21337" w14:textId="77777777" w:rsidR="00BF7AA7" w:rsidRPr="008F13C1" w:rsidRDefault="00BF7AA7">
            <w:pPr>
              <w:jc w:val="right"/>
              <w:rPr>
                <w:lang w:val="nl-NL"/>
              </w:rPr>
            </w:pPr>
          </w:p>
        </w:tc>
        <w:tc>
          <w:tcPr>
            <w:tcW w:w="9497" w:type="dxa"/>
          </w:tcPr>
          <w:tbl>
            <w:tblPr>
              <w:tblW w:w="8538" w:type="dxa"/>
              <w:tblLayout w:type="fixed"/>
              <w:tblLook w:val="04A0" w:firstRow="1" w:lastRow="0" w:firstColumn="1" w:lastColumn="0" w:noHBand="0" w:noVBand="1"/>
            </w:tblPr>
            <w:tblGrid>
              <w:gridCol w:w="4286"/>
              <w:gridCol w:w="4252"/>
            </w:tblGrid>
            <w:tr w:rsidR="00BF7AA7" w:rsidRPr="00D578DC" w14:paraId="0E923DA3" w14:textId="77777777">
              <w:tc>
                <w:tcPr>
                  <w:tcW w:w="4286" w:type="dxa"/>
                </w:tcPr>
                <w:p w14:paraId="1E07E220" w14:textId="77777777" w:rsidR="00BF7AA7" w:rsidRPr="00D578DC" w:rsidRDefault="00A267B0" w:rsidP="0031713A">
                  <w:pPr>
                    <w:jc w:val="center"/>
                    <w:rPr>
                      <w:lang w:val="nl-NL"/>
                    </w:rPr>
                  </w:pPr>
                  <w:r>
                    <w:rPr>
                      <w:noProof/>
                      <w:lang w:val="nl-NL" w:eastAsia="nl-NL"/>
                    </w:rPr>
                    <w:drawing>
                      <wp:inline distT="0" distB="0" distL="0" distR="0" wp14:anchorId="6EBE4FE4" wp14:editId="160BBEA4">
                        <wp:extent cx="1651000" cy="1574800"/>
                        <wp:effectExtent l="0" t="0" r="0" b="0"/>
                        <wp:docPr id="10" name="Afbeelding 10" descr="waterme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meter-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000" cy="1574800"/>
                                </a:xfrm>
                                <a:prstGeom prst="rect">
                                  <a:avLst/>
                                </a:prstGeom>
                                <a:noFill/>
                                <a:ln>
                                  <a:noFill/>
                                </a:ln>
                              </pic:spPr>
                            </pic:pic>
                          </a:graphicData>
                        </a:graphic>
                      </wp:inline>
                    </w:drawing>
                  </w:r>
                </w:p>
              </w:tc>
              <w:tc>
                <w:tcPr>
                  <w:tcW w:w="4252" w:type="dxa"/>
                </w:tcPr>
                <w:p w14:paraId="2F7AA17E" w14:textId="77777777" w:rsidR="00BF7AA7" w:rsidRPr="00D578DC" w:rsidRDefault="00A267B0">
                  <w:pPr>
                    <w:jc w:val="center"/>
                    <w:rPr>
                      <w:lang w:val="nl-NL"/>
                    </w:rPr>
                  </w:pPr>
                  <w:r>
                    <w:rPr>
                      <w:noProof/>
                      <w:lang w:val="nl-NL" w:eastAsia="nl-NL"/>
                    </w:rPr>
                    <w:drawing>
                      <wp:anchor distT="0" distB="0" distL="114300" distR="114300" simplePos="0" relativeHeight="251653120" behindDoc="0" locked="1" layoutInCell="1" allowOverlap="1" wp14:anchorId="5B9D57D8" wp14:editId="3E3FD123">
                        <wp:simplePos x="0" y="0"/>
                        <wp:positionH relativeFrom="column">
                          <wp:posOffset>689610</wp:posOffset>
                        </wp:positionH>
                        <wp:positionV relativeFrom="paragraph">
                          <wp:posOffset>48260</wp:posOffset>
                        </wp:positionV>
                        <wp:extent cx="1546225" cy="1396365"/>
                        <wp:effectExtent l="0" t="0" r="3175" b="63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l="4546" t="9787" r="9091"/>
                                <a:stretch>
                                  <a:fillRect/>
                                </a:stretch>
                              </pic:blipFill>
                              <pic:spPr bwMode="auto">
                                <a:xfrm>
                                  <a:off x="0" y="0"/>
                                  <a:ext cx="1546225" cy="1396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7AA7" w:rsidRPr="00D578DC" w14:paraId="3DA2FC41" w14:textId="77777777">
              <w:tc>
                <w:tcPr>
                  <w:tcW w:w="4286" w:type="dxa"/>
                </w:tcPr>
                <w:p w14:paraId="1B53480B" w14:textId="77777777" w:rsidR="00BF7AA7" w:rsidRDefault="00BF7AA7">
                  <w:pPr>
                    <w:jc w:val="center"/>
                    <w:rPr>
                      <w:noProof/>
                    </w:rPr>
                  </w:pPr>
                  <w:r>
                    <w:t>………………………. m</w:t>
                  </w:r>
                  <w:r w:rsidRPr="00C06C71">
                    <w:rPr>
                      <w:vertAlign w:val="superscript"/>
                    </w:rPr>
                    <w:t>3</w:t>
                  </w:r>
                </w:p>
              </w:tc>
              <w:tc>
                <w:tcPr>
                  <w:tcW w:w="4252" w:type="dxa"/>
                </w:tcPr>
                <w:p w14:paraId="64FF9FD1" w14:textId="77777777" w:rsidR="00BF7AA7" w:rsidRDefault="00BF7AA7">
                  <w:pPr>
                    <w:jc w:val="center"/>
                    <w:rPr>
                      <w:noProof/>
                    </w:rPr>
                  </w:pPr>
                  <w:r>
                    <w:t>………………………. m</w:t>
                  </w:r>
                  <w:r w:rsidRPr="00C06C71">
                    <w:rPr>
                      <w:vertAlign w:val="superscript"/>
                    </w:rPr>
                    <w:t>3</w:t>
                  </w:r>
                </w:p>
              </w:tc>
            </w:tr>
          </w:tbl>
          <w:p w14:paraId="30B40F99" w14:textId="77777777" w:rsidR="00BF7AA7" w:rsidRPr="00D578DC" w:rsidRDefault="00BF7AA7">
            <w:pPr>
              <w:rPr>
                <w:lang w:val="nl-NL"/>
              </w:rPr>
            </w:pPr>
          </w:p>
        </w:tc>
      </w:tr>
    </w:tbl>
    <w:p w14:paraId="221969EE" w14:textId="77777777" w:rsidR="006A6C99" w:rsidRDefault="006A6C99"/>
    <w:tbl>
      <w:tblPr>
        <w:tblW w:w="10031" w:type="dxa"/>
        <w:tblLayout w:type="fixed"/>
        <w:tblLook w:val="04A0" w:firstRow="1" w:lastRow="0" w:firstColumn="1" w:lastColumn="0" w:noHBand="0" w:noVBand="1"/>
      </w:tblPr>
      <w:tblGrid>
        <w:gridCol w:w="534"/>
        <w:gridCol w:w="9497"/>
      </w:tblGrid>
      <w:tr w:rsidR="00BF7AA7" w:rsidRPr="000B2D52" w14:paraId="5926B530" w14:textId="77777777">
        <w:tc>
          <w:tcPr>
            <w:tcW w:w="534" w:type="dxa"/>
          </w:tcPr>
          <w:p w14:paraId="44018722" w14:textId="77777777" w:rsidR="00BF7AA7" w:rsidRPr="00700E0C" w:rsidRDefault="00BF7AA7">
            <w:pPr>
              <w:pStyle w:val="Opgave"/>
            </w:pPr>
          </w:p>
        </w:tc>
        <w:tc>
          <w:tcPr>
            <w:tcW w:w="9497" w:type="dxa"/>
          </w:tcPr>
          <w:p w14:paraId="09A9FB9F" w14:textId="77777777" w:rsidR="00BF7AA7" w:rsidRPr="003646E2" w:rsidRDefault="00BF7AA7">
            <w:pPr>
              <w:rPr>
                <w:lang w:val="nl-NL"/>
              </w:rPr>
            </w:pPr>
            <w:r w:rsidRPr="003646E2">
              <w:rPr>
                <w:lang w:val="nl-NL"/>
              </w:rPr>
              <w:t>Vul de ontb</w:t>
            </w:r>
            <w:r>
              <w:rPr>
                <w:lang w:val="nl-NL"/>
              </w:rPr>
              <w:t>rekende getallen in de tabel in</w:t>
            </w:r>
            <w:r w:rsidR="00DA0A1C">
              <w:rPr>
                <w:lang w:val="nl-NL"/>
              </w:rPr>
              <w:t>.</w:t>
            </w:r>
          </w:p>
        </w:tc>
      </w:tr>
      <w:tr w:rsidR="00BF7AA7" w:rsidRPr="008F13C1" w14:paraId="5E0B700F" w14:textId="77777777">
        <w:tc>
          <w:tcPr>
            <w:tcW w:w="534" w:type="dxa"/>
          </w:tcPr>
          <w:p w14:paraId="3D01D5A5" w14:textId="77777777" w:rsidR="00BF7AA7" w:rsidRPr="008F13C1" w:rsidRDefault="00BF7AA7">
            <w:pPr>
              <w:jc w:val="right"/>
              <w:rPr>
                <w:lang w:val="nl-NL"/>
              </w:rPr>
            </w:pPr>
          </w:p>
        </w:tc>
        <w:tc>
          <w:tcPr>
            <w:tcW w:w="9497" w:type="dxa"/>
          </w:tcPr>
          <w:p w14:paraId="0A6DE14D" w14:textId="77777777" w:rsidR="00BF7AA7" w:rsidRPr="003646E2"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6"/>
              <w:gridCol w:w="2484"/>
            </w:tblGrid>
            <w:tr w:rsidR="00BF7AA7" w14:paraId="38E5CECA" w14:textId="77777777">
              <w:trPr>
                <w:jc w:val="center"/>
              </w:trPr>
              <w:tc>
                <w:tcPr>
                  <w:tcW w:w="3996" w:type="dxa"/>
                </w:tcPr>
                <w:p w14:paraId="34690FF4" w14:textId="77777777" w:rsidR="00BF7AA7" w:rsidRPr="003646E2" w:rsidRDefault="00BF7AA7">
                  <w:pPr>
                    <w:jc w:val="center"/>
                    <w:rPr>
                      <w:b/>
                    </w:rPr>
                  </w:pPr>
                  <w:proofErr w:type="spellStart"/>
                  <w:r w:rsidRPr="003646E2">
                    <w:rPr>
                      <w:b/>
                    </w:rPr>
                    <w:t>meterstand</w:t>
                  </w:r>
                  <w:proofErr w:type="spellEnd"/>
                  <w:r w:rsidRPr="003646E2">
                    <w:rPr>
                      <w:b/>
                    </w:rPr>
                    <w:t xml:space="preserve"> begin-</w:t>
                  </w:r>
                  <w:proofErr w:type="spellStart"/>
                  <w:r w:rsidRPr="003646E2">
                    <w:rPr>
                      <w:b/>
                    </w:rPr>
                    <w:t>eind</w:t>
                  </w:r>
                  <w:proofErr w:type="spellEnd"/>
                </w:p>
              </w:tc>
              <w:tc>
                <w:tcPr>
                  <w:tcW w:w="2484" w:type="dxa"/>
                </w:tcPr>
                <w:p w14:paraId="3D95DA55" w14:textId="77777777" w:rsidR="00BF7AA7" w:rsidRPr="003646E2" w:rsidRDefault="00BF7AA7">
                  <w:pPr>
                    <w:jc w:val="center"/>
                    <w:rPr>
                      <w:b/>
                    </w:rPr>
                  </w:pPr>
                  <w:proofErr w:type="spellStart"/>
                  <w:r w:rsidRPr="003646E2">
                    <w:rPr>
                      <w:b/>
                    </w:rPr>
                    <w:t>verbruik</w:t>
                  </w:r>
                  <w:proofErr w:type="spellEnd"/>
                </w:p>
              </w:tc>
            </w:tr>
            <w:tr w:rsidR="00BF7AA7" w14:paraId="1247479F" w14:textId="77777777">
              <w:trPr>
                <w:jc w:val="center"/>
              </w:trPr>
              <w:tc>
                <w:tcPr>
                  <w:tcW w:w="3996" w:type="dxa"/>
                </w:tcPr>
                <w:p w14:paraId="633AE20A" w14:textId="77777777" w:rsidR="00BF7AA7" w:rsidRDefault="00BF7AA7">
                  <w:pPr>
                    <w:jc w:val="center"/>
                  </w:pPr>
                  <w:r>
                    <w:t>203 - 323</w:t>
                  </w:r>
                </w:p>
              </w:tc>
              <w:tc>
                <w:tcPr>
                  <w:tcW w:w="2484" w:type="dxa"/>
                </w:tcPr>
                <w:p w14:paraId="64FE7E7C" w14:textId="77777777" w:rsidR="00BF7AA7" w:rsidRDefault="00BF7AA7">
                  <w:pPr>
                    <w:jc w:val="center"/>
                  </w:pPr>
                  <w:r>
                    <w:t>120 m</w:t>
                  </w:r>
                  <w:r w:rsidRPr="003646E2">
                    <w:rPr>
                      <w:vertAlign w:val="superscript"/>
                    </w:rPr>
                    <w:t>3</w:t>
                  </w:r>
                </w:p>
              </w:tc>
            </w:tr>
            <w:tr w:rsidR="00BF7AA7" w14:paraId="4681EEBA" w14:textId="77777777">
              <w:trPr>
                <w:jc w:val="center"/>
              </w:trPr>
              <w:tc>
                <w:tcPr>
                  <w:tcW w:w="3996" w:type="dxa"/>
                </w:tcPr>
                <w:p w14:paraId="539359CE" w14:textId="77777777" w:rsidR="00BF7AA7" w:rsidRDefault="00BF7AA7">
                  <w:pPr>
                    <w:jc w:val="center"/>
                  </w:pPr>
                  <w:r>
                    <w:t>545 - 605</w:t>
                  </w:r>
                </w:p>
              </w:tc>
              <w:tc>
                <w:tcPr>
                  <w:tcW w:w="2484" w:type="dxa"/>
                </w:tcPr>
                <w:p w14:paraId="56E912C5" w14:textId="77777777" w:rsidR="00BF7AA7" w:rsidRDefault="00BF7AA7">
                  <w:pPr>
                    <w:jc w:val="center"/>
                  </w:pPr>
                  <w:r>
                    <w:t>…… m</w:t>
                  </w:r>
                  <w:r w:rsidRPr="003646E2">
                    <w:rPr>
                      <w:vertAlign w:val="superscript"/>
                    </w:rPr>
                    <w:t>3</w:t>
                  </w:r>
                </w:p>
              </w:tc>
            </w:tr>
            <w:tr w:rsidR="00BF7AA7" w14:paraId="5FF24907" w14:textId="77777777">
              <w:trPr>
                <w:jc w:val="center"/>
              </w:trPr>
              <w:tc>
                <w:tcPr>
                  <w:tcW w:w="3996" w:type="dxa"/>
                </w:tcPr>
                <w:p w14:paraId="01B02346" w14:textId="77777777" w:rsidR="00BF7AA7" w:rsidRDefault="00BF7AA7">
                  <w:pPr>
                    <w:jc w:val="center"/>
                  </w:pPr>
                  <w:r>
                    <w:t>440 - ……</w:t>
                  </w:r>
                </w:p>
              </w:tc>
              <w:tc>
                <w:tcPr>
                  <w:tcW w:w="2484" w:type="dxa"/>
                </w:tcPr>
                <w:p w14:paraId="5D45F5C4" w14:textId="77777777" w:rsidR="00BF7AA7" w:rsidRDefault="00BF7AA7">
                  <w:pPr>
                    <w:jc w:val="center"/>
                  </w:pPr>
                  <w:r>
                    <w:t>150 m</w:t>
                  </w:r>
                  <w:r w:rsidRPr="003646E2">
                    <w:rPr>
                      <w:vertAlign w:val="superscript"/>
                    </w:rPr>
                    <w:t>3</w:t>
                  </w:r>
                </w:p>
              </w:tc>
            </w:tr>
            <w:tr w:rsidR="00BF7AA7" w14:paraId="20619ACE" w14:textId="77777777">
              <w:trPr>
                <w:jc w:val="center"/>
              </w:trPr>
              <w:tc>
                <w:tcPr>
                  <w:tcW w:w="3996" w:type="dxa"/>
                </w:tcPr>
                <w:p w14:paraId="6CE886CE" w14:textId="77777777" w:rsidR="00BF7AA7" w:rsidRDefault="00BF7AA7">
                  <w:pPr>
                    <w:jc w:val="center"/>
                  </w:pPr>
                  <w:r>
                    <w:t>166 - …….</w:t>
                  </w:r>
                </w:p>
              </w:tc>
              <w:tc>
                <w:tcPr>
                  <w:tcW w:w="2484" w:type="dxa"/>
                </w:tcPr>
                <w:p w14:paraId="2F8870F1" w14:textId="77777777" w:rsidR="00BF7AA7" w:rsidRDefault="00BF7AA7">
                  <w:pPr>
                    <w:jc w:val="center"/>
                  </w:pPr>
                  <w:r>
                    <w:t>90 m</w:t>
                  </w:r>
                  <w:r w:rsidRPr="003646E2">
                    <w:rPr>
                      <w:vertAlign w:val="superscript"/>
                    </w:rPr>
                    <w:t>3</w:t>
                  </w:r>
                </w:p>
              </w:tc>
            </w:tr>
            <w:tr w:rsidR="00BF7AA7" w14:paraId="4032FE7D" w14:textId="77777777">
              <w:trPr>
                <w:jc w:val="center"/>
              </w:trPr>
              <w:tc>
                <w:tcPr>
                  <w:tcW w:w="3996" w:type="dxa"/>
                </w:tcPr>
                <w:p w14:paraId="5B7C8EBA" w14:textId="77777777" w:rsidR="00BF7AA7" w:rsidRDefault="00BF7AA7">
                  <w:pPr>
                    <w:jc w:val="center"/>
                  </w:pPr>
                  <w:r>
                    <w:t>….. - 810</w:t>
                  </w:r>
                </w:p>
              </w:tc>
              <w:tc>
                <w:tcPr>
                  <w:tcW w:w="2484" w:type="dxa"/>
                </w:tcPr>
                <w:p w14:paraId="547C50C2" w14:textId="77777777" w:rsidR="00BF7AA7" w:rsidRDefault="00BF7AA7">
                  <w:pPr>
                    <w:jc w:val="center"/>
                  </w:pPr>
                  <w:r>
                    <w:t>105 m</w:t>
                  </w:r>
                  <w:r w:rsidRPr="003646E2">
                    <w:rPr>
                      <w:vertAlign w:val="superscript"/>
                    </w:rPr>
                    <w:t>3</w:t>
                  </w:r>
                </w:p>
              </w:tc>
            </w:tr>
            <w:tr w:rsidR="00BF7AA7" w14:paraId="0EB38737" w14:textId="77777777">
              <w:trPr>
                <w:jc w:val="center"/>
              </w:trPr>
              <w:tc>
                <w:tcPr>
                  <w:tcW w:w="3996" w:type="dxa"/>
                </w:tcPr>
                <w:p w14:paraId="7F59DD58" w14:textId="77777777" w:rsidR="00BF7AA7" w:rsidRDefault="00BF7AA7">
                  <w:pPr>
                    <w:jc w:val="center"/>
                  </w:pPr>
                  <w:r>
                    <w:t>…… - 725</w:t>
                  </w:r>
                </w:p>
              </w:tc>
              <w:tc>
                <w:tcPr>
                  <w:tcW w:w="2484" w:type="dxa"/>
                </w:tcPr>
                <w:p w14:paraId="358D744D" w14:textId="77777777" w:rsidR="00BF7AA7" w:rsidRDefault="00BF7AA7">
                  <w:pPr>
                    <w:jc w:val="center"/>
                  </w:pPr>
                  <w:r>
                    <w:t>75 m</w:t>
                  </w:r>
                  <w:r w:rsidRPr="003646E2">
                    <w:rPr>
                      <w:vertAlign w:val="superscript"/>
                    </w:rPr>
                    <w:t>3</w:t>
                  </w:r>
                </w:p>
              </w:tc>
            </w:tr>
          </w:tbl>
          <w:p w14:paraId="18570946" w14:textId="77777777" w:rsidR="00BF7AA7" w:rsidRPr="00D578DC" w:rsidRDefault="00BF7AA7">
            <w:pPr>
              <w:rPr>
                <w:lang w:val="nl-NL"/>
              </w:rPr>
            </w:pPr>
          </w:p>
        </w:tc>
      </w:tr>
    </w:tbl>
    <w:p w14:paraId="77D6E10A" w14:textId="77777777" w:rsidR="00BF7AA7" w:rsidRPr="00FD321C" w:rsidRDefault="00BF7AA7">
      <w:pPr>
        <w:pStyle w:val="Heading1"/>
        <w:rPr>
          <w:lang w:val="nl-NL"/>
        </w:rPr>
      </w:pPr>
      <w:r>
        <w:rPr>
          <w:lang w:val="nl-NL"/>
        </w:rPr>
        <w:lastRenderedPageBreak/>
        <w:t>3 – Water is geld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1E0" w:firstRow="1" w:lastRow="1" w:firstColumn="1" w:lastColumn="1" w:noHBand="0" w:noVBand="0"/>
      </w:tblPr>
      <w:tblGrid>
        <w:gridCol w:w="9212"/>
      </w:tblGrid>
      <w:tr w:rsidR="00BF7AA7" w:rsidRPr="000B2D52" w14:paraId="435C83F9" w14:textId="77777777">
        <w:trPr>
          <w:jc w:val="center"/>
        </w:trPr>
        <w:tc>
          <w:tcPr>
            <w:tcW w:w="9212" w:type="dxa"/>
            <w:tcBorders>
              <w:top w:val="single" w:sz="4" w:space="0" w:color="4F81BD"/>
              <w:left w:val="single" w:sz="4" w:space="0" w:color="4F81BD"/>
              <w:bottom w:val="single" w:sz="4" w:space="0" w:color="4F81BD"/>
              <w:right w:val="single" w:sz="4" w:space="0" w:color="4F81BD"/>
            </w:tcBorders>
          </w:tcPr>
          <w:p w14:paraId="09842490" w14:textId="77777777" w:rsidR="00BF7AA7" w:rsidRPr="003646E2" w:rsidRDefault="00BF7AA7">
            <w:pPr>
              <w:rPr>
                <w:color w:val="000000"/>
                <w:lang w:val="nl-NL"/>
              </w:rPr>
            </w:pPr>
            <w:r w:rsidRPr="003646E2">
              <w:rPr>
                <w:color w:val="000000"/>
                <w:lang w:val="nl-NL"/>
              </w:rPr>
              <w:t>Wat zou een liter drinkwater kosten? En maakt het nog verschil of je drinkwater in een fles koopt of dat je het water uit de kraan gebruikt?</w:t>
            </w:r>
          </w:p>
          <w:p w14:paraId="2D7B5964" w14:textId="77777777" w:rsidR="00BF7AA7" w:rsidRPr="003646E2" w:rsidRDefault="00BF7AA7">
            <w:pPr>
              <w:rPr>
                <w:lang w:val="nl-NL"/>
              </w:rPr>
            </w:pPr>
            <w:r w:rsidRPr="003646E2">
              <w:rPr>
                <w:lang w:val="nl-NL"/>
              </w:rPr>
              <w:t xml:space="preserve">Duizend liter drinkwater kost in Nederland gemiddeld </w:t>
            </w:r>
            <w:r>
              <w:rPr>
                <w:lang w:val="nl-NL"/>
              </w:rPr>
              <w:t xml:space="preserve">€ </w:t>
            </w:r>
            <w:r w:rsidRPr="003646E2">
              <w:rPr>
                <w:lang w:val="nl-NL"/>
              </w:rPr>
              <w:t>1,4</w:t>
            </w:r>
            <w:r>
              <w:rPr>
                <w:lang w:val="nl-NL"/>
              </w:rPr>
              <w:t>4</w:t>
            </w:r>
            <w:r w:rsidRPr="003646E2">
              <w:rPr>
                <w:lang w:val="nl-NL"/>
              </w:rPr>
              <w:t xml:space="preserve">. De waterprijs kan per regio verschillen. Inclusief belastingen komt het tarief gemiddeld uit op </w:t>
            </w:r>
            <w:r>
              <w:rPr>
                <w:lang w:val="nl-NL"/>
              </w:rPr>
              <w:t xml:space="preserve">€ </w:t>
            </w:r>
            <w:r w:rsidRPr="003646E2">
              <w:rPr>
                <w:lang w:val="nl-NL"/>
              </w:rPr>
              <w:t>1,68 per duizend liter.</w:t>
            </w:r>
          </w:p>
          <w:p w14:paraId="70212A31" w14:textId="77777777" w:rsidR="00BF7AA7" w:rsidRPr="003646E2" w:rsidRDefault="00BF7AA7">
            <w:pPr>
              <w:rPr>
                <w:lang w:val="nl-NL"/>
              </w:rPr>
            </w:pPr>
            <w:r w:rsidRPr="003646E2">
              <w:rPr>
                <w:lang w:val="nl-NL"/>
              </w:rPr>
              <w:t>Aan het waterbedrijf betaal je behalve voor het gebruikte water ook nog: vastrecht, waterbelasting, grondwaterbelasting en pro</w:t>
            </w:r>
            <w:r>
              <w:rPr>
                <w:lang w:val="nl-NL"/>
              </w:rPr>
              <w:t xml:space="preserve">vinciale grondwaterheffing. In de rekening op bladzijde </w:t>
            </w:r>
            <w:r w:rsidR="006D122F">
              <w:rPr>
                <w:lang w:val="nl-NL"/>
              </w:rPr>
              <w:t xml:space="preserve">15 </w:t>
            </w:r>
            <w:r>
              <w:rPr>
                <w:lang w:val="nl-NL"/>
              </w:rPr>
              <w:t>zie je de bedragen die je daaraan betaalt.</w:t>
            </w:r>
          </w:p>
        </w:tc>
      </w:tr>
    </w:tbl>
    <w:p w14:paraId="4F3FD022" w14:textId="77777777" w:rsidR="00BF7AA7" w:rsidRPr="003B45C9"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20196A3C" w14:textId="77777777">
        <w:tc>
          <w:tcPr>
            <w:tcW w:w="534" w:type="dxa"/>
          </w:tcPr>
          <w:p w14:paraId="5E2078AC" w14:textId="77777777" w:rsidR="00BF7AA7" w:rsidRPr="00700E0C" w:rsidRDefault="00BF7AA7">
            <w:pPr>
              <w:pStyle w:val="Opgave"/>
            </w:pPr>
          </w:p>
        </w:tc>
        <w:tc>
          <w:tcPr>
            <w:tcW w:w="9497" w:type="dxa"/>
          </w:tcPr>
          <w:p w14:paraId="1EC253E6" w14:textId="77777777" w:rsidR="00BF7AA7" w:rsidRPr="003646E2" w:rsidRDefault="00BF7AA7">
            <w:pPr>
              <w:rPr>
                <w:color w:val="000000"/>
                <w:lang w:val="nl-NL"/>
              </w:rPr>
            </w:pPr>
            <w:r w:rsidRPr="003646E2">
              <w:rPr>
                <w:color w:val="000000"/>
                <w:lang w:val="nl-NL"/>
              </w:rPr>
              <w:t>Lees de tekst hierboven en vergelijk de prijs van kraanwater met de prijs van het water uit een fles in de advertentie die je hier ziet.</w:t>
            </w:r>
          </w:p>
        </w:tc>
      </w:tr>
      <w:tr w:rsidR="00BF7AA7" w:rsidRPr="008F13C1" w14:paraId="4D1B8E39" w14:textId="77777777">
        <w:tc>
          <w:tcPr>
            <w:tcW w:w="534" w:type="dxa"/>
          </w:tcPr>
          <w:p w14:paraId="0A0D44CF" w14:textId="77777777" w:rsidR="00BF7AA7" w:rsidRPr="008F13C1" w:rsidRDefault="00BF7AA7">
            <w:pPr>
              <w:jc w:val="right"/>
              <w:rPr>
                <w:lang w:val="nl-NL"/>
              </w:rPr>
            </w:pPr>
          </w:p>
        </w:tc>
        <w:tc>
          <w:tcPr>
            <w:tcW w:w="9497" w:type="dxa"/>
          </w:tcPr>
          <w:p w14:paraId="3A1577D7" w14:textId="77777777" w:rsidR="00BF7AA7" w:rsidRPr="000B2D52" w:rsidRDefault="00BF7AA7" w:rsidP="006D122F">
            <w:pPr>
              <w:rPr>
                <w:color w:val="000000"/>
                <w:lang w:val="nl-N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381"/>
            </w:tblGrid>
            <w:tr w:rsidR="00760739" w14:paraId="4F813131" w14:textId="77777777" w:rsidTr="003B13D5">
              <w:trPr>
                <w:jc w:val="center"/>
              </w:trPr>
              <w:tc>
                <w:tcPr>
                  <w:tcW w:w="7381" w:type="dxa"/>
                </w:tcPr>
                <w:p w14:paraId="64A3473F" w14:textId="77777777" w:rsidR="00760739" w:rsidRDefault="00A267B0">
                  <w:pPr>
                    <w:jc w:val="center"/>
                    <w:rPr>
                      <w:lang w:val="nl-NL"/>
                    </w:rPr>
                  </w:pPr>
                  <w:r>
                    <w:rPr>
                      <w:noProof/>
                      <w:lang w:val="nl-NL" w:eastAsia="nl-NL"/>
                    </w:rPr>
                    <w:drawing>
                      <wp:inline distT="0" distB="0" distL="0" distR="0" wp14:anchorId="3146F31F" wp14:editId="09E9CA13">
                        <wp:extent cx="990600" cy="1346200"/>
                        <wp:effectExtent l="0" t="0" r="0" b="0"/>
                        <wp:docPr id="11" name="Afbeelding 11" descr="water 6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 6p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1346200"/>
                                </a:xfrm>
                                <a:prstGeom prst="rect">
                                  <a:avLst/>
                                </a:prstGeom>
                                <a:noFill/>
                                <a:ln>
                                  <a:noFill/>
                                </a:ln>
                              </pic:spPr>
                            </pic:pic>
                          </a:graphicData>
                        </a:graphic>
                      </wp:inline>
                    </w:drawing>
                  </w:r>
                </w:p>
                <w:p w14:paraId="66F13B6A" w14:textId="77777777" w:rsidR="00760739" w:rsidRDefault="00A267B0">
                  <w:pPr>
                    <w:jc w:val="center"/>
                    <w:rPr>
                      <w:lang w:val="nl-NL"/>
                    </w:rPr>
                  </w:pPr>
                  <w:r>
                    <w:rPr>
                      <w:noProof/>
                      <w:lang w:val="nl-NL" w:eastAsia="nl-NL"/>
                    </w:rPr>
                    <w:drawing>
                      <wp:inline distT="0" distB="0" distL="0" distR="0" wp14:anchorId="68F9FE43" wp14:editId="599C357E">
                        <wp:extent cx="1143000" cy="393700"/>
                        <wp:effectExtent l="0" t="0" r="0" b="12700"/>
                        <wp:docPr id="12" name="Afbeelding 12" descr="6pac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pack-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393700"/>
                                </a:xfrm>
                                <a:prstGeom prst="rect">
                                  <a:avLst/>
                                </a:prstGeom>
                                <a:noFill/>
                                <a:ln>
                                  <a:noFill/>
                                </a:ln>
                              </pic:spPr>
                            </pic:pic>
                          </a:graphicData>
                        </a:graphic>
                      </wp:inline>
                    </w:drawing>
                  </w:r>
                </w:p>
              </w:tc>
            </w:tr>
          </w:tbl>
          <w:p w14:paraId="2A48FCEB" w14:textId="77777777" w:rsidR="0031713A" w:rsidRPr="00D578DC" w:rsidRDefault="0031713A">
            <w:pPr>
              <w:jc w:val="center"/>
              <w:rPr>
                <w:lang w:val="nl-NL"/>
              </w:rPr>
            </w:pPr>
          </w:p>
        </w:tc>
      </w:tr>
      <w:tr w:rsidR="00BF7AA7" w:rsidRPr="008F13C1" w14:paraId="082FE2CA" w14:textId="77777777">
        <w:tc>
          <w:tcPr>
            <w:tcW w:w="534" w:type="dxa"/>
          </w:tcPr>
          <w:p w14:paraId="352C0C28" w14:textId="77777777" w:rsidR="00BF7AA7" w:rsidRPr="008F13C1" w:rsidRDefault="00BF7AA7">
            <w:pPr>
              <w:jc w:val="right"/>
              <w:rPr>
                <w:lang w:val="nl-NL"/>
              </w:rPr>
            </w:pPr>
          </w:p>
        </w:tc>
        <w:tc>
          <w:tcPr>
            <w:tcW w:w="9497" w:type="dxa"/>
          </w:tcPr>
          <w:p w14:paraId="75DB2023" w14:textId="77777777" w:rsidR="00BF7AA7" w:rsidRDefault="00BF7AA7">
            <w:pPr>
              <w:jc w:val="both"/>
              <w:rPr>
                <w:lang w:val="nl-NL"/>
              </w:rPr>
            </w:pPr>
            <w:r w:rsidRPr="00D578DC">
              <w:rPr>
                <w:lang w:val="nl-NL"/>
              </w:rPr>
              <w:t>…………………………………………………………</w:t>
            </w:r>
            <w:r>
              <w:rPr>
                <w:lang w:val="nl-NL"/>
              </w:rPr>
              <w:t>……………………………………………………………………………</w:t>
            </w:r>
          </w:p>
          <w:p w14:paraId="726CD519" w14:textId="77777777" w:rsidR="00BF7AA7" w:rsidRDefault="00BF7AA7">
            <w:pPr>
              <w:jc w:val="both"/>
              <w:rPr>
                <w:lang w:val="nl-NL"/>
              </w:rPr>
            </w:pPr>
          </w:p>
          <w:p w14:paraId="54381FFC" w14:textId="77777777" w:rsidR="00BF7AA7" w:rsidRPr="007366B9" w:rsidRDefault="00BF7AA7">
            <w:pPr>
              <w:jc w:val="both"/>
              <w:rPr>
                <w:lang w:val="nl-NL"/>
              </w:rPr>
            </w:pPr>
            <w:r>
              <w:rPr>
                <w:lang w:val="nl-NL"/>
              </w:rPr>
              <w:t>……………………………………………………</w:t>
            </w:r>
            <w:r w:rsidR="006D122F">
              <w:rPr>
                <w:lang w:val="nl-NL"/>
              </w:rPr>
              <w:t>…………………………………………………………………………………</w:t>
            </w:r>
          </w:p>
        </w:tc>
      </w:tr>
    </w:tbl>
    <w:p w14:paraId="301C0380" w14:textId="77777777" w:rsidR="00BF7AA7" w:rsidRPr="00E5370B"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1E0" w:firstRow="1" w:lastRow="1" w:firstColumn="1" w:lastColumn="1" w:noHBand="0" w:noVBand="0"/>
      </w:tblPr>
      <w:tblGrid>
        <w:gridCol w:w="9288"/>
      </w:tblGrid>
      <w:tr w:rsidR="00BF7AA7" w:rsidRPr="005D0F73" w14:paraId="0538DE7D" w14:textId="77777777" w:rsidTr="006D122F">
        <w:trPr>
          <w:trHeight w:val="2752"/>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3DBF0E1B" w14:textId="77777777" w:rsidR="00BF7AA7" w:rsidRPr="00C810AB" w:rsidRDefault="00BF7AA7">
            <w:pPr>
              <w:pStyle w:val="Tip"/>
            </w:pPr>
            <w:r>
              <w:t>Uitleg</w:t>
            </w:r>
          </w:p>
          <w:p w14:paraId="658CFC05" w14:textId="77777777" w:rsidR="00BF7AA7" w:rsidRDefault="00BF7AA7">
            <w:pPr>
              <w:shd w:val="clear" w:color="auto" w:fill="E6E6E6"/>
              <w:rPr>
                <w:color w:val="000000"/>
                <w:lang w:val="nl-NL"/>
              </w:rPr>
            </w:pPr>
            <w:r w:rsidRPr="00322236">
              <w:rPr>
                <w:color w:val="000000"/>
                <w:lang w:val="nl-NL"/>
              </w:rPr>
              <w:t>Gebruik bij je berekening de rekenmac</w:t>
            </w:r>
            <w:r w:rsidR="006D122F">
              <w:rPr>
                <w:color w:val="000000"/>
                <w:lang w:val="nl-NL"/>
              </w:rPr>
              <w:t>hine en/of verhoudingstabellen.</w:t>
            </w:r>
          </w:p>
          <w:p w14:paraId="6CAD4054" w14:textId="77777777" w:rsidR="006D122F" w:rsidRPr="00322236" w:rsidRDefault="006D122F">
            <w:pPr>
              <w:shd w:val="clear" w:color="auto" w:fill="E6E6E6"/>
              <w:rPr>
                <w:color w:val="000000"/>
                <w:lang w:val="nl-NL"/>
              </w:rPr>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8"/>
              <w:gridCol w:w="1874"/>
              <w:gridCol w:w="1726"/>
              <w:gridCol w:w="1621"/>
            </w:tblGrid>
            <w:tr w:rsidR="00BF7AA7" w:rsidRPr="005D0F73" w14:paraId="164CDCA3" w14:textId="77777777" w:rsidTr="006D122F">
              <w:tc>
                <w:tcPr>
                  <w:tcW w:w="3208" w:type="dxa"/>
                  <w:shd w:val="clear" w:color="auto" w:fill="FFFFFF"/>
                </w:tcPr>
                <w:p w14:paraId="4D89C1AA" w14:textId="77777777" w:rsidR="00BF7AA7" w:rsidRPr="005D0F73" w:rsidRDefault="00BF7AA7">
                  <w:pPr>
                    <w:rPr>
                      <w:color w:val="000000"/>
                      <w:lang w:val="nl-NL"/>
                    </w:rPr>
                  </w:pPr>
                  <w:r w:rsidRPr="005D0F73">
                    <w:rPr>
                      <w:color w:val="000000"/>
                      <w:lang w:val="nl-NL"/>
                    </w:rPr>
                    <w:t>Aantal liters</w:t>
                  </w:r>
                  <w:r w:rsidR="006D122F">
                    <w:rPr>
                      <w:color w:val="000000"/>
                      <w:lang w:val="nl-NL"/>
                    </w:rPr>
                    <w:t xml:space="preserve"> kraanwater</w:t>
                  </w:r>
                </w:p>
              </w:tc>
              <w:tc>
                <w:tcPr>
                  <w:tcW w:w="1874" w:type="dxa"/>
                  <w:shd w:val="clear" w:color="auto" w:fill="FFFFFF"/>
                </w:tcPr>
                <w:p w14:paraId="38D76702" w14:textId="77777777" w:rsidR="00BF7AA7" w:rsidRPr="005D0F73" w:rsidRDefault="00BF7AA7">
                  <w:pPr>
                    <w:rPr>
                      <w:color w:val="000000"/>
                      <w:lang w:val="nl-NL"/>
                    </w:rPr>
                  </w:pPr>
                </w:p>
              </w:tc>
              <w:tc>
                <w:tcPr>
                  <w:tcW w:w="1726" w:type="dxa"/>
                  <w:shd w:val="clear" w:color="auto" w:fill="FFFFFF"/>
                </w:tcPr>
                <w:p w14:paraId="3A977FCF" w14:textId="77777777" w:rsidR="00BF7AA7" w:rsidRPr="005D0F73" w:rsidRDefault="00BF7AA7">
                  <w:pPr>
                    <w:rPr>
                      <w:color w:val="000000"/>
                      <w:lang w:val="nl-NL"/>
                    </w:rPr>
                  </w:pPr>
                </w:p>
              </w:tc>
              <w:tc>
                <w:tcPr>
                  <w:tcW w:w="1621" w:type="dxa"/>
                  <w:shd w:val="clear" w:color="auto" w:fill="FFFFFF"/>
                </w:tcPr>
                <w:p w14:paraId="610EF7FF" w14:textId="77777777" w:rsidR="00BF7AA7" w:rsidRPr="005D0F73" w:rsidRDefault="00BF7AA7">
                  <w:pPr>
                    <w:rPr>
                      <w:color w:val="000000"/>
                      <w:lang w:val="nl-NL"/>
                    </w:rPr>
                  </w:pPr>
                </w:p>
              </w:tc>
            </w:tr>
            <w:tr w:rsidR="00BF7AA7" w:rsidRPr="005D0F73" w14:paraId="7247C686" w14:textId="77777777" w:rsidTr="006D122F">
              <w:tc>
                <w:tcPr>
                  <w:tcW w:w="3208" w:type="dxa"/>
                  <w:shd w:val="clear" w:color="auto" w:fill="FFFFFF"/>
                </w:tcPr>
                <w:p w14:paraId="1DB91B61" w14:textId="77777777" w:rsidR="00BF7AA7" w:rsidRPr="005D0F73" w:rsidRDefault="00BF7AA7">
                  <w:pPr>
                    <w:rPr>
                      <w:color w:val="000000"/>
                      <w:lang w:val="nl-NL"/>
                    </w:rPr>
                  </w:pPr>
                  <w:r w:rsidRPr="005D0F73">
                    <w:rPr>
                      <w:color w:val="000000"/>
                      <w:lang w:val="nl-NL"/>
                    </w:rPr>
                    <w:t>Euro</w:t>
                  </w:r>
                </w:p>
              </w:tc>
              <w:tc>
                <w:tcPr>
                  <w:tcW w:w="1874" w:type="dxa"/>
                  <w:shd w:val="clear" w:color="auto" w:fill="FFFFFF"/>
                </w:tcPr>
                <w:p w14:paraId="615C1A9F" w14:textId="77777777" w:rsidR="00BF7AA7" w:rsidRPr="005D0F73" w:rsidRDefault="00BF7AA7">
                  <w:pPr>
                    <w:rPr>
                      <w:color w:val="000000"/>
                      <w:lang w:val="nl-NL"/>
                    </w:rPr>
                  </w:pPr>
                </w:p>
              </w:tc>
              <w:tc>
                <w:tcPr>
                  <w:tcW w:w="1726" w:type="dxa"/>
                  <w:shd w:val="clear" w:color="auto" w:fill="FFFFFF"/>
                </w:tcPr>
                <w:p w14:paraId="2576436B" w14:textId="77777777" w:rsidR="00BF7AA7" w:rsidRPr="005D0F73" w:rsidRDefault="00BF7AA7">
                  <w:pPr>
                    <w:rPr>
                      <w:color w:val="000000"/>
                      <w:lang w:val="nl-NL"/>
                    </w:rPr>
                  </w:pPr>
                </w:p>
              </w:tc>
              <w:tc>
                <w:tcPr>
                  <w:tcW w:w="1621" w:type="dxa"/>
                  <w:shd w:val="clear" w:color="auto" w:fill="FFFFFF"/>
                </w:tcPr>
                <w:p w14:paraId="45052ACD" w14:textId="77777777" w:rsidR="00BF7AA7" w:rsidRPr="005D0F73" w:rsidRDefault="00BF7AA7">
                  <w:pPr>
                    <w:rPr>
                      <w:color w:val="000000"/>
                      <w:lang w:val="nl-NL"/>
                    </w:rPr>
                  </w:pPr>
                </w:p>
              </w:tc>
            </w:tr>
          </w:tbl>
          <w:p w14:paraId="4697EA88" w14:textId="77777777" w:rsidR="00BF7AA7" w:rsidRPr="005D0F73" w:rsidRDefault="00BF7AA7">
            <w:pPr>
              <w:rPr>
                <w:color w:val="000000"/>
                <w:lang w:val="nl-NL"/>
              </w:rPr>
            </w:pPr>
          </w:p>
          <w:tbl>
            <w:tblPr>
              <w:tblW w:w="8507" w:type="dxa"/>
              <w:tblBorders>
                <w:insideH w:val="single" w:sz="4" w:space="0" w:color="000000"/>
                <w:insideV w:val="single" w:sz="4" w:space="0" w:color="000000"/>
              </w:tblBorders>
              <w:shd w:val="clear" w:color="auto" w:fill="FFFFFF"/>
              <w:tblLook w:val="01E0" w:firstRow="1" w:lastRow="1" w:firstColumn="1" w:lastColumn="1" w:noHBand="0" w:noVBand="0"/>
            </w:tblPr>
            <w:tblGrid>
              <w:gridCol w:w="3208"/>
              <w:gridCol w:w="1832"/>
              <w:gridCol w:w="1768"/>
              <w:gridCol w:w="1699"/>
            </w:tblGrid>
            <w:tr w:rsidR="00BF7AA7" w:rsidRPr="005D0F73" w14:paraId="553F5660" w14:textId="77777777" w:rsidTr="006D122F">
              <w:tc>
                <w:tcPr>
                  <w:tcW w:w="3208" w:type="dxa"/>
                  <w:shd w:val="clear" w:color="auto" w:fill="FFFFFF"/>
                </w:tcPr>
                <w:p w14:paraId="4D0D33F4" w14:textId="77777777" w:rsidR="00BF7AA7" w:rsidRPr="005D0F73" w:rsidRDefault="00BF7AA7">
                  <w:pPr>
                    <w:rPr>
                      <w:color w:val="000000"/>
                      <w:lang w:val="nl-NL"/>
                    </w:rPr>
                  </w:pPr>
                  <w:r w:rsidRPr="005D0F73">
                    <w:rPr>
                      <w:color w:val="000000"/>
                      <w:lang w:val="nl-NL"/>
                    </w:rPr>
                    <w:t>Aantal liters</w:t>
                  </w:r>
                  <w:r w:rsidR="006D122F">
                    <w:rPr>
                      <w:color w:val="000000"/>
                      <w:lang w:val="nl-NL"/>
                    </w:rPr>
                    <w:t xml:space="preserve"> flessenwater</w:t>
                  </w:r>
                </w:p>
              </w:tc>
              <w:tc>
                <w:tcPr>
                  <w:tcW w:w="1832" w:type="dxa"/>
                  <w:shd w:val="clear" w:color="auto" w:fill="FFFFFF"/>
                </w:tcPr>
                <w:p w14:paraId="0E8EFB99" w14:textId="77777777" w:rsidR="00BF7AA7" w:rsidRPr="005D0F73" w:rsidRDefault="00BF7AA7">
                  <w:pPr>
                    <w:rPr>
                      <w:color w:val="000000"/>
                      <w:lang w:val="nl-NL"/>
                    </w:rPr>
                  </w:pPr>
                </w:p>
              </w:tc>
              <w:tc>
                <w:tcPr>
                  <w:tcW w:w="1768" w:type="dxa"/>
                  <w:shd w:val="clear" w:color="auto" w:fill="FFFFFF"/>
                </w:tcPr>
                <w:p w14:paraId="1E56DBE6" w14:textId="77777777" w:rsidR="00BF7AA7" w:rsidRPr="005D0F73" w:rsidRDefault="00BF7AA7">
                  <w:pPr>
                    <w:rPr>
                      <w:color w:val="000000"/>
                      <w:lang w:val="nl-NL"/>
                    </w:rPr>
                  </w:pPr>
                </w:p>
              </w:tc>
              <w:tc>
                <w:tcPr>
                  <w:tcW w:w="1699" w:type="dxa"/>
                  <w:shd w:val="clear" w:color="auto" w:fill="FFFFFF"/>
                </w:tcPr>
                <w:p w14:paraId="053ECCB1" w14:textId="77777777" w:rsidR="00BF7AA7" w:rsidRPr="005D0F73" w:rsidRDefault="00BF7AA7">
                  <w:pPr>
                    <w:rPr>
                      <w:color w:val="000000"/>
                      <w:lang w:val="nl-NL"/>
                    </w:rPr>
                  </w:pPr>
                </w:p>
              </w:tc>
            </w:tr>
            <w:tr w:rsidR="00BF7AA7" w:rsidRPr="005D0F73" w14:paraId="51B70360" w14:textId="77777777" w:rsidTr="006D122F">
              <w:tc>
                <w:tcPr>
                  <w:tcW w:w="3208" w:type="dxa"/>
                  <w:shd w:val="clear" w:color="auto" w:fill="FFFFFF"/>
                </w:tcPr>
                <w:p w14:paraId="79E183ED" w14:textId="77777777" w:rsidR="00BF7AA7" w:rsidRPr="005D0F73" w:rsidRDefault="00BF7AA7">
                  <w:pPr>
                    <w:rPr>
                      <w:color w:val="000000"/>
                      <w:lang w:val="nl-NL"/>
                    </w:rPr>
                  </w:pPr>
                  <w:r w:rsidRPr="005D0F73">
                    <w:rPr>
                      <w:color w:val="000000"/>
                      <w:lang w:val="nl-NL"/>
                    </w:rPr>
                    <w:t>Euro</w:t>
                  </w:r>
                </w:p>
              </w:tc>
              <w:tc>
                <w:tcPr>
                  <w:tcW w:w="1832" w:type="dxa"/>
                  <w:shd w:val="clear" w:color="auto" w:fill="FFFFFF"/>
                </w:tcPr>
                <w:p w14:paraId="5B8F203E" w14:textId="77777777" w:rsidR="00BF7AA7" w:rsidRPr="005D0F73" w:rsidRDefault="00BF7AA7">
                  <w:pPr>
                    <w:rPr>
                      <w:color w:val="000000"/>
                      <w:lang w:val="nl-NL"/>
                    </w:rPr>
                  </w:pPr>
                </w:p>
              </w:tc>
              <w:tc>
                <w:tcPr>
                  <w:tcW w:w="1768" w:type="dxa"/>
                  <w:shd w:val="clear" w:color="auto" w:fill="FFFFFF"/>
                </w:tcPr>
                <w:p w14:paraId="1CD4E230" w14:textId="77777777" w:rsidR="00BF7AA7" w:rsidRPr="005D0F73" w:rsidRDefault="00BF7AA7">
                  <w:pPr>
                    <w:rPr>
                      <w:color w:val="000000"/>
                      <w:lang w:val="nl-NL"/>
                    </w:rPr>
                  </w:pPr>
                </w:p>
              </w:tc>
              <w:tc>
                <w:tcPr>
                  <w:tcW w:w="1699" w:type="dxa"/>
                  <w:shd w:val="clear" w:color="auto" w:fill="FFFFFF"/>
                </w:tcPr>
                <w:p w14:paraId="2DF601FD" w14:textId="77777777" w:rsidR="00BF7AA7" w:rsidRPr="005D0F73" w:rsidRDefault="00BF7AA7">
                  <w:pPr>
                    <w:rPr>
                      <w:color w:val="000000"/>
                      <w:lang w:val="nl-NL"/>
                    </w:rPr>
                  </w:pPr>
                </w:p>
              </w:tc>
            </w:tr>
          </w:tbl>
          <w:p w14:paraId="75096A1D" w14:textId="77777777" w:rsidR="00BF7AA7" w:rsidRPr="005D0F73" w:rsidRDefault="00BF7AA7">
            <w:pPr>
              <w:rPr>
                <w:color w:val="000000"/>
                <w:lang w:val="nl-NL"/>
              </w:rPr>
            </w:pPr>
          </w:p>
        </w:tc>
      </w:tr>
    </w:tbl>
    <w:p w14:paraId="71BC0FF0" w14:textId="77777777" w:rsidR="00BF7AA7" w:rsidRDefault="00BF7AA7"/>
    <w:p w14:paraId="56BC62AC" w14:textId="77777777" w:rsidR="00BF7AA7" w:rsidRDefault="00BF7AA7"/>
    <w:tbl>
      <w:tblPr>
        <w:tblW w:w="0" w:type="auto"/>
        <w:jc w:val="center"/>
        <w:tblBorders>
          <w:top w:val="single" w:sz="4" w:space="0" w:color="000000"/>
          <w:left w:val="single" w:sz="4" w:space="0" w:color="000000"/>
          <w:bottom w:val="single" w:sz="4" w:space="0" w:color="auto"/>
          <w:right w:val="single" w:sz="4" w:space="0" w:color="000000"/>
        </w:tblBorders>
        <w:shd w:val="clear" w:color="auto" w:fill="F3F3F3"/>
        <w:tblCellMar>
          <w:top w:w="113" w:type="dxa"/>
          <w:bottom w:w="113" w:type="dxa"/>
        </w:tblCellMar>
        <w:tblLook w:val="01E0" w:firstRow="1" w:lastRow="1" w:firstColumn="1" w:lastColumn="1" w:noHBand="0" w:noVBand="0"/>
      </w:tblPr>
      <w:tblGrid>
        <w:gridCol w:w="9713"/>
      </w:tblGrid>
      <w:tr w:rsidR="00BF7AA7" w:rsidRPr="000B2D52" w14:paraId="384D872A" w14:textId="77777777">
        <w:trPr>
          <w:trHeight w:val="735"/>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auto"/>
          </w:tcPr>
          <w:p w14:paraId="14223D53" w14:textId="77777777" w:rsidR="00BF7AA7" w:rsidRPr="00322236" w:rsidRDefault="00BF7AA7">
            <w:pPr>
              <w:rPr>
                <w:color w:val="000000"/>
                <w:lang w:val="nl-NL"/>
              </w:rPr>
            </w:pPr>
            <w:r w:rsidRPr="00322236">
              <w:rPr>
                <w:color w:val="000000"/>
                <w:lang w:val="nl-NL"/>
              </w:rPr>
              <w:lastRenderedPageBreak/>
              <w:t>Elk gezin betaalt per maand, kwartaal of  per jaar een bepaald bedrag voor water aan het waterleidingbedrijf. Dit is meestal een voorschot.</w:t>
            </w:r>
          </w:p>
          <w:p w14:paraId="00974EA8" w14:textId="77777777" w:rsidR="00BF7AA7" w:rsidRPr="00322236" w:rsidRDefault="00BF7AA7">
            <w:pPr>
              <w:rPr>
                <w:b/>
                <w:color w:val="000000"/>
                <w:szCs w:val="28"/>
                <w:lang w:val="nl-NL"/>
              </w:rPr>
            </w:pPr>
            <w:r w:rsidRPr="00322236">
              <w:rPr>
                <w:color w:val="000000"/>
                <w:lang w:val="nl-NL"/>
              </w:rPr>
              <w:t>Hieronder zie je de waterrekening van de familie  Waterreus. Het gezin bestaat uit vader, moeder en drie kinderen in de leeftijd van 12, 15 en 18 jaar.</w:t>
            </w:r>
          </w:p>
          <w:p w14:paraId="47B12AAB" w14:textId="77777777" w:rsidR="00BF7AA7" w:rsidRPr="00322236" w:rsidRDefault="00BF7AA7">
            <w:pPr>
              <w:rPr>
                <w:color w:val="000000"/>
                <w:lang w:val="nl-NL"/>
              </w:rPr>
            </w:pPr>
          </w:p>
          <w:p w14:paraId="72BEBF55" w14:textId="77777777" w:rsidR="00BF7AA7" w:rsidRPr="00C810AB" w:rsidRDefault="00A267B0">
            <w:pPr>
              <w:pStyle w:val="Tip"/>
            </w:pPr>
            <w:r>
              <w:rPr>
                <w:noProof/>
                <w:lang w:eastAsia="nl-NL"/>
              </w:rPr>
              <w:drawing>
                <wp:inline distT="0" distB="0" distL="0" distR="0" wp14:anchorId="58BD04DA" wp14:editId="6670167B">
                  <wp:extent cx="6032500" cy="2667000"/>
                  <wp:effectExtent l="0" t="0" r="12700" b="0"/>
                  <wp:docPr id="13" name="Afbeelding 13" descr="r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ke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500" cy="2667000"/>
                          </a:xfrm>
                          <a:prstGeom prst="rect">
                            <a:avLst/>
                          </a:prstGeom>
                          <a:noFill/>
                          <a:ln>
                            <a:noFill/>
                          </a:ln>
                        </pic:spPr>
                      </pic:pic>
                    </a:graphicData>
                  </a:graphic>
                </wp:inline>
              </w:drawing>
            </w:r>
          </w:p>
          <w:p w14:paraId="1ABF03B0" w14:textId="77777777" w:rsidR="00BF7AA7" w:rsidRDefault="00BF7AA7">
            <w:pPr>
              <w:rPr>
                <w:lang w:val="nl-NL"/>
              </w:rPr>
            </w:pPr>
          </w:p>
          <w:p w14:paraId="2CFD2851" w14:textId="77777777" w:rsidR="006D122F" w:rsidRDefault="006D122F">
            <w:pPr>
              <w:rPr>
                <w:lang w:val="nl-NL"/>
              </w:rPr>
            </w:pPr>
          </w:p>
          <w:p w14:paraId="070079CE" w14:textId="77777777" w:rsidR="00BF7AA7" w:rsidRPr="005D0F73" w:rsidRDefault="00BF7AA7">
            <w:pPr>
              <w:rPr>
                <w:lang w:val="nl-NL"/>
              </w:rPr>
            </w:pPr>
            <w:r>
              <w:rPr>
                <w:lang w:val="nl-NL"/>
              </w:rPr>
              <w:t>Kijk thuis ook eens naar het waterverbruik en de rekening</w:t>
            </w:r>
            <w:r w:rsidR="003B13D5">
              <w:rPr>
                <w:lang w:val="nl-NL"/>
              </w:rPr>
              <w:t>.</w:t>
            </w:r>
          </w:p>
        </w:tc>
      </w:tr>
    </w:tbl>
    <w:p w14:paraId="114719FF" w14:textId="77777777" w:rsidR="00BF7AA7" w:rsidRPr="005D0F73" w:rsidRDefault="00BF7AA7">
      <w:pPr>
        <w:rPr>
          <w:lang w:val="nl-NL"/>
        </w:rPr>
      </w:pPr>
    </w:p>
    <w:p w14:paraId="6FBD06E7"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1C499288" w14:textId="77777777">
        <w:tc>
          <w:tcPr>
            <w:tcW w:w="534" w:type="dxa"/>
          </w:tcPr>
          <w:p w14:paraId="41BEBFC2" w14:textId="77777777" w:rsidR="00BF7AA7" w:rsidRPr="00700E0C" w:rsidRDefault="00BF7AA7">
            <w:pPr>
              <w:pStyle w:val="Opgave"/>
            </w:pPr>
          </w:p>
        </w:tc>
        <w:tc>
          <w:tcPr>
            <w:tcW w:w="9497" w:type="dxa"/>
          </w:tcPr>
          <w:p w14:paraId="4DCF486C" w14:textId="77777777" w:rsidR="00BF7AA7" w:rsidRDefault="00BF7AA7">
            <w:pPr>
              <w:rPr>
                <w:lang w:val="nl-NL"/>
              </w:rPr>
            </w:pPr>
            <w:r w:rsidRPr="00322236">
              <w:rPr>
                <w:lang w:val="nl-NL"/>
              </w:rPr>
              <w:t>Gebruik voor vraag 1</w:t>
            </w:r>
            <w:r w:rsidR="003B13D5">
              <w:rPr>
                <w:lang w:val="nl-NL"/>
              </w:rPr>
              <w:t>9</w:t>
            </w:r>
            <w:r w:rsidRPr="00322236">
              <w:rPr>
                <w:lang w:val="nl-NL"/>
              </w:rPr>
              <w:t xml:space="preserve"> tot en met 2</w:t>
            </w:r>
            <w:r w:rsidR="003B13D5">
              <w:rPr>
                <w:lang w:val="nl-NL"/>
              </w:rPr>
              <w:t>3</w:t>
            </w:r>
            <w:r w:rsidR="00DA0A1C">
              <w:rPr>
                <w:lang w:val="nl-NL"/>
              </w:rPr>
              <w:t xml:space="preserve"> </w:t>
            </w:r>
            <w:r w:rsidRPr="00322236">
              <w:rPr>
                <w:lang w:val="nl-NL"/>
              </w:rPr>
              <w:t>de rekening</w:t>
            </w:r>
            <w:r>
              <w:rPr>
                <w:lang w:val="nl-NL"/>
              </w:rPr>
              <w:t xml:space="preserve"> hierboven</w:t>
            </w:r>
            <w:r w:rsidRPr="00322236">
              <w:rPr>
                <w:lang w:val="nl-NL"/>
              </w:rPr>
              <w:t>.</w:t>
            </w:r>
          </w:p>
          <w:p w14:paraId="241A33FF" w14:textId="77777777" w:rsidR="00BF7AA7" w:rsidRPr="003646E2" w:rsidRDefault="00BF7AA7">
            <w:pPr>
              <w:rPr>
                <w:color w:val="000000"/>
                <w:lang w:val="nl-NL"/>
              </w:rPr>
            </w:pPr>
          </w:p>
        </w:tc>
      </w:tr>
      <w:tr w:rsidR="00BF7AA7" w:rsidRPr="008F13C1" w14:paraId="1DA6692B" w14:textId="77777777">
        <w:tc>
          <w:tcPr>
            <w:tcW w:w="534" w:type="dxa"/>
          </w:tcPr>
          <w:p w14:paraId="4D873D87" w14:textId="77777777" w:rsidR="00BF7AA7" w:rsidRPr="008F13C1" w:rsidRDefault="00BF7AA7">
            <w:pPr>
              <w:jc w:val="right"/>
              <w:rPr>
                <w:lang w:val="nl-NL"/>
              </w:rPr>
            </w:pPr>
          </w:p>
        </w:tc>
        <w:tc>
          <w:tcPr>
            <w:tcW w:w="9497" w:type="dxa"/>
          </w:tcPr>
          <w:p w14:paraId="585040E1" w14:textId="77777777" w:rsidR="00BF7AA7" w:rsidRDefault="00BF7AA7">
            <w:pPr>
              <w:numPr>
                <w:ilvl w:val="0"/>
                <w:numId w:val="9"/>
              </w:numPr>
              <w:rPr>
                <w:lang w:val="nl-NL"/>
              </w:rPr>
            </w:pPr>
            <w:r w:rsidRPr="00322236">
              <w:rPr>
                <w:lang w:val="nl-NL"/>
              </w:rPr>
              <w:t>Hoeveel water heeft het gezin Waterreus in totaal verbruikt in de aangegeven periode?</w:t>
            </w:r>
            <w:r w:rsidRPr="00322236">
              <w:rPr>
                <w:lang w:val="nl-NL"/>
              </w:rPr>
              <w:br/>
              <w:t>………………</w:t>
            </w:r>
            <w:r>
              <w:rPr>
                <w:lang w:val="nl-NL"/>
              </w:rPr>
              <w:t>……………………………..</w:t>
            </w:r>
          </w:p>
          <w:p w14:paraId="19D5D39A" w14:textId="77777777" w:rsidR="00BF7AA7" w:rsidRPr="00322236" w:rsidRDefault="00BF7AA7">
            <w:pPr>
              <w:rPr>
                <w:lang w:val="nl-NL"/>
              </w:rPr>
            </w:pPr>
          </w:p>
          <w:p w14:paraId="3B2388F2" w14:textId="77777777" w:rsidR="00BF7AA7" w:rsidRDefault="00BF7AA7">
            <w:pPr>
              <w:numPr>
                <w:ilvl w:val="0"/>
                <w:numId w:val="9"/>
              </w:numPr>
              <w:rPr>
                <w:lang w:val="nl-NL"/>
              </w:rPr>
            </w:pPr>
            <w:r w:rsidRPr="00322236">
              <w:rPr>
                <w:lang w:val="nl-NL"/>
              </w:rPr>
              <w:t>Hoeveel van dat totale verbruik is gebruikt in 2007?</w:t>
            </w:r>
            <w:r w:rsidRPr="00322236">
              <w:rPr>
                <w:lang w:val="nl-NL"/>
              </w:rPr>
              <w:br/>
              <w:t>……………</w:t>
            </w:r>
            <w:r>
              <w:rPr>
                <w:lang w:val="nl-NL"/>
              </w:rPr>
              <w:t>……………………………………………………….</w:t>
            </w:r>
          </w:p>
          <w:p w14:paraId="5D498920" w14:textId="77777777" w:rsidR="00BF7AA7" w:rsidRPr="00322236" w:rsidRDefault="00BF7AA7">
            <w:pPr>
              <w:rPr>
                <w:lang w:val="nl-NL"/>
              </w:rPr>
            </w:pPr>
          </w:p>
          <w:p w14:paraId="691E68F7" w14:textId="77777777" w:rsidR="00BF7AA7" w:rsidRDefault="00BF7AA7">
            <w:pPr>
              <w:numPr>
                <w:ilvl w:val="0"/>
                <w:numId w:val="9"/>
              </w:numPr>
              <w:rPr>
                <w:lang w:val="nl-NL"/>
              </w:rPr>
            </w:pPr>
            <w:r w:rsidRPr="00322236">
              <w:rPr>
                <w:lang w:val="nl-NL"/>
              </w:rPr>
              <w:t>Wat was de meterstand bij de familie waterreus aan het eind van de periode?</w:t>
            </w:r>
            <w:r w:rsidRPr="00322236">
              <w:rPr>
                <w:lang w:val="nl-NL"/>
              </w:rPr>
              <w:br/>
              <w:t>………</w:t>
            </w:r>
            <w:r>
              <w:rPr>
                <w:lang w:val="nl-NL"/>
              </w:rPr>
              <w:t>…………………………………</w:t>
            </w:r>
          </w:p>
          <w:p w14:paraId="4EADAB7D" w14:textId="77777777" w:rsidR="00BF7AA7" w:rsidRPr="00322236" w:rsidRDefault="00BF7AA7">
            <w:pPr>
              <w:rPr>
                <w:lang w:val="nl-NL"/>
              </w:rPr>
            </w:pPr>
          </w:p>
          <w:p w14:paraId="7798B97E" w14:textId="77777777" w:rsidR="00BF7AA7" w:rsidRPr="00D52B60" w:rsidRDefault="00BF7AA7">
            <w:pPr>
              <w:numPr>
                <w:ilvl w:val="0"/>
                <w:numId w:val="9"/>
              </w:numPr>
              <w:rPr>
                <w:lang w:val="nl-NL"/>
              </w:rPr>
            </w:pPr>
            <w:r w:rsidRPr="00322236">
              <w:rPr>
                <w:lang w:val="nl-NL"/>
              </w:rPr>
              <w:t>Wat was de prijs van water per m</w:t>
            </w:r>
            <w:r w:rsidRPr="00322236">
              <w:rPr>
                <w:vertAlign w:val="superscript"/>
                <w:lang w:val="nl-NL"/>
              </w:rPr>
              <w:t>3</w:t>
            </w:r>
            <w:r w:rsidRPr="00322236">
              <w:rPr>
                <w:lang w:val="nl-NL"/>
              </w:rPr>
              <w:t xml:space="preserve"> in 2007? </w:t>
            </w:r>
            <w:r w:rsidRPr="00D52B60">
              <w:rPr>
                <w:lang w:val="nl-NL"/>
              </w:rPr>
              <w:t xml:space="preserve">En in 2008? </w:t>
            </w:r>
            <w:r w:rsidRPr="00D52B60">
              <w:rPr>
                <w:lang w:val="nl-NL"/>
              </w:rPr>
              <w:br/>
              <w:t>In 2007 ……………………………</w:t>
            </w:r>
            <w:r w:rsidRPr="00D52B60">
              <w:rPr>
                <w:lang w:val="nl-NL"/>
              </w:rPr>
              <w:br/>
              <w:t>in 2008 ……………………………….</w:t>
            </w:r>
          </w:p>
          <w:p w14:paraId="391103DF" w14:textId="77777777" w:rsidR="00BF7AA7" w:rsidRPr="00D52B60" w:rsidRDefault="00BF7AA7">
            <w:pPr>
              <w:rPr>
                <w:lang w:val="nl-NL"/>
              </w:rPr>
            </w:pPr>
          </w:p>
          <w:p w14:paraId="5CCE4778" w14:textId="77777777" w:rsidR="00BF7AA7" w:rsidRDefault="00BF7AA7">
            <w:pPr>
              <w:numPr>
                <w:ilvl w:val="0"/>
                <w:numId w:val="9"/>
              </w:numPr>
              <w:rPr>
                <w:lang w:val="nl-NL"/>
              </w:rPr>
            </w:pPr>
            <w:r w:rsidRPr="00322236">
              <w:rPr>
                <w:lang w:val="nl-NL"/>
              </w:rPr>
              <w:lastRenderedPageBreak/>
              <w:t>Hoeveel is de waterprijs gedaald van 2007 naar 2008?</w:t>
            </w:r>
            <w:r w:rsidRPr="00322236">
              <w:rPr>
                <w:lang w:val="nl-NL"/>
              </w:rPr>
              <w:br/>
              <w:t>……………</w:t>
            </w:r>
            <w:r>
              <w:rPr>
                <w:lang w:val="nl-NL"/>
              </w:rPr>
              <w:t>……………………….</w:t>
            </w:r>
          </w:p>
          <w:p w14:paraId="7098AF0B" w14:textId="77777777" w:rsidR="00BF7AA7" w:rsidRPr="00322236" w:rsidRDefault="00BF7AA7">
            <w:pPr>
              <w:rPr>
                <w:lang w:val="nl-NL"/>
              </w:rPr>
            </w:pPr>
          </w:p>
          <w:p w14:paraId="2C801AC7" w14:textId="77777777" w:rsidR="00BF7AA7" w:rsidRDefault="00BF7AA7">
            <w:pPr>
              <w:numPr>
                <w:ilvl w:val="0"/>
                <w:numId w:val="9"/>
              </w:numPr>
              <w:rPr>
                <w:lang w:val="nl-NL"/>
              </w:rPr>
            </w:pPr>
            <w:r w:rsidRPr="00322236">
              <w:rPr>
                <w:lang w:val="nl-NL"/>
              </w:rPr>
              <w:t>Wat is de betekenis van de woorden BTW en vastrecht?</w:t>
            </w:r>
          </w:p>
          <w:p w14:paraId="49901FC8" w14:textId="77777777" w:rsidR="00BF7AA7" w:rsidRPr="00001773" w:rsidRDefault="00BF7AA7">
            <w:pPr>
              <w:ind w:left="360"/>
              <w:rPr>
                <w:lang w:val="nl-NL"/>
              </w:rPr>
            </w:pPr>
            <w:r w:rsidRPr="00322236">
              <w:rPr>
                <w:lang w:val="nl-NL"/>
              </w:rPr>
              <w:br/>
            </w:r>
            <w:r w:rsidRPr="00001773">
              <w:rPr>
                <w:lang w:val="nl-NL"/>
              </w:rPr>
              <w:t>BTW</w:t>
            </w:r>
            <w:r w:rsidR="00DA0A1C">
              <w:rPr>
                <w:lang w:val="nl-NL"/>
              </w:rPr>
              <w:t xml:space="preserve"> is </w:t>
            </w:r>
            <w:r w:rsidRPr="00001773">
              <w:rPr>
                <w:lang w:val="nl-NL"/>
              </w:rPr>
              <w:t>……………………………………………………………………………………</w:t>
            </w:r>
            <w:r w:rsidRPr="00001773">
              <w:rPr>
                <w:lang w:val="nl-NL"/>
              </w:rPr>
              <w:br/>
            </w:r>
            <w:r w:rsidRPr="00001773">
              <w:rPr>
                <w:lang w:val="nl-NL"/>
              </w:rPr>
              <w:br/>
              <w:t>Vastrecht</w:t>
            </w:r>
            <w:r w:rsidR="00DA0A1C">
              <w:rPr>
                <w:lang w:val="nl-NL"/>
              </w:rPr>
              <w:t xml:space="preserve"> is </w:t>
            </w:r>
            <w:r w:rsidRPr="00001773">
              <w:rPr>
                <w:lang w:val="nl-NL"/>
              </w:rPr>
              <w:t>……………………………………………………………………………………</w:t>
            </w:r>
          </w:p>
          <w:p w14:paraId="39200D2E" w14:textId="77777777" w:rsidR="00BF7AA7" w:rsidRPr="00D578DC" w:rsidRDefault="00BF7AA7">
            <w:pPr>
              <w:rPr>
                <w:lang w:val="nl-NL"/>
              </w:rPr>
            </w:pPr>
          </w:p>
        </w:tc>
      </w:tr>
      <w:tr w:rsidR="00BF7AA7" w:rsidRPr="008F13C1" w14:paraId="46D41CF7" w14:textId="77777777">
        <w:tc>
          <w:tcPr>
            <w:tcW w:w="534" w:type="dxa"/>
          </w:tcPr>
          <w:p w14:paraId="141D46BA" w14:textId="77777777" w:rsidR="00BF7AA7" w:rsidRPr="008F13C1" w:rsidRDefault="00BF7AA7">
            <w:pPr>
              <w:jc w:val="right"/>
              <w:rPr>
                <w:lang w:val="nl-NL"/>
              </w:rPr>
            </w:pPr>
          </w:p>
        </w:tc>
        <w:tc>
          <w:tcPr>
            <w:tcW w:w="9497" w:type="dxa"/>
          </w:tcPr>
          <w:p w14:paraId="422F1893" w14:textId="77777777" w:rsidR="00BF7AA7" w:rsidRDefault="00BF7AA7">
            <w:pPr>
              <w:numPr>
                <w:ilvl w:val="0"/>
                <w:numId w:val="9"/>
              </w:numPr>
              <w:rPr>
                <w:lang w:val="nl-NL"/>
              </w:rPr>
            </w:pPr>
            <w:r>
              <w:rPr>
                <w:lang w:val="nl-NL"/>
              </w:rPr>
              <w:t xml:space="preserve">Hoeveel betaalt de familie Waterreus voor het gebruikte water en hoeveel voor de andere zaken zoals: vastrecht, waterbelasting, verontreinigingsheffing en ingezetenenomslag? </w:t>
            </w:r>
            <w:r>
              <w:rPr>
                <w:lang w:val="nl-NL"/>
              </w:rPr>
              <w:br/>
              <w:t xml:space="preserve">Gebruikt water: </w:t>
            </w:r>
            <w:r w:rsidRPr="00C810AB">
              <w:rPr>
                <w:lang w:val="nl-NL"/>
              </w:rPr>
              <w:t>……………………</w:t>
            </w:r>
            <w:r>
              <w:rPr>
                <w:lang w:val="nl-NL"/>
              </w:rPr>
              <w:t xml:space="preserve"> euro</w:t>
            </w:r>
            <w:r>
              <w:rPr>
                <w:lang w:val="nl-NL"/>
              </w:rPr>
              <w:br/>
              <w:t xml:space="preserve">Overige kosten: </w:t>
            </w:r>
            <w:r w:rsidRPr="00C810AB">
              <w:rPr>
                <w:lang w:val="nl-NL"/>
              </w:rPr>
              <w:t>…………………… e</w:t>
            </w:r>
            <w:r>
              <w:rPr>
                <w:lang w:val="nl-NL"/>
              </w:rPr>
              <w:t>uro</w:t>
            </w:r>
          </w:p>
          <w:p w14:paraId="23CE926D" w14:textId="77777777" w:rsidR="00BF7AA7" w:rsidRPr="00322236" w:rsidRDefault="00BF7AA7">
            <w:pPr>
              <w:rPr>
                <w:lang w:val="nl-NL"/>
              </w:rPr>
            </w:pPr>
          </w:p>
        </w:tc>
      </w:tr>
    </w:tbl>
    <w:p w14:paraId="52680081"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4C58113F" w14:textId="77777777">
        <w:tc>
          <w:tcPr>
            <w:tcW w:w="534" w:type="dxa"/>
          </w:tcPr>
          <w:p w14:paraId="7AE8275B" w14:textId="77777777" w:rsidR="00BF7AA7" w:rsidRPr="00700E0C" w:rsidRDefault="00BF7AA7">
            <w:pPr>
              <w:pStyle w:val="Opgave"/>
            </w:pPr>
          </w:p>
        </w:tc>
        <w:tc>
          <w:tcPr>
            <w:tcW w:w="9497" w:type="dxa"/>
          </w:tcPr>
          <w:p w14:paraId="373ACDBD" w14:textId="77777777" w:rsidR="00BF7AA7" w:rsidRDefault="00BF7AA7">
            <w:pPr>
              <w:rPr>
                <w:color w:val="000000"/>
                <w:lang w:val="nl-NL"/>
              </w:rPr>
            </w:pPr>
            <w:r w:rsidRPr="00322236">
              <w:rPr>
                <w:color w:val="000000"/>
                <w:lang w:val="nl-NL"/>
              </w:rPr>
              <w:t>De prijs van water per kubieke meter in 2007 was €</w:t>
            </w:r>
            <w:r>
              <w:rPr>
                <w:color w:val="000000"/>
                <w:lang w:val="nl-NL"/>
              </w:rPr>
              <w:t xml:space="preserve"> </w:t>
            </w:r>
            <w:r w:rsidRPr="00322236">
              <w:rPr>
                <w:color w:val="000000"/>
                <w:lang w:val="nl-NL"/>
              </w:rPr>
              <w:t>1,11500. Dit is een wat vreemd bedrag. Meestal ronden we dit af op twee getallen achter de komma.</w:t>
            </w:r>
          </w:p>
          <w:p w14:paraId="65F392EA" w14:textId="77777777" w:rsidR="00BF7AA7" w:rsidRPr="003646E2" w:rsidRDefault="00BF7AA7">
            <w:pPr>
              <w:rPr>
                <w:color w:val="000000"/>
                <w:lang w:val="nl-NL"/>
              </w:rPr>
            </w:pPr>
            <w:r w:rsidRPr="00322236">
              <w:rPr>
                <w:color w:val="000000"/>
                <w:lang w:val="nl-NL"/>
              </w:rPr>
              <w:t>We ronden</w:t>
            </w:r>
            <w:r>
              <w:rPr>
                <w:color w:val="000000"/>
                <w:lang w:val="nl-NL"/>
              </w:rPr>
              <w:t xml:space="preserve">  </w:t>
            </w:r>
            <w:r w:rsidRPr="00322236">
              <w:rPr>
                <w:color w:val="000000"/>
                <w:lang w:val="nl-NL"/>
              </w:rPr>
              <w:t xml:space="preserve"> €</w:t>
            </w:r>
            <w:r>
              <w:rPr>
                <w:color w:val="000000"/>
                <w:lang w:val="nl-NL"/>
              </w:rPr>
              <w:t xml:space="preserve"> </w:t>
            </w:r>
            <w:r w:rsidRPr="00322236">
              <w:rPr>
                <w:color w:val="000000"/>
                <w:lang w:val="nl-NL"/>
              </w:rPr>
              <w:t xml:space="preserve">1,11500 </w:t>
            </w:r>
            <w:r>
              <w:rPr>
                <w:color w:val="000000"/>
                <w:lang w:val="nl-NL"/>
              </w:rPr>
              <w:t xml:space="preserve">  </w:t>
            </w:r>
            <w:r w:rsidRPr="00322236">
              <w:rPr>
                <w:color w:val="000000"/>
                <w:lang w:val="nl-NL"/>
              </w:rPr>
              <w:t>af tot:</w:t>
            </w:r>
          </w:p>
        </w:tc>
      </w:tr>
      <w:tr w:rsidR="00BF7AA7" w:rsidRPr="008F13C1" w14:paraId="6FCFBBF9" w14:textId="77777777">
        <w:tc>
          <w:tcPr>
            <w:tcW w:w="534" w:type="dxa"/>
          </w:tcPr>
          <w:p w14:paraId="699A697D" w14:textId="77777777" w:rsidR="00BF7AA7" w:rsidRPr="008F13C1" w:rsidRDefault="00BF7AA7">
            <w:pPr>
              <w:jc w:val="right"/>
              <w:rPr>
                <w:lang w:val="nl-NL"/>
              </w:rPr>
            </w:pPr>
          </w:p>
        </w:tc>
        <w:tc>
          <w:tcPr>
            <w:tcW w:w="9497" w:type="dxa"/>
          </w:tcPr>
          <w:p w14:paraId="63CDC4D0" w14:textId="77777777" w:rsidR="00BF7AA7" w:rsidRPr="00322236" w:rsidRDefault="00BF7AA7">
            <w:pPr>
              <w:rPr>
                <w:color w:val="000000"/>
                <w:lang w:val="nl-NL"/>
              </w:rPr>
            </w:pPr>
            <w:r>
              <w:rPr>
                <w:color w:val="000000"/>
                <w:lang w:val="nl-NL"/>
              </w:rPr>
              <w:t>o 1,</w:t>
            </w:r>
            <w:r w:rsidRPr="00322236">
              <w:rPr>
                <w:color w:val="000000"/>
                <w:lang w:val="nl-NL"/>
              </w:rPr>
              <w:t>1</w:t>
            </w:r>
            <w:r>
              <w:rPr>
                <w:color w:val="000000"/>
                <w:lang w:val="nl-NL"/>
              </w:rPr>
              <w:t>0</w:t>
            </w:r>
          </w:p>
          <w:p w14:paraId="680448AF" w14:textId="77777777" w:rsidR="00BF7AA7" w:rsidRDefault="00BF7AA7">
            <w:pPr>
              <w:rPr>
                <w:color w:val="000000"/>
              </w:rPr>
            </w:pPr>
            <w:r>
              <w:rPr>
                <w:color w:val="000000"/>
              </w:rPr>
              <w:t>o 1,11</w:t>
            </w:r>
          </w:p>
          <w:p w14:paraId="07655BB6" w14:textId="77777777" w:rsidR="00BF7AA7" w:rsidRDefault="00BF7AA7">
            <w:pPr>
              <w:rPr>
                <w:color w:val="000000"/>
              </w:rPr>
            </w:pPr>
            <w:r>
              <w:rPr>
                <w:color w:val="000000"/>
              </w:rPr>
              <w:t>o 1,12</w:t>
            </w:r>
          </w:p>
          <w:p w14:paraId="567C0B70" w14:textId="77777777" w:rsidR="00BF7AA7" w:rsidRPr="002A4370" w:rsidRDefault="00BF7AA7">
            <w:pPr>
              <w:rPr>
                <w:color w:val="000000"/>
              </w:rPr>
            </w:pPr>
            <w:r>
              <w:rPr>
                <w:color w:val="000000"/>
              </w:rPr>
              <w:t>o 1,15</w:t>
            </w:r>
          </w:p>
        </w:tc>
      </w:tr>
    </w:tbl>
    <w:p w14:paraId="0F6B3C11"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2143E210" w14:textId="77777777">
        <w:tc>
          <w:tcPr>
            <w:tcW w:w="534" w:type="dxa"/>
          </w:tcPr>
          <w:p w14:paraId="1FEC0E5A" w14:textId="77777777" w:rsidR="00BF7AA7" w:rsidRPr="00700E0C" w:rsidRDefault="00BF7AA7">
            <w:pPr>
              <w:pStyle w:val="Opgave"/>
            </w:pPr>
          </w:p>
        </w:tc>
        <w:tc>
          <w:tcPr>
            <w:tcW w:w="9497" w:type="dxa"/>
          </w:tcPr>
          <w:p w14:paraId="3DEF52AF" w14:textId="77777777" w:rsidR="00BF7AA7" w:rsidRPr="003646E2" w:rsidRDefault="00BF7AA7">
            <w:pPr>
              <w:rPr>
                <w:color w:val="000000"/>
                <w:lang w:val="nl-NL"/>
              </w:rPr>
            </w:pPr>
            <w:r w:rsidRPr="00322236">
              <w:rPr>
                <w:lang w:val="nl-NL"/>
              </w:rPr>
              <w:t xml:space="preserve">Op de rekening is één bedrag niet goed meer te lezen. </w:t>
            </w:r>
            <w:r>
              <w:rPr>
                <w:lang w:val="nl-NL"/>
              </w:rPr>
              <w:t>Laat met een berekening zien w</w:t>
            </w:r>
            <w:r w:rsidRPr="00322236">
              <w:rPr>
                <w:lang w:val="nl-NL"/>
              </w:rPr>
              <w:t>elk bedrag daar moet staan</w:t>
            </w:r>
            <w:r>
              <w:rPr>
                <w:lang w:val="nl-NL"/>
              </w:rPr>
              <w:t>.</w:t>
            </w:r>
          </w:p>
        </w:tc>
      </w:tr>
      <w:tr w:rsidR="00BF7AA7" w:rsidRPr="008F13C1" w14:paraId="7099FC56" w14:textId="77777777">
        <w:tc>
          <w:tcPr>
            <w:tcW w:w="534" w:type="dxa"/>
          </w:tcPr>
          <w:p w14:paraId="44443529" w14:textId="77777777" w:rsidR="00BF7AA7" w:rsidRPr="008F13C1" w:rsidRDefault="00BF7AA7">
            <w:pPr>
              <w:jc w:val="right"/>
              <w:rPr>
                <w:lang w:val="nl-NL"/>
              </w:rPr>
            </w:pPr>
          </w:p>
        </w:tc>
        <w:tc>
          <w:tcPr>
            <w:tcW w:w="9497" w:type="dxa"/>
          </w:tcPr>
          <w:p w14:paraId="07B84C53" w14:textId="77777777" w:rsidR="00BF7AA7" w:rsidRDefault="00BF7AA7">
            <w:pPr>
              <w:jc w:val="both"/>
              <w:rPr>
                <w:lang w:val="nl-NL"/>
              </w:rPr>
            </w:pPr>
            <w:r w:rsidRPr="00322236">
              <w:rPr>
                <w:lang w:val="nl-NL"/>
              </w:rPr>
              <w:br/>
            </w:r>
            <w:r w:rsidRPr="00D578DC">
              <w:rPr>
                <w:lang w:val="nl-NL"/>
              </w:rPr>
              <w:t>…………………………………………………………</w:t>
            </w:r>
            <w:r>
              <w:rPr>
                <w:lang w:val="nl-NL"/>
              </w:rPr>
              <w:t>……………………………………………………………………………</w:t>
            </w:r>
          </w:p>
          <w:p w14:paraId="4454CB3E" w14:textId="77777777" w:rsidR="00BF7AA7" w:rsidRDefault="00BF7AA7">
            <w:pPr>
              <w:jc w:val="both"/>
              <w:rPr>
                <w:lang w:val="nl-NL"/>
              </w:rPr>
            </w:pPr>
          </w:p>
          <w:p w14:paraId="0405E11E" w14:textId="77777777" w:rsidR="00BF7AA7" w:rsidRPr="00D578DC" w:rsidRDefault="00BF7AA7">
            <w:pPr>
              <w:jc w:val="both"/>
              <w:rPr>
                <w:lang w:val="nl-NL"/>
              </w:rPr>
            </w:pPr>
            <w:r>
              <w:rPr>
                <w:lang w:val="nl-NL"/>
              </w:rPr>
              <w:t>……………………………………………………………………………………………………………………………………..</w:t>
            </w:r>
          </w:p>
        </w:tc>
      </w:tr>
    </w:tbl>
    <w:p w14:paraId="5E72512C"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4DE01AB6" w14:textId="77777777">
        <w:tc>
          <w:tcPr>
            <w:tcW w:w="534" w:type="dxa"/>
          </w:tcPr>
          <w:p w14:paraId="62A0EE68" w14:textId="77777777" w:rsidR="00BF7AA7" w:rsidRPr="00700E0C" w:rsidRDefault="00BF7AA7">
            <w:pPr>
              <w:pStyle w:val="Opgave"/>
            </w:pPr>
          </w:p>
        </w:tc>
        <w:tc>
          <w:tcPr>
            <w:tcW w:w="9497" w:type="dxa"/>
          </w:tcPr>
          <w:p w14:paraId="52E6FB6C" w14:textId="77777777" w:rsidR="00BF7AA7" w:rsidRDefault="00BF7AA7">
            <w:pPr>
              <w:rPr>
                <w:lang w:val="nl-NL"/>
              </w:rPr>
            </w:pPr>
            <w:r>
              <w:rPr>
                <w:lang w:val="nl-NL"/>
              </w:rPr>
              <w:t>Op de rekening staat hoeveel BTW de familie Waterreus betaalt.</w:t>
            </w:r>
          </w:p>
          <w:p w14:paraId="024850CE" w14:textId="77777777" w:rsidR="00BF7AA7" w:rsidRDefault="00BF7AA7">
            <w:pPr>
              <w:rPr>
                <w:lang w:val="nl-NL"/>
              </w:rPr>
            </w:pPr>
            <w:r>
              <w:rPr>
                <w:lang w:val="nl-NL"/>
              </w:rPr>
              <w:t>Maak de zin af:</w:t>
            </w:r>
          </w:p>
          <w:p w14:paraId="2B5097E6" w14:textId="77777777" w:rsidR="00BF7AA7" w:rsidRPr="00322236" w:rsidRDefault="00BF7AA7">
            <w:pPr>
              <w:rPr>
                <w:lang w:val="nl-NL"/>
              </w:rPr>
            </w:pPr>
          </w:p>
        </w:tc>
      </w:tr>
      <w:tr w:rsidR="00BF7AA7" w:rsidRPr="008F13C1" w14:paraId="7592D365" w14:textId="77777777">
        <w:tc>
          <w:tcPr>
            <w:tcW w:w="534" w:type="dxa"/>
          </w:tcPr>
          <w:p w14:paraId="296DA5E4" w14:textId="77777777" w:rsidR="00BF7AA7" w:rsidRPr="008F13C1" w:rsidRDefault="00BF7AA7">
            <w:pPr>
              <w:jc w:val="right"/>
              <w:rPr>
                <w:lang w:val="nl-NL"/>
              </w:rPr>
            </w:pPr>
          </w:p>
        </w:tc>
        <w:tc>
          <w:tcPr>
            <w:tcW w:w="9497" w:type="dxa"/>
          </w:tcPr>
          <w:p w14:paraId="6E81D346" w14:textId="77777777" w:rsidR="00BF7AA7" w:rsidRDefault="00BF7AA7">
            <w:pPr>
              <w:rPr>
                <w:szCs w:val="28"/>
                <w:lang w:val="nl-NL"/>
              </w:rPr>
            </w:pPr>
            <w:r>
              <w:rPr>
                <w:lang w:val="nl-NL"/>
              </w:rPr>
              <w:t>De familie Waterreus betaalt .......</w:t>
            </w:r>
            <w:r w:rsidR="00760739">
              <w:rPr>
                <w:lang w:val="nl-NL"/>
              </w:rPr>
              <w:t xml:space="preserve"> </w:t>
            </w:r>
            <w:r>
              <w:rPr>
                <w:lang w:val="nl-NL"/>
              </w:rPr>
              <w:t xml:space="preserve">% BTW over een </w:t>
            </w:r>
            <w:r w:rsidR="003B13D5">
              <w:rPr>
                <w:lang w:val="nl-NL"/>
              </w:rPr>
              <w:t>totaal</w:t>
            </w:r>
            <w:r>
              <w:rPr>
                <w:lang w:val="nl-NL"/>
              </w:rPr>
              <w:t>bedrag van</w:t>
            </w:r>
            <w:r w:rsidR="003B13D5">
              <w:rPr>
                <w:szCs w:val="28"/>
                <w:lang w:val="nl-NL"/>
              </w:rPr>
              <w:t xml:space="preserve"> </w:t>
            </w:r>
            <w:r w:rsidR="00760739">
              <w:rPr>
                <w:szCs w:val="28"/>
                <w:lang w:val="nl-NL"/>
              </w:rPr>
              <w:t xml:space="preserve"> .............., </w:t>
            </w:r>
            <w:r>
              <w:rPr>
                <w:szCs w:val="28"/>
                <w:lang w:val="nl-NL"/>
              </w:rPr>
              <w:t xml:space="preserve">ze betalen </w:t>
            </w:r>
            <w:r w:rsidR="003B13D5">
              <w:rPr>
                <w:szCs w:val="28"/>
                <w:lang w:val="nl-NL"/>
              </w:rPr>
              <w:t xml:space="preserve">in </w:t>
            </w:r>
            <w:r w:rsidR="00760739">
              <w:rPr>
                <w:szCs w:val="28"/>
                <w:lang w:val="nl-NL"/>
              </w:rPr>
              <w:t>totaal</w:t>
            </w:r>
            <w:r>
              <w:rPr>
                <w:szCs w:val="28"/>
                <w:lang w:val="nl-NL"/>
              </w:rPr>
              <w:t xml:space="preserve"> </w:t>
            </w:r>
            <w:r w:rsidRPr="00322236">
              <w:rPr>
                <w:szCs w:val="28"/>
                <w:lang w:val="nl-NL"/>
              </w:rPr>
              <w:t>€</w:t>
            </w:r>
            <w:r>
              <w:rPr>
                <w:szCs w:val="28"/>
                <w:lang w:val="nl-NL"/>
              </w:rPr>
              <w:t xml:space="preserve"> ................. BTW.</w:t>
            </w:r>
          </w:p>
          <w:p w14:paraId="05930E28" w14:textId="77777777" w:rsidR="00BF7AA7" w:rsidRDefault="00BF7AA7">
            <w:pPr>
              <w:rPr>
                <w:lang w:val="nl-NL"/>
              </w:rPr>
            </w:pPr>
          </w:p>
        </w:tc>
      </w:tr>
    </w:tbl>
    <w:p w14:paraId="1CC4B2BE" w14:textId="77777777" w:rsidR="00BF7AA7" w:rsidRPr="00001773" w:rsidRDefault="00BF7AA7">
      <w:pPr>
        <w:rPr>
          <w:lang w:val="nl-NL"/>
        </w:rPr>
      </w:pPr>
    </w:p>
    <w:p w14:paraId="4109EFFA" w14:textId="77777777" w:rsidR="00BF7AA7" w:rsidRDefault="00BF7AA7">
      <w:pPr>
        <w:pStyle w:val="Heading2"/>
      </w:pPr>
      <w:r w:rsidRPr="00760739">
        <w:rPr>
          <w:lang w:val="nl-NL"/>
        </w:rPr>
        <w:br w:type="page"/>
      </w:r>
      <w:r>
        <w:lastRenderedPageBreak/>
        <w:t xml:space="preserve">Water en geld </w:t>
      </w:r>
      <w:proofErr w:type="spellStart"/>
      <w:r>
        <w:t>besparen</w:t>
      </w:r>
      <w:proofErr w:type="spellEnd"/>
    </w:p>
    <w:p w14:paraId="35481234"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3FCE65C5" w14:textId="77777777">
        <w:tc>
          <w:tcPr>
            <w:tcW w:w="534" w:type="dxa"/>
          </w:tcPr>
          <w:p w14:paraId="28EF1A33" w14:textId="77777777" w:rsidR="00BF7AA7" w:rsidRPr="00700E0C" w:rsidRDefault="00BF7AA7">
            <w:pPr>
              <w:pStyle w:val="Opgave"/>
            </w:pPr>
          </w:p>
        </w:tc>
        <w:tc>
          <w:tcPr>
            <w:tcW w:w="9497" w:type="dxa"/>
          </w:tcPr>
          <w:p w14:paraId="77CCF10A" w14:textId="77777777" w:rsidR="00BF7AA7" w:rsidRDefault="00BF7AA7">
            <w:pPr>
              <w:rPr>
                <w:color w:val="000000"/>
                <w:lang w:val="nl-NL"/>
              </w:rPr>
            </w:pPr>
            <w:r w:rsidRPr="00F8640C">
              <w:rPr>
                <w:color w:val="000000"/>
                <w:lang w:val="nl-NL"/>
              </w:rPr>
              <w:t>We staan er nauwelijks bij stil maar aan ‘water' zijn ook grenzen. Zek</w:t>
            </w:r>
            <w:r>
              <w:rPr>
                <w:color w:val="000000"/>
                <w:lang w:val="nl-NL"/>
              </w:rPr>
              <w:t xml:space="preserve">er als  het om drinkwater gaat. </w:t>
            </w:r>
            <w:r w:rsidRPr="00F8640C">
              <w:rPr>
                <w:color w:val="000000"/>
                <w:lang w:val="nl-NL"/>
              </w:rPr>
              <w:t>Veel water wordt verspild. Er dreigt wereldwijd een schaarste aan water te ontstaan</w:t>
            </w:r>
            <w:r>
              <w:rPr>
                <w:color w:val="000000"/>
                <w:lang w:val="nl-NL"/>
              </w:rPr>
              <w:t>.</w:t>
            </w:r>
          </w:p>
          <w:p w14:paraId="0C47F6A9" w14:textId="77777777" w:rsidR="00BF7AA7" w:rsidRPr="00F8640C" w:rsidRDefault="00BF7AA7">
            <w:pPr>
              <w:rPr>
                <w:color w:val="000000"/>
                <w:lang w:val="nl-NL"/>
              </w:rPr>
            </w:pPr>
            <w:r w:rsidRPr="00F8640C">
              <w:rPr>
                <w:color w:val="000000"/>
                <w:lang w:val="nl-NL"/>
              </w:rPr>
              <w:t>Noem een paar oorzaken van waterschaarste.</w:t>
            </w:r>
          </w:p>
        </w:tc>
      </w:tr>
      <w:tr w:rsidR="00BF7AA7" w:rsidRPr="008F13C1" w14:paraId="78DC3725" w14:textId="77777777">
        <w:tc>
          <w:tcPr>
            <w:tcW w:w="534" w:type="dxa"/>
          </w:tcPr>
          <w:p w14:paraId="6C230F21" w14:textId="77777777" w:rsidR="00BF7AA7" w:rsidRPr="008F13C1" w:rsidRDefault="00BF7AA7">
            <w:pPr>
              <w:jc w:val="right"/>
              <w:rPr>
                <w:lang w:val="nl-NL"/>
              </w:rPr>
            </w:pPr>
          </w:p>
        </w:tc>
        <w:tc>
          <w:tcPr>
            <w:tcW w:w="9497" w:type="dxa"/>
          </w:tcPr>
          <w:p w14:paraId="180859A8" w14:textId="77777777" w:rsidR="00BF7AA7" w:rsidRDefault="00BF7AA7">
            <w:pPr>
              <w:jc w:val="both"/>
              <w:rPr>
                <w:lang w:val="nl-NL"/>
              </w:rPr>
            </w:pPr>
            <w:r w:rsidRPr="00322236">
              <w:rPr>
                <w:lang w:val="nl-NL"/>
              </w:rPr>
              <w:br/>
            </w:r>
            <w:r>
              <w:rPr>
                <w:lang w:val="nl-NL"/>
              </w:rPr>
              <w:t xml:space="preserve">a </w:t>
            </w:r>
            <w:r w:rsidRPr="00D578DC">
              <w:rPr>
                <w:lang w:val="nl-NL"/>
              </w:rPr>
              <w:t>…………………………………………………………</w:t>
            </w:r>
            <w:r>
              <w:rPr>
                <w:lang w:val="nl-NL"/>
              </w:rPr>
              <w:t>…………………………………………………………………………</w:t>
            </w:r>
          </w:p>
          <w:p w14:paraId="13642E77" w14:textId="77777777" w:rsidR="00BF7AA7" w:rsidRPr="00322236" w:rsidRDefault="00BF7AA7">
            <w:pPr>
              <w:jc w:val="both"/>
              <w:rPr>
                <w:lang w:val="nl-NL"/>
              </w:rPr>
            </w:pPr>
          </w:p>
          <w:p w14:paraId="05575A0F" w14:textId="77777777" w:rsidR="00BF7AA7" w:rsidRDefault="00BF7AA7">
            <w:pPr>
              <w:rPr>
                <w:lang w:val="nl-NL"/>
              </w:rPr>
            </w:pPr>
            <w:r>
              <w:rPr>
                <w:lang w:val="nl-NL"/>
              </w:rPr>
              <w:t>b ………………………………</w:t>
            </w:r>
            <w:r w:rsidRPr="00D578DC">
              <w:rPr>
                <w:lang w:val="nl-NL"/>
              </w:rPr>
              <w:t>…………………………</w:t>
            </w:r>
            <w:r>
              <w:rPr>
                <w:lang w:val="nl-NL"/>
              </w:rPr>
              <w:t>…………………………………………………………………………</w:t>
            </w:r>
          </w:p>
          <w:p w14:paraId="0326A83A" w14:textId="77777777" w:rsidR="00BF7AA7" w:rsidRDefault="00BF7AA7">
            <w:pPr>
              <w:rPr>
                <w:lang w:val="nl-NL"/>
              </w:rPr>
            </w:pPr>
          </w:p>
          <w:p w14:paraId="7D106413" w14:textId="77777777" w:rsidR="00BF7AA7" w:rsidRPr="00322236" w:rsidRDefault="00BF7AA7">
            <w:r>
              <w:rPr>
                <w:lang w:val="nl-NL"/>
              </w:rPr>
              <w:t xml:space="preserve">c </w:t>
            </w:r>
            <w:r w:rsidRPr="00D578DC">
              <w:rPr>
                <w:lang w:val="nl-NL"/>
              </w:rPr>
              <w:t>………………………………………………………</w:t>
            </w:r>
            <w:r>
              <w:rPr>
                <w:lang w:val="nl-NL"/>
              </w:rPr>
              <w:t>……………………………………………………………………………</w:t>
            </w:r>
          </w:p>
        </w:tc>
      </w:tr>
    </w:tbl>
    <w:p w14:paraId="333C7C28" w14:textId="77777777" w:rsidR="00BF7AA7" w:rsidRDefault="00BF7AA7">
      <w:pPr>
        <w:rPr>
          <w:lang w:val="nl-NL"/>
        </w:rPr>
      </w:pPr>
    </w:p>
    <w:p w14:paraId="3273CBCC"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1720083B" w14:textId="77777777">
        <w:tc>
          <w:tcPr>
            <w:tcW w:w="534" w:type="dxa"/>
          </w:tcPr>
          <w:p w14:paraId="1F5E0C9B" w14:textId="77777777" w:rsidR="00BF7AA7" w:rsidRPr="00700E0C" w:rsidRDefault="00BF7AA7">
            <w:pPr>
              <w:pStyle w:val="Opgave"/>
            </w:pPr>
          </w:p>
        </w:tc>
        <w:tc>
          <w:tcPr>
            <w:tcW w:w="9497" w:type="dxa"/>
          </w:tcPr>
          <w:p w14:paraId="76165253" w14:textId="77777777" w:rsidR="00BF7AA7" w:rsidRPr="00F8640C" w:rsidRDefault="00BF7AA7">
            <w:pPr>
              <w:rPr>
                <w:color w:val="000000"/>
                <w:lang w:val="nl-NL"/>
              </w:rPr>
            </w:pPr>
            <w:r w:rsidRPr="00F8640C">
              <w:rPr>
                <w:color w:val="000000"/>
                <w:lang w:val="nl-NL"/>
              </w:rPr>
              <w:t>Bekijk onderstaand cirkeldiagram van watergebruik in Nederland.</w:t>
            </w:r>
          </w:p>
          <w:p w14:paraId="516126F3" w14:textId="77777777" w:rsidR="00BF7AA7" w:rsidRPr="00F8640C" w:rsidRDefault="00A267B0" w:rsidP="0031713A">
            <w:pPr>
              <w:jc w:val="center"/>
              <w:rPr>
                <w:color w:val="000000"/>
                <w:lang w:val="nl-NL"/>
              </w:rPr>
            </w:pPr>
            <w:r>
              <w:rPr>
                <w:noProof/>
                <w:color w:val="000000"/>
                <w:lang w:val="nl-NL" w:eastAsia="nl-NL"/>
              </w:rPr>
              <w:drawing>
                <wp:inline distT="0" distB="0" distL="0" distR="0" wp14:anchorId="751B4D1D" wp14:editId="336A48F9">
                  <wp:extent cx="3657600" cy="2501900"/>
                  <wp:effectExtent l="0" t="0" r="0" b="12700"/>
                  <wp:docPr id="14" name="Afbeelding 14" descr="cirkeldiagra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rkeldiagram-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501900"/>
                          </a:xfrm>
                          <a:prstGeom prst="rect">
                            <a:avLst/>
                          </a:prstGeom>
                          <a:noFill/>
                          <a:ln>
                            <a:noFill/>
                          </a:ln>
                        </pic:spPr>
                      </pic:pic>
                    </a:graphicData>
                  </a:graphic>
                </wp:inline>
              </w:drawing>
            </w:r>
          </w:p>
        </w:tc>
      </w:tr>
      <w:tr w:rsidR="00BF7AA7" w:rsidRPr="008F13C1" w14:paraId="6A590BEC" w14:textId="77777777">
        <w:tc>
          <w:tcPr>
            <w:tcW w:w="534" w:type="dxa"/>
          </w:tcPr>
          <w:p w14:paraId="42E86BA4" w14:textId="77777777" w:rsidR="00BF7AA7" w:rsidRPr="008F13C1" w:rsidRDefault="00BF7AA7">
            <w:pPr>
              <w:jc w:val="right"/>
              <w:rPr>
                <w:lang w:val="nl-NL"/>
              </w:rPr>
            </w:pPr>
          </w:p>
        </w:tc>
        <w:tc>
          <w:tcPr>
            <w:tcW w:w="9497" w:type="dxa"/>
          </w:tcPr>
          <w:p w14:paraId="697652DC" w14:textId="77777777" w:rsidR="00BF7AA7" w:rsidRDefault="00BF7AA7">
            <w:pPr>
              <w:rPr>
                <w:color w:val="000000"/>
                <w:lang w:val="nl-NL"/>
              </w:rPr>
            </w:pPr>
            <w:r>
              <w:rPr>
                <w:color w:val="000000"/>
                <w:lang w:val="nl-NL"/>
              </w:rPr>
              <w:t xml:space="preserve">a. </w:t>
            </w:r>
            <w:r w:rsidRPr="00F8640C">
              <w:rPr>
                <w:color w:val="000000"/>
                <w:lang w:val="nl-NL"/>
              </w:rPr>
              <w:t>Voor welke activiteiten hebben we veel water nodig?</w:t>
            </w:r>
          </w:p>
          <w:p w14:paraId="7B55AB6B" w14:textId="77777777" w:rsidR="00BF7AA7" w:rsidRPr="00F8640C" w:rsidRDefault="00BF7AA7">
            <w:pPr>
              <w:ind w:left="360"/>
              <w:rPr>
                <w:color w:val="000000"/>
                <w:lang w:val="nl-NL"/>
              </w:rPr>
            </w:pPr>
          </w:p>
          <w:p w14:paraId="209E1E7C" w14:textId="77777777" w:rsidR="00BF7AA7" w:rsidRPr="00F8640C" w:rsidRDefault="00BF7AA7">
            <w:pPr>
              <w:rPr>
                <w:color w:val="000000"/>
                <w:lang w:val="nl-NL"/>
              </w:rPr>
            </w:pPr>
            <w:r w:rsidRPr="00D578DC">
              <w:rPr>
                <w:lang w:val="nl-NL"/>
              </w:rPr>
              <w:t>…………………………………………………………</w:t>
            </w:r>
            <w:r>
              <w:rPr>
                <w:lang w:val="nl-NL"/>
              </w:rPr>
              <w:t>……………………………………………………………………………</w:t>
            </w:r>
          </w:p>
          <w:p w14:paraId="6D044333" w14:textId="77777777" w:rsidR="00BF7AA7" w:rsidRPr="00F8640C" w:rsidRDefault="00BF7AA7">
            <w:pPr>
              <w:rPr>
                <w:color w:val="000000"/>
                <w:lang w:val="nl-NL"/>
              </w:rPr>
            </w:pPr>
            <w:r w:rsidRPr="00F8640C">
              <w:rPr>
                <w:color w:val="000000"/>
                <w:lang w:val="nl-NL"/>
              </w:rPr>
              <w:t>b. Hoe kunnen we daarop bezuinigen?</w:t>
            </w:r>
          </w:p>
          <w:p w14:paraId="5792F8A8" w14:textId="77777777" w:rsidR="00BF7AA7" w:rsidRPr="00F8640C" w:rsidRDefault="00BF7AA7">
            <w:pPr>
              <w:rPr>
                <w:color w:val="000000"/>
                <w:lang w:val="nl-NL"/>
              </w:rPr>
            </w:pPr>
          </w:p>
          <w:p w14:paraId="3C5A2C0F" w14:textId="77777777" w:rsidR="00BF7AA7" w:rsidRPr="00322236" w:rsidRDefault="00BF7AA7">
            <w:r w:rsidRPr="00D578DC">
              <w:rPr>
                <w:lang w:val="nl-NL"/>
              </w:rPr>
              <w:t>……………………………………………………</w:t>
            </w:r>
            <w:r>
              <w:rPr>
                <w:lang w:val="nl-NL"/>
              </w:rPr>
              <w:t>…………………………………………………………………………………</w:t>
            </w:r>
          </w:p>
        </w:tc>
      </w:tr>
    </w:tbl>
    <w:p w14:paraId="752B39B8" w14:textId="77777777" w:rsidR="00BF7AA7" w:rsidRPr="00322236" w:rsidRDefault="00BF7AA7">
      <w:pPr>
        <w:rPr>
          <w:lang w:val="nl-NL"/>
        </w:rPr>
      </w:pPr>
    </w:p>
    <w:tbl>
      <w:tblPr>
        <w:tblW w:w="0" w:type="auto"/>
        <w:tblInd w:w="534" w:type="dxa"/>
        <w:tblLayout w:type="fixed"/>
        <w:tblLook w:val="04A0" w:firstRow="1" w:lastRow="0" w:firstColumn="1" w:lastColumn="0" w:noHBand="0" w:noVBand="1"/>
      </w:tblPr>
      <w:tblGrid>
        <w:gridCol w:w="5334"/>
        <w:gridCol w:w="1980"/>
      </w:tblGrid>
      <w:tr w:rsidR="00BF7AA7" w:rsidRPr="008F13C1" w14:paraId="4C564CFD" w14:textId="77777777">
        <w:trPr>
          <w:trHeight w:val="2397"/>
        </w:trPr>
        <w:tc>
          <w:tcPr>
            <w:tcW w:w="5334" w:type="dxa"/>
            <w:tcBorders>
              <w:top w:val="single" w:sz="4" w:space="0" w:color="4F81BD"/>
              <w:left w:val="single" w:sz="4" w:space="0" w:color="4F81BD"/>
              <w:bottom w:val="single" w:sz="4" w:space="0" w:color="4F81BD"/>
            </w:tcBorders>
          </w:tcPr>
          <w:p w14:paraId="165231A5" w14:textId="77777777" w:rsidR="00BF7AA7" w:rsidRPr="00D52B60" w:rsidRDefault="00BF7AA7">
            <w:pPr>
              <w:rPr>
                <w:color w:val="000000"/>
                <w:lang w:val="nl-NL"/>
              </w:rPr>
            </w:pPr>
            <w:r w:rsidRPr="00F8640C">
              <w:rPr>
                <w:color w:val="000000"/>
                <w:lang w:val="nl-NL"/>
              </w:rPr>
              <w:lastRenderedPageBreak/>
              <w:t>We zullen ons best moeten doen om spaarzaam te zijn met water. En daar kunnen we alle</w:t>
            </w:r>
            <w:r w:rsidR="00DA0A1C">
              <w:rPr>
                <w:color w:val="000000"/>
                <w:lang w:val="nl-NL"/>
              </w:rPr>
              <w:t xml:space="preserve">maal een bijdrage aan leveren. </w:t>
            </w:r>
            <w:r w:rsidRPr="00F8640C">
              <w:rPr>
                <w:color w:val="000000"/>
                <w:lang w:val="nl-NL"/>
              </w:rPr>
              <w:t xml:space="preserve">Bijna 40% van ons water gebruiken </w:t>
            </w:r>
            <w:r w:rsidR="00DA0A1C">
              <w:rPr>
                <w:color w:val="000000"/>
                <w:lang w:val="nl-NL"/>
              </w:rPr>
              <w:t xml:space="preserve">we </w:t>
            </w:r>
            <w:r w:rsidRPr="00F8640C">
              <w:rPr>
                <w:color w:val="000000"/>
                <w:lang w:val="nl-NL"/>
              </w:rPr>
              <w:t>voor het doorspoelen van het toilet. Door een bespaarknop te gebruiken of een kleinere stortbak ku</w:t>
            </w:r>
            <w:r>
              <w:rPr>
                <w:color w:val="000000"/>
                <w:lang w:val="nl-NL"/>
              </w:rPr>
              <w:t xml:space="preserve">nnen we besparen. </w:t>
            </w:r>
          </w:p>
        </w:tc>
        <w:tc>
          <w:tcPr>
            <w:tcW w:w="1980" w:type="dxa"/>
            <w:tcBorders>
              <w:top w:val="single" w:sz="4" w:space="0" w:color="4F81BD"/>
              <w:bottom w:val="single" w:sz="4" w:space="0" w:color="4F81BD"/>
              <w:right w:val="single" w:sz="4" w:space="0" w:color="4F81BD"/>
            </w:tcBorders>
          </w:tcPr>
          <w:p w14:paraId="6A474CB3" w14:textId="77777777" w:rsidR="00BF7AA7" w:rsidRPr="00F8640C" w:rsidRDefault="00A267B0">
            <w:pPr>
              <w:rPr>
                <w:color w:val="000000"/>
                <w:lang w:val="nl-NL"/>
              </w:rPr>
            </w:pPr>
            <w:r>
              <w:rPr>
                <w:noProof/>
                <w:color w:val="000000"/>
                <w:lang w:val="nl-NL" w:eastAsia="nl-NL"/>
              </w:rPr>
              <w:drawing>
                <wp:inline distT="0" distB="0" distL="0" distR="0" wp14:anchorId="0F7E409E" wp14:editId="79819DCD">
                  <wp:extent cx="1117600" cy="1244600"/>
                  <wp:effectExtent l="0" t="0" r="0" b="0"/>
                  <wp:docPr id="15" name="Afbeelding 15" descr="toilet_with_flush_water_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ilet_with_flush_water_tan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7600" cy="1244600"/>
                          </a:xfrm>
                          <a:prstGeom prst="rect">
                            <a:avLst/>
                          </a:prstGeom>
                          <a:noFill/>
                          <a:ln>
                            <a:noFill/>
                          </a:ln>
                        </pic:spPr>
                      </pic:pic>
                    </a:graphicData>
                  </a:graphic>
                </wp:inline>
              </w:drawing>
            </w:r>
          </w:p>
        </w:tc>
      </w:tr>
    </w:tbl>
    <w:p w14:paraId="25D45736" w14:textId="77777777" w:rsidR="00BF7AA7" w:rsidRDefault="00BF7AA7">
      <w:pPr>
        <w:rPr>
          <w:lang w:val="nl-NL"/>
        </w:rPr>
      </w:pPr>
    </w:p>
    <w:p w14:paraId="5E22692A" w14:textId="77777777" w:rsidR="006D122F" w:rsidRPr="00322236" w:rsidRDefault="006D122F">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599CD262" w14:textId="77777777">
        <w:tc>
          <w:tcPr>
            <w:tcW w:w="534" w:type="dxa"/>
          </w:tcPr>
          <w:p w14:paraId="69295316" w14:textId="77777777" w:rsidR="00BF7AA7" w:rsidRPr="00700E0C" w:rsidRDefault="00BF7AA7">
            <w:pPr>
              <w:pStyle w:val="Opgave"/>
            </w:pPr>
          </w:p>
        </w:tc>
        <w:tc>
          <w:tcPr>
            <w:tcW w:w="9497" w:type="dxa"/>
          </w:tcPr>
          <w:p w14:paraId="7165633B" w14:textId="77777777" w:rsidR="00BF7AA7" w:rsidRPr="00F8640C" w:rsidRDefault="00BF7AA7">
            <w:pPr>
              <w:rPr>
                <w:color w:val="000000"/>
                <w:lang w:val="nl-NL"/>
              </w:rPr>
            </w:pPr>
            <w:r w:rsidRPr="00F8640C">
              <w:rPr>
                <w:color w:val="000000"/>
                <w:lang w:val="nl-NL"/>
              </w:rPr>
              <w:t>Als we per keer 6 liter in plaats van 9 liter gebruiken voor doorspoelen kunnen we al heel wat besparen.</w:t>
            </w:r>
          </w:p>
        </w:tc>
      </w:tr>
      <w:tr w:rsidR="00BF7AA7" w:rsidRPr="008F13C1" w14:paraId="7BAADE98" w14:textId="77777777">
        <w:tc>
          <w:tcPr>
            <w:tcW w:w="534" w:type="dxa"/>
          </w:tcPr>
          <w:p w14:paraId="703FCE7E" w14:textId="77777777" w:rsidR="00BF7AA7" w:rsidRPr="008F13C1" w:rsidRDefault="00BF7AA7">
            <w:pPr>
              <w:jc w:val="right"/>
              <w:rPr>
                <w:lang w:val="nl-NL"/>
              </w:rPr>
            </w:pPr>
          </w:p>
        </w:tc>
        <w:tc>
          <w:tcPr>
            <w:tcW w:w="9497" w:type="dxa"/>
          </w:tcPr>
          <w:p w14:paraId="5AE1B042" w14:textId="77777777" w:rsidR="00BF7AA7" w:rsidRDefault="00BF7AA7">
            <w:pPr>
              <w:jc w:val="both"/>
              <w:rPr>
                <w:lang w:val="nl-NL"/>
              </w:rPr>
            </w:pPr>
            <w:r>
              <w:rPr>
                <w:lang w:val="nl-NL"/>
              </w:rPr>
              <w:t>a. Hoeveel liter besparen we dan per keer?</w:t>
            </w:r>
          </w:p>
          <w:p w14:paraId="1F33B0D1" w14:textId="77777777" w:rsidR="00BF7AA7" w:rsidRDefault="00BF7AA7">
            <w:pPr>
              <w:jc w:val="both"/>
              <w:rPr>
                <w:lang w:val="nl-NL"/>
              </w:rPr>
            </w:pPr>
          </w:p>
          <w:p w14:paraId="1D12F76D" w14:textId="77777777" w:rsidR="00BF7AA7" w:rsidRPr="00D578DC" w:rsidRDefault="00BF7AA7">
            <w:pPr>
              <w:jc w:val="both"/>
              <w:rPr>
                <w:lang w:val="nl-NL"/>
              </w:rPr>
            </w:pPr>
            <w:r w:rsidRPr="00D578DC">
              <w:rPr>
                <w:lang w:val="nl-NL"/>
              </w:rPr>
              <w:t>…………………………………………………………</w:t>
            </w:r>
            <w:r>
              <w:rPr>
                <w:lang w:val="nl-NL"/>
              </w:rPr>
              <w:t>……………………………………………………………………………</w:t>
            </w:r>
          </w:p>
        </w:tc>
      </w:tr>
      <w:tr w:rsidR="00BF7AA7" w:rsidRPr="008F13C1" w14:paraId="77C3F379" w14:textId="77777777">
        <w:tc>
          <w:tcPr>
            <w:tcW w:w="534" w:type="dxa"/>
          </w:tcPr>
          <w:p w14:paraId="652A70CA" w14:textId="77777777" w:rsidR="00BF7AA7" w:rsidRPr="008F13C1" w:rsidRDefault="00BF7AA7">
            <w:pPr>
              <w:jc w:val="right"/>
              <w:rPr>
                <w:lang w:val="nl-NL"/>
              </w:rPr>
            </w:pPr>
          </w:p>
        </w:tc>
        <w:tc>
          <w:tcPr>
            <w:tcW w:w="9497" w:type="dxa"/>
          </w:tcPr>
          <w:p w14:paraId="2835F417" w14:textId="77777777" w:rsidR="00BF7AA7" w:rsidRDefault="00BF7AA7">
            <w:pPr>
              <w:jc w:val="both"/>
              <w:rPr>
                <w:lang w:val="nl-NL"/>
              </w:rPr>
            </w:pPr>
            <w:r>
              <w:rPr>
                <w:lang w:val="nl-NL"/>
              </w:rPr>
              <w:t>b. Hoeveel procent is dat?</w:t>
            </w:r>
          </w:p>
          <w:p w14:paraId="38E1CFC0" w14:textId="77777777" w:rsidR="00BF7AA7" w:rsidRPr="00322236" w:rsidRDefault="00BF7AA7">
            <w:pPr>
              <w:jc w:val="both"/>
              <w:rPr>
                <w:lang w:val="nl-NL"/>
              </w:rPr>
            </w:pPr>
          </w:p>
          <w:p w14:paraId="49EBD7D5" w14:textId="77777777" w:rsidR="00BF7AA7" w:rsidRPr="00B01733" w:rsidRDefault="00BF7AA7">
            <w:pPr>
              <w:rPr>
                <w:lang w:val="nl-NL"/>
              </w:rPr>
            </w:pPr>
            <w:r w:rsidRPr="00D578DC">
              <w:rPr>
                <w:lang w:val="nl-NL"/>
              </w:rPr>
              <w:t>……………………………………………………</w:t>
            </w:r>
            <w:r>
              <w:rPr>
                <w:lang w:val="nl-NL"/>
              </w:rPr>
              <w:t>…………………………………………………………………………………</w:t>
            </w:r>
          </w:p>
        </w:tc>
      </w:tr>
    </w:tbl>
    <w:p w14:paraId="336054C8" w14:textId="77777777" w:rsidR="00BF7AA7" w:rsidRDefault="00BF7AA7">
      <w:pPr>
        <w:rPr>
          <w:color w:val="000000"/>
          <w:lang w:val="nl-NL"/>
        </w:rPr>
      </w:pPr>
    </w:p>
    <w:p w14:paraId="11A13ED2" w14:textId="77777777" w:rsidR="00DA0A1C" w:rsidRPr="00B01733" w:rsidRDefault="00DA0A1C">
      <w:pPr>
        <w:rPr>
          <w:color w:val="000000"/>
          <w:lang w:val="nl-NL"/>
        </w:rPr>
      </w:pPr>
    </w:p>
    <w:tbl>
      <w:tblPr>
        <w:tblW w:w="0" w:type="auto"/>
        <w:tblInd w:w="534" w:type="dxa"/>
        <w:tblBorders>
          <w:top w:val="single" w:sz="4" w:space="0" w:color="4F81BD"/>
          <w:left w:val="single" w:sz="4" w:space="0" w:color="4F81BD"/>
          <w:bottom w:val="single" w:sz="4" w:space="0" w:color="4F81BD"/>
          <w:right w:val="single" w:sz="4" w:space="0" w:color="4F81BD"/>
        </w:tblBorders>
        <w:tblLayout w:type="fixed"/>
        <w:tblLook w:val="04A0" w:firstRow="1" w:lastRow="0" w:firstColumn="1" w:lastColumn="0" w:noHBand="0" w:noVBand="1"/>
      </w:tblPr>
      <w:tblGrid>
        <w:gridCol w:w="4394"/>
        <w:gridCol w:w="2835"/>
      </w:tblGrid>
      <w:tr w:rsidR="00BF7AA7" w:rsidRPr="008F13C1" w14:paraId="3485CA0B" w14:textId="77777777">
        <w:tc>
          <w:tcPr>
            <w:tcW w:w="4394" w:type="dxa"/>
          </w:tcPr>
          <w:p w14:paraId="71F3C0AC" w14:textId="77777777" w:rsidR="00BF7AA7" w:rsidRPr="00F8640C" w:rsidRDefault="00BF7AA7">
            <w:pPr>
              <w:rPr>
                <w:color w:val="000000"/>
                <w:lang w:val="nl-NL"/>
              </w:rPr>
            </w:pPr>
            <w:r w:rsidRPr="00F8640C">
              <w:rPr>
                <w:color w:val="000000"/>
                <w:lang w:val="nl-NL"/>
              </w:rPr>
              <w:t xml:space="preserve">Ja, slordig de </w:t>
            </w:r>
            <w:r w:rsidR="00DA0A1C">
              <w:rPr>
                <w:color w:val="000000"/>
                <w:lang w:val="nl-NL"/>
              </w:rPr>
              <w:t xml:space="preserve">kraan niet goed dichtgedraaid. </w:t>
            </w:r>
            <w:r w:rsidRPr="00F8640C">
              <w:rPr>
                <w:color w:val="000000"/>
                <w:lang w:val="nl-NL"/>
              </w:rPr>
              <w:t>Er gaat onnodig veel water verloren</w:t>
            </w:r>
          </w:p>
          <w:p w14:paraId="2F338424" w14:textId="77777777" w:rsidR="00BF7AA7" w:rsidRPr="00F8640C" w:rsidRDefault="00BF7AA7">
            <w:pPr>
              <w:rPr>
                <w:color w:val="000000"/>
                <w:lang w:val="nl-NL"/>
              </w:rPr>
            </w:pPr>
            <w:r w:rsidRPr="00F8640C">
              <w:rPr>
                <w:color w:val="000000"/>
                <w:lang w:val="nl-NL"/>
              </w:rPr>
              <w:t>Hier kunnen we met z’n allen iets aan doen.</w:t>
            </w:r>
          </w:p>
          <w:p w14:paraId="66612414" w14:textId="77777777" w:rsidR="00BF7AA7" w:rsidRPr="00F8640C" w:rsidRDefault="00BF7AA7">
            <w:pPr>
              <w:rPr>
                <w:color w:val="000000"/>
                <w:lang w:val="nl-NL"/>
              </w:rPr>
            </w:pPr>
          </w:p>
          <w:p w14:paraId="37B20CA6" w14:textId="77777777" w:rsidR="00BF7AA7" w:rsidRPr="00F8640C" w:rsidRDefault="00BF7AA7">
            <w:pPr>
              <w:rPr>
                <w:color w:val="000000"/>
              </w:rPr>
            </w:pPr>
            <w:r w:rsidRPr="00F8640C">
              <w:rPr>
                <w:color w:val="000000"/>
                <w:lang w:val="nl-NL"/>
              </w:rPr>
              <w:t xml:space="preserve">Een lekkende kraan laat ongeveer 10 druppels per minuut vallen. </w:t>
            </w:r>
            <w:r>
              <w:rPr>
                <w:color w:val="000000"/>
              </w:rPr>
              <w:t xml:space="preserve">Maar </w:t>
            </w:r>
            <w:proofErr w:type="spellStart"/>
            <w:r>
              <w:rPr>
                <w:color w:val="000000"/>
              </w:rPr>
              <w:t>toch</w:t>
            </w:r>
            <w:proofErr w:type="spellEnd"/>
            <w:r>
              <w:rPr>
                <w:color w:val="000000"/>
              </w:rPr>
              <w:t>!</w:t>
            </w:r>
          </w:p>
        </w:tc>
        <w:tc>
          <w:tcPr>
            <w:tcW w:w="2835" w:type="dxa"/>
          </w:tcPr>
          <w:p w14:paraId="449C2009" w14:textId="77777777" w:rsidR="00BF7AA7" w:rsidRPr="00F8640C" w:rsidRDefault="00A267B0">
            <w:pPr>
              <w:rPr>
                <w:color w:val="000000"/>
                <w:lang w:val="nl-NL"/>
              </w:rPr>
            </w:pPr>
            <w:r>
              <w:rPr>
                <w:noProof/>
                <w:color w:val="000000"/>
                <w:lang w:val="nl-NL" w:eastAsia="nl-NL"/>
              </w:rPr>
              <w:drawing>
                <wp:anchor distT="0" distB="0" distL="114300" distR="114300" simplePos="0" relativeHeight="251654144" behindDoc="0" locked="0" layoutInCell="1" allowOverlap="1" wp14:anchorId="7C8FA859" wp14:editId="2E3A474F">
                  <wp:simplePos x="0" y="0"/>
                  <wp:positionH relativeFrom="column">
                    <wp:posOffset>161925</wp:posOffset>
                  </wp:positionH>
                  <wp:positionV relativeFrom="paragraph">
                    <wp:posOffset>4445</wp:posOffset>
                  </wp:positionV>
                  <wp:extent cx="1346200" cy="1190625"/>
                  <wp:effectExtent l="0" t="0" r="0" b="317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62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A4DA7F" w14:textId="77777777" w:rsidR="00BF7AA7" w:rsidRDefault="00BF7AA7">
      <w:pPr>
        <w:rPr>
          <w:lang w:val="nl-NL"/>
        </w:rPr>
      </w:pPr>
    </w:p>
    <w:p w14:paraId="4E5EED16" w14:textId="77777777" w:rsidR="006D122F" w:rsidRPr="00322236" w:rsidRDefault="006D122F">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5928934A" w14:textId="77777777">
        <w:tc>
          <w:tcPr>
            <w:tcW w:w="534" w:type="dxa"/>
          </w:tcPr>
          <w:p w14:paraId="2ABA529D" w14:textId="77777777" w:rsidR="00BF7AA7" w:rsidRPr="00700E0C" w:rsidRDefault="00BF7AA7">
            <w:pPr>
              <w:pStyle w:val="Opgave"/>
            </w:pPr>
          </w:p>
        </w:tc>
        <w:tc>
          <w:tcPr>
            <w:tcW w:w="9497" w:type="dxa"/>
          </w:tcPr>
          <w:p w14:paraId="490020E9" w14:textId="77777777" w:rsidR="00BF7AA7" w:rsidRPr="00F8640C" w:rsidRDefault="00BF7AA7">
            <w:pPr>
              <w:rPr>
                <w:color w:val="000000"/>
                <w:lang w:val="nl-NL"/>
              </w:rPr>
            </w:pPr>
            <w:r w:rsidRPr="00F8640C">
              <w:rPr>
                <w:color w:val="000000"/>
                <w:lang w:val="nl-NL"/>
              </w:rPr>
              <w:t>10 druppels per minuut is 0,21 liter per uur.</w:t>
            </w:r>
            <w:r>
              <w:rPr>
                <w:color w:val="000000"/>
                <w:lang w:val="nl-NL"/>
              </w:rPr>
              <w:t xml:space="preserve"> </w:t>
            </w:r>
            <w:r w:rsidRPr="00F8640C">
              <w:rPr>
                <w:color w:val="000000"/>
                <w:lang w:val="nl-NL"/>
              </w:rPr>
              <w:t xml:space="preserve">Bereken hoeveel m³ je per jaar verspilt als de kraan aldoor </w:t>
            </w:r>
            <w:r>
              <w:rPr>
                <w:color w:val="000000"/>
                <w:lang w:val="nl-NL"/>
              </w:rPr>
              <w:t>lekt</w:t>
            </w:r>
            <w:r w:rsidRPr="00F8640C">
              <w:rPr>
                <w:color w:val="000000"/>
                <w:lang w:val="nl-NL"/>
              </w:rPr>
              <w:t>.</w:t>
            </w:r>
          </w:p>
          <w:p w14:paraId="24FB5640" w14:textId="77777777" w:rsidR="00BF7AA7" w:rsidRPr="00F8640C" w:rsidRDefault="00BF7AA7">
            <w:pPr>
              <w:rPr>
                <w:color w:val="000000"/>
                <w:lang w:val="nl-NL"/>
              </w:rPr>
            </w:pPr>
            <w:r w:rsidRPr="00F8640C">
              <w:rPr>
                <w:color w:val="000000"/>
                <w:lang w:val="nl-NL"/>
              </w:rPr>
              <w:t>B</w:t>
            </w:r>
            <w:r>
              <w:rPr>
                <w:color w:val="000000"/>
                <w:lang w:val="nl-NL"/>
              </w:rPr>
              <w:t>erekening (doe het in stappen</w:t>
            </w:r>
            <w:r w:rsidR="003B13D5">
              <w:rPr>
                <w:color w:val="000000"/>
                <w:lang w:val="nl-NL"/>
              </w:rPr>
              <w:t xml:space="preserve"> en gebruik de uitleg</w:t>
            </w:r>
            <w:r w:rsidR="006D122F">
              <w:rPr>
                <w:color w:val="000000"/>
                <w:lang w:val="nl-NL"/>
              </w:rPr>
              <w:t xml:space="preserve"> op de volgende bladzijde</w:t>
            </w:r>
            <w:r>
              <w:rPr>
                <w:color w:val="000000"/>
                <w:lang w:val="nl-NL"/>
              </w:rPr>
              <w:t>.)</w:t>
            </w:r>
          </w:p>
        </w:tc>
      </w:tr>
      <w:tr w:rsidR="00BF7AA7" w:rsidRPr="008F13C1" w14:paraId="5AEF5830" w14:textId="77777777">
        <w:tc>
          <w:tcPr>
            <w:tcW w:w="534" w:type="dxa"/>
          </w:tcPr>
          <w:p w14:paraId="04A76703" w14:textId="77777777" w:rsidR="00BF7AA7" w:rsidRPr="008F13C1" w:rsidRDefault="00BF7AA7">
            <w:pPr>
              <w:jc w:val="right"/>
              <w:rPr>
                <w:lang w:val="nl-NL"/>
              </w:rPr>
            </w:pPr>
          </w:p>
        </w:tc>
        <w:tc>
          <w:tcPr>
            <w:tcW w:w="9497" w:type="dxa"/>
          </w:tcPr>
          <w:p w14:paraId="25278B80" w14:textId="77777777" w:rsidR="00BF7AA7" w:rsidRDefault="00BF7AA7">
            <w:pPr>
              <w:jc w:val="both"/>
              <w:rPr>
                <w:lang w:val="nl-NL"/>
              </w:rPr>
            </w:pPr>
          </w:p>
          <w:p w14:paraId="791F63D2" w14:textId="77777777" w:rsidR="00BF7AA7" w:rsidRDefault="00BF7AA7">
            <w:pPr>
              <w:jc w:val="both"/>
              <w:rPr>
                <w:lang w:val="nl-NL"/>
              </w:rPr>
            </w:pPr>
            <w:r w:rsidRPr="00D578DC">
              <w:rPr>
                <w:lang w:val="nl-NL"/>
              </w:rPr>
              <w:t>………………………………………………………</w:t>
            </w:r>
            <w:r>
              <w:rPr>
                <w:lang w:val="nl-NL"/>
              </w:rPr>
              <w:t>………………………………………………………………………………</w:t>
            </w:r>
          </w:p>
          <w:p w14:paraId="44456394" w14:textId="77777777" w:rsidR="00BF7AA7" w:rsidRPr="00322236" w:rsidRDefault="00BF7AA7">
            <w:pPr>
              <w:jc w:val="both"/>
              <w:rPr>
                <w:lang w:val="nl-NL"/>
              </w:rPr>
            </w:pPr>
          </w:p>
          <w:p w14:paraId="3509FB02" w14:textId="77777777" w:rsidR="00BF7AA7" w:rsidRPr="00322236" w:rsidRDefault="00BF7AA7">
            <w:r w:rsidRPr="00D578DC">
              <w:rPr>
                <w:lang w:val="nl-NL"/>
              </w:rPr>
              <w:t>……………………………………………………………………………………………………………………………</w:t>
            </w:r>
            <w:r>
              <w:rPr>
                <w:lang w:val="nl-NL"/>
              </w:rPr>
              <w:t>…………</w:t>
            </w:r>
          </w:p>
        </w:tc>
      </w:tr>
    </w:tbl>
    <w:p w14:paraId="2B1708D3" w14:textId="77777777" w:rsidR="00BF7AA7"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1E0" w:firstRow="1" w:lastRow="1" w:firstColumn="1" w:lastColumn="1" w:noHBand="0" w:noVBand="0"/>
      </w:tblPr>
      <w:tblGrid>
        <w:gridCol w:w="9212"/>
      </w:tblGrid>
      <w:tr w:rsidR="00BF7AA7" w:rsidRPr="000B2D52" w14:paraId="1AF4E967" w14:textId="77777777">
        <w:trPr>
          <w:trHeight w:val="2996"/>
          <w:jc w:val="center"/>
        </w:trPr>
        <w:tc>
          <w:tcPr>
            <w:tcW w:w="9212" w:type="dxa"/>
            <w:tcBorders>
              <w:top w:val="single" w:sz="4" w:space="0" w:color="4F81BD"/>
              <w:left w:val="single" w:sz="4" w:space="0" w:color="4F81BD"/>
              <w:bottom w:val="single" w:sz="4" w:space="0" w:color="4F81BD"/>
              <w:right w:val="single" w:sz="4" w:space="0" w:color="4F81BD"/>
            </w:tcBorders>
            <w:shd w:val="clear" w:color="auto" w:fill="E6E6E6"/>
          </w:tcPr>
          <w:p w14:paraId="2DBA42E5" w14:textId="77777777" w:rsidR="00BF7AA7" w:rsidRPr="00B65E16" w:rsidRDefault="00BF7AA7">
            <w:pPr>
              <w:pStyle w:val="Tip"/>
            </w:pPr>
            <w:r>
              <w:lastRenderedPageBreak/>
              <w:t>Uitleg</w:t>
            </w:r>
          </w:p>
          <w:p w14:paraId="5DA52687" w14:textId="77777777" w:rsidR="00BF7AA7" w:rsidRPr="00F8640C" w:rsidRDefault="00BF7AA7">
            <w:pPr>
              <w:rPr>
                <w:color w:val="000000"/>
                <w:lang w:val="nl-NL"/>
              </w:rPr>
            </w:pPr>
            <w:r w:rsidRPr="00F8640C">
              <w:rPr>
                <w:color w:val="000000"/>
                <w:lang w:val="nl-NL"/>
              </w:rPr>
              <w:t>Rekenen met tijd: we</w:t>
            </w:r>
            <w:r w:rsidR="00A17084">
              <w:rPr>
                <w:color w:val="000000"/>
                <w:lang w:val="nl-NL"/>
              </w:rPr>
              <w:t>et je het nog?</w:t>
            </w:r>
          </w:p>
          <w:p w14:paraId="23C3F2FE" w14:textId="77777777" w:rsidR="00BF7AA7" w:rsidRPr="00F8640C" w:rsidRDefault="00BF7AA7">
            <w:pPr>
              <w:rPr>
                <w:color w:val="000000"/>
                <w:lang w:val="nl-NL"/>
              </w:rPr>
            </w:pPr>
            <w:r w:rsidRPr="00F8640C">
              <w:rPr>
                <w:color w:val="000000"/>
                <w:lang w:val="nl-NL"/>
              </w:rPr>
              <w:t xml:space="preserve">1 jaar </w:t>
            </w:r>
            <w:r w:rsidRPr="00F8640C">
              <w:rPr>
                <w:color w:val="000000"/>
                <w:lang w:val="nl-NL"/>
              </w:rPr>
              <w:tab/>
            </w:r>
            <w:r w:rsidRPr="00F8640C">
              <w:rPr>
                <w:color w:val="000000"/>
                <w:lang w:val="nl-NL"/>
              </w:rPr>
              <w:tab/>
            </w:r>
            <w:r>
              <w:rPr>
                <w:color w:val="000000"/>
                <w:lang w:val="nl-NL"/>
              </w:rPr>
              <w:t xml:space="preserve">   </w:t>
            </w:r>
            <w:r w:rsidRPr="00F8640C">
              <w:rPr>
                <w:color w:val="000000"/>
                <w:lang w:val="nl-NL"/>
              </w:rPr>
              <w:t>= ........  dagen</w:t>
            </w:r>
          </w:p>
          <w:p w14:paraId="2F4DCDF8" w14:textId="77777777" w:rsidR="00BF7AA7" w:rsidRPr="00F8640C" w:rsidRDefault="00BF7AA7">
            <w:pPr>
              <w:rPr>
                <w:color w:val="000000"/>
                <w:lang w:val="nl-NL"/>
              </w:rPr>
            </w:pPr>
            <w:r w:rsidRPr="00F8640C">
              <w:rPr>
                <w:color w:val="000000"/>
                <w:lang w:val="nl-NL"/>
              </w:rPr>
              <w:t xml:space="preserve">1 dag (etmaal) </w:t>
            </w:r>
            <w:r>
              <w:rPr>
                <w:color w:val="000000"/>
                <w:lang w:val="nl-NL"/>
              </w:rPr>
              <w:t xml:space="preserve"> </w:t>
            </w:r>
            <w:r w:rsidRPr="00F8640C">
              <w:rPr>
                <w:color w:val="000000"/>
                <w:lang w:val="nl-NL"/>
              </w:rPr>
              <w:t>= ......... uur</w:t>
            </w:r>
          </w:p>
          <w:p w14:paraId="56E378D0" w14:textId="77777777" w:rsidR="00BF7AA7" w:rsidRPr="00F8640C" w:rsidRDefault="00BF7AA7">
            <w:pPr>
              <w:rPr>
                <w:color w:val="000000"/>
                <w:lang w:val="nl-NL"/>
              </w:rPr>
            </w:pPr>
            <w:r w:rsidRPr="00F8640C">
              <w:rPr>
                <w:color w:val="000000"/>
                <w:lang w:val="nl-NL"/>
              </w:rPr>
              <w:t xml:space="preserve">1 uur </w:t>
            </w:r>
            <w:r w:rsidRPr="00F8640C">
              <w:rPr>
                <w:color w:val="000000"/>
                <w:lang w:val="nl-NL"/>
              </w:rPr>
              <w:tab/>
            </w:r>
            <w:r w:rsidRPr="00F8640C">
              <w:rPr>
                <w:color w:val="000000"/>
                <w:lang w:val="nl-NL"/>
              </w:rPr>
              <w:tab/>
            </w:r>
            <w:r>
              <w:rPr>
                <w:color w:val="000000"/>
                <w:lang w:val="nl-NL"/>
              </w:rPr>
              <w:t xml:space="preserve">   </w:t>
            </w:r>
            <w:r w:rsidRPr="00F8640C">
              <w:rPr>
                <w:color w:val="000000"/>
                <w:lang w:val="nl-NL"/>
              </w:rPr>
              <w:t>= ......... minuten</w:t>
            </w:r>
          </w:p>
          <w:p w14:paraId="6F9E959B" w14:textId="77777777" w:rsidR="00BF7AA7" w:rsidRPr="00F8640C" w:rsidRDefault="00BF7AA7">
            <w:pPr>
              <w:rPr>
                <w:color w:val="000000"/>
                <w:lang w:val="nl-NL"/>
              </w:rPr>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2264"/>
              <w:gridCol w:w="1261"/>
              <w:gridCol w:w="1857"/>
              <w:gridCol w:w="1559"/>
              <w:gridCol w:w="1559"/>
            </w:tblGrid>
            <w:tr w:rsidR="00BF7AA7" w:rsidRPr="000B2D52" w14:paraId="598AB5FA" w14:textId="77777777" w:rsidTr="00DA0A1C">
              <w:tc>
                <w:tcPr>
                  <w:tcW w:w="2264" w:type="dxa"/>
                  <w:shd w:val="clear" w:color="auto" w:fill="FFFFFF"/>
                </w:tcPr>
                <w:p w14:paraId="31DE578A" w14:textId="77777777" w:rsidR="00BF7AA7" w:rsidRPr="003B45C9" w:rsidRDefault="00BF7AA7">
                  <w:pPr>
                    <w:rPr>
                      <w:color w:val="000000"/>
                      <w:lang w:val="nl-NL"/>
                    </w:rPr>
                  </w:pPr>
                  <w:r>
                    <w:rPr>
                      <w:color w:val="000000"/>
                      <w:lang w:val="nl-NL"/>
                    </w:rPr>
                    <w:t>Tijd</w:t>
                  </w:r>
                </w:p>
              </w:tc>
              <w:tc>
                <w:tcPr>
                  <w:tcW w:w="1261" w:type="dxa"/>
                  <w:shd w:val="clear" w:color="auto" w:fill="FFFFFF"/>
                </w:tcPr>
                <w:p w14:paraId="39D12944" w14:textId="77777777" w:rsidR="00BF7AA7" w:rsidRPr="003B45C9" w:rsidRDefault="00BF7AA7">
                  <w:pPr>
                    <w:rPr>
                      <w:color w:val="000000"/>
                      <w:lang w:val="nl-NL"/>
                    </w:rPr>
                  </w:pPr>
                  <w:r w:rsidRPr="003B45C9">
                    <w:rPr>
                      <w:color w:val="000000"/>
                      <w:lang w:val="nl-NL"/>
                    </w:rPr>
                    <w:t>1 uur</w:t>
                  </w:r>
                </w:p>
              </w:tc>
              <w:tc>
                <w:tcPr>
                  <w:tcW w:w="1857" w:type="dxa"/>
                  <w:shd w:val="clear" w:color="auto" w:fill="FFFFFF"/>
                </w:tcPr>
                <w:p w14:paraId="2828F144" w14:textId="77777777" w:rsidR="00BF7AA7" w:rsidRPr="003B45C9" w:rsidRDefault="00760739">
                  <w:pPr>
                    <w:rPr>
                      <w:color w:val="000000"/>
                      <w:lang w:val="nl-NL"/>
                    </w:rPr>
                  </w:pPr>
                  <w:r>
                    <w:rPr>
                      <w:color w:val="000000"/>
                      <w:lang w:val="nl-NL"/>
                    </w:rPr>
                    <w:t>...</w:t>
                  </w:r>
                  <w:r w:rsidR="00BF7AA7" w:rsidRPr="003B45C9">
                    <w:rPr>
                      <w:color w:val="000000"/>
                      <w:lang w:val="nl-NL"/>
                    </w:rPr>
                    <w:t xml:space="preserve"> uur</w:t>
                  </w:r>
                  <w:r w:rsidR="00BF7AA7">
                    <w:rPr>
                      <w:color w:val="000000"/>
                      <w:lang w:val="nl-NL"/>
                    </w:rPr>
                    <w:t xml:space="preserve"> = 1 dag</w:t>
                  </w:r>
                </w:p>
              </w:tc>
              <w:tc>
                <w:tcPr>
                  <w:tcW w:w="1559" w:type="dxa"/>
                  <w:shd w:val="clear" w:color="auto" w:fill="FFFFFF"/>
                </w:tcPr>
                <w:p w14:paraId="45BC9632" w14:textId="77777777" w:rsidR="00BF7AA7" w:rsidRPr="003B45C9" w:rsidRDefault="00BF7AA7">
                  <w:pPr>
                    <w:rPr>
                      <w:color w:val="000000"/>
                      <w:lang w:val="nl-NL"/>
                    </w:rPr>
                  </w:pPr>
                </w:p>
              </w:tc>
              <w:tc>
                <w:tcPr>
                  <w:tcW w:w="1559" w:type="dxa"/>
                  <w:shd w:val="clear" w:color="auto" w:fill="FFFFFF"/>
                </w:tcPr>
                <w:p w14:paraId="6EDAC37E" w14:textId="77777777" w:rsidR="00BF7AA7" w:rsidRPr="003B45C9" w:rsidRDefault="00BF7AA7">
                  <w:pPr>
                    <w:rPr>
                      <w:color w:val="000000"/>
                      <w:lang w:val="nl-NL"/>
                    </w:rPr>
                  </w:pPr>
                  <w:r w:rsidRPr="003B45C9">
                    <w:rPr>
                      <w:color w:val="000000"/>
                      <w:lang w:val="nl-NL"/>
                    </w:rPr>
                    <w:t>1 jaar</w:t>
                  </w:r>
                </w:p>
              </w:tc>
            </w:tr>
            <w:tr w:rsidR="00BF7AA7" w:rsidRPr="000B2D52" w14:paraId="7FB47562" w14:textId="77777777" w:rsidTr="00DA0A1C">
              <w:tc>
                <w:tcPr>
                  <w:tcW w:w="2264" w:type="dxa"/>
                  <w:shd w:val="clear" w:color="auto" w:fill="FFFFFF"/>
                </w:tcPr>
                <w:p w14:paraId="397425BE" w14:textId="77777777" w:rsidR="00BF7AA7" w:rsidRPr="003B45C9" w:rsidRDefault="00BF7AA7">
                  <w:pPr>
                    <w:rPr>
                      <w:color w:val="000000"/>
                      <w:lang w:val="nl-NL"/>
                    </w:rPr>
                  </w:pPr>
                  <w:r>
                    <w:rPr>
                      <w:color w:val="000000"/>
                      <w:lang w:val="nl-NL"/>
                    </w:rPr>
                    <w:t>Aantal liters</w:t>
                  </w:r>
                </w:p>
              </w:tc>
              <w:tc>
                <w:tcPr>
                  <w:tcW w:w="1261" w:type="dxa"/>
                  <w:shd w:val="clear" w:color="auto" w:fill="FFFFFF"/>
                </w:tcPr>
                <w:p w14:paraId="37D8AF68" w14:textId="77777777" w:rsidR="00BF7AA7" w:rsidRPr="003B45C9" w:rsidRDefault="00BF7AA7">
                  <w:pPr>
                    <w:rPr>
                      <w:color w:val="000000"/>
                      <w:lang w:val="nl-NL"/>
                    </w:rPr>
                  </w:pPr>
                  <w:r w:rsidRPr="003B45C9">
                    <w:rPr>
                      <w:color w:val="000000"/>
                      <w:lang w:val="nl-NL"/>
                    </w:rPr>
                    <w:t>0,21</w:t>
                  </w:r>
                </w:p>
              </w:tc>
              <w:tc>
                <w:tcPr>
                  <w:tcW w:w="1857" w:type="dxa"/>
                  <w:shd w:val="clear" w:color="auto" w:fill="FFFFFF"/>
                </w:tcPr>
                <w:p w14:paraId="0ECE0A44" w14:textId="77777777" w:rsidR="00BF7AA7" w:rsidRPr="003B45C9" w:rsidRDefault="00BF7AA7">
                  <w:pPr>
                    <w:rPr>
                      <w:color w:val="000000"/>
                      <w:lang w:val="nl-NL"/>
                    </w:rPr>
                  </w:pPr>
                  <w:r>
                    <w:rPr>
                      <w:color w:val="000000"/>
                      <w:lang w:val="nl-NL"/>
                    </w:rPr>
                    <w:t>…………..</w:t>
                  </w:r>
                </w:p>
              </w:tc>
              <w:tc>
                <w:tcPr>
                  <w:tcW w:w="1559" w:type="dxa"/>
                  <w:shd w:val="clear" w:color="auto" w:fill="FFFFFF"/>
                </w:tcPr>
                <w:p w14:paraId="116C923F" w14:textId="77777777" w:rsidR="00BF7AA7" w:rsidRPr="003B45C9" w:rsidRDefault="00BF7AA7">
                  <w:pPr>
                    <w:rPr>
                      <w:color w:val="000000"/>
                      <w:lang w:val="nl-NL"/>
                    </w:rPr>
                  </w:pPr>
                </w:p>
              </w:tc>
              <w:tc>
                <w:tcPr>
                  <w:tcW w:w="1559" w:type="dxa"/>
                  <w:shd w:val="clear" w:color="auto" w:fill="FFFFFF"/>
                </w:tcPr>
                <w:p w14:paraId="0D332F91" w14:textId="77777777" w:rsidR="00BF7AA7" w:rsidRPr="003B45C9" w:rsidRDefault="00BF7AA7">
                  <w:pPr>
                    <w:rPr>
                      <w:color w:val="000000"/>
                      <w:lang w:val="nl-NL"/>
                    </w:rPr>
                  </w:pPr>
                  <w:r>
                    <w:rPr>
                      <w:color w:val="000000"/>
                      <w:lang w:val="nl-NL"/>
                    </w:rPr>
                    <w:t>………….</w:t>
                  </w:r>
                </w:p>
              </w:tc>
            </w:tr>
          </w:tbl>
          <w:p w14:paraId="49083B25" w14:textId="77777777" w:rsidR="00BF7AA7" w:rsidRPr="003B45C9" w:rsidRDefault="00BF7AA7">
            <w:pPr>
              <w:rPr>
                <w:color w:val="000000"/>
                <w:lang w:val="nl-NL"/>
              </w:rPr>
            </w:pPr>
          </w:p>
          <w:p w14:paraId="5BD1CEBC" w14:textId="77777777" w:rsidR="00BF7AA7" w:rsidRPr="00B01733" w:rsidRDefault="00BF7AA7">
            <w:pPr>
              <w:rPr>
                <w:color w:val="000000"/>
                <w:lang w:val="nl-NL"/>
              </w:rPr>
            </w:pPr>
            <w:r w:rsidRPr="00B01733">
              <w:rPr>
                <w:color w:val="000000"/>
                <w:lang w:val="nl-NL"/>
              </w:rPr>
              <w:t xml:space="preserve">Reken </w:t>
            </w:r>
            <w:r>
              <w:rPr>
                <w:color w:val="000000"/>
                <w:lang w:val="nl-NL"/>
              </w:rPr>
              <w:t xml:space="preserve">tenslotte </w:t>
            </w:r>
            <w:r w:rsidRPr="00B01733">
              <w:rPr>
                <w:color w:val="000000"/>
                <w:lang w:val="nl-NL"/>
              </w:rPr>
              <w:t>om van liters naar kubieke meter</w:t>
            </w:r>
            <w:r>
              <w:rPr>
                <w:color w:val="000000"/>
                <w:lang w:val="nl-NL"/>
              </w:rPr>
              <w:t>.</w:t>
            </w:r>
          </w:p>
        </w:tc>
      </w:tr>
    </w:tbl>
    <w:p w14:paraId="40AAC57F" w14:textId="77777777" w:rsidR="00BF7AA7" w:rsidRPr="00B01733" w:rsidRDefault="00BF7AA7">
      <w:pPr>
        <w:rPr>
          <w:color w:val="000000"/>
          <w:lang w:val="nl-NL"/>
        </w:rPr>
      </w:pPr>
    </w:p>
    <w:p w14:paraId="72677200"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01"/>
        <w:gridCol w:w="5419"/>
        <w:gridCol w:w="4111"/>
      </w:tblGrid>
      <w:tr w:rsidR="00BF7AA7" w:rsidRPr="000B2D52" w14:paraId="3936CAD6" w14:textId="77777777">
        <w:tc>
          <w:tcPr>
            <w:tcW w:w="501" w:type="dxa"/>
          </w:tcPr>
          <w:p w14:paraId="058D542D" w14:textId="77777777" w:rsidR="00BF7AA7" w:rsidRPr="00700E0C" w:rsidRDefault="00BF7AA7">
            <w:pPr>
              <w:pStyle w:val="Opgave"/>
            </w:pPr>
          </w:p>
        </w:tc>
        <w:tc>
          <w:tcPr>
            <w:tcW w:w="5419" w:type="dxa"/>
          </w:tcPr>
          <w:p w14:paraId="19E304A9" w14:textId="77777777" w:rsidR="00BF7AA7" w:rsidRPr="00F8640C" w:rsidRDefault="00BF7AA7">
            <w:pPr>
              <w:rPr>
                <w:color w:val="000000"/>
                <w:lang w:val="nl-NL"/>
              </w:rPr>
            </w:pPr>
            <w:r w:rsidRPr="00F8640C">
              <w:rPr>
                <w:color w:val="000000"/>
                <w:lang w:val="nl-NL"/>
              </w:rPr>
              <w:t xml:space="preserve">Douchen doen we allemaal. </w:t>
            </w:r>
          </w:p>
          <w:p w14:paraId="353697B8" w14:textId="77777777" w:rsidR="00BF7AA7" w:rsidRPr="00F8640C" w:rsidRDefault="00BF7AA7">
            <w:pPr>
              <w:rPr>
                <w:color w:val="000000"/>
                <w:lang w:val="nl-NL"/>
              </w:rPr>
            </w:pPr>
            <w:r w:rsidRPr="00F8640C">
              <w:rPr>
                <w:color w:val="000000"/>
                <w:lang w:val="nl-NL"/>
              </w:rPr>
              <w:t>Vijf minuten douchen kost ongeveer 50 liter</w:t>
            </w:r>
            <w:r>
              <w:rPr>
                <w:color w:val="000000"/>
                <w:lang w:val="nl-NL"/>
              </w:rPr>
              <w:t xml:space="preserve"> water</w:t>
            </w:r>
            <w:r w:rsidR="00DA0A1C">
              <w:rPr>
                <w:color w:val="000000"/>
                <w:lang w:val="nl-NL"/>
              </w:rPr>
              <w:t xml:space="preserve">. Met een </w:t>
            </w:r>
            <w:r w:rsidRPr="00F8640C">
              <w:rPr>
                <w:color w:val="000000"/>
                <w:lang w:val="nl-NL"/>
              </w:rPr>
              <w:t>waterbesparende douche kop hebben ongeveer 30 liter nodig.</w:t>
            </w:r>
          </w:p>
          <w:p w14:paraId="0A673CE6" w14:textId="77777777" w:rsidR="00BF7AA7" w:rsidRPr="00F8640C" w:rsidRDefault="00BF7AA7">
            <w:pPr>
              <w:rPr>
                <w:color w:val="000000"/>
                <w:lang w:val="nl-NL"/>
              </w:rPr>
            </w:pPr>
            <w:r w:rsidRPr="00F8640C">
              <w:rPr>
                <w:color w:val="000000"/>
                <w:lang w:val="nl-NL"/>
              </w:rPr>
              <w:t>Dit geeft een besparing van...........</w:t>
            </w:r>
            <w:r w:rsidR="00A17084">
              <w:rPr>
                <w:color w:val="000000"/>
                <w:lang w:val="nl-NL"/>
              </w:rPr>
              <w:t>?</w:t>
            </w:r>
          </w:p>
          <w:p w14:paraId="3597E8DF" w14:textId="77777777" w:rsidR="00BF7AA7" w:rsidRPr="00F8640C" w:rsidRDefault="00BF7AA7">
            <w:pPr>
              <w:rPr>
                <w:color w:val="000000"/>
                <w:lang w:val="nl-NL"/>
              </w:rPr>
            </w:pPr>
            <w:r w:rsidRPr="00F8640C">
              <w:rPr>
                <w:color w:val="000000"/>
                <w:lang w:val="nl-NL"/>
              </w:rPr>
              <w:t>Kruis het goede antwoord aan.</w:t>
            </w:r>
          </w:p>
          <w:p w14:paraId="1FCD7806" w14:textId="77777777" w:rsidR="00BF7AA7" w:rsidRPr="00F8640C" w:rsidRDefault="00BF7AA7">
            <w:pPr>
              <w:rPr>
                <w:color w:val="000000"/>
                <w:lang w:val="nl-NL"/>
              </w:rPr>
            </w:pPr>
            <w:r>
              <w:rPr>
                <w:color w:val="000000"/>
                <w:lang w:val="nl-NL"/>
              </w:rPr>
              <w:t>o</w:t>
            </w:r>
            <w:r w:rsidRPr="00F8640C">
              <w:rPr>
                <w:color w:val="000000"/>
                <w:lang w:val="nl-NL"/>
              </w:rPr>
              <w:t xml:space="preserve"> de besparing is  10 %</w:t>
            </w:r>
          </w:p>
          <w:p w14:paraId="28823CD2" w14:textId="77777777" w:rsidR="00BF7AA7" w:rsidRPr="00F8640C" w:rsidRDefault="00BF7AA7">
            <w:pPr>
              <w:rPr>
                <w:color w:val="000000"/>
                <w:lang w:val="nl-NL"/>
              </w:rPr>
            </w:pPr>
            <w:r>
              <w:rPr>
                <w:color w:val="000000"/>
                <w:lang w:val="nl-NL"/>
              </w:rPr>
              <w:t>o</w:t>
            </w:r>
            <w:r w:rsidRPr="00F8640C">
              <w:rPr>
                <w:color w:val="000000"/>
                <w:lang w:val="nl-NL"/>
              </w:rPr>
              <w:t xml:space="preserve"> de besparing is  60%</w:t>
            </w:r>
          </w:p>
          <w:p w14:paraId="2764186F" w14:textId="77777777" w:rsidR="00BF7AA7" w:rsidRPr="00F8640C" w:rsidRDefault="00BF7AA7">
            <w:pPr>
              <w:rPr>
                <w:color w:val="000000"/>
                <w:lang w:val="nl-NL"/>
              </w:rPr>
            </w:pPr>
            <w:r>
              <w:rPr>
                <w:color w:val="000000"/>
                <w:lang w:val="nl-NL"/>
              </w:rPr>
              <w:t>o</w:t>
            </w:r>
            <w:r w:rsidRPr="00F8640C">
              <w:rPr>
                <w:color w:val="000000"/>
                <w:lang w:val="nl-NL"/>
              </w:rPr>
              <w:t xml:space="preserve"> de besparing is  40%</w:t>
            </w:r>
          </w:p>
          <w:p w14:paraId="460A337D" w14:textId="77777777" w:rsidR="00BF7AA7" w:rsidRPr="00F8640C" w:rsidRDefault="00BF7AA7">
            <w:pPr>
              <w:rPr>
                <w:color w:val="000000"/>
                <w:lang w:val="nl-NL"/>
              </w:rPr>
            </w:pPr>
            <w:r>
              <w:rPr>
                <w:color w:val="000000"/>
                <w:lang w:val="nl-NL"/>
              </w:rPr>
              <w:t>o</w:t>
            </w:r>
            <w:r w:rsidRPr="00F8640C">
              <w:rPr>
                <w:color w:val="000000"/>
                <w:lang w:val="nl-NL"/>
              </w:rPr>
              <w:t xml:space="preserve"> de besparing is  20%</w:t>
            </w:r>
          </w:p>
        </w:tc>
        <w:tc>
          <w:tcPr>
            <w:tcW w:w="4111" w:type="dxa"/>
          </w:tcPr>
          <w:p w14:paraId="10662219" w14:textId="77777777" w:rsidR="00BF7AA7" w:rsidRPr="00F8640C" w:rsidRDefault="00A267B0">
            <w:pPr>
              <w:rPr>
                <w:color w:val="000000"/>
                <w:lang w:val="nl-NL"/>
              </w:rPr>
            </w:pPr>
            <w:r>
              <w:rPr>
                <w:noProof/>
                <w:color w:val="000000"/>
                <w:lang w:val="nl-NL" w:eastAsia="nl-NL"/>
              </w:rPr>
              <w:drawing>
                <wp:anchor distT="0" distB="0" distL="114300" distR="114300" simplePos="0" relativeHeight="251655168" behindDoc="0" locked="0" layoutInCell="1" allowOverlap="1" wp14:anchorId="0CCE679C" wp14:editId="65699134">
                  <wp:simplePos x="0" y="0"/>
                  <wp:positionH relativeFrom="column">
                    <wp:posOffset>478155</wp:posOffset>
                  </wp:positionH>
                  <wp:positionV relativeFrom="paragraph">
                    <wp:posOffset>146685</wp:posOffset>
                  </wp:positionV>
                  <wp:extent cx="1837690" cy="1337310"/>
                  <wp:effectExtent l="0" t="0" r="0" b="889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769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6103E99" w14:textId="77777777" w:rsidR="00BF7AA7" w:rsidRDefault="00BF7AA7">
      <w:pPr>
        <w:rPr>
          <w:lang w:val="nl-NL"/>
        </w:rPr>
      </w:pPr>
    </w:p>
    <w:p w14:paraId="383E38AB"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6A52568A" w14:textId="77777777">
        <w:tc>
          <w:tcPr>
            <w:tcW w:w="534" w:type="dxa"/>
          </w:tcPr>
          <w:p w14:paraId="4610BDBB" w14:textId="77777777" w:rsidR="00BF7AA7" w:rsidRPr="00700E0C" w:rsidRDefault="00BF7AA7">
            <w:pPr>
              <w:pStyle w:val="Opgave"/>
            </w:pPr>
          </w:p>
        </w:tc>
        <w:tc>
          <w:tcPr>
            <w:tcW w:w="9497" w:type="dxa"/>
          </w:tcPr>
          <w:p w14:paraId="0B4B7EF6" w14:textId="77777777" w:rsidR="00BF7AA7" w:rsidRPr="00A17084" w:rsidRDefault="00BF7AA7">
            <w:pPr>
              <w:rPr>
                <w:lang w:val="nl-NL"/>
              </w:rPr>
            </w:pPr>
            <w:r w:rsidRPr="003A4780">
              <w:rPr>
                <w:lang w:val="nl-NL"/>
              </w:rPr>
              <w:t xml:space="preserve">Met de waterbesparende douche kop gebruikt je dus minder water voor douchen 30 liter in plaats van 50 liter. Ga uit van </w:t>
            </w:r>
            <w:r>
              <w:rPr>
                <w:lang w:val="nl-NL"/>
              </w:rPr>
              <w:t>vijf</w:t>
            </w:r>
            <w:r w:rsidRPr="003A4780">
              <w:rPr>
                <w:lang w:val="nl-NL"/>
              </w:rPr>
              <w:t xml:space="preserve"> keer per week douchen. Hoeveel </w:t>
            </w:r>
            <w:r w:rsidR="00A17084">
              <w:rPr>
                <w:lang w:val="nl-NL"/>
              </w:rPr>
              <w:t xml:space="preserve">water kun je per jaar besparen? </w:t>
            </w:r>
            <w:r>
              <w:rPr>
                <w:color w:val="000000"/>
                <w:lang w:val="nl-NL"/>
              </w:rPr>
              <w:t>Berekening:</w:t>
            </w:r>
          </w:p>
        </w:tc>
      </w:tr>
      <w:tr w:rsidR="00BF7AA7" w:rsidRPr="008F13C1" w14:paraId="499E5300" w14:textId="77777777">
        <w:tc>
          <w:tcPr>
            <w:tcW w:w="534" w:type="dxa"/>
          </w:tcPr>
          <w:p w14:paraId="73CEEEA8" w14:textId="77777777" w:rsidR="00BF7AA7" w:rsidRPr="008F13C1" w:rsidRDefault="00BF7AA7">
            <w:pPr>
              <w:jc w:val="right"/>
              <w:rPr>
                <w:lang w:val="nl-NL"/>
              </w:rPr>
            </w:pPr>
          </w:p>
        </w:tc>
        <w:tc>
          <w:tcPr>
            <w:tcW w:w="9497" w:type="dxa"/>
          </w:tcPr>
          <w:p w14:paraId="64A68CE7" w14:textId="77777777" w:rsidR="00BF7AA7" w:rsidRDefault="00BF7AA7">
            <w:pPr>
              <w:jc w:val="both"/>
              <w:rPr>
                <w:lang w:val="nl-NL"/>
              </w:rPr>
            </w:pPr>
          </w:p>
          <w:p w14:paraId="64786D15" w14:textId="77777777" w:rsidR="00BF7AA7" w:rsidRDefault="00BF7AA7">
            <w:pPr>
              <w:jc w:val="both"/>
              <w:rPr>
                <w:lang w:val="nl-NL"/>
              </w:rPr>
            </w:pPr>
            <w:r w:rsidRPr="00D578DC">
              <w:rPr>
                <w:lang w:val="nl-NL"/>
              </w:rPr>
              <w:t>…………………………………………………………</w:t>
            </w:r>
            <w:r>
              <w:rPr>
                <w:lang w:val="nl-NL"/>
              </w:rPr>
              <w:t>……………………………………………………………………………</w:t>
            </w:r>
          </w:p>
          <w:p w14:paraId="7AFD9F6F" w14:textId="77777777" w:rsidR="00BF7AA7" w:rsidRPr="00322236" w:rsidRDefault="00BF7AA7">
            <w:pPr>
              <w:jc w:val="both"/>
              <w:rPr>
                <w:lang w:val="nl-NL"/>
              </w:rPr>
            </w:pPr>
          </w:p>
          <w:p w14:paraId="6EDA593C" w14:textId="77777777" w:rsidR="00BF7AA7" w:rsidRPr="00A17084" w:rsidRDefault="00BF7AA7">
            <w:pPr>
              <w:rPr>
                <w:lang w:val="nl-NL"/>
              </w:rPr>
            </w:pPr>
            <w:r w:rsidRPr="00D578DC">
              <w:rPr>
                <w:lang w:val="nl-NL"/>
              </w:rPr>
              <w:t>………………………………………………………</w:t>
            </w:r>
            <w:r>
              <w:rPr>
                <w:lang w:val="nl-NL"/>
              </w:rPr>
              <w:t>………………………………………………………………………………</w:t>
            </w:r>
          </w:p>
        </w:tc>
      </w:tr>
    </w:tbl>
    <w:p w14:paraId="59E2F8BF" w14:textId="77777777" w:rsidR="00BF7AA7" w:rsidRDefault="00BF7AA7">
      <w:pPr>
        <w:rPr>
          <w:lang w:val="nl-NL"/>
        </w:rPr>
      </w:pPr>
    </w:p>
    <w:p w14:paraId="736D97BE"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3A86833F" w14:textId="77777777">
        <w:tc>
          <w:tcPr>
            <w:tcW w:w="534" w:type="dxa"/>
          </w:tcPr>
          <w:p w14:paraId="4E63447E" w14:textId="77777777" w:rsidR="00BF7AA7" w:rsidRPr="00700E0C" w:rsidRDefault="00BF7AA7">
            <w:pPr>
              <w:pStyle w:val="Opgave"/>
            </w:pPr>
          </w:p>
        </w:tc>
        <w:tc>
          <w:tcPr>
            <w:tcW w:w="9497" w:type="dxa"/>
          </w:tcPr>
          <w:p w14:paraId="514761FA" w14:textId="77777777" w:rsidR="00BF7AA7" w:rsidRPr="00013D2B" w:rsidRDefault="00BF7AA7">
            <w:pPr>
              <w:rPr>
                <w:lang w:val="nl-NL"/>
              </w:rPr>
            </w:pPr>
            <w:r w:rsidRPr="003A4780">
              <w:rPr>
                <w:lang w:val="nl-NL"/>
              </w:rPr>
              <w:t>Een wa</w:t>
            </w:r>
            <w:r>
              <w:rPr>
                <w:lang w:val="nl-NL"/>
              </w:rPr>
              <w:t xml:space="preserve">terbesparende douchekop </w:t>
            </w:r>
            <w:r w:rsidR="00013D2B">
              <w:rPr>
                <w:lang w:val="nl-NL"/>
              </w:rPr>
              <w:t xml:space="preserve">die 20 liter water per keer bespaart, </w:t>
            </w:r>
            <w:r>
              <w:rPr>
                <w:lang w:val="nl-NL"/>
              </w:rPr>
              <w:t>kost  €</w:t>
            </w:r>
            <w:r w:rsidRPr="003A4780">
              <w:rPr>
                <w:lang w:val="nl-NL"/>
              </w:rPr>
              <w:t>45</w:t>
            </w:r>
            <w:r w:rsidR="00A17084">
              <w:rPr>
                <w:lang w:val="nl-NL"/>
              </w:rPr>
              <w:t>.</w:t>
            </w:r>
            <w:r w:rsidRPr="003A4780">
              <w:rPr>
                <w:lang w:val="nl-NL"/>
              </w:rPr>
              <w:t xml:space="preserve"> </w:t>
            </w:r>
          </w:p>
        </w:tc>
      </w:tr>
      <w:tr w:rsidR="00BF7AA7" w:rsidRPr="008F13C1" w14:paraId="2698D848" w14:textId="77777777">
        <w:tc>
          <w:tcPr>
            <w:tcW w:w="534" w:type="dxa"/>
          </w:tcPr>
          <w:p w14:paraId="5565D00B" w14:textId="77777777" w:rsidR="00BF7AA7" w:rsidRPr="008F13C1" w:rsidRDefault="00BF7AA7">
            <w:pPr>
              <w:jc w:val="right"/>
              <w:rPr>
                <w:lang w:val="nl-NL"/>
              </w:rPr>
            </w:pPr>
          </w:p>
        </w:tc>
        <w:tc>
          <w:tcPr>
            <w:tcW w:w="9497" w:type="dxa"/>
          </w:tcPr>
          <w:p w14:paraId="3DEB0CC3" w14:textId="77777777" w:rsidR="00BF7AA7" w:rsidRPr="00322236" w:rsidRDefault="00BF7AA7">
            <w:pPr>
              <w:jc w:val="both"/>
              <w:rPr>
                <w:lang w:val="nl-NL"/>
              </w:rPr>
            </w:pPr>
            <w:r>
              <w:rPr>
                <w:lang w:val="nl-NL"/>
              </w:rPr>
              <w:t>Reken uit na hoeveel keer douchen je het bedrag hebt terugverdiend. Bedenk daar bij dat water ongeveer € 1,12 per kubieke meter kost.</w:t>
            </w:r>
          </w:p>
          <w:p w14:paraId="7D557BB7" w14:textId="77777777" w:rsidR="00BF7AA7" w:rsidRDefault="00BF7AA7">
            <w:pPr>
              <w:rPr>
                <w:lang w:val="nl-NL"/>
              </w:rPr>
            </w:pPr>
            <w:r w:rsidRPr="00D578DC">
              <w:rPr>
                <w:lang w:val="nl-NL"/>
              </w:rPr>
              <w:t>………………………………………………………</w:t>
            </w:r>
            <w:r>
              <w:rPr>
                <w:lang w:val="nl-NL"/>
              </w:rPr>
              <w:t>………………………………………………………………………………</w:t>
            </w:r>
          </w:p>
          <w:p w14:paraId="53780461" w14:textId="77777777" w:rsidR="00A17084" w:rsidRDefault="00A17084">
            <w:pPr>
              <w:rPr>
                <w:lang w:val="nl-NL"/>
              </w:rPr>
            </w:pPr>
          </w:p>
          <w:p w14:paraId="3E4CE278" w14:textId="77777777" w:rsidR="00A17084" w:rsidRPr="00B65E16" w:rsidRDefault="00A17084">
            <w:pPr>
              <w:rPr>
                <w:lang w:val="nl-NL"/>
              </w:rPr>
            </w:pPr>
            <w:r>
              <w:rPr>
                <w:lang w:val="nl-NL"/>
              </w:rPr>
              <w:t>………………………………………………………………………………………………………………………………………</w:t>
            </w:r>
          </w:p>
        </w:tc>
      </w:tr>
    </w:tbl>
    <w:p w14:paraId="50AE0EF5" w14:textId="77777777" w:rsidR="00BF7AA7" w:rsidRPr="00B65E16" w:rsidRDefault="00C428E3" w:rsidP="00A17084">
      <w:pPr>
        <w:pStyle w:val="Heading1"/>
        <w:rPr>
          <w:lang w:val="nl-NL"/>
        </w:rPr>
      </w:pPr>
      <w:r>
        <w:rPr>
          <w:lang w:val="nl-NL"/>
        </w:rPr>
        <w:lastRenderedPageBreak/>
        <w:t xml:space="preserve">4. </w:t>
      </w:r>
      <w:r w:rsidR="00BF7AA7">
        <w:rPr>
          <w:lang w:val="nl-NL"/>
        </w:rPr>
        <w:t>Water in de toren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1E0" w:firstRow="1" w:lastRow="1" w:firstColumn="1" w:lastColumn="1" w:noHBand="0" w:noVBand="0"/>
      </w:tblPr>
      <w:tblGrid>
        <w:gridCol w:w="6048"/>
        <w:gridCol w:w="3665"/>
      </w:tblGrid>
      <w:tr w:rsidR="00BF7AA7" w:rsidRPr="000B2D52" w14:paraId="7F6DA48F" w14:textId="77777777">
        <w:trPr>
          <w:jc w:val="center"/>
        </w:trPr>
        <w:tc>
          <w:tcPr>
            <w:tcW w:w="6048" w:type="dxa"/>
            <w:tcBorders>
              <w:top w:val="single" w:sz="4" w:space="0" w:color="4F81BD"/>
              <w:left w:val="single" w:sz="4" w:space="0" w:color="4F81BD"/>
              <w:bottom w:val="single" w:sz="4" w:space="0" w:color="4F81BD"/>
              <w:right w:val="single" w:sz="4" w:space="0" w:color="4F81BD"/>
            </w:tcBorders>
          </w:tcPr>
          <w:p w14:paraId="4080ADD0" w14:textId="77777777" w:rsidR="00BF7AA7" w:rsidRPr="003A4780" w:rsidRDefault="008C673E">
            <w:pPr>
              <w:rPr>
                <w:lang w:val="nl-NL"/>
              </w:rPr>
            </w:pPr>
            <w:r>
              <w:rPr>
                <w:lang w:val="nl-NL"/>
              </w:rPr>
              <w:t xml:space="preserve">Een watertoren </w:t>
            </w:r>
            <w:r w:rsidR="00BF7AA7" w:rsidRPr="003A4780">
              <w:rPr>
                <w:lang w:val="nl-NL"/>
              </w:rPr>
              <w:t xml:space="preserve">is een bouwwerk dat lijkt op een toren met bovenin een waterreservoir. </w:t>
            </w:r>
            <w:r w:rsidRPr="003A4780">
              <w:rPr>
                <w:lang w:val="nl-NL"/>
              </w:rPr>
              <w:t xml:space="preserve">Een watertoren </w:t>
            </w:r>
            <w:r>
              <w:rPr>
                <w:lang w:val="nl-NL"/>
              </w:rPr>
              <w:t xml:space="preserve">zorgt dat er druk staat op de waterleiding zodat het water uit de kraan kan stromen. </w:t>
            </w:r>
            <w:r w:rsidR="00BF7AA7" w:rsidRPr="003A4780">
              <w:rPr>
                <w:lang w:val="nl-NL"/>
              </w:rPr>
              <w:t>Alle watertorens hebben een verschillende vorm.</w:t>
            </w:r>
          </w:p>
          <w:p w14:paraId="2398D21E" w14:textId="77777777" w:rsidR="00BF7AA7" w:rsidRPr="003A4780" w:rsidRDefault="00BF7AA7">
            <w:pPr>
              <w:rPr>
                <w:lang w:val="nl-NL"/>
              </w:rPr>
            </w:pPr>
          </w:p>
          <w:p w14:paraId="38C17C4D" w14:textId="77777777" w:rsidR="00BF7AA7" w:rsidRPr="003A4780" w:rsidRDefault="00BF7AA7">
            <w:pPr>
              <w:rPr>
                <w:lang w:val="nl-NL"/>
              </w:rPr>
            </w:pPr>
            <w:r w:rsidRPr="003A4780">
              <w:rPr>
                <w:lang w:val="nl-NL"/>
              </w:rPr>
              <w:t>De gemiddelde inhoud van een watertoren is van 450 m³ tot 2500 m³.</w:t>
            </w:r>
          </w:p>
          <w:p w14:paraId="71CA60AC" w14:textId="77777777" w:rsidR="00BF7AA7" w:rsidRPr="003A4780" w:rsidRDefault="00BF7AA7">
            <w:pPr>
              <w:rPr>
                <w:lang w:val="nl-NL"/>
              </w:rPr>
            </w:pPr>
          </w:p>
          <w:p w14:paraId="7BEBAA5B" w14:textId="77777777" w:rsidR="00BF7AA7" w:rsidRPr="003A4780" w:rsidRDefault="00BF7AA7">
            <w:pPr>
              <w:rPr>
                <w:lang w:val="nl-NL"/>
              </w:rPr>
            </w:pPr>
            <w:r w:rsidRPr="003A4780">
              <w:rPr>
                <w:lang w:val="nl-NL"/>
              </w:rPr>
              <w:t xml:space="preserve">De eerste watertoren in Nederland dateert van 1836. </w:t>
            </w:r>
          </w:p>
          <w:p w14:paraId="1AF35946" w14:textId="77777777" w:rsidR="00BF7AA7" w:rsidRPr="003A4780" w:rsidRDefault="00BF7AA7">
            <w:pPr>
              <w:rPr>
                <w:lang w:val="nl-NL"/>
              </w:rPr>
            </w:pPr>
            <w:r w:rsidRPr="003A4780">
              <w:rPr>
                <w:lang w:val="nl-NL"/>
              </w:rPr>
              <w:t>Nederland telde vroeger 260 watertorens, nu zijn het er nog 170</w:t>
            </w:r>
            <w:r>
              <w:rPr>
                <w:lang w:val="nl-NL"/>
              </w:rPr>
              <w:t>.</w:t>
            </w:r>
          </w:p>
          <w:p w14:paraId="04B4A1C8" w14:textId="77777777" w:rsidR="00BF7AA7" w:rsidRDefault="00BF7AA7">
            <w:pPr>
              <w:rPr>
                <w:lang w:val="nl-NL"/>
              </w:rPr>
            </w:pPr>
            <w:r w:rsidRPr="003A4780">
              <w:rPr>
                <w:lang w:val="nl-NL"/>
              </w:rPr>
              <w:t>Veel watertorens krijgen tegenwoordig een andere bestemming zoals woning of restaurant.</w:t>
            </w:r>
          </w:p>
          <w:p w14:paraId="20AF36D9" w14:textId="77777777" w:rsidR="00BF7AA7" w:rsidRPr="003A4780" w:rsidRDefault="00BF7AA7">
            <w:pPr>
              <w:rPr>
                <w:lang w:val="nl-NL"/>
              </w:rPr>
            </w:pPr>
          </w:p>
        </w:tc>
        <w:tc>
          <w:tcPr>
            <w:tcW w:w="3665" w:type="dxa"/>
            <w:tcBorders>
              <w:top w:val="single" w:sz="4" w:space="0" w:color="4F81BD"/>
              <w:left w:val="single" w:sz="4" w:space="0" w:color="4F81BD"/>
              <w:bottom w:val="single" w:sz="4" w:space="0" w:color="4F81BD"/>
              <w:right w:val="single" w:sz="4" w:space="0" w:color="4F81BD"/>
            </w:tcBorders>
          </w:tcPr>
          <w:p w14:paraId="7CD7D75A" w14:textId="77777777" w:rsidR="00BF7AA7" w:rsidRPr="003A4780" w:rsidRDefault="00A267B0" w:rsidP="00886797">
            <w:pPr>
              <w:jc w:val="center"/>
              <w:rPr>
                <w:lang w:val="nl-NL"/>
              </w:rPr>
            </w:pPr>
            <w:r>
              <w:rPr>
                <w:noProof/>
                <w:lang w:val="nl-NL" w:eastAsia="nl-NL"/>
              </w:rPr>
              <w:drawing>
                <wp:anchor distT="0" distB="0" distL="114300" distR="114300" simplePos="0" relativeHeight="251659264" behindDoc="0" locked="1" layoutInCell="1" allowOverlap="1" wp14:anchorId="1DF46750" wp14:editId="442C1F5C">
                  <wp:simplePos x="0" y="0"/>
                  <wp:positionH relativeFrom="column">
                    <wp:posOffset>283845</wp:posOffset>
                  </wp:positionH>
                  <wp:positionV relativeFrom="paragraph">
                    <wp:posOffset>-473075</wp:posOffset>
                  </wp:positionV>
                  <wp:extent cx="1962785" cy="2612390"/>
                  <wp:effectExtent l="0" t="0" r="0" b="3810"/>
                  <wp:wrapSquare wrapText="bothSides"/>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785" cy="2612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4EEE5F" w14:textId="77777777" w:rsidR="00BF7AA7" w:rsidRDefault="00BF7AA7">
      <w:pPr>
        <w:rPr>
          <w:lang w:val="nl-NL"/>
        </w:rPr>
      </w:pPr>
    </w:p>
    <w:p w14:paraId="6B1B860E"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7F5042F5" w14:textId="77777777">
        <w:tc>
          <w:tcPr>
            <w:tcW w:w="534" w:type="dxa"/>
          </w:tcPr>
          <w:p w14:paraId="19F2B53C" w14:textId="77777777" w:rsidR="00BF7AA7" w:rsidRPr="00700E0C" w:rsidRDefault="00BF7AA7">
            <w:pPr>
              <w:pStyle w:val="Opgave"/>
            </w:pPr>
          </w:p>
        </w:tc>
        <w:tc>
          <w:tcPr>
            <w:tcW w:w="9497" w:type="dxa"/>
          </w:tcPr>
          <w:p w14:paraId="0F1F72E0" w14:textId="77777777" w:rsidR="00BF7AA7" w:rsidRPr="003A4780" w:rsidRDefault="00BF7AA7">
            <w:pPr>
              <w:rPr>
                <w:lang w:val="nl-NL"/>
              </w:rPr>
            </w:pPr>
            <w:r>
              <w:rPr>
                <w:lang w:val="nl-NL"/>
              </w:rPr>
              <w:t>G</w:t>
            </w:r>
            <w:r w:rsidRPr="003A4780">
              <w:rPr>
                <w:lang w:val="nl-NL"/>
              </w:rPr>
              <w:t>ebruik de tekst en beantwoordt de volgende vragen:</w:t>
            </w:r>
          </w:p>
          <w:p w14:paraId="4486B811" w14:textId="77777777" w:rsidR="00BF7AA7" w:rsidRPr="003A4780" w:rsidRDefault="00BF7AA7">
            <w:pPr>
              <w:rPr>
                <w:lang w:val="nl-NL"/>
              </w:rPr>
            </w:pPr>
          </w:p>
        </w:tc>
      </w:tr>
      <w:tr w:rsidR="00BF7AA7" w:rsidRPr="008F13C1" w14:paraId="7D458E88" w14:textId="77777777">
        <w:tc>
          <w:tcPr>
            <w:tcW w:w="534" w:type="dxa"/>
          </w:tcPr>
          <w:p w14:paraId="4525A897" w14:textId="77777777" w:rsidR="00BF7AA7" w:rsidRPr="008F13C1" w:rsidRDefault="00BF7AA7">
            <w:pPr>
              <w:jc w:val="right"/>
              <w:rPr>
                <w:lang w:val="nl-NL"/>
              </w:rPr>
            </w:pPr>
            <w:r>
              <w:rPr>
                <w:lang w:val="nl-NL"/>
              </w:rPr>
              <w:t>a</w:t>
            </w:r>
          </w:p>
        </w:tc>
        <w:tc>
          <w:tcPr>
            <w:tcW w:w="9497" w:type="dxa"/>
          </w:tcPr>
          <w:p w14:paraId="50C17ECC" w14:textId="77777777" w:rsidR="00BF7AA7" w:rsidRPr="003A4780" w:rsidRDefault="00BF7AA7">
            <w:pPr>
              <w:rPr>
                <w:lang w:val="nl-NL"/>
              </w:rPr>
            </w:pPr>
            <w:r w:rsidRPr="003A4780">
              <w:rPr>
                <w:lang w:val="nl-NL"/>
              </w:rPr>
              <w:t>Hoeveel jaar is het geleden dat de eerste watertoren is gebouwd.</w:t>
            </w:r>
          </w:p>
          <w:p w14:paraId="2A2A3F10" w14:textId="77777777" w:rsidR="00BF7AA7" w:rsidRDefault="00BF7AA7">
            <w:pPr>
              <w:jc w:val="both"/>
              <w:rPr>
                <w:lang w:val="nl-NL"/>
              </w:rPr>
            </w:pPr>
          </w:p>
          <w:p w14:paraId="31C21251" w14:textId="77777777" w:rsidR="00BF7AA7" w:rsidRDefault="00BF7AA7">
            <w:pPr>
              <w:jc w:val="both"/>
              <w:rPr>
                <w:lang w:val="nl-NL"/>
              </w:rPr>
            </w:pPr>
            <w:r w:rsidRPr="00D578DC">
              <w:rPr>
                <w:lang w:val="nl-NL"/>
              </w:rPr>
              <w:t>………………………………………………………</w:t>
            </w:r>
            <w:r>
              <w:rPr>
                <w:lang w:val="nl-NL"/>
              </w:rPr>
              <w:t>………………………………………………………………………………</w:t>
            </w:r>
          </w:p>
        </w:tc>
      </w:tr>
      <w:tr w:rsidR="00BF7AA7" w:rsidRPr="008F13C1" w14:paraId="7A9A32F9" w14:textId="77777777">
        <w:tc>
          <w:tcPr>
            <w:tcW w:w="534" w:type="dxa"/>
          </w:tcPr>
          <w:p w14:paraId="7079E0D4" w14:textId="77777777" w:rsidR="00BF7AA7" w:rsidRPr="008F13C1" w:rsidRDefault="00BF7AA7">
            <w:pPr>
              <w:jc w:val="right"/>
              <w:rPr>
                <w:lang w:val="nl-NL"/>
              </w:rPr>
            </w:pPr>
            <w:r>
              <w:rPr>
                <w:lang w:val="nl-NL"/>
              </w:rPr>
              <w:t>b</w:t>
            </w:r>
          </w:p>
        </w:tc>
        <w:tc>
          <w:tcPr>
            <w:tcW w:w="9497" w:type="dxa"/>
          </w:tcPr>
          <w:p w14:paraId="0EB314BD" w14:textId="77777777" w:rsidR="00BF7AA7" w:rsidRDefault="00BF7AA7">
            <w:pPr>
              <w:rPr>
                <w:lang w:val="nl-NL"/>
              </w:rPr>
            </w:pPr>
            <w:r w:rsidRPr="003A4780">
              <w:rPr>
                <w:lang w:val="nl-NL"/>
              </w:rPr>
              <w:t>Vroeger waren er 260 watertorens, nu 170. Bereken met hoeveel procent het aantal is verminderd.</w:t>
            </w:r>
          </w:p>
          <w:p w14:paraId="072F438C" w14:textId="77777777" w:rsidR="00BF7AA7" w:rsidRDefault="00BF7AA7">
            <w:pPr>
              <w:jc w:val="both"/>
              <w:rPr>
                <w:lang w:val="nl-NL"/>
              </w:rPr>
            </w:pPr>
          </w:p>
          <w:p w14:paraId="3B3EFDC5" w14:textId="77777777" w:rsidR="00BF7AA7" w:rsidRDefault="00BF7AA7">
            <w:pPr>
              <w:jc w:val="both"/>
              <w:rPr>
                <w:lang w:val="nl-NL"/>
              </w:rPr>
            </w:pPr>
            <w:r w:rsidRPr="00D578DC">
              <w:rPr>
                <w:lang w:val="nl-NL"/>
              </w:rPr>
              <w:t>……………………………………………………………</w:t>
            </w:r>
            <w:r>
              <w:rPr>
                <w:lang w:val="nl-NL"/>
              </w:rPr>
              <w:t>…………………………………………………………………………</w:t>
            </w:r>
          </w:p>
        </w:tc>
      </w:tr>
      <w:tr w:rsidR="00BF7AA7" w:rsidRPr="008F13C1" w14:paraId="67CE9E0B" w14:textId="77777777">
        <w:tc>
          <w:tcPr>
            <w:tcW w:w="534" w:type="dxa"/>
          </w:tcPr>
          <w:p w14:paraId="08A27472" w14:textId="77777777" w:rsidR="00BF7AA7" w:rsidRDefault="00BF7AA7">
            <w:pPr>
              <w:jc w:val="right"/>
              <w:rPr>
                <w:lang w:val="nl-NL"/>
              </w:rPr>
            </w:pPr>
            <w:r>
              <w:rPr>
                <w:lang w:val="nl-NL"/>
              </w:rPr>
              <w:t>c</w:t>
            </w:r>
          </w:p>
        </w:tc>
        <w:tc>
          <w:tcPr>
            <w:tcW w:w="9497" w:type="dxa"/>
          </w:tcPr>
          <w:p w14:paraId="5B59E1CD" w14:textId="77777777" w:rsidR="00BF7AA7" w:rsidRDefault="00BF7AA7">
            <w:pPr>
              <w:rPr>
                <w:lang w:val="nl-NL"/>
              </w:rPr>
            </w:pPr>
            <w:r>
              <w:rPr>
                <w:lang w:val="nl-NL"/>
              </w:rPr>
              <w:t>Welke vorm heeft het waterreservoir van de watertoren in Drachten die je ziet in het plaatje hierboven?</w:t>
            </w:r>
          </w:p>
          <w:p w14:paraId="22384BA4" w14:textId="77777777" w:rsidR="00BF7AA7" w:rsidRDefault="00BF7AA7">
            <w:pPr>
              <w:jc w:val="both"/>
              <w:rPr>
                <w:lang w:val="nl-NL"/>
              </w:rPr>
            </w:pPr>
          </w:p>
          <w:p w14:paraId="64BAA812" w14:textId="77777777" w:rsidR="00BF7AA7" w:rsidRPr="003A4780" w:rsidRDefault="00BF7AA7">
            <w:pPr>
              <w:rPr>
                <w:lang w:val="nl-NL"/>
              </w:rPr>
            </w:pPr>
            <w:r w:rsidRPr="00D578DC">
              <w:rPr>
                <w:lang w:val="nl-NL"/>
              </w:rPr>
              <w:t>……………………………………………………</w:t>
            </w:r>
            <w:r>
              <w:rPr>
                <w:lang w:val="nl-NL"/>
              </w:rPr>
              <w:t>…………………………………………………………………………………</w:t>
            </w:r>
          </w:p>
        </w:tc>
      </w:tr>
    </w:tbl>
    <w:p w14:paraId="7C91EE39" w14:textId="77777777" w:rsidR="00BF7AA7" w:rsidRPr="00B01733" w:rsidRDefault="00BF7AA7">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8"/>
        <w:gridCol w:w="3186"/>
        <w:gridCol w:w="3064"/>
      </w:tblGrid>
      <w:tr w:rsidR="00BF7AA7" w14:paraId="7F951984" w14:textId="77777777">
        <w:trPr>
          <w:jc w:val="center"/>
        </w:trPr>
        <w:tc>
          <w:tcPr>
            <w:tcW w:w="3038" w:type="dxa"/>
          </w:tcPr>
          <w:p w14:paraId="056D05EF" w14:textId="77777777" w:rsidR="00BF7AA7" w:rsidRDefault="00A267B0">
            <w:r>
              <w:rPr>
                <w:noProof/>
                <w:lang w:val="nl-NL" w:eastAsia="nl-NL"/>
              </w:rPr>
              <w:lastRenderedPageBreak/>
              <w:drawing>
                <wp:inline distT="0" distB="0" distL="0" distR="0" wp14:anchorId="6BBBE835" wp14:editId="22C826A7">
                  <wp:extent cx="1447800" cy="2527300"/>
                  <wp:effectExtent l="0" t="0" r="0" b="1270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2527300"/>
                          </a:xfrm>
                          <a:prstGeom prst="rect">
                            <a:avLst/>
                          </a:prstGeom>
                          <a:noFill/>
                          <a:ln>
                            <a:noFill/>
                          </a:ln>
                        </pic:spPr>
                      </pic:pic>
                    </a:graphicData>
                  </a:graphic>
                </wp:inline>
              </w:drawing>
            </w:r>
          </w:p>
        </w:tc>
        <w:tc>
          <w:tcPr>
            <w:tcW w:w="3186" w:type="dxa"/>
          </w:tcPr>
          <w:p w14:paraId="428953CD" w14:textId="77777777" w:rsidR="00BF7AA7" w:rsidRDefault="00A267B0">
            <w:r>
              <w:rPr>
                <w:noProof/>
                <w:lang w:val="nl-NL" w:eastAsia="nl-NL"/>
              </w:rPr>
              <w:drawing>
                <wp:inline distT="0" distB="0" distL="0" distR="0" wp14:anchorId="737F8FA2" wp14:editId="7FB6382D">
                  <wp:extent cx="1574800" cy="2514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800" cy="2514600"/>
                          </a:xfrm>
                          <a:prstGeom prst="rect">
                            <a:avLst/>
                          </a:prstGeom>
                          <a:noFill/>
                          <a:ln>
                            <a:noFill/>
                          </a:ln>
                        </pic:spPr>
                      </pic:pic>
                    </a:graphicData>
                  </a:graphic>
                </wp:inline>
              </w:drawing>
            </w:r>
          </w:p>
        </w:tc>
        <w:tc>
          <w:tcPr>
            <w:tcW w:w="3064" w:type="dxa"/>
          </w:tcPr>
          <w:p w14:paraId="2960BF3C" w14:textId="77777777" w:rsidR="00BF7AA7" w:rsidRDefault="00A267B0">
            <w:r>
              <w:rPr>
                <w:noProof/>
                <w:lang w:val="nl-NL" w:eastAsia="nl-NL"/>
              </w:rPr>
              <w:drawing>
                <wp:inline distT="0" distB="0" distL="0" distR="0" wp14:anchorId="0C962025" wp14:editId="765BE06A">
                  <wp:extent cx="1739900" cy="2514600"/>
                  <wp:effectExtent l="0" t="0" r="1270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9900" cy="2514600"/>
                          </a:xfrm>
                          <a:prstGeom prst="rect">
                            <a:avLst/>
                          </a:prstGeom>
                          <a:noFill/>
                          <a:ln>
                            <a:noFill/>
                          </a:ln>
                        </pic:spPr>
                      </pic:pic>
                    </a:graphicData>
                  </a:graphic>
                </wp:inline>
              </w:drawing>
            </w:r>
          </w:p>
        </w:tc>
      </w:tr>
      <w:tr w:rsidR="00BF7AA7" w:rsidRPr="000B2D52" w14:paraId="647A3952" w14:textId="77777777">
        <w:trPr>
          <w:jc w:val="center"/>
        </w:trPr>
        <w:tc>
          <w:tcPr>
            <w:tcW w:w="3038" w:type="dxa"/>
          </w:tcPr>
          <w:p w14:paraId="1600CA0D" w14:textId="77777777" w:rsidR="00BF7AA7" w:rsidRPr="003A4780" w:rsidRDefault="00BF7AA7">
            <w:pPr>
              <w:rPr>
                <w:lang w:val="nl-NL"/>
              </w:rPr>
            </w:pPr>
            <w:r w:rsidRPr="003A4780">
              <w:rPr>
                <w:lang w:val="nl-NL"/>
              </w:rPr>
              <w:t xml:space="preserve">A </w:t>
            </w:r>
          </w:p>
          <w:p w14:paraId="37541A2F" w14:textId="77777777" w:rsidR="00BF7AA7" w:rsidRDefault="00BF7AA7">
            <w:pPr>
              <w:rPr>
                <w:lang w:val="nl-NL"/>
              </w:rPr>
            </w:pPr>
            <w:r w:rsidRPr="003A4780">
              <w:rPr>
                <w:b/>
                <w:bCs/>
                <w:lang w:val="nl-NL"/>
              </w:rPr>
              <w:t>Plaats</w:t>
            </w:r>
            <w:r w:rsidRPr="003A4780">
              <w:rPr>
                <w:lang w:val="nl-NL"/>
              </w:rPr>
              <w:t xml:space="preserve"> Eindhoven</w:t>
            </w:r>
          </w:p>
          <w:p w14:paraId="307D3F2A" w14:textId="77777777" w:rsidR="00BF7AA7" w:rsidRDefault="00BF7AA7">
            <w:pPr>
              <w:rPr>
                <w:lang w:val="nl-NL"/>
              </w:rPr>
            </w:pPr>
            <w:r w:rsidRPr="003A4780">
              <w:rPr>
                <w:b/>
                <w:bCs/>
                <w:lang w:val="nl-NL"/>
              </w:rPr>
              <w:t>Bouwjaar</w:t>
            </w:r>
            <w:r w:rsidRPr="003A4780">
              <w:rPr>
                <w:lang w:val="nl-NL"/>
              </w:rPr>
              <w:t xml:space="preserve"> 1970</w:t>
            </w:r>
          </w:p>
          <w:p w14:paraId="4FECE9AD" w14:textId="77777777" w:rsidR="00BF7AA7" w:rsidRDefault="00BF7AA7">
            <w:pPr>
              <w:rPr>
                <w:lang w:val="nl-NL"/>
              </w:rPr>
            </w:pPr>
            <w:r w:rsidRPr="003A4780">
              <w:rPr>
                <w:b/>
                <w:bCs/>
                <w:lang w:val="nl-NL"/>
              </w:rPr>
              <w:t>Hoogte</w:t>
            </w:r>
            <w:r w:rsidRPr="003A4780">
              <w:rPr>
                <w:lang w:val="nl-NL"/>
              </w:rPr>
              <w:t xml:space="preserve"> 43,45 m</w:t>
            </w:r>
          </w:p>
          <w:p w14:paraId="4ECD6D42" w14:textId="77777777" w:rsidR="00BF7AA7" w:rsidRDefault="00BF7AA7">
            <w:pPr>
              <w:rPr>
                <w:lang w:val="nl-NL"/>
              </w:rPr>
            </w:pPr>
            <w:r w:rsidRPr="003A4780">
              <w:rPr>
                <w:b/>
                <w:bCs/>
                <w:lang w:val="nl-NL"/>
              </w:rPr>
              <w:t>Inhoud</w:t>
            </w:r>
            <w:r w:rsidRPr="003A4780">
              <w:rPr>
                <w:lang w:val="nl-NL"/>
              </w:rPr>
              <w:t xml:space="preserve"> 3 x 500 m³</w:t>
            </w:r>
          </w:p>
          <w:p w14:paraId="39E56DE5" w14:textId="77777777" w:rsidR="00BF7AA7" w:rsidRPr="003A4780" w:rsidRDefault="00BF7AA7">
            <w:pPr>
              <w:rPr>
                <w:lang w:val="nl-NL"/>
              </w:rPr>
            </w:pPr>
            <w:r w:rsidRPr="003A4780">
              <w:rPr>
                <w:b/>
                <w:bCs/>
                <w:lang w:val="nl-NL"/>
              </w:rPr>
              <w:t>Architect</w:t>
            </w:r>
            <w:r w:rsidRPr="003A4780">
              <w:rPr>
                <w:lang w:val="nl-NL"/>
              </w:rPr>
              <w:t xml:space="preserve"> W.G. Quist</w:t>
            </w:r>
          </w:p>
        </w:tc>
        <w:tc>
          <w:tcPr>
            <w:tcW w:w="3186" w:type="dxa"/>
          </w:tcPr>
          <w:p w14:paraId="31B5B9C4" w14:textId="77777777" w:rsidR="00BF7AA7" w:rsidRPr="003A4780" w:rsidRDefault="00BF7AA7">
            <w:pPr>
              <w:rPr>
                <w:lang w:val="nl-NL"/>
              </w:rPr>
            </w:pPr>
            <w:r w:rsidRPr="003A4780">
              <w:rPr>
                <w:lang w:val="nl-NL"/>
              </w:rPr>
              <w:t xml:space="preserve">B </w:t>
            </w:r>
          </w:p>
          <w:p w14:paraId="23A46A4C" w14:textId="77777777" w:rsidR="00BF7AA7" w:rsidRDefault="00BF7AA7">
            <w:pPr>
              <w:rPr>
                <w:lang w:val="nl-NL"/>
              </w:rPr>
            </w:pPr>
            <w:r w:rsidRPr="003A4780">
              <w:rPr>
                <w:b/>
                <w:bCs/>
                <w:lang w:val="nl-NL"/>
              </w:rPr>
              <w:t>Plaats</w:t>
            </w:r>
            <w:r w:rsidRPr="003A4780">
              <w:rPr>
                <w:lang w:val="nl-NL"/>
              </w:rPr>
              <w:t xml:space="preserve"> Den Bosch</w:t>
            </w:r>
          </w:p>
          <w:p w14:paraId="758EB422" w14:textId="77777777" w:rsidR="00BF7AA7" w:rsidRDefault="00BF7AA7">
            <w:pPr>
              <w:rPr>
                <w:lang w:val="nl-NL"/>
              </w:rPr>
            </w:pPr>
            <w:r w:rsidRPr="003A4780">
              <w:rPr>
                <w:b/>
                <w:bCs/>
                <w:lang w:val="nl-NL"/>
              </w:rPr>
              <w:t>Bouwjaar</w:t>
            </w:r>
            <w:r w:rsidRPr="003A4780">
              <w:rPr>
                <w:lang w:val="nl-NL"/>
              </w:rPr>
              <w:t xml:space="preserve"> 1885</w:t>
            </w:r>
          </w:p>
          <w:p w14:paraId="7EA163F9" w14:textId="77777777" w:rsidR="00BF7AA7" w:rsidRDefault="00BF7AA7">
            <w:pPr>
              <w:rPr>
                <w:lang w:val="nl-NL"/>
              </w:rPr>
            </w:pPr>
            <w:r w:rsidRPr="003A4780">
              <w:rPr>
                <w:b/>
                <w:bCs/>
                <w:lang w:val="nl-NL"/>
              </w:rPr>
              <w:t>Hoogte</w:t>
            </w:r>
            <w:r w:rsidRPr="003A4780">
              <w:rPr>
                <w:lang w:val="nl-NL"/>
              </w:rPr>
              <w:t xml:space="preserve"> 30,84 m</w:t>
            </w:r>
          </w:p>
          <w:p w14:paraId="10854FC1" w14:textId="77777777" w:rsidR="00BF7AA7" w:rsidRPr="003A4780" w:rsidRDefault="00BF7AA7">
            <w:pPr>
              <w:rPr>
                <w:lang w:val="nl-NL"/>
              </w:rPr>
            </w:pPr>
            <w:r w:rsidRPr="003A4780">
              <w:rPr>
                <w:b/>
                <w:bCs/>
                <w:lang w:val="nl-NL"/>
              </w:rPr>
              <w:t>Inhoud</w:t>
            </w:r>
            <w:r w:rsidRPr="003A4780">
              <w:rPr>
                <w:lang w:val="nl-NL"/>
              </w:rPr>
              <w:t xml:space="preserve"> 180 + 180 m³ </w:t>
            </w:r>
            <w:r w:rsidRPr="003A4780">
              <w:rPr>
                <w:b/>
                <w:bCs/>
                <w:lang w:val="nl-NL"/>
              </w:rPr>
              <w:t>Architect</w:t>
            </w:r>
            <w:r w:rsidRPr="003A4780">
              <w:rPr>
                <w:lang w:val="nl-NL"/>
              </w:rPr>
              <w:t xml:space="preserve"> J. </w:t>
            </w:r>
            <w:proofErr w:type="spellStart"/>
            <w:r w:rsidRPr="003A4780">
              <w:rPr>
                <w:lang w:val="nl-NL"/>
              </w:rPr>
              <w:t>Kalff</w:t>
            </w:r>
            <w:proofErr w:type="spellEnd"/>
          </w:p>
        </w:tc>
        <w:tc>
          <w:tcPr>
            <w:tcW w:w="3064" w:type="dxa"/>
          </w:tcPr>
          <w:p w14:paraId="6551622C" w14:textId="77777777" w:rsidR="00BF7AA7" w:rsidRPr="003A4780" w:rsidRDefault="00BF7AA7">
            <w:pPr>
              <w:rPr>
                <w:lang w:val="nl-NL"/>
              </w:rPr>
            </w:pPr>
            <w:r w:rsidRPr="003A4780">
              <w:rPr>
                <w:lang w:val="nl-NL"/>
              </w:rPr>
              <w:t xml:space="preserve">C </w:t>
            </w:r>
          </w:p>
          <w:p w14:paraId="7E3021A0" w14:textId="77777777" w:rsidR="00BF7AA7" w:rsidRDefault="00BF7AA7">
            <w:pPr>
              <w:rPr>
                <w:lang w:val="nl-NL"/>
              </w:rPr>
            </w:pPr>
            <w:r w:rsidRPr="003A4780">
              <w:rPr>
                <w:b/>
                <w:bCs/>
                <w:lang w:val="nl-NL"/>
              </w:rPr>
              <w:t>Plaats</w:t>
            </w:r>
            <w:r w:rsidRPr="003A4780">
              <w:rPr>
                <w:lang w:val="nl-NL"/>
              </w:rPr>
              <w:t xml:space="preserve"> </w:t>
            </w:r>
            <w:proofErr w:type="spellStart"/>
            <w:r w:rsidRPr="003A4780">
              <w:rPr>
                <w:lang w:val="nl-NL"/>
              </w:rPr>
              <w:t>Meije</w:t>
            </w:r>
            <w:proofErr w:type="spellEnd"/>
          </w:p>
          <w:p w14:paraId="1786E9B1" w14:textId="77777777" w:rsidR="00BF7AA7" w:rsidRDefault="00BF7AA7">
            <w:pPr>
              <w:rPr>
                <w:lang w:val="nl-NL"/>
              </w:rPr>
            </w:pPr>
            <w:r w:rsidRPr="003A4780">
              <w:rPr>
                <w:b/>
                <w:bCs/>
                <w:lang w:val="nl-NL"/>
              </w:rPr>
              <w:t>Bouwjaar</w:t>
            </w:r>
            <w:r w:rsidRPr="003A4780">
              <w:rPr>
                <w:lang w:val="nl-NL"/>
              </w:rPr>
              <w:t xml:space="preserve"> 1931–1932</w:t>
            </w:r>
          </w:p>
          <w:p w14:paraId="2DBFFACD" w14:textId="77777777" w:rsidR="00BF7AA7" w:rsidRDefault="00BF7AA7">
            <w:pPr>
              <w:rPr>
                <w:lang w:val="nl-NL"/>
              </w:rPr>
            </w:pPr>
            <w:r w:rsidRPr="003A4780">
              <w:rPr>
                <w:b/>
                <w:bCs/>
                <w:lang w:val="nl-NL"/>
              </w:rPr>
              <w:t>Hoogte</w:t>
            </w:r>
            <w:r w:rsidRPr="003A4780">
              <w:rPr>
                <w:lang w:val="nl-NL"/>
              </w:rPr>
              <w:t xml:space="preserve"> 57,65 m</w:t>
            </w:r>
          </w:p>
          <w:p w14:paraId="39055999" w14:textId="77777777" w:rsidR="00BF7AA7" w:rsidRDefault="00BF7AA7">
            <w:pPr>
              <w:rPr>
                <w:lang w:val="nl-NL"/>
              </w:rPr>
            </w:pPr>
            <w:r w:rsidRPr="003A4780">
              <w:rPr>
                <w:b/>
                <w:bCs/>
                <w:lang w:val="nl-NL"/>
              </w:rPr>
              <w:t>Inhoud</w:t>
            </w:r>
            <w:r w:rsidRPr="003A4780">
              <w:rPr>
                <w:lang w:val="nl-NL"/>
              </w:rPr>
              <w:t xml:space="preserve"> 450 m³</w:t>
            </w:r>
          </w:p>
          <w:p w14:paraId="1D4B153B" w14:textId="77777777" w:rsidR="00BF7AA7" w:rsidRPr="003A4780" w:rsidRDefault="00BF7AA7">
            <w:pPr>
              <w:rPr>
                <w:b/>
                <w:lang w:val="nl-NL"/>
              </w:rPr>
            </w:pPr>
            <w:r w:rsidRPr="003A4780">
              <w:rPr>
                <w:b/>
                <w:bCs/>
                <w:lang w:val="nl-NL"/>
              </w:rPr>
              <w:t>Architect</w:t>
            </w:r>
            <w:r w:rsidRPr="003A4780">
              <w:rPr>
                <w:lang w:val="nl-NL"/>
              </w:rPr>
              <w:t xml:space="preserve"> Posthumus </w:t>
            </w:r>
            <w:proofErr w:type="spellStart"/>
            <w:r w:rsidRPr="003A4780">
              <w:rPr>
                <w:lang w:val="nl-NL"/>
              </w:rPr>
              <w:t>Meyjes</w:t>
            </w:r>
            <w:proofErr w:type="spellEnd"/>
            <w:r w:rsidRPr="003A4780">
              <w:rPr>
                <w:lang w:val="nl-NL"/>
              </w:rPr>
              <w:t xml:space="preserve"> en </w:t>
            </w:r>
            <w:proofErr w:type="spellStart"/>
            <w:r w:rsidRPr="003A4780">
              <w:rPr>
                <w:lang w:val="nl-NL"/>
              </w:rPr>
              <w:t>vd</w:t>
            </w:r>
            <w:proofErr w:type="spellEnd"/>
            <w:r w:rsidRPr="003A4780">
              <w:rPr>
                <w:lang w:val="nl-NL"/>
              </w:rPr>
              <w:t xml:space="preserve"> Linden</w:t>
            </w:r>
          </w:p>
        </w:tc>
      </w:tr>
    </w:tbl>
    <w:p w14:paraId="3FF5E42B"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5953"/>
        <w:gridCol w:w="1276"/>
        <w:gridCol w:w="1134"/>
        <w:gridCol w:w="1134"/>
      </w:tblGrid>
      <w:tr w:rsidR="00BF7AA7" w:rsidRPr="000B2D52" w14:paraId="3B947FF7" w14:textId="77777777">
        <w:tc>
          <w:tcPr>
            <w:tcW w:w="534" w:type="dxa"/>
          </w:tcPr>
          <w:p w14:paraId="573F163E" w14:textId="77777777" w:rsidR="00BF7AA7" w:rsidRPr="00700E0C" w:rsidRDefault="00BF7AA7">
            <w:pPr>
              <w:pStyle w:val="Opgave"/>
            </w:pPr>
          </w:p>
        </w:tc>
        <w:tc>
          <w:tcPr>
            <w:tcW w:w="9497" w:type="dxa"/>
            <w:gridSpan w:val="4"/>
          </w:tcPr>
          <w:p w14:paraId="2A453373" w14:textId="77777777" w:rsidR="00BF7AA7" w:rsidRPr="003A4780" w:rsidRDefault="00BF7AA7">
            <w:pPr>
              <w:rPr>
                <w:lang w:val="nl-NL"/>
              </w:rPr>
            </w:pPr>
            <w:r>
              <w:rPr>
                <w:lang w:val="nl-NL"/>
              </w:rPr>
              <w:t>Je ziet een aantal watertorens A, B en C afgebeeld.</w:t>
            </w:r>
          </w:p>
          <w:p w14:paraId="3BD37DF9" w14:textId="77777777" w:rsidR="00BF7AA7" w:rsidRPr="003A4780" w:rsidRDefault="00BF7AA7">
            <w:pPr>
              <w:rPr>
                <w:lang w:val="nl-NL"/>
              </w:rPr>
            </w:pPr>
          </w:p>
        </w:tc>
      </w:tr>
      <w:tr w:rsidR="00BF7AA7" w:rsidRPr="008F13C1" w14:paraId="409582D1" w14:textId="77777777">
        <w:tc>
          <w:tcPr>
            <w:tcW w:w="534" w:type="dxa"/>
          </w:tcPr>
          <w:p w14:paraId="4AFDFDA6" w14:textId="77777777" w:rsidR="00BF7AA7" w:rsidRPr="008F13C1" w:rsidRDefault="00BF7AA7">
            <w:pPr>
              <w:jc w:val="right"/>
              <w:rPr>
                <w:lang w:val="nl-NL"/>
              </w:rPr>
            </w:pPr>
            <w:r>
              <w:rPr>
                <w:lang w:val="nl-NL"/>
              </w:rPr>
              <w:t>a</w:t>
            </w:r>
          </w:p>
        </w:tc>
        <w:tc>
          <w:tcPr>
            <w:tcW w:w="5953" w:type="dxa"/>
          </w:tcPr>
          <w:p w14:paraId="0CF897C2" w14:textId="77777777" w:rsidR="00BF7AA7" w:rsidRDefault="00BF7AA7">
            <w:pPr>
              <w:jc w:val="both"/>
              <w:rPr>
                <w:lang w:val="nl-NL"/>
              </w:rPr>
            </w:pPr>
            <w:r>
              <w:rPr>
                <w:lang w:val="nl-NL"/>
              </w:rPr>
              <w:t>Welke watertoren is het oudste?</w:t>
            </w:r>
          </w:p>
        </w:tc>
        <w:tc>
          <w:tcPr>
            <w:tcW w:w="1276" w:type="dxa"/>
          </w:tcPr>
          <w:p w14:paraId="37E2A7C6" w14:textId="77777777" w:rsidR="00BF7AA7" w:rsidRDefault="00BF7AA7">
            <w:pPr>
              <w:jc w:val="both"/>
              <w:rPr>
                <w:lang w:val="nl-NL"/>
              </w:rPr>
            </w:pPr>
            <w:r>
              <w:rPr>
                <w:lang w:val="nl-NL"/>
              </w:rPr>
              <w:t>A</w:t>
            </w:r>
          </w:p>
        </w:tc>
        <w:tc>
          <w:tcPr>
            <w:tcW w:w="1134" w:type="dxa"/>
          </w:tcPr>
          <w:p w14:paraId="0D4B168C" w14:textId="77777777" w:rsidR="00BF7AA7" w:rsidRDefault="00BF7AA7">
            <w:pPr>
              <w:jc w:val="both"/>
              <w:rPr>
                <w:lang w:val="nl-NL"/>
              </w:rPr>
            </w:pPr>
            <w:r>
              <w:rPr>
                <w:lang w:val="nl-NL"/>
              </w:rPr>
              <w:t>B</w:t>
            </w:r>
          </w:p>
        </w:tc>
        <w:tc>
          <w:tcPr>
            <w:tcW w:w="1134" w:type="dxa"/>
          </w:tcPr>
          <w:p w14:paraId="14ACB481" w14:textId="77777777" w:rsidR="00BF7AA7" w:rsidRDefault="00BF7AA7">
            <w:pPr>
              <w:jc w:val="both"/>
              <w:rPr>
                <w:lang w:val="nl-NL"/>
              </w:rPr>
            </w:pPr>
            <w:r>
              <w:rPr>
                <w:lang w:val="nl-NL"/>
              </w:rPr>
              <w:t>C</w:t>
            </w:r>
          </w:p>
        </w:tc>
      </w:tr>
      <w:tr w:rsidR="00BF7AA7" w:rsidRPr="008F13C1" w14:paraId="3BF57B14" w14:textId="77777777">
        <w:tc>
          <w:tcPr>
            <w:tcW w:w="534" w:type="dxa"/>
          </w:tcPr>
          <w:p w14:paraId="42C8707B" w14:textId="77777777" w:rsidR="00BF7AA7" w:rsidRDefault="00BF7AA7">
            <w:pPr>
              <w:jc w:val="right"/>
              <w:rPr>
                <w:lang w:val="nl-NL"/>
              </w:rPr>
            </w:pPr>
            <w:r>
              <w:rPr>
                <w:lang w:val="nl-NL"/>
              </w:rPr>
              <w:t>b</w:t>
            </w:r>
          </w:p>
        </w:tc>
        <w:tc>
          <w:tcPr>
            <w:tcW w:w="5953" w:type="dxa"/>
          </w:tcPr>
          <w:p w14:paraId="1E8FEF62" w14:textId="77777777" w:rsidR="00BF7AA7" w:rsidRDefault="00BF7AA7">
            <w:pPr>
              <w:jc w:val="both"/>
              <w:rPr>
                <w:lang w:val="nl-NL"/>
              </w:rPr>
            </w:pPr>
            <w:r>
              <w:rPr>
                <w:lang w:val="nl-NL"/>
              </w:rPr>
              <w:t>Welke watertoren is het hoogste?</w:t>
            </w:r>
          </w:p>
        </w:tc>
        <w:tc>
          <w:tcPr>
            <w:tcW w:w="1276" w:type="dxa"/>
          </w:tcPr>
          <w:p w14:paraId="12DF4E22" w14:textId="77777777" w:rsidR="00BF7AA7" w:rsidRDefault="00BF7AA7">
            <w:pPr>
              <w:jc w:val="both"/>
              <w:rPr>
                <w:lang w:val="nl-NL"/>
              </w:rPr>
            </w:pPr>
            <w:r>
              <w:rPr>
                <w:lang w:val="nl-NL"/>
              </w:rPr>
              <w:t>A</w:t>
            </w:r>
          </w:p>
        </w:tc>
        <w:tc>
          <w:tcPr>
            <w:tcW w:w="1134" w:type="dxa"/>
          </w:tcPr>
          <w:p w14:paraId="1BC5256D" w14:textId="77777777" w:rsidR="00BF7AA7" w:rsidRDefault="00BF7AA7">
            <w:pPr>
              <w:jc w:val="both"/>
              <w:rPr>
                <w:lang w:val="nl-NL"/>
              </w:rPr>
            </w:pPr>
            <w:r>
              <w:rPr>
                <w:lang w:val="nl-NL"/>
              </w:rPr>
              <w:t>B</w:t>
            </w:r>
          </w:p>
        </w:tc>
        <w:tc>
          <w:tcPr>
            <w:tcW w:w="1134" w:type="dxa"/>
          </w:tcPr>
          <w:p w14:paraId="75398D7A" w14:textId="77777777" w:rsidR="00BF7AA7" w:rsidRDefault="00BF7AA7">
            <w:pPr>
              <w:jc w:val="both"/>
              <w:rPr>
                <w:lang w:val="nl-NL"/>
              </w:rPr>
            </w:pPr>
            <w:r>
              <w:rPr>
                <w:lang w:val="nl-NL"/>
              </w:rPr>
              <w:t>C</w:t>
            </w:r>
          </w:p>
        </w:tc>
      </w:tr>
      <w:tr w:rsidR="00BF7AA7" w:rsidRPr="008F13C1" w14:paraId="021543F5" w14:textId="77777777">
        <w:tc>
          <w:tcPr>
            <w:tcW w:w="534" w:type="dxa"/>
          </w:tcPr>
          <w:p w14:paraId="537F8E8C" w14:textId="77777777" w:rsidR="00BF7AA7" w:rsidRDefault="00BF7AA7">
            <w:pPr>
              <w:jc w:val="right"/>
              <w:rPr>
                <w:lang w:val="nl-NL"/>
              </w:rPr>
            </w:pPr>
            <w:r>
              <w:rPr>
                <w:lang w:val="nl-NL"/>
              </w:rPr>
              <w:t>c</w:t>
            </w:r>
          </w:p>
        </w:tc>
        <w:tc>
          <w:tcPr>
            <w:tcW w:w="5953" w:type="dxa"/>
          </w:tcPr>
          <w:p w14:paraId="5F8C7A5B" w14:textId="77777777" w:rsidR="00BF7AA7" w:rsidRDefault="00BF7AA7">
            <w:pPr>
              <w:jc w:val="both"/>
              <w:rPr>
                <w:lang w:val="nl-NL"/>
              </w:rPr>
            </w:pPr>
            <w:r>
              <w:rPr>
                <w:lang w:val="nl-NL"/>
              </w:rPr>
              <w:t>In welke watertoren past het meeste water?</w:t>
            </w:r>
          </w:p>
        </w:tc>
        <w:tc>
          <w:tcPr>
            <w:tcW w:w="1276" w:type="dxa"/>
          </w:tcPr>
          <w:p w14:paraId="2B3EEBAC" w14:textId="77777777" w:rsidR="00BF7AA7" w:rsidRDefault="00BF7AA7">
            <w:pPr>
              <w:jc w:val="both"/>
              <w:rPr>
                <w:lang w:val="nl-NL"/>
              </w:rPr>
            </w:pPr>
            <w:r>
              <w:rPr>
                <w:lang w:val="nl-NL"/>
              </w:rPr>
              <w:t>A</w:t>
            </w:r>
          </w:p>
        </w:tc>
        <w:tc>
          <w:tcPr>
            <w:tcW w:w="1134" w:type="dxa"/>
          </w:tcPr>
          <w:p w14:paraId="27E3ED91" w14:textId="77777777" w:rsidR="00BF7AA7" w:rsidRDefault="00BF7AA7">
            <w:pPr>
              <w:jc w:val="both"/>
              <w:rPr>
                <w:lang w:val="nl-NL"/>
              </w:rPr>
            </w:pPr>
            <w:r>
              <w:rPr>
                <w:lang w:val="nl-NL"/>
              </w:rPr>
              <w:t>B</w:t>
            </w:r>
          </w:p>
        </w:tc>
        <w:tc>
          <w:tcPr>
            <w:tcW w:w="1134" w:type="dxa"/>
          </w:tcPr>
          <w:p w14:paraId="6E1DA379" w14:textId="77777777" w:rsidR="00BF7AA7" w:rsidRDefault="00BF7AA7">
            <w:pPr>
              <w:jc w:val="both"/>
              <w:rPr>
                <w:lang w:val="nl-NL"/>
              </w:rPr>
            </w:pPr>
            <w:r>
              <w:rPr>
                <w:lang w:val="nl-NL"/>
              </w:rPr>
              <w:t>C</w:t>
            </w:r>
          </w:p>
        </w:tc>
      </w:tr>
    </w:tbl>
    <w:p w14:paraId="04DCD02B"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23143096" w14:textId="77777777">
        <w:tc>
          <w:tcPr>
            <w:tcW w:w="534" w:type="dxa"/>
          </w:tcPr>
          <w:p w14:paraId="262AC403" w14:textId="77777777" w:rsidR="00BF7AA7" w:rsidRPr="00700E0C" w:rsidRDefault="00BF7AA7">
            <w:pPr>
              <w:pStyle w:val="Opgave"/>
            </w:pPr>
          </w:p>
        </w:tc>
        <w:tc>
          <w:tcPr>
            <w:tcW w:w="9497" w:type="dxa"/>
          </w:tcPr>
          <w:p w14:paraId="51AE6F03" w14:textId="77777777" w:rsidR="00BF7AA7" w:rsidRDefault="00BF7AA7">
            <w:pPr>
              <w:rPr>
                <w:lang w:val="nl-NL"/>
              </w:rPr>
            </w:pPr>
            <w:r>
              <w:rPr>
                <w:lang w:val="nl-NL"/>
              </w:rPr>
              <w:t xml:space="preserve">De inhoud van de drie watertoren A, B en C wordt verschillend aangegeven. </w:t>
            </w:r>
          </w:p>
          <w:p w14:paraId="2BE59F12" w14:textId="77777777" w:rsidR="00BF7AA7" w:rsidRPr="003A4780" w:rsidRDefault="00BF7AA7">
            <w:pPr>
              <w:rPr>
                <w:lang w:val="nl-NL"/>
              </w:rPr>
            </w:pPr>
            <w:r>
              <w:rPr>
                <w:lang w:val="nl-NL"/>
              </w:rPr>
              <w:t>Leg uit waarom de inhoud van watertoren A geschreven is als 3 x 500 m</w:t>
            </w:r>
            <w:r w:rsidRPr="000647B3">
              <w:rPr>
                <w:vertAlign w:val="superscript"/>
                <w:lang w:val="nl-NL"/>
              </w:rPr>
              <w:t>3</w:t>
            </w:r>
            <w:r>
              <w:rPr>
                <w:lang w:val="nl-NL"/>
              </w:rPr>
              <w:t xml:space="preserve"> en die van B als 180 + 180 m</w:t>
            </w:r>
            <w:r w:rsidRPr="000647B3">
              <w:rPr>
                <w:vertAlign w:val="superscript"/>
                <w:lang w:val="nl-NL"/>
              </w:rPr>
              <w:t>3</w:t>
            </w:r>
            <w:r>
              <w:rPr>
                <w:lang w:val="nl-NL"/>
              </w:rPr>
              <w:t>.</w:t>
            </w:r>
          </w:p>
        </w:tc>
      </w:tr>
      <w:tr w:rsidR="00BF7AA7" w:rsidRPr="008F13C1" w14:paraId="39BB5E8A" w14:textId="77777777">
        <w:tc>
          <w:tcPr>
            <w:tcW w:w="534" w:type="dxa"/>
          </w:tcPr>
          <w:p w14:paraId="5898A310" w14:textId="77777777" w:rsidR="00BF7AA7" w:rsidRPr="003B45C9" w:rsidRDefault="00BF7AA7">
            <w:pPr>
              <w:rPr>
                <w:lang w:val="nl-NL"/>
              </w:rPr>
            </w:pPr>
          </w:p>
        </w:tc>
        <w:tc>
          <w:tcPr>
            <w:tcW w:w="9497" w:type="dxa"/>
          </w:tcPr>
          <w:p w14:paraId="72B47BF8" w14:textId="77777777" w:rsidR="00BF7AA7" w:rsidRDefault="00BF7AA7">
            <w:pPr>
              <w:rPr>
                <w:lang w:val="nl-NL"/>
              </w:rPr>
            </w:pPr>
          </w:p>
          <w:p w14:paraId="1104CD29" w14:textId="77777777" w:rsidR="00BF7AA7" w:rsidRDefault="00BF7AA7">
            <w:pPr>
              <w:rPr>
                <w:lang w:val="nl-NL"/>
              </w:rPr>
            </w:pPr>
            <w:r w:rsidRPr="00D578DC">
              <w:rPr>
                <w:lang w:val="nl-NL"/>
              </w:rPr>
              <w:t>…………………………………………………………</w:t>
            </w:r>
            <w:r>
              <w:rPr>
                <w:lang w:val="nl-NL"/>
              </w:rPr>
              <w:t>……………………………………………………………………………</w:t>
            </w:r>
          </w:p>
          <w:p w14:paraId="003F5F50" w14:textId="77777777" w:rsidR="00BF7AA7" w:rsidRDefault="00BF7AA7">
            <w:pPr>
              <w:rPr>
                <w:lang w:val="nl-NL"/>
              </w:rPr>
            </w:pPr>
          </w:p>
          <w:p w14:paraId="1A382322" w14:textId="77777777" w:rsidR="00BF7AA7" w:rsidRDefault="00BF7AA7">
            <w:pPr>
              <w:rPr>
                <w:lang w:val="nl-NL"/>
              </w:rPr>
            </w:pPr>
            <w:r w:rsidRPr="00D578DC">
              <w:rPr>
                <w:lang w:val="nl-NL"/>
              </w:rPr>
              <w:t>…………………………………………………………</w:t>
            </w:r>
            <w:r>
              <w:rPr>
                <w:lang w:val="nl-NL"/>
              </w:rPr>
              <w:t>……………………………………………………………………………</w:t>
            </w:r>
          </w:p>
          <w:p w14:paraId="76A88320" w14:textId="77777777" w:rsidR="00BF7AA7" w:rsidRDefault="00BF7AA7">
            <w:pPr>
              <w:rPr>
                <w:lang w:val="nl-NL"/>
              </w:rPr>
            </w:pPr>
          </w:p>
        </w:tc>
      </w:tr>
    </w:tbl>
    <w:p w14:paraId="6426A02F" w14:textId="77777777" w:rsidR="00BF7AA7" w:rsidRDefault="00BF7AA7">
      <w:pPr>
        <w:rPr>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1E0" w:firstRow="1" w:lastRow="1" w:firstColumn="1" w:lastColumn="1" w:noHBand="0" w:noVBand="0"/>
      </w:tblPr>
      <w:tblGrid>
        <w:gridCol w:w="9212"/>
      </w:tblGrid>
      <w:tr w:rsidR="00BF7AA7" w:rsidRPr="000B2D52" w14:paraId="343A8428" w14:textId="77777777">
        <w:trPr>
          <w:trHeight w:val="757"/>
          <w:jc w:val="center"/>
        </w:trPr>
        <w:tc>
          <w:tcPr>
            <w:tcW w:w="9212" w:type="dxa"/>
            <w:tcBorders>
              <w:top w:val="single" w:sz="4" w:space="0" w:color="4F81BD"/>
              <w:left w:val="single" w:sz="4" w:space="0" w:color="4F81BD"/>
              <w:bottom w:val="single" w:sz="4" w:space="0" w:color="4F81BD"/>
              <w:right w:val="single" w:sz="4" w:space="0" w:color="4F81BD"/>
            </w:tcBorders>
            <w:shd w:val="clear" w:color="auto" w:fill="E6E6E6"/>
          </w:tcPr>
          <w:p w14:paraId="38DC12ED" w14:textId="77777777" w:rsidR="00BF7AA7" w:rsidRPr="00B65E16" w:rsidRDefault="00BF7AA7">
            <w:pPr>
              <w:pStyle w:val="Tip"/>
            </w:pPr>
            <w:r w:rsidRPr="00850AB3">
              <w:t>Tip</w:t>
            </w:r>
          </w:p>
          <w:p w14:paraId="6DCEDE7E" w14:textId="77777777" w:rsidR="00BF7AA7" w:rsidRPr="00B01733" w:rsidRDefault="00BF7AA7">
            <w:pPr>
              <w:rPr>
                <w:color w:val="000000"/>
                <w:lang w:val="nl-NL"/>
              </w:rPr>
            </w:pPr>
            <w:r>
              <w:rPr>
                <w:color w:val="000000"/>
                <w:lang w:val="nl-NL"/>
              </w:rPr>
              <w:t>Kijk naar de vorm</w:t>
            </w:r>
          </w:p>
        </w:tc>
      </w:tr>
    </w:tbl>
    <w:p w14:paraId="43ECBA16" w14:textId="77777777" w:rsidR="00BF7AA7" w:rsidRPr="000647B3" w:rsidRDefault="00BF7AA7">
      <w:pPr>
        <w:rPr>
          <w:lang w:val="nl-NL"/>
        </w:rPr>
      </w:pPr>
    </w:p>
    <w:p w14:paraId="6BABC9BD"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1A0B91AD" w14:textId="77777777">
        <w:tc>
          <w:tcPr>
            <w:tcW w:w="534" w:type="dxa"/>
          </w:tcPr>
          <w:p w14:paraId="38673925" w14:textId="77777777" w:rsidR="00BF7AA7" w:rsidRPr="00700E0C" w:rsidRDefault="00BF7AA7">
            <w:pPr>
              <w:pStyle w:val="Opgave"/>
            </w:pPr>
          </w:p>
        </w:tc>
        <w:tc>
          <w:tcPr>
            <w:tcW w:w="9497" w:type="dxa"/>
          </w:tcPr>
          <w:p w14:paraId="6B08000E" w14:textId="77777777" w:rsidR="00BF7AA7" w:rsidRPr="003A4780" w:rsidRDefault="00BF7AA7">
            <w:pPr>
              <w:rPr>
                <w:lang w:val="nl-NL"/>
              </w:rPr>
            </w:pPr>
            <w:r w:rsidRPr="003A4780">
              <w:rPr>
                <w:lang w:val="nl-NL"/>
              </w:rPr>
              <w:t xml:space="preserve">Schrijf zo veel mogelijk meetkundige vormen </w:t>
            </w:r>
            <w:r w:rsidR="008C673E">
              <w:rPr>
                <w:lang w:val="nl-NL"/>
              </w:rPr>
              <w:t xml:space="preserve">(ruimtefiguren) </w:t>
            </w:r>
            <w:r w:rsidRPr="003A4780">
              <w:rPr>
                <w:lang w:val="nl-NL"/>
              </w:rPr>
              <w:t>op die je herkent in de watertorens.</w:t>
            </w:r>
          </w:p>
          <w:p w14:paraId="2CF6FB18" w14:textId="77777777" w:rsidR="00BF7AA7" w:rsidRPr="003A4780" w:rsidRDefault="00BF7AA7">
            <w:pPr>
              <w:rPr>
                <w:lang w:val="nl-NL"/>
              </w:rPr>
            </w:pPr>
          </w:p>
        </w:tc>
      </w:tr>
      <w:tr w:rsidR="00BF7AA7" w:rsidRPr="008F13C1" w14:paraId="15B16B1F" w14:textId="77777777">
        <w:tc>
          <w:tcPr>
            <w:tcW w:w="534" w:type="dxa"/>
          </w:tcPr>
          <w:p w14:paraId="48E0580A" w14:textId="77777777" w:rsidR="00BF7AA7" w:rsidRPr="008F13C1" w:rsidRDefault="00BF7AA7">
            <w:pPr>
              <w:jc w:val="right"/>
              <w:rPr>
                <w:lang w:val="nl-NL"/>
              </w:rPr>
            </w:pPr>
          </w:p>
        </w:tc>
        <w:tc>
          <w:tcPr>
            <w:tcW w:w="9497" w:type="dxa"/>
          </w:tcPr>
          <w:p w14:paraId="619E4854" w14:textId="77777777" w:rsidR="00BF7AA7" w:rsidRDefault="00BF7AA7">
            <w:pPr>
              <w:jc w:val="both"/>
              <w:rPr>
                <w:lang w:val="nl-NL"/>
              </w:rPr>
            </w:pPr>
            <w:r>
              <w:rPr>
                <w:lang w:val="nl-NL"/>
              </w:rPr>
              <w:t xml:space="preserve">1 </w:t>
            </w:r>
            <w:r w:rsidRPr="00D578DC">
              <w:rPr>
                <w:lang w:val="nl-NL"/>
              </w:rPr>
              <w:t>……………………………………………………</w:t>
            </w:r>
            <w:r>
              <w:rPr>
                <w:lang w:val="nl-NL"/>
              </w:rPr>
              <w:t>……………………………………………………………………………</w:t>
            </w:r>
          </w:p>
          <w:p w14:paraId="1049B069" w14:textId="77777777" w:rsidR="00BF7AA7" w:rsidRDefault="00BF7AA7">
            <w:pPr>
              <w:jc w:val="both"/>
              <w:rPr>
                <w:lang w:val="nl-NL"/>
              </w:rPr>
            </w:pPr>
          </w:p>
          <w:p w14:paraId="76016337" w14:textId="77777777" w:rsidR="00BF7AA7" w:rsidRDefault="00BF7AA7">
            <w:pPr>
              <w:jc w:val="both"/>
              <w:rPr>
                <w:lang w:val="nl-NL"/>
              </w:rPr>
            </w:pPr>
            <w:r>
              <w:rPr>
                <w:lang w:val="nl-NL"/>
              </w:rPr>
              <w:t xml:space="preserve">2 </w:t>
            </w:r>
            <w:r w:rsidRPr="00D578DC">
              <w:rPr>
                <w:lang w:val="nl-NL"/>
              </w:rPr>
              <w:t>……………………………………………………………………………………</w:t>
            </w:r>
            <w:r>
              <w:rPr>
                <w:lang w:val="nl-NL"/>
              </w:rPr>
              <w:t>……………………………………………</w:t>
            </w:r>
          </w:p>
          <w:p w14:paraId="2E48223A" w14:textId="77777777" w:rsidR="00BF7AA7" w:rsidRDefault="00BF7AA7">
            <w:pPr>
              <w:jc w:val="both"/>
              <w:rPr>
                <w:lang w:val="nl-NL"/>
              </w:rPr>
            </w:pPr>
          </w:p>
          <w:p w14:paraId="2055DE9E" w14:textId="77777777" w:rsidR="00BF7AA7" w:rsidRDefault="00BF7AA7">
            <w:pPr>
              <w:jc w:val="both"/>
              <w:rPr>
                <w:lang w:val="nl-NL"/>
              </w:rPr>
            </w:pPr>
            <w:r>
              <w:rPr>
                <w:lang w:val="nl-NL"/>
              </w:rPr>
              <w:t xml:space="preserve">3 </w:t>
            </w:r>
            <w:r w:rsidRPr="00D578DC">
              <w:rPr>
                <w:lang w:val="nl-NL"/>
              </w:rPr>
              <w:t>……………………………………………………</w:t>
            </w:r>
            <w:r>
              <w:rPr>
                <w:lang w:val="nl-NL"/>
              </w:rPr>
              <w:t>……………………………………………………………………………</w:t>
            </w:r>
          </w:p>
          <w:p w14:paraId="194A1B2F" w14:textId="77777777" w:rsidR="00BF7AA7" w:rsidRDefault="00BF7AA7">
            <w:pPr>
              <w:jc w:val="both"/>
              <w:rPr>
                <w:lang w:val="nl-NL"/>
              </w:rPr>
            </w:pPr>
          </w:p>
          <w:p w14:paraId="4B018E00" w14:textId="77777777" w:rsidR="00BF7AA7" w:rsidRDefault="00BF7AA7">
            <w:pPr>
              <w:jc w:val="both"/>
              <w:rPr>
                <w:lang w:val="nl-NL"/>
              </w:rPr>
            </w:pPr>
            <w:r>
              <w:rPr>
                <w:lang w:val="nl-NL"/>
              </w:rPr>
              <w:t xml:space="preserve">4 </w:t>
            </w:r>
            <w:r w:rsidRPr="00D578DC">
              <w:rPr>
                <w:lang w:val="nl-NL"/>
              </w:rPr>
              <w:t>…………………………………………………</w:t>
            </w:r>
            <w:r>
              <w:rPr>
                <w:lang w:val="nl-NL"/>
              </w:rPr>
              <w:t>………………………………………………………………………………</w:t>
            </w:r>
          </w:p>
        </w:tc>
      </w:tr>
    </w:tbl>
    <w:p w14:paraId="526744ED" w14:textId="77777777" w:rsidR="00BF7AA7" w:rsidRDefault="00BF7AA7"/>
    <w:p w14:paraId="5ECC0892" w14:textId="77777777" w:rsidR="00BF7AA7" w:rsidRDefault="00BF7AA7">
      <w:pPr>
        <w:rPr>
          <w:lang w:val="nl-NL"/>
        </w:rPr>
      </w:pPr>
    </w:p>
    <w:p w14:paraId="5471A606"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01"/>
        <w:gridCol w:w="4427"/>
        <w:gridCol w:w="5103"/>
      </w:tblGrid>
      <w:tr w:rsidR="00BF7AA7" w:rsidRPr="008F13C1" w14:paraId="34E1F560" w14:textId="77777777">
        <w:tc>
          <w:tcPr>
            <w:tcW w:w="501" w:type="dxa"/>
          </w:tcPr>
          <w:p w14:paraId="26FB1DFB" w14:textId="77777777" w:rsidR="00BF7AA7" w:rsidRPr="00700E0C" w:rsidRDefault="00BF7AA7">
            <w:pPr>
              <w:pStyle w:val="Opgave"/>
            </w:pPr>
          </w:p>
        </w:tc>
        <w:tc>
          <w:tcPr>
            <w:tcW w:w="4427" w:type="dxa"/>
          </w:tcPr>
          <w:p w14:paraId="0AB9EBF2" w14:textId="77777777" w:rsidR="00BF7AA7" w:rsidRDefault="00BF7AA7">
            <w:pPr>
              <w:rPr>
                <w:lang w:val="nl-NL"/>
              </w:rPr>
            </w:pPr>
            <w:r w:rsidRPr="003A4780">
              <w:rPr>
                <w:lang w:val="nl-NL"/>
              </w:rPr>
              <w:t>In de watertoren van Den Bosch (B) zit het water in twee tanken die de vorm hebben van een balk.</w:t>
            </w:r>
          </w:p>
          <w:p w14:paraId="199D5A83" w14:textId="77777777" w:rsidR="00BF7AA7" w:rsidRPr="00F8640C" w:rsidRDefault="00BF7AA7">
            <w:pPr>
              <w:rPr>
                <w:color w:val="000000"/>
                <w:lang w:val="nl-NL"/>
              </w:rPr>
            </w:pPr>
            <w:r w:rsidRPr="003A4780">
              <w:rPr>
                <w:lang w:val="nl-NL"/>
              </w:rPr>
              <w:t xml:space="preserve">In elke tank </w:t>
            </w:r>
            <w:r>
              <w:rPr>
                <w:lang w:val="nl-NL"/>
              </w:rPr>
              <w:t>past 180 m³ water.</w:t>
            </w:r>
          </w:p>
        </w:tc>
        <w:tc>
          <w:tcPr>
            <w:tcW w:w="5103" w:type="dxa"/>
          </w:tcPr>
          <w:p w14:paraId="44A624E3" w14:textId="77777777" w:rsidR="00BF7AA7" w:rsidRPr="00F8640C" w:rsidRDefault="00A267B0">
            <w:pPr>
              <w:rPr>
                <w:color w:val="000000"/>
                <w:lang w:val="nl-NL"/>
              </w:rPr>
            </w:pPr>
            <w:r>
              <w:rPr>
                <w:noProof/>
                <w:color w:val="000000"/>
                <w:lang w:val="nl-NL" w:eastAsia="nl-NL"/>
              </w:rPr>
              <w:drawing>
                <wp:anchor distT="0" distB="0" distL="114300" distR="114300" simplePos="0" relativeHeight="251656192" behindDoc="0" locked="0" layoutInCell="1" allowOverlap="1" wp14:anchorId="3DBD2C75" wp14:editId="1D5F585A">
                  <wp:simplePos x="0" y="0"/>
                  <wp:positionH relativeFrom="column">
                    <wp:posOffset>300990</wp:posOffset>
                  </wp:positionH>
                  <wp:positionV relativeFrom="paragraph">
                    <wp:posOffset>41275</wp:posOffset>
                  </wp:positionV>
                  <wp:extent cx="2618105" cy="142748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8105" cy="1427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7AA7" w:rsidRPr="008F13C1" w14:paraId="6A94C530" w14:textId="77777777">
        <w:tc>
          <w:tcPr>
            <w:tcW w:w="501" w:type="dxa"/>
          </w:tcPr>
          <w:p w14:paraId="5B8F46B4" w14:textId="77777777" w:rsidR="00BF7AA7" w:rsidRPr="008F13C1" w:rsidRDefault="00BF7AA7">
            <w:pPr>
              <w:ind w:left="360"/>
              <w:rPr>
                <w:lang w:val="nl-NL"/>
              </w:rPr>
            </w:pPr>
          </w:p>
        </w:tc>
        <w:tc>
          <w:tcPr>
            <w:tcW w:w="9530" w:type="dxa"/>
            <w:gridSpan w:val="2"/>
          </w:tcPr>
          <w:p w14:paraId="229857A3" w14:textId="77777777" w:rsidR="00BF7AA7" w:rsidRDefault="00BF7AA7">
            <w:pPr>
              <w:rPr>
                <w:lang w:val="nl-NL"/>
              </w:rPr>
            </w:pPr>
            <w:r>
              <w:rPr>
                <w:lang w:val="nl-NL"/>
              </w:rPr>
              <w:t xml:space="preserve">a. Is zo'n tank groter of kleiner dan een huis? </w:t>
            </w:r>
          </w:p>
          <w:p w14:paraId="4966BF70" w14:textId="77777777" w:rsidR="00BF7AA7" w:rsidRDefault="00BF7AA7">
            <w:pPr>
              <w:rPr>
                <w:noProof/>
                <w:color w:val="000000"/>
                <w:lang w:val="nl-NL"/>
              </w:rPr>
            </w:pPr>
          </w:p>
          <w:p w14:paraId="05CB0083" w14:textId="77777777" w:rsidR="00BF7AA7" w:rsidRDefault="00BF7AA7">
            <w:pPr>
              <w:rPr>
                <w:noProof/>
                <w:color w:val="000000"/>
                <w:lang w:val="nl-NL"/>
              </w:rPr>
            </w:pPr>
            <w:r>
              <w:rPr>
                <w:noProof/>
                <w:color w:val="000000"/>
                <w:lang w:val="nl-NL"/>
              </w:rPr>
              <w:t>Groter/kleiner, want .............................................................................</w:t>
            </w:r>
            <w:r w:rsidR="00A83F92">
              <w:rPr>
                <w:noProof/>
                <w:color w:val="000000"/>
                <w:lang w:val="nl-NL"/>
              </w:rPr>
              <w:t>................</w:t>
            </w:r>
          </w:p>
          <w:p w14:paraId="57DF4661" w14:textId="77777777" w:rsidR="00BF7AA7" w:rsidRDefault="00BF7AA7">
            <w:pPr>
              <w:rPr>
                <w:noProof/>
                <w:color w:val="000000"/>
                <w:lang w:val="nl-NL"/>
              </w:rPr>
            </w:pPr>
          </w:p>
          <w:p w14:paraId="2B9BD832" w14:textId="77777777" w:rsidR="00BF7AA7" w:rsidRDefault="00A83F92">
            <w:pPr>
              <w:rPr>
                <w:noProof/>
                <w:color w:val="000000"/>
                <w:lang w:val="nl-NL"/>
              </w:rPr>
            </w:pPr>
            <w:r>
              <w:rPr>
                <w:noProof/>
                <w:color w:val="000000"/>
                <w:lang w:val="nl-NL"/>
              </w:rPr>
              <w:t>………………………………………………………………………………………………………………………….</w:t>
            </w:r>
          </w:p>
          <w:p w14:paraId="14C1D1A8" w14:textId="77777777" w:rsidR="00BF7AA7" w:rsidRPr="003A4780" w:rsidRDefault="00BF7AA7">
            <w:pPr>
              <w:rPr>
                <w:noProof/>
                <w:color w:val="000000"/>
                <w:lang w:val="nl-NL"/>
              </w:rPr>
            </w:pPr>
          </w:p>
        </w:tc>
      </w:tr>
      <w:tr w:rsidR="00BF7AA7" w:rsidRPr="000B2D52" w14:paraId="36FA774A" w14:textId="77777777">
        <w:tc>
          <w:tcPr>
            <w:tcW w:w="501" w:type="dxa"/>
          </w:tcPr>
          <w:p w14:paraId="685DB440" w14:textId="77777777" w:rsidR="00BF7AA7" w:rsidRPr="008F13C1" w:rsidRDefault="00BF7AA7">
            <w:pPr>
              <w:ind w:left="360"/>
              <w:rPr>
                <w:lang w:val="nl-NL"/>
              </w:rPr>
            </w:pPr>
          </w:p>
        </w:tc>
        <w:tc>
          <w:tcPr>
            <w:tcW w:w="9530" w:type="dxa"/>
            <w:gridSpan w:val="2"/>
          </w:tcPr>
          <w:p w14:paraId="6DD8F814" w14:textId="77777777" w:rsidR="00BF7AA7" w:rsidRDefault="00BF7AA7">
            <w:pPr>
              <w:rPr>
                <w:lang w:val="nl-NL"/>
              </w:rPr>
            </w:pPr>
            <w:r>
              <w:rPr>
                <w:lang w:val="nl-NL"/>
              </w:rPr>
              <w:t xml:space="preserve">b. </w:t>
            </w:r>
            <w:r w:rsidR="008C673E">
              <w:rPr>
                <w:lang w:val="nl-NL"/>
              </w:rPr>
              <w:t>Zo’n</w:t>
            </w:r>
            <w:r>
              <w:rPr>
                <w:lang w:val="nl-NL"/>
              </w:rPr>
              <w:t xml:space="preserve"> tank </w:t>
            </w:r>
            <w:r w:rsidR="008C673E">
              <w:rPr>
                <w:lang w:val="nl-NL"/>
              </w:rPr>
              <w:t xml:space="preserve">van 180 m³ </w:t>
            </w:r>
            <w:r>
              <w:rPr>
                <w:lang w:val="nl-NL"/>
              </w:rPr>
              <w:t>is 10 meter hoog.</w:t>
            </w:r>
          </w:p>
          <w:p w14:paraId="37B208A2" w14:textId="77777777" w:rsidR="00BF7AA7" w:rsidRDefault="00BF7AA7">
            <w:pPr>
              <w:rPr>
                <w:lang w:val="nl-NL"/>
              </w:rPr>
            </w:pPr>
            <w:r w:rsidRPr="003A4780">
              <w:rPr>
                <w:lang w:val="nl-NL"/>
              </w:rPr>
              <w:t xml:space="preserve">Wat kunnen de </w:t>
            </w:r>
            <w:r>
              <w:rPr>
                <w:lang w:val="nl-NL"/>
              </w:rPr>
              <w:t xml:space="preserve">andere </w:t>
            </w:r>
            <w:r w:rsidRPr="003A4780">
              <w:rPr>
                <w:lang w:val="nl-NL"/>
              </w:rPr>
              <w:t xml:space="preserve">maten van </w:t>
            </w:r>
            <w:r>
              <w:rPr>
                <w:lang w:val="nl-NL"/>
              </w:rPr>
              <w:t>zo’n</w:t>
            </w:r>
            <w:r w:rsidRPr="003A4780">
              <w:rPr>
                <w:lang w:val="nl-NL"/>
              </w:rPr>
              <w:t xml:space="preserve"> tank zijn?</w:t>
            </w:r>
          </w:p>
          <w:p w14:paraId="440201F2" w14:textId="77777777" w:rsidR="00BF7AA7" w:rsidRPr="003A4780" w:rsidRDefault="00BF7AA7">
            <w:pPr>
              <w:rPr>
                <w:lang w:val="nl-NL"/>
              </w:rPr>
            </w:pPr>
          </w:p>
          <w:p w14:paraId="1C118B9D" w14:textId="77777777" w:rsidR="00A83F92" w:rsidRDefault="00BF7AA7" w:rsidP="00A83F92">
            <w:pPr>
              <w:ind w:left="1659" w:hanging="900"/>
              <w:rPr>
                <w:lang w:val="nl-NL"/>
              </w:rPr>
            </w:pPr>
            <w:r>
              <w:rPr>
                <w:lang w:val="nl-NL"/>
              </w:rPr>
              <w:t>H</w:t>
            </w:r>
            <w:r w:rsidRPr="003A4780">
              <w:rPr>
                <w:lang w:val="nl-NL"/>
              </w:rPr>
              <w:t xml:space="preserve">oogte </w:t>
            </w:r>
            <w:r w:rsidR="00A83F92">
              <w:rPr>
                <w:lang w:val="nl-NL"/>
              </w:rPr>
              <w:tab/>
            </w:r>
            <w:r w:rsidRPr="003A4780">
              <w:rPr>
                <w:lang w:val="nl-NL"/>
              </w:rPr>
              <w:t xml:space="preserve">= </w:t>
            </w:r>
            <w:r>
              <w:rPr>
                <w:lang w:val="nl-NL"/>
              </w:rPr>
              <w:t xml:space="preserve"> 10</w:t>
            </w:r>
            <w:r w:rsidRPr="003A4780">
              <w:rPr>
                <w:lang w:val="nl-NL"/>
              </w:rPr>
              <w:t xml:space="preserve"> </w:t>
            </w:r>
            <w:r w:rsidR="00A83F92">
              <w:rPr>
                <w:lang w:val="nl-NL"/>
              </w:rPr>
              <w:t xml:space="preserve"> </w:t>
            </w:r>
            <w:r w:rsidRPr="003A4780">
              <w:rPr>
                <w:lang w:val="nl-NL"/>
              </w:rPr>
              <w:t>meter</w:t>
            </w:r>
          </w:p>
          <w:p w14:paraId="6825D2AF" w14:textId="77777777" w:rsidR="00A83F92" w:rsidRDefault="00BF7AA7" w:rsidP="00A83F92">
            <w:pPr>
              <w:ind w:left="1659" w:hanging="900"/>
              <w:rPr>
                <w:lang w:val="nl-NL"/>
              </w:rPr>
            </w:pPr>
            <w:r w:rsidRPr="003A4780">
              <w:rPr>
                <w:lang w:val="nl-NL"/>
              </w:rPr>
              <w:t xml:space="preserve">Lengte </w:t>
            </w:r>
            <w:r w:rsidR="00A83F92">
              <w:rPr>
                <w:lang w:val="nl-NL"/>
              </w:rPr>
              <w:tab/>
            </w:r>
            <w:r w:rsidRPr="003A4780">
              <w:rPr>
                <w:lang w:val="nl-NL"/>
              </w:rPr>
              <w:t>=</w:t>
            </w:r>
            <w:r>
              <w:rPr>
                <w:lang w:val="nl-NL"/>
              </w:rPr>
              <w:t xml:space="preserve"> </w:t>
            </w:r>
            <w:r w:rsidRPr="003A4780">
              <w:rPr>
                <w:lang w:val="nl-NL"/>
              </w:rPr>
              <w:t xml:space="preserve"> ..... meter</w:t>
            </w:r>
          </w:p>
          <w:p w14:paraId="0E107CD0" w14:textId="77777777" w:rsidR="00BF7AA7" w:rsidRPr="003A4780" w:rsidRDefault="00BF7AA7" w:rsidP="00A83F92">
            <w:pPr>
              <w:ind w:left="1659" w:hanging="900"/>
              <w:rPr>
                <w:lang w:val="nl-NL"/>
              </w:rPr>
            </w:pPr>
            <w:r w:rsidRPr="003A4780">
              <w:rPr>
                <w:lang w:val="nl-NL"/>
              </w:rPr>
              <w:t>Breedte =</w:t>
            </w:r>
            <w:r>
              <w:rPr>
                <w:lang w:val="nl-NL"/>
              </w:rPr>
              <w:t xml:space="preserve"> </w:t>
            </w:r>
            <w:r w:rsidR="00A83F92">
              <w:rPr>
                <w:lang w:val="nl-NL"/>
              </w:rPr>
              <w:t xml:space="preserve"> ......</w:t>
            </w:r>
            <w:r w:rsidRPr="003A4780">
              <w:rPr>
                <w:lang w:val="nl-NL"/>
              </w:rPr>
              <w:t>meter</w:t>
            </w:r>
          </w:p>
          <w:p w14:paraId="2990E6FE" w14:textId="77777777" w:rsidR="00BF7AA7" w:rsidRPr="003A4780" w:rsidRDefault="00BF7AA7">
            <w:pPr>
              <w:rPr>
                <w:lang w:val="nl-NL"/>
              </w:rPr>
            </w:pPr>
          </w:p>
        </w:tc>
      </w:tr>
    </w:tbl>
    <w:p w14:paraId="41BF23A1" w14:textId="77777777" w:rsidR="00BF7AA7" w:rsidRDefault="00BF7AA7">
      <w:pPr>
        <w:rPr>
          <w:color w:val="000000"/>
          <w:lang w:val="nl-NL"/>
        </w:rPr>
      </w:pPr>
    </w:p>
    <w:p w14:paraId="5CC6B7D8" w14:textId="77777777" w:rsidR="00BF7AA7" w:rsidRDefault="00BF7AA7">
      <w:pPr>
        <w:rPr>
          <w:color w:val="000000"/>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BF7AA7" w:rsidRPr="00616B38" w14:paraId="11911783" w14:textId="77777777">
        <w:trPr>
          <w:jc w:val="center"/>
        </w:trPr>
        <w:tc>
          <w:tcPr>
            <w:tcW w:w="7938" w:type="dxa"/>
            <w:tcBorders>
              <w:top w:val="single" w:sz="4" w:space="0" w:color="4F81BD"/>
              <w:left w:val="single" w:sz="4" w:space="0" w:color="4F81BD"/>
              <w:bottom w:val="single" w:sz="4" w:space="0" w:color="4F81BD"/>
              <w:right w:val="single" w:sz="4" w:space="0" w:color="4F81BD"/>
            </w:tcBorders>
            <w:shd w:val="clear" w:color="auto" w:fill="E6E6E6"/>
          </w:tcPr>
          <w:p w14:paraId="4E87C9F0" w14:textId="77777777" w:rsidR="00BF7AA7" w:rsidRPr="00B65E16" w:rsidRDefault="00BF7AA7">
            <w:pPr>
              <w:pStyle w:val="Tip"/>
            </w:pPr>
            <w:r>
              <w:lastRenderedPageBreak/>
              <w:t>Uitleg</w:t>
            </w:r>
          </w:p>
          <w:p w14:paraId="4A5AC850" w14:textId="77777777" w:rsidR="00BF7AA7" w:rsidRPr="00616B38" w:rsidRDefault="00BF7AA7">
            <w:pPr>
              <w:rPr>
                <w:lang w:val="nl-NL"/>
              </w:rPr>
            </w:pPr>
            <w:r w:rsidRPr="00616B38">
              <w:rPr>
                <w:lang w:val="nl-NL"/>
              </w:rPr>
              <w:t>Weet je nog hoe je Inhoud kunt berekenen?</w:t>
            </w:r>
          </w:p>
          <w:p w14:paraId="17C393E2" w14:textId="77777777" w:rsidR="00BF7AA7" w:rsidRPr="00616B38" w:rsidRDefault="00BF7AA7">
            <w:pPr>
              <w:rPr>
                <w:lang w:val="nl-NL"/>
              </w:rPr>
            </w:pPr>
          </w:p>
          <w:p w14:paraId="450D1161" w14:textId="77777777" w:rsidR="00BF7AA7" w:rsidRPr="00616B38" w:rsidRDefault="00BF7AA7">
            <w:pPr>
              <w:rPr>
                <w:b/>
                <w:lang w:val="nl-NL"/>
              </w:rPr>
            </w:pPr>
            <w:r w:rsidRPr="00616B38">
              <w:rPr>
                <w:b/>
                <w:lang w:val="nl-NL"/>
              </w:rPr>
              <w:t>Balk</w:t>
            </w:r>
          </w:p>
          <w:p w14:paraId="21608CA2" w14:textId="77777777" w:rsidR="00BF7AA7" w:rsidRPr="00616B38" w:rsidRDefault="00BF7AA7">
            <w:pPr>
              <w:rPr>
                <w:lang w:val="nl-NL"/>
              </w:rPr>
            </w:pPr>
            <w:r w:rsidRPr="00616B38">
              <w:rPr>
                <w:lang w:val="nl-NL"/>
              </w:rPr>
              <w:t>Inhoud= lengte x breedte x hoogte</w:t>
            </w:r>
          </w:p>
          <w:p w14:paraId="0FFFE6E4" w14:textId="77777777" w:rsidR="00BF7AA7" w:rsidRPr="00616B38" w:rsidRDefault="00BF7AA7">
            <w:pPr>
              <w:rPr>
                <w:lang w:val="nl-NL"/>
              </w:rPr>
            </w:pPr>
          </w:p>
          <w:p w14:paraId="6749699B" w14:textId="77777777" w:rsidR="00BF7AA7" w:rsidRPr="00616B38" w:rsidRDefault="00BF7AA7">
            <w:pPr>
              <w:rPr>
                <w:lang w:val="nl-NL"/>
              </w:rPr>
            </w:pPr>
          </w:p>
          <w:p w14:paraId="066542AB" w14:textId="77777777" w:rsidR="00BF7AA7" w:rsidRPr="00616B38" w:rsidRDefault="00BF7AA7">
            <w:pPr>
              <w:rPr>
                <w:lang w:val="nl-NL"/>
              </w:rPr>
            </w:pPr>
          </w:p>
          <w:p w14:paraId="75BB480D" w14:textId="77777777" w:rsidR="00BF7AA7" w:rsidRPr="00616B38" w:rsidRDefault="00BF7AA7">
            <w:pPr>
              <w:rPr>
                <w:lang w:val="nl-NL"/>
              </w:rPr>
            </w:pPr>
          </w:p>
          <w:p w14:paraId="2CC801D3" w14:textId="77777777" w:rsidR="00BF7AA7" w:rsidRPr="00616B38" w:rsidRDefault="00BF7AA7">
            <w:pPr>
              <w:rPr>
                <w:lang w:val="nl-NL"/>
              </w:rPr>
            </w:pPr>
          </w:p>
          <w:p w14:paraId="0FFAD319" w14:textId="77777777" w:rsidR="00BF7AA7" w:rsidRPr="00616B38" w:rsidRDefault="00BF7AA7">
            <w:pPr>
              <w:rPr>
                <w:lang w:val="nl-NL"/>
              </w:rPr>
            </w:pPr>
          </w:p>
          <w:p w14:paraId="24811896" w14:textId="77777777" w:rsidR="00BF7AA7" w:rsidRPr="00616B38" w:rsidRDefault="00A267B0">
            <w:pPr>
              <w:rPr>
                <w:b/>
                <w:lang w:val="nl-NL"/>
              </w:rPr>
            </w:pPr>
            <w:r>
              <w:rPr>
                <w:b/>
                <w:noProof/>
                <w:lang w:val="nl-NL" w:eastAsia="nl-NL"/>
              </w:rPr>
              <w:drawing>
                <wp:anchor distT="0" distB="0" distL="114300" distR="114300" simplePos="0" relativeHeight="251657216" behindDoc="0" locked="0" layoutInCell="1" allowOverlap="1" wp14:anchorId="6DCD31FC" wp14:editId="740380B6">
                  <wp:simplePos x="0" y="0"/>
                  <wp:positionH relativeFrom="column">
                    <wp:posOffset>2540</wp:posOffset>
                  </wp:positionH>
                  <wp:positionV relativeFrom="paragraph">
                    <wp:posOffset>-1181735</wp:posOffset>
                  </wp:positionV>
                  <wp:extent cx="1856740" cy="1012190"/>
                  <wp:effectExtent l="0" t="0" r="0" b="381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674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AA7" w:rsidRPr="00616B38">
              <w:rPr>
                <w:b/>
                <w:lang w:val="nl-NL"/>
              </w:rPr>
              <w:t>Piramide</w:t>
            </w:r>
          </w:p>
          <w:p w14:paraId="0798F64E" w14:textId="77777777" w:rsidR="00BF7AA7" w:rsidRPr="00616B38" w:rsidRDefault="00BF7AA7">
            <w:pPr>
              <w:rPr>
                <w:lang w:val="nl-NL"/>
              </w:rPr>
            </w:pPr>
            <w:r w:rsidRPr="00616B38">
              <w:rPr>
                <w:lang w:val="nl-NL"/>
              </w:rPr>
              <w:t>Inhoud= (oppe</w:t>
            </w:r>
            <w:r w:rsidR="00DF7079">
              <w:rPr>
                <w:lang w:val="nl-NL"/>
              </w:rPr>
              <w:t>rvlakte grondvlak x hoogte) : 3</w:t>
            </w:r>
          </w:p>
          <w:p w14:paraId="122DD093" w14:textId="77777777" w:rsidR="00BF7AA7" w:rsidRDefault="00A267B0">
            <w:r>
              <w:rPr>
                <w:b/>
                <w:noProof/>
                <w:lang w:val="nl-NL" w:eastAsia="nl-NL"/>
              </w:rPr>
              <mc:AlternateContent>
                <mc:Choice Requires="wpg">
                  <w:drawing>
                    <wp:inline distT="0" distB="0" distL="0" distR="0" wp14:anchorId="456DC32C" wp14:editId="1EE54EF8">
                      <wp:extent cx="2719705" cy="1160145"/>
                      <wp:effectExtent l="0" t="0" r="0" b="0"/>
                      <wp:docPr id="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1160145"/>
                                <a:chOff x="1320" y="8311"/>
                                <a:chExt cx="4967" cy="2568"/>
                              </a:xfrm>
                            </wpg:grpSpPr>
                            <pic:pic xmlns:pic="http://schemas.openxmlformats.org/drawingml/2006/picture">
                              <pic:nvPicPr>
                                <pic:cNvPr id="5"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20" y="8311"/>
                                  <a:ext cx="2370"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62" y="8314"/>
                                  <a:ext cx="202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mv="urn:schemas-microsoft-com:mac:vml" xmlns:mo="http://schemas.microsoft.com/office/mac/office/2008/main">
                  <w:pict>
                    <v:group id="Group 71" o:spid="_x0000_s1026" style="width:214.15pt;height:91.35pt;mso-position-horizontal-relative:char;mso-position-vertical-relative:line" coordorigin="1320,8311" coordsize="4967,25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">
                      <v:shape id="Picture 72" o:spid="_x0000_s1027" type="#_x0000_t75" style="position:absolute;left:1320;top:8311;width:2370;height:2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b&#10;i2TCAAAA2gAAAA8AAABkcnMvZG93bnJldi54bWxEj0+LwjAUxO/CfofwFvamqQurSzWKLCiCJ/+w&#10;4u3RPNvS5qUksa3f3giCx2FmfsPMl72pRUvOl5YVjEcJCOLM6pJzBafjevgLwgdkjbVlUnAnD8vF&#10;x2COqbYd76k9hFxECPsUFRQhNKmUPivIoB/Zhjh6V+sMhihdLrXDLsJNLb+TZCINlhwXCmzor6Cs&#10;OtyMgnU93tzN8f92vlzCtMu52rm2Uurrs1/NQATqwzv8am+1gh94Xok3QC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W4tkwgAAANoAAAAPAAAAAAAAAAAAAAAAAJwCAABk&#10;cnMvZG93bnJldi54bWxQSwUGAAAAAAQABAD3AAAAiwMAAAAA&#10;">
                        <v:imagedata r:id="rId36" o:title=""/>
                      </v:shape>
                      <v:shape id="Picture 73" o:spid="_x0000_s1028" type="#_x0000_t75" style="position:absolute;left:4262;top:8314;width:2025;height:2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q&#10;w9PBAAAA2gAAAA8AAABkcnMvZG93bnJldi54bWxEj81qwzAQhO+FvoPYQi6lkdNDUtwoJhgCudbN&#10;z3VjbWUTa2UkJbHfPioEchxm5htmWQy2E1fyoXWsYDbNQBDXTrdsFOx+Nx9fIEJE1tg5JgUjBShW&#10;ry9LzLW78Q9dq2hEgnDIUUETY59LGeqGLIap64mT9+e8xZikN1J7vCW47eRnls2lxZbTQoM9lQ3V&#10;5+piFbTv5rTfGXvYl3qo7ahPeMy8UpO3Yf0NItIQn+FHe6sVLOD/SroBcnU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sqw9PBAAAA2gAAAA8AAAAAAAAAAAAAAAAAnAIAAGRy&#10;cy9kb3ducmV2LnhtbFBLBQYAAAAABAAEAPcAAACKAwAAAAA=&#10;">
                        <v:imagedata r:id="rId37" o:title=""/>
                      </v:shape>
                      <w10:anchorlock/>
                    </v:group>
                  </w:pict>
                </mc:Fallback>
              </mc:AlternateContent>
            </w:r>
          </w:p>
          <w:p w14:paraId="02A760C3" w14:textId="77777777" w:rsidR="00BF7AA7" w:rsidRDefault="00BF7AA7"/>
          <w:p w14:paraId="6A37C5A5" w14:textId="77777777" w:rsidR="00BF7AA7" w:rsidRPr="00616B38" w:rsidRDefault="00BF7AA7">
            <w:pPr>
              <w:rPr>
                <w:b/>
                <w:lang w:val="nl-NL"/>
              </w:rPr>
            </w:pPr>
            <w:r w:rsidRPr="00616B38">
              <w:rPr>
                <w:b/>
                <w:lang w:val="nl-NL"/>
              </w:rPr>
              <w:t>Cilinder</w:t>
            </w:r>
          </w:p>
          <w:p w14:paraId="78A63C9B" w14:textId="77777777" w:rsidR="00BF7AA7" w:rsidRPr="00DF7079" w:rsidRDefault="00BF7AA7">
            <w:pPr>
              <w:rPr>
                <w:lang w:val="nl-NL"/>
              </w:rPr>
            </w:pPr>
            <w:r w:rsidRPr="00616B38">
              <w:rPr>
                <w:lang w:val="nl-NL"/>
              </w:rPr>
              <w:t>Inhoud =</w:t>
            </w:r>
            <w:r w:rsidR="00DF7079">
              <w:rPr>
                <w:lang w:val="nl-NL"/>
              </w:rPr>
              <w:t xml:space="preserve"> oppervlakte grondvlak x hoogte</w:t>
            </w:r>
          </w:p>
          <w:p w14:paraId="1C700C35" w14:textId="77777777" w:rsidR="00BF7AA7" w:rsidRPr="00DF7079" w:rsidRDefault="00A267B0">
            <w:pPr>
              <w:rPr>
                <w:b/>
              </w:rPr>
            </w:pPr>
            <w:r>
              <w:rPr>
                <w:noProof/>
                <w:lang w:val="nl-NL" w:eastAsia="nl-NL"/>
              </w:rPr>
              <w:drawing>
                <wp:inline distT="0" distB="0" distL="0" distR="0" wp14:anchorId="5E134DB8" wp14:editId="25996C94">
                  <wp:extent cx="876300" cy="1206500"/>
                  <wp:effectExtent l="0" t="0" r="12700" b="1270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1206500"/>
                          </a:xfrm>
                          <a:prstGeom prst="rect">
                            <a:avLst/>
                          </a:prstGeom>
                          <a:noFill/>
                          <a:ln>
                            <a:noFill/>
                          </a:ln>
                        </pic:spPr>
                      </pic:pic>
                    </a:graphicData>
                  </a:graphic>
                </wp:inline>
              </w:drawing>
            </w:r>
          </w:p>
        </w:tc>
      </w:tr>
    </w:tbl>
    <w:p w14:paraId="063FB04B" w14:textId="77777777" w:rsidR="00BF7AA7" w:rsidRDefault="00BF7AA7">
      <w:pPr>
        <w:rPr>
          <w:color w:val="000000"/>
          <w:lang w:val="nl-NL"/>
        </w:rPr>
      </w:pPr>
    </w:p>
    <w:p w14:paraId="545AED75"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7D2C4A5E" w14:textId="77777777">
        <w:tc>
          <w:tcPr>
            <w:tcW w:w="534" w:type="dxa"/>
          </w:tcPr>
          <w:p w14:paraId="3F5494E5" w14:textId="77777777" w:rsidR="00BF7AA7" w:rsidRPr="00700E0C" w:rsidRDefault="00BF7AA7">
            <w:pPr>
              <w:pStyle w:val="Opgave"/>
            </w:pPr>
          </w:p>
        </w:tc>
        <w:tc>
          <w:tcPr>
            <w:tcW w:w="9497" w:type="dxa"/>
          </w:tcPr>
          <w:p w14:paraId="2AE0E48B" w14:textId="77777777" w:rsidR="00BF7AA7" w:rsidRDefault="00BF7AA7">
            <w:pPr>
              <w:rPr>
                <w:lang w:val="nl-NL"/>
              </w:rPr>
            </w:pPr>
            <w:r w:rsidRPr="00616B38">
              <w:rPr>
                <w:lang w:val="nl-NL"/>
              </w:rPr>
              <w:t xml:space="preserve">In de toren van de </w:t>
            </w:r>
            <w:proofErr w:type="spellStart"/>
            <w:r w:rsidRPr="00616B38">
              <w:rPr>
                <w:lang w:val="nl-NL"/>
              </w:rPr>
              <w:t>Meije</w:t>
            </w:r>
            <w:proofErr w:type="spellEnd"/>
            <w:r w:rsidRPr="00616B38">
              <w:rPr>
                <w:lang w:val="nl-NL"/>
              </w:rPr>
              <w:t xml:space="preserve"> zit een cilindervormig vat met een inhoud van 450 m³</w:t>
            </w:r>
          </w:p>
          <w:p w14:paraId="10AC69B0" w14:textId="77777777" w:rsidR="00BF7AA7" w:rsidRDefault="00BF7AA7">
            <w:pPr>
              <w:rPr>
                <w:lang w:val="nl-NL"/>
              </w:rPr>
            </w:pPr>
            <w:r>
              <w:rPr>
                <w:lang w:val="nl-NL"/>
              </w:rPr>
              <w:t>De hoogte van het vat is 10 meter.</w:t>
            </w:r>
          </w:p>
          <w:p w14:paraId="415F3976" w14:textId="77777777" w:rsidR="00DF7079" w:rsidRPr="003A4780" w:rsidRDefault="00DF7079">
            <w:pPr>
              <w:rPr>
                <w:lang w:val="nl-NL"/>
              </w:rPr>
            </w:pPr>
          </w:p>
        </w:tc>
      </w:tr>
      <w:tr w:rsidR="00BF7AA7" w:rsidRPr="008F13C1" w14:paraId="72DB833D" w14:textId="77777777">
        <w:tc>
          <w:tcPr>
            <w:tcW w:w="534" w:type="dxa"/>
          </w:tcPr>
          <w:p w14:paraId="272DE492" w14:textId="77777777" w:rsidR="00BF7AA7" w:rsidRPr="008F13C1" w:rsidRDefault="00BF7AA7">
            <w:pPr>
              <w:jc w:val="right"/>
              <w:rPr>
                <w:lang w:val="nl-NL"/>
              </w:rPr>
            </w:pPr>
          </w:p>
        </w:tc>
        <w:tc>
          <w:tcPr>
            <w:tcW w:w="9497" w:type="dxa"/>
          </w:tcPr>
          <w:p w14:paraId="26A68896" w14:textId="77777777" w:rsidR="00BF7AA7" w:rsidRPr="00616B38" w:rsidRDefault="00DF7079" w:rsidP="00DF7079">
            <w:pPr>
              <w:rPr>
                <w:lang w:val="nl-NL"/>
              </w:rPr>
            </w:pPr>
            <w:r>
              <w:rPr>
                <w:lang w:val="nl-NL"/>
              </w:rPr>
              <w:t xml:space="preserve">a. </w:t>
            </w:r>
            <w:r w:rsidR="00BF7AA7" w:rsidRPr="00616B38">
              <w:rPr>
                <w:lang w:val="nl-NL"/>
              </w:rPr>
              <w:t>Wat is de vorm van het grondvlak</w:t>
            </w:r>
            <w:r w:rsidR="00BF7AA7">
              <w:rPr>
                <w:lang w:val="nl-NL"/>
              </w:rPr>
              <w:t xml:space="preserve"> van dit vat</w:t>
            </w:r>
            <w:r w:rsidR="00BF7AA7" w:rsidRPr="00616B38">
              <w:rPr>
                <w:lang w:val="nl-NL"/>
              </w:rPr>
              <w:t xml:space="preserve">? </w:t>
            </w:r>
          </w:p>
          <w:p w14:paraId="5DD2AA46" w14:textId="77777777" w:rsidR="00BF7AA7" w:rsidRPr="000B2D52" w:rsidRDefault="00BF7AA7">
            <w:pPr>
              <w:rPr>
                <w:lang w:val="nl-NL"/>
              </w:rPr>
            </w:pPr>
            <w:r w:rsidRPr="000B2D52">
              <w:rPr>
                <w:lang w:val="nl-NL"/>
              </w:rPr>
              <w:t>...................................</w:t>
            </w:r>
            <w:r w:rsidR="00DF7079" w:rsidRPr="000B2D52">
              <w:rPr>
                <w:lang w:val="nl-NL"/>
              </w:rPr>
              <w:t>...................................................</w:t>
            </w:r>
          </w:p>
          <w:p w14:paraId="75DB19B7" w14:textId="77777777" w:rsidR="00DF7079" w:rsidRPr="000B2D52" w:rsidRDefault="00DF7079" w:rsidP="00DF7079">
            <w:pPr>
              <w:rPr>
                <w:lang w:val="nl-NL"/>
              </w:rPr>
            </w:pPr>
          </w:p>
          <w:p w14:paraId="71767CF6" w14:textId="77777777" w:rsidR="00DF7079" w:rsidRDefault="00DF7079">
            <w:pPr>
              <w:rPr>
                <w:lang w:val="nl-NL"/>
              </w:rPr>
            </w:pPr>
            <w:r w:rsidRPr="00DF7079">
              <w:rPr>
                <w:lang w:val="nl-NL"/>
              </w:rPr>
              <w:t xml:space="preserve">b. </w:t>
            </w:r>
            <w:r w:rsidR="00BF7AA7" w:rsidRPr="00616B38">
              <w:rPr>
                <w:lang w:val="nl-NL"/>
              </w:rPr>
              <w:t xml:space="preserve">Wat </w:t>
            </w:r>
            <w:r w:rsidR="00BF7AA7">
              <w:rPr>
                <w:lang w:val="nl-NL"/>
              </w:rPr>
              <w:t>is de oppervlakte van het grondvlak</w:t>
            </w:r>
            <w:r>
              <w:rPr>
                <w:lang w:val="nl-NL"/>
              </w:rPr>
              <w:t>?</w:t>
            </w:r>
          </w:p>
          <w:p w14:paraId="69A4D064" w14:textId="77777777" w:rsidR="00BF7AA7" w:rsidRDefault="00BF7AA7" w:rsidP="00DF7079">
            <w:pPr>
              <w:rPr>
                <w:lang w:val="nl-NL"/>
              </w:rPr>
            </w:pPr>
            <w:r w:rsidRPr="00616B38">
              <w:rPr>
                <w:lang w:val="nl-NL"/>
              </w:rPr>
              <w:t>Oppervlakte grondvlak = ............. m</w:t>
            </w:r>
            <w:r w:rsidRPr="00616B38">
              <w:rPr>
                <w:vertAlign w:val="superscript"/>
                <w:lang w:val="nl-NL"/>
              </w:rPr>
              <w:t>2</w:t>
            </w:r>
          </w:p>
        </w:tc>
      </w:tr>
    </w:tbl>
    <w:p w14:paraId="6A469F1D" w14:textId="77777777" w:rsidR="00BF7AA7" w:rsidRPr="00616B38" w:rsidRDefault="00BF7AA7">
      <w:pPr>
        <w:rPr>
          <w:lang w:val="nl-NL"/>
        </w:rPr>
      </w:pPr>
    </w:p>
    <w:p w14:paraId="3253015D"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6F5126EA" w14:textId="77777777">
        <w:tc>
          <w:tcPr>
            <w:tcW w:w="534" w:type="dxa"/>
          </w:tcPr>
          <w:p w14:paraId="356820DB" w14:textId="77777777" w:rsidR="00BF7AA7" w:rsidRPr="00700E0C" w:rsidRDefault="00BF7AA7">
            <w:pPr>
              <w:pStyle w:val="Opgave"/>
            </w:pPr>
          </w:p>
        </w:tc>
        <w:tc>
          <w:tcPr>
            <w:tcW w:w="9497" w:type="dxa"/>
          </w:tcPr>
          <w:p w14:paraId="76C143C0" w14:textId="77777777" w:rsidR="00BF7AA7" w:rsidRPr="003A4780" w:rsidRDefault="00BF7AA7">
            <w:pPr>
              <w:rPr>
                <w:lang w:val="nl-NL"/>
              </w:rPr>
            </w:pPr>
            <w:r>
              <w:rPr>
                <w:lang w:val="nl-NL"/>
              </w:rPr>
              <w:t xml:space="preserve">Bereken hoeveel Nederlanders je uit het reservoir van de watertoren van de </w:t>
            </w:r>
            <w:proofErr w:type="spellStart"/>
            <w:r>
              <w:rPr>
                <w:lang w:val="nl-NL"/>
              </w:rPr>
              <w:t>Meije</w:t>
            </w:r>
            <w:proofErr w:type="spellEnd"/>
            <w:r>
              <w:rPr>
                <w:lang w:val="nl-NL"/>
              </w:rPr>
              <w:t xml:space="preserve"> van water kunt voorzien. Gebruik in je berekening het gemiddelde watergebruik van 124 liter per persoon per dag.</w:t>
            </w:r>
          </w:p>
        </w:tc>
      </w:tr>
      <w:tr w:rsidR="00BF7AA7" w:rsidRPr="008F13C1" w14:paraId="67A73FF8" w14:textId="77777777">
        <w:tc>
          <w:tcPr>
            <w:tcW w:w="534" w:type="dxa"/>
          </w:tcPr>
          <w:p w14:paraId="174EDD1D" w14:textId="77777777" w:rsidR="00BF7AA7" w:rsidRPr="008F13C1" w:rsidRDefault="00BF7AA7">
            <w:pPr>
              <w:jc w:val="right"/>
              <w:rPr>
                <w:lang w:val="nl-NL"/>
              </w:rPr>
            </w:pPr>
          </w:p>
        </w:tc>
        <w:tc>
          <w:tcPr>
            <w:tcW w:w="9497" w:type="dxa"/>
          </w:tcPr>
          <w:p w14:paraId="47856FFC" w14:textId="77777777" w:rsidR="00A17084" w:rsidRDefault="00A17084">
            <w:pPr>
              <w:rPr>
                <w:lang w:val="nl-NL"/>
              </w:rPr>
            </w:pPr>
          </w:p>
          <w:p w14:paraId="6525F734" w14:textId="77777777" w:rsidR="00BF7AA7" w:rsidRPr="00616B38" w:rsidRDefault="00BF7AA7">
            <w:pPr>
              <w:rPr>
                <w:lang w:val="nl-NL"/>
              </w:rPr>
            </w:pPr>
            <w:r>
              <w:rPr>
                <w:lang w:val="nl-NL"/>
              </w:rPr>
              <w:t>Doe het in stappen, begin met:</w:t>
            </w:r>
          </w:p>
          <w:p w14:paraId="7C896BDD" w14:textId="77777777" w:rsidR="00BF7AA7" w:rsidRDefault="00BF7AA7">
            <w:pPr>
              <w:rPr>
                <w:lang w:val="nl-NL"/>
              </w:rPr>
            </w:pPr>
            <w:r w:rsidRPr="000647B3">
              <w:rPr>
                <w:lang w:val="nl-NL"/>
              </w:rPr>
              <w:t>450 m</w:t>
            </w:r>
            <w:r w:rsidRPr="002524D0">
              <w:rPr>
                <w:vertAlign w:val="superscript"/>
                <w:lang w:val="nl-NL"/>
              </w:rPr>
              <w:t>3</w:t>
            </w:r>
            <w:r w:rsidRPr="000647B3">
              <w:rPr>
                <w:lang w:val="nl-NL"/>
              </w:rPr>
              <w:t xml:space="preserve">  =  ...................... liter</w:t>
            </w:r>
          </w:p>
          <w:p w14:paraId="3EFC05A8" w14:textId="77777777" w:rsidR="00BF7AA7" w:rsidRDefault="00DF7079">
            <w:pPr>
              <w:rPr>
                <w:lang w:val="nl-NL"/>
              </w:rPr>
            </w:pPr>
            <w:r>
              <w:rPr>
                <w:lang w:val="nl-NL"/>
              </w:rPr>
              <w:t>…..</w:t>
            </w:r>
            <w:r w:rsidR="00BF7AA7" w:rsidRPr="000647B3">
              <w:rPr>
                <w:lang w:val="nl-NL"/>
              </w:rPr>
              <w:t xml:space="preserve"> ......................</w:t>
            </w:r>
            <w:r>
              <w:rPr>
                <w:lang w:val="nl-NL"/>
              </w:rPr>
              <w:t>.............................................................................................................</w:t>
            </w:r>
          </w:p>
          <w:p w14:paraId="6571C7FC" w14:textId="77777777" w:rsidR="00DF7079" w:rsidRDefault="00DF7079">
            <w:pPr>
              <w:rPr>
                <w:lang w:val="nl-NL"/>
              </w:rPr>
            </w:pPr>
          </w:p>
          <w:p w14:paraId="5911F319" w14:textId="77777777" w:rsidR="00DF7079" w:rsidRPr="000647B3" w:rsidRDefault="00DF7079">
            <w:pPr>
              <w:rPr>
                <w:lang w:val="nl-NL"/>
              </w:rPr>
            </w:pPr>
            <w:r>
              <w:rPr>
                <w:lang w:val="nl-NL"/>
              </w:rPr>
              <w:t>………………………………………………………………………………………………………………..</w:t>
            </w:r>
          </w:p>
          <w:p w14:paraId="20A7FD25" w14:textId="77777777" w:rsidR="00BF7AA7" w:rsidRDefault="00BF7AA7">
            <w:pPr>
              <w:rPr>
                <w:lang w:val="nl-NL"/>
              </w:rPr>
            </w:pPr>
          </w:p>
        </w:tc>
      </w:tr>
    </w:tbl>
    <w:p w14:paraId="164DEA88" w14:textId="77777777" w:rsidR="00BF7AA7" w:rsidRDefault="00BF7AA7">
      <w:pPr>
        <w:rPr>
          <w:lang w:val="nl-NL"/>
        </w:rPr>
      </w:pPr>
    </w:p>
    <w:p w14:paraId="462B2A4A" w14:textId="77777777" w:rsidR="00BF7AA7" w:rsidRPr="00E5370B" w:rsidRDefault="00BF7AA7">
      <w:pPr>
        <w:rPr>
          <w:lang w:val="nl-NL"/>
        </w:rPr>
      </w:pPr>
    </w:p>
    <w:p w14:paraId="01022C48" w14:textId="77777777" w:rsidR="00BF7AA7" w:rsidRDefault="00BF7AA7">
      <w:pPr>
        <w:rPr>
          <w:lang w:val="nl-NL"/>
        </w:rPr>
      </w:pPr>
    </w:p>
    <w:p w14:paraId="4B698000" w14:textId="77777777" w:rsidR="00BF7AA7" w:rsidRPr="002524D0" w:rsidRDefault="00BF7AA7">
      <w:pPr>
        <w:rPr>
          <w:lang w:val="nl-NL"/>
        </w:rPr>
      </w:pPr>
    </w:p>
    <w:p w14:paraId="29606289" w14:textId="77777777" w:rsidR="00BF7AA7" w:rsidRDefault="00BF7AA7">
      <w:pPr>
        <w:pStyle w:val="Heading1"/>
        <w:rPr>
          <w:lang w:val="nl-NL"/>
        </w:rPr>
      </w:pPr>
      <w:r>
        <w:rPr>
          <w:lang w:val="nl-NL"/>
        </w:rPr>
        <w:br w:type="page"/>
      </w:r>
      <w:r>
        <w:rPr>
          <w:lang w:val="nl-NL"/>
        </w:rPr>
        <w:lastRenderedPageBreak/>
        <w:t>5 - Water en microkrediet</w:t>
      </w:r>
    </w:p>
    <w:p w14:paraId="71B0DB3D" w14:textId="77777777" w:rsidR="00BF7AA7" w:rsidRPr="00DF7079" w:rsidRDefault="00BF7AA7">
      <w:pPr>
        <w:rPr>
          <w:lang w:val="nl-NL"/>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48"/>
        <w:gridCol w:w="2700"/>
      </w:tblGrid>
      <w:tr w:rsidR="00DF7079" w:rsidRPr="00DF7079" w14:paraId="51637A25" w14:textId="77777777" w:rsidTr="00DF7079">
        <w:trPr>
          <w:trHeight w:val="3313"/>
        </w:trPr>
        <w:tc>
          <w:tcPr>
            <w:tcW w:w="6048" w:type="dxa"/>
            <w:tcBorders>
              <w:top w:val="single" w:sz="4" w:space="0" w:color="4F81BD"/>
              <w:left w:val="single" w:sz="4" w:space="0" w:color="4F81BD"/>
              <w:bottom w:val="single" w:sz="4" w:space="0" w:color="4F81BD"/>
              <w:right w:val="single" w:sz="4" w:space="0" w:color="4F81BD"/>
            </w:tcBorders>
          </w:tcPr>
          <w:p w14:paraId="28D79937" w14:textId="77777777" w:rsidR="00DF7079" w:rsidRPr="003B45C9" w:rsidRDefault="00DF7079">
            <w:pPr>
              <w:rPr>
                <w:lang w:val="nl-NL"/>
              </w:rPr>
            </w:pPr>
          </w:p>
          <w:p w14:paraId="721D95BD" w14:textId="77777777" w:rsidR="00DF7079" w:rsidRDefault="00DF7079">
            <w:pPr>
              <w:rPr>
                <w:lang w:val="nl-NL"/>
              </w:rPr>
            </w:pPr>
            <w:r w:rsidRPr="00616B38">
              <w:rPr>
                <w:lang w:val="nl-NL"/>
              </w:rPr>
              <w:t xml:space="preserve">Veel mensen in de wereld sterven door gebrek aan water of worden ziek. Twee tot drie miljard werkdagen gaan verloren doordat men water elders moet halen. </w:t>
            </w:r>
            <w:r w:rsidRPr="00DF7079">
              <w:rPr>
                <w:lang w:val="nl-NL"/>
              </w:rPr>
              <w:t>Het productieverlies wordt geschat op 5 miljard euro.</w:t>
            </w:r>
            <w:r>
              <w:rPr>
                <w:lang w:val="nl-NL"/>
              </w:rPr>
              <w:t xml:space="preserve">     </w:t>
            </w:r>
          </w:p>
          <w:p w14:paraId="74066DCA" w14:textId="77777777" w:rsidR="00DF7079" w:rsidRDefault="00DF7079">
            <w:pPr>
              <w:rPr>
                <w:lang w:val="nl-NL"/>
              </w:rPr>
            </w:pPr>
            <w:r w:rsidRPr="00616B38">
              <w:rPr>
                <w:lang w:val="nl-NL"/>
              </w:rPr>
              <w:t xml:space="preserve">Water moet men vaak van grote afstand halen. Het kost een vrouw gemiddeld 4 uur per dag. Het loon voor een uur werken is in dat land € 5. </w:t>
            </w:r>
            <w:r>
              <w:t xml:space="preserve">Het </w:t>
            </w:r>
            <w:proofErr w:type="spellStart"/>
            <w:r>
              <w:t>halen</w:t>
            </w:r>
            <w:proofErr w:type="spellEnd"/>
            <w:r>
              <w:t xml:space="preserve"> van water </w:t>
            </w:r>
            <w:proofErr w:type="spellStart"/>
            <w:r>
              <w:t>heeft</w:t>
            </w:r>
            <w:proofErr w:type="spellEnd"/>
            <w:r>
              <w:t xml:space="preserve"> </w:t>
            </w:r>
            <w:proofErr w:type="spellStart"/>
            <w:r>
              <w:t>een</w:t>
            </w:r>
            <w:proofErr w:type="spellEnd"/>
            <w:r>
              <w:t xml:space="preserve"> </w:t>
            </w:r>
            <w:proofErr w:type="spellStart"/>
            <w:r>
              <w:t>economische</w:t>
            </w:r>
            <w:proofErr w:type="spellEnd"/>
            <w:r>
              <w:t xml:space="preserve"> </w:t>
            </w:r>
            <w:proofErr w:type="spellStart"/>
            <w:r>
              <w:t>waarde</w:t>
            </w:r>
            <w:proofErr w:type="spellEnd"/>
            <w:r>
              <w:t>.</w:t>
            </w:r>
          </w:p>
          <w:p w14:paraId="35AEE195" w14:textId="77777777" w:rsidR="00DF7079" w:rsidRDefault="00DF7079">
            <w:pPr>
              <w:rPr>
                <w:lang w:val="nl-NL"/>
              </w:rPr>
            </w:pPr>
          </w:p>
        </w:tc>
        <w:tc>
          <w:tcPr>
            <w:tcW w:w="2700" w:type="dxa"/>
            <w:tcBorders>
              <w:top w:val="single" w:sz="4" w:space="0" w:color="4F81BD"/>
              <w:left w:val="single" w:sz="4" w:space="0" w:color="4F81BD"/>
              <w:bottom w:val="single" w:sz="4" w:space="0" w:color="4F81BD"/>
              <w:right w:val="single" w:sz="4" w:space="0" w:color="4F81BD"/>
            </w:tcBorders>
          </w:tcPr>
          <w:p w14:paraId="1110ED12" w14:textId="77777777" w:rsidR="00DF7079" w:rsidRPr="00DF7079" w:rsidRDefault="00A267B0">
            <w:pPr>
              <w:rPr>
                <w:lang w:val="nl-NL"/>
              </w:rPr>
            </w:pPr>
            <w:r>
              <w:rPr>
                <w:noProof/>
                <w:lang w:val="nl-NL" w:eastAsia="nl-NL"/>
              </w:rPr>
              <w:drawing>
                <wp:anchor distT="0" distB="0" distL="114300" distR="114300" simplePos="0" relativeHeight="251661312" behindDoc="1" locked="0" layoutInCell="1" allowOverlap="0" wp14:anchorId="09E7305A" wp14:editId="0536A439">
                  <wp:simplePos x="0" y="0"/>
                  <wp:positionH relativeFrom="column">
                    <wp:posOffset>29845</wp:posOffset>
                  </wp:positionH>
                  <wp:positionV relativeFrom="paragraph">
                    <wp:posOffset>-1646555</wp:posOffset>
                  </wp:positionV>
                  <wp:extent cx="1524000" cy="1781175"/>
                  <wp:effectExtent l="0" t="0" r="0" b="0"/>
                  <wp:wrapThrough wrapText="bothSides">
                    <wp:wrapPolygon edited="0">
                      <wp:start x="0" y="0"/>
                      <wp:lineTo x="0" y="21253"/>
                      <wp:lineTo x="21240" y="21253"/>
                      <wp:lineTo x="21240" y="0"/>
                      <wp:lineTo x="0" y="0"/>
                    </wp:wrapPolygon>
                  </wp:wrapThrough>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079">
              <w:rPr>
                <w:lang w:val="nl-NL"/>
              </w:rPr>
              <w:t xml:space="preserve">           </w:t>
            </w:r>
          </w:p>
        </w:tc>
      </w:tr>
    </w:tbl>
    <w:p w14:paraId="7051B687" w14:textId="77777777" w:rsidR="00BF7AA7" w:rsidRDefault="00BF7AA7">
      <w:pPr>
        <w:rPr>
          <w:color w:val="000000"/>
          <w:lang w:val="nl-NL"/>
        </w:rPr>
      </w:pPr>
    </w:p>
    <w:p w14:paraId="09D45820"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628CE598" w14:textId="77777777">
        <w:tc>
          <w:tcPr>
            <w:tcW w:w="534" w:type="dxa"/>
          </w:tcPr>
          <w:p w14:paraId="32457980" w14:textId="77777777" w:rsidR="00BF7AA7" w:rsidRPr="00700E0C" w:rsidRDefault="00BF7AA7">
            <w:pPr>
              <w:pStyle w:val="Opgave"/>
            </w:pPr>
          </w:p>
        </w:tc>
        <w:tc>
          <w:tcPr>
            <w:tcW w:w="9497" w:type="dxa"/>
          </w:tcPr>
          <w:p w14:paraId="2E52EDFB" w14:textId="77777777" w:rsidR="00BF7AA7" w:rsidRPr="00616B38" w:rsidRDefault="00BF7AA7">
            <w:pPr>
              <w:rPr>
                <w:lang w:val="nl-NL"/>
              </w:rPr>
            </w:pPr>
            <w:r w:rsidRPr="00616B38">
              <w:rPr>
                <w:lang w:val="nl-NL"/>
              </w:rPr>
              <w:t>Kruis het juiste bedrag aan dat deze vrouw in een jaar ongeveer had kunnen verdienen met het halen van water.</w:t>
            </w:r>
          </w:p>
          <w:p w14:paraId="3E807ECA" w14:textId="77777777" w:rsidR="00BF7AA7" w:rsidRPr="003A4780" w:rsidRDefault="00BF7AA7">
            <w:pPr>
              <w:rPr>
                <w:lang w:val="nl-NL"/>
              </w:rPr>
            </w:pPr>
          </w:p>
        </w:tc>
      </w:tr>
      <w:tr w:rsidR="00BF7AA7" w:rsidRPr="008F13C1" w14:paraId="2FD88716" w14:textId="77777777">
        <w:tc>
          <w:tcPr>
            <w:tcW w:w="534" w:type="dxa"/>
          </w:tcPr>
          <w:p w14:paraId="5250ECBB" w14:textId="77777777" w:rsidR="00BF7AA7" w:rsidRPr="008F13C1" w:rsidRDefault="00BF7AA7">
            <w:pPr>
              <w:jc w:val="right"/>
              <w:rPr>
                <w:lang w:val="nl-NL"/>
              </w:rPr>
            </w:pPr>
          </w:p>
        </w:tc>
        <w:tc>
          <w:tcPr>
            <w:tcW w:w="9497" w:type="dxa"/>
          </w:tcPr>
          <w:p w14:paraId="0596AD16" w14:textId="77777777" w:rsidR="00BF7AA7" w:rsidRDefault="00BF7AA7">
            <w:r>
              <w:t>o  € 1.825,-</w:t>
            </w:r>
          </w:p>
          <w:p w14:paraId="007ACEBB" w14:textId="77777777" w:rsidR="00BF7AA7" w:rsidRDefault="00BF7AA7">
            <w:r>
              <w:t>o  € 3.650,-</w:t>
            </w:r>
          </w:p>
          <w:p w14:paraId="02599615" w14:textId="77777777" w:rsidR="00BF7AA7" w:rsidRDefault="00BF7AA7">
            <w:r>
              <w:t>o  € 7.300,-</w:t>
            </w:r>
          </w:p>
          <w:p w14:paraId="41DF554F" w14:textId="77777777" w:rsidR="00BF7AA7" w:rsidRPr="00616B38" w:rsidRDefault="00BF7AA7">
            <w:r>
              <w:t>o  € 8.000,-</w:t>
            </w:r>
          </w:p>
        </w:tc>
      </w:tr>
    </w:tbl>
    <w:p w14:paraId="20C317E2"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22AD8E5A" w14:textId="77777777">
        <w:tc>
          <w:tcPr>
            <w:tcW w:w="534" w:type="dxa"/>
          </w:tcPr>
          <w:p w14:paraId="7777F81D" w14:textId="77777777" w:rsidR="00BF7AA7" w:rsidRPr="00700E0C" w:rsidRDefault="00BF7AA7">
            <w:pPr>
              <w:pStyle w:val="Opgave"/>
            </w:pPr>
          </w:p>
        </w:tc>
        <w:tc>
          <w:tcPr>
            <w:tcW w:w="9497" w:type="dxa"/>
          </w:tcPr>
          <w:p w14:paraId="50766785" w14:textId="77777777" w:rsidR="00BF7AA7" w:rsidRDefault="00BF7AA7">
            <w:pPr>
              <w:rPr>
                <w:lang w:val="nl-NL"/>
              </w:rPr>
            </w:pPr>
            <w:r w:rsidRPr="00616B38">
              <w:rPr>
                <w:lang w:val="nl-NL"/>
              </w:rPr>
              <w:t>Vier uur lopen per dag om water te halen. Hoeveel kilometer is dat in een jaar?</w:t>
            </w:r>
          </w:p>
          <w:p w14:paraId="696E443D" w14:textId="77777777" w:rsidR="00BF7AA7" w:rsidRDefault="00BF7AA7">
            <w:proofErr w:type="spellStart"/>
            <w:r>
              <w:t>Berekening</w:t>
            </w:r>
            <w:proofErr w:type="spellEnd"/>
            <w:r>
              <w:t>:</w:t>
            </w:r>
          </w:p>
          <w:p w14:paraId="463CB9B7" w14:textId="77777777" w:rsidR="00BF7AA7" w:rsidRPr="003A4780" w:rsidRDefault="00BF7AA7">
            <w:pPr>
              <w:rPr>
                <w:lang w:val="nl-NL"/>
              </w:rPr>
            </w:pPr>
          </w:p>
        </w:tc>
      </w:tr>
      <w:tr w:rsidR="00BF7AA7" w:rsidRPr="008F13C1" w14:paraId="4600240C" w14:textId="77777777">
        <w:tc>
          <w:tcPr>
            <w:tcW w:w="534" w:type="dxa"/>
          </w:tcPr>
          <w:p w14:paraId="773AE99C" w14:textId="77777777" w:rsidR="00BF7AA7" w:rsidRPr="008F13C1" w:rsidRDefault="00BF7AA7">
            <w:pPr>
              <w:jc w:val="right"/>
              <w:rPr>
                <w:lang w:val="nl-NL"/>
              </w:rPr>
            </w:pPr>
          </w:p>
        </w:tc>
        <w:tc>
          <w:tcPr>
            <w:tcW w:w="9497" w:type="dxa"/>
          </w:tcPr>
          <w:p w14:paraId="2A20FA7D" w14:textId="77777777" w:rsidR="00BF7AA7" w:rsidRDefault="00BF7AA7">
            <w:pPr>
              <w:rPr>
                <w:lang w:val="nl-NL"/>
              </w:rPr>
            </w:pPr>
            <w:r w:rsidRPr="00D578DC">
              <w:rPr>
                <w:lang w:val="nl-NL"/>
              </w:rPr>
              <w:t>…………………………………………………………</w:t>
            </w:r>
            <w:r>
              <w:rPr>
                <w:lang w:val="nl-NL"/>
              </w:rPr>
              <w:t>……………………………………………………………………………</w:t>
            </w:r>
          </w:p>
          <w:p w14:paraId="4E3647C7" w14:textId="77777777" w:rsidR="00BF7AA7" w:rsidRDefault="00BF7AA7"/>
          <w:p w14:paraId="136C8A3E" w14:textId="77777777" w:rsidR="00BF7AA7" w:rsidRPr="00616B38" w:rsidRDefault="00BF7AA7">
            <w:r w:rsidRPr="00D578DC">
              <w:rPr>
                <w:lang w:val="nl-NL"/>
              </w:rPr>
              <w:t>………………………………………………………</w:t>
            </w:r>
            <w:r>
              <w:rPr>
                <w:lang w:val="nl-NL"/>
              </w:rPr>
              <w:t>………………………………………………………………………………</w:t>
            </w:r>
          </w:p>
        </w:tc>
      </w:tr>
    </w:tbl>
    <w:p w14:paraId="0E73AAB1"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77214740" w14:textId="77777777">
        <w:tc>
          <w:tcPr>
            <w:tcW w:w="534" w:type="dxa"/>
          </w:tcPr>
          <w:p w14:paraId="066802F9" w14:textId="77777777" w:rsidR="00BF7AA7" w:rsidRPr="00700E0C" w:rsidRDefault="00BF7AA7">
            <w:pPr>
              <w:pStyle w:val="Opgave"/>
            </w:pPr>
          </w:p>
        </w:tc>
        <w:tc>
          <w:tcPr>
            <w:tcW w:w="9497" w:type="dxa"/>
          </w:tcPr>
          <w:p w14:paraId="5F46C68C" w14:textId="77777777" w:rsidR="00BF7AA7" w:rsidRPr="00616B38" w:rsidRDefault="00BF7AA7">
            <w:pPr>
              <w:rPr>
                <w:lang w:val="nl-NL"/>
              </w:rPr>
            </w:pPr>
            <w:r w:rsidRPr="00616B38">
              <w:rPr>
                <w:lang w:val="nl-NL"/>
              </w:rPr>
              <w:t>In de tekst hierboven staat:</w:t>
            </w:r>
          </w:p>
          <w:p w14:paraId="393BDCA0" w14:textId="77777777" w:rsidR="00BF7AA7" w:rsidRPr="00616B38" w:rsidRDefault="00BF7AA7">
            <w:pPr>
              <w:rPr>
                <w:lang w:val="nl-NL"/>
              </w:rPr>
            </w:pPr>
            <w:r w:rsidRPr="00616B38">
              <w:rPr>
                <w:lang w:val="nl-NL"/>
              </w:rPr>
              <w:t xml:space="preserve">"Het productieverlies wordt geschat op 5 miljard euro. " </w:t>
            </w:r>
          </w:p>
          <w:p w14:paraId="488BB1F4" w14:textId="77777777" w:rsidR="00BF7AA7" w:rsidRPr="00616B38" w:rsidRDefault="00BF7AA7">
            <w:pPr>
              <w:rPr>
                <w:lang w:val="nl-NL"/>
              </w:rPr>
            </w:pPr>
            <w:r w:rsidRPr="00616B38">
              <w:rPr>
                <w:lang w:val="nl-NL"/>
              </w:rPr>
              <w:t>Wat zou er met productieverlies worden bedoeld.</w:t>
            </w:r>
          </w:p>
          <w:p w14:paraId="3236B096" w14:textId="77777777" w:rsidR="00BF7AA7" w:rsidRPr="003A4780" w:rsidRDefault="00BF7AA7">
            <w:pPr>
              <w:rPr>
                <w:lang w:val="nl-NL"/>
              </w:rPr>
            </w:pPr>
          </w:p>
        </w:tc>
      </w:tr>
      <w:tr w:rsidR="00BF7AA7" w:rsidRPr="008F13C1" w14:paraId="26FD2554" w14:textId="77777777">
        <w:tc>
          <w:tcPr>
            <w:tcW w:w="534" w:type="dxa"/>
          </w:tcPr>
          <w:p w14:paraId="52B75D82" w14:textId="77777777" w:rsidR="00BF7AA7" w:rsidRPr="008F13C1" w:rsidRDefault="00BF7AA7">
            <w:pPr>
              <w:jc w:val="right"/>
              <w:rPr>
                <w:lang w:val="nl-NL"/>
              </w:rPr>
            </w:pPr>
          </w:p>
        </w:tc>
        <w:tc>
          <w:tcPr>
            <w:tcW w:w="9497" w:type="dxa"/>
          </w:tcPr>
          <w:p w14:paraId="5F8B166C" w14:textId="77777777" w:rsidR="00BF7AA7" w:rsidRDefault="00BF7AA7">
            <w:pPr>
              <w:rPr>
                <w:lang w:val="nl-NL"/>
              </w:rPr>
            </w:pPr>
            <w:r w:rsidRPr="00D578DC">
              <w:rPr>
                <w:lang w:val="nl-NL"/>
              </w:rPr>
              <w:t>…………………………………………………………</w:t>
            </w:r>
            <w:r>
              <w:rPr>
                <w:lang w:val="nl-NL"/>
              </w:rPr>
              <w:t>……………………………………………………………………………</w:t>
            </w:r>
          </w:p>
          <w:p w14:paraId="75E81109" w14:textId="77777777" w:rsidR="00BF7AA7" w:rsidRDefault="00BF7AA7"/>
          <w:p w14:paraId="62E2845F" w14:textId="77777777" w:rsidR="00BF7AA7" w:rsidRPr="00616B38" w:rsidRDefault="00BF7AA7">
            <w:r w:rsidRPr="00D578DC">
              <w:rPr>
                <w:lang w:val="nl-NL"/>
              </w:rPr>
              <w:t>………………………………………………………</w:t>
            </w:r>
            <w:r>
              <w:rPr>
                <w:lang w:val="nl-NL"/>
              </w:rPr>
              <w:t>………………………………………………………………………………</w:t>
            </w:r>
          </w:p>
        </w:tc>
      </w:tr>
    </w:tbl>
    <w:p w14:paraId="588DC1CF"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40E262CA" w14:textId="77777777">
        <w:tc>
          <w:tcPr>
            <w:tcW w:w="534" w:type="dxa"/>
          </w:tcPr>
          <w:p w14:paraId="5151082D" w14:textId="77777777" w:rsidR="00BF7AA7" w:rsidRPr="00700E0C" w:rsidRDefault="00BF7AA7">
            <w:pPr>
              <w:pStyle w:val="Opgave"/>
            </w:pPr>
          </w:p>
        </w:tc>
        <w:tc>
          <w:tcPr>
            <w:tcW w:w="9497" w:type="dxa"/>
          </w:tcPr>
          <w:p w14:paraId="2CB3885B" w14:textId="77777777" w:rsidR="00BF7AA7" w:rsidRPr="00616B38" w:rsidRDefault="00BF7AA7">
            <w:pPr>
              <w:rPr>
                <w:lang w:val="nl-NL"/>
              </w:rPr>
            </w:pPr>
            <w:r w:rsidRPr="00616B38">
              <w:rPr>
                <w:lang w:val="nl-NL"/>
              </w:rPr>
              <w:t>Er staat ook: "Twee tot drie miljard werkdagen gaan verloren."</w:t>
            </w:r>
          </w:p>
          <w:p w14:paraId="7E82D502" w14:textId="77777777" w:rsidR="00BF7AA7" w:rsidRPr="00616B38" w:rsidRDefault="00BF7AA7">
            <w:pPr>
              <w:rPr>
                <w:lang w:val="nl-NL"/>
              </w:rPr>
            </w:pPr>
            <w:r w:rsidRPr="00616B38">
              <w:rPr>
                <w:lang w:val="nl-NL"/>
              </w:rPr>
              <w:t>Geef een schatting hoeveel jaren dat ongeveer is.</w:t>
            </w:r>
          </w:p>
          <w:p w14:paraId="7C32B8A4" w14:textId="77777777" w:rsidR="00BF7AA7" w:rsidRPr="003A4780" w:rsidRDefault="00BF7AA7">
            <w:pPr>
              <w:rPr>
                <w:lang w:val="nl-NL"/>
              </w:rPr>
            </w:pPr>
            <w:r>
              <w:rPr>
                <w:lang w:val="nl-NL"/>
              </w:rPr>
              <w:t>Antwoord:</w:t>
            </w:r>
          </w:p>
        </w:tc>
      </w:tr>
      <w:tr w:rsidR="00BF7AA7" w:rsidRPr="008F13C1" w14:paraId="56C217C2" w14:textId="77777777">
        <w:tc>
          <w:tcPr>
            <w:tcW w:w="534" w:type="dxa"/>
          </w:tcPr>
          <w:p w14:paraId="47F4B8EC" w14:textId="77777777" w:rsidR="00BF7AA7" w:rsidRPr="008F13C1" w:rsidRDefault="00BF7AA7">
            <w:pPr>
              <w:jc w:val="right"/>
              <w:rPr>
                <w:lang w:val="nl-NL"/>
              </w:rPr>
            </w:pPr>
          </w:p>
        </w:tc>
        <w:tc>
          <w:tcPr>
            <w:tcW w:w="9497" w:type="dxa"/>
          </w:tcPr>
          <w:p w14:paraId="126711E6" w14:textId="77777777" w:rsidR="00BF7AA7" w:rsidRDefault="00BF7AA7">
            <w:pPr>
              <w:rPr>
                <w:lang w:val="nl-NL"/>
              </w:rPr>
            </w:pPr>
            <w:r w:rsidRPr="00D578DC">
              <w:rPr>
                <w:lang w:val="nl-NL"/>
              </w:rPr>
              <w:t>…………………………………………………………</w:t>
            </w:r>
            <w:r>
              <w:rPr>
                <w:lang w:val="nl-NL"/>
              </w:rPr>
              <w:t>……………………………………………………………………………</w:t>
            </w:r>
          </w:p>
          <w:p w14:paraId="17266811" w14:textId="77777777" w:rsidR="00BF7AA7" w:rsidRDefault="00BF7AA7"/>
          <w:p w14:paraId="377320E7" w14:textId="77777777" w:rsidR="00BF7AA7" w:rsidRPr="00616B38" w:rsidRDefault="00BF7AA7">
            <w:r w:rsidRPr="00D578DC">
              <w:rPr>
                <w:lang w:val="nl-NL"/>
              </w:rPr>
              <w:t>……………………………………………………</w:t>
            </w:r>
            <w:r>
              <w:rPr>
                <w:lang w:val="nl-NL"/>
              </w:rPr>
              <w:t>…………………………………………………………………………………</w:t>
            </w:r>
          </w:p>
        </w:tc>
      </w:tr>
    </w:tbl>
    <w:p w14:paraId="6F163F25" w14:textId="77777777" w:rsidR="00BF7AA7" w:rsidRPr="00E5370B" w:rsidRDefault="00BF7AA7">
      <w:pPr>
        <w:rPr>
          <w:lang w:val="nl-NL"/>
        </w:rPr>
      </w:pPr>
    </w:p>
    <w:p w14:paraId="43816E32"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4B2B4A65" w14:textId="77777777">
        <w:tc>
          <w:tcPr>
            <w:tcW w:w="534" w:type="dxa"/>
          </w:tcPr>
          <w:p w14:paraId="576D4277" w14:textId="77777777" w:rsidR="00BF7AA7" w:rsidRPr="00700E0C" w:rsidRDefault="00BF7AA7">
            <w:pPr>
              <w:pStyle w:val="Opgave"/>
            </w:pPr>
          </w:p>
        </w:tc>
        <w:tc>
          <w:tcPr>
            <w:tcW w:w="9497" w:type="dxa"/>
          </w:tcPr>
          <w:p w14:paraId="159BA1F4" w14:textId="77777777" w:rsidR="00BF7AA7" w:rsidRPr="00616B38" w:rsidRDefault="00481285">
            <w:pPr>
              <w:rPr>
                <w:color w:val="000000"/>
                <w:lang w:val="nl-NL"/>
              </w:rPr>
            </w:pPr>
            <w:r>
              <w:rPr>
                <w:color w:val="000000"/>
                <w:lang w:val="nl-NL"/>
              </w:rPr>
              <w:t xml:space="preserve">Stel dat jij elke dag </w:t>
            </w:r>
            <w:r w:rsidR="00BF7AA7" w:rsidRPr="00616B38">
              <w:rPr>
                <w:color w:val="000000"/>
                <w:lang w:val="nl-NL"/>
              </w:rPr>
              <w:t>10 liter water bij een waterput moet halen op een afstand van 2 k</w:t>
            </w:r>
            <w:r w:rsidR="00DF7079">
              <w:rPr>
                <w:color w:val="000000"/>
                <w:lang w:val="nl-NL"/>
              </w:rPr>
              <w:t xml:space="preserve">m van je huis. </w:t>
            </w:r>
            <w:r w:rsidR="00BF7AA7" w:rsidRPr="00616B38">
              <w:rPr>
                <w:color w:val="000000"/>
                <w:lang w:val="nl-NL"/>
              </w:rPr>
              <w:t>Bereken hoeveel uren je dan dat per week met dat watertransport bezig bent.</w:t>
            </w:r>
          </w:p>
          <w:p w14:paraId="0EA0D580" w14:textId="77777777" w:rsidR="00BF7AA7" w:rsidRPr="002A4370" w:rsidRDefault="00BF7AA7">
            <w:pPr>
              <w:rPr>
                <w:color w:val="000000"/>
              </w:rPr>
            </w:pPr>
            <w:proofErr w:type="spellStart"/>
            <w:r>
              <w:rPr>
                <w:color w:val="000000"/>
              </w:rPr>
              <w:t>Berekening</w:t>
            </w:r>
            <w:proofErr w:type="spellEnd"/>
            <w:r>
              <w:rPr>
                <w:color w:val="000000"/>
              </w:rPr>
              <w:t>:</w:t>
            </w:r>
          </w:p>
        </w:tc>
      </w:tr>
      <w:tr w:rsidR="00BF7AA7" w:rsidRPr="008F13C1" w14:paraId="39106E30" w14:textId="77777777">
        <w:tc>
          <w:tcPr>
            <w:tcW w:w="534" w:type="dxa"/>
          </w:tcPr>
          <w:p w14:paraId="56D1D5B0" w14:textId="77777777" w:rsidR="00BF7AA7" w:rsidRPr="008F13C1" w:rsidRDefault="00BF7AA7">
            <w:pPr>
              <w:ind w:left="360"/>
              <w:rPr>
                <w:lang w:val="nl-NL"/>
              </w:rPr>
            </w:pPr>
          </w:p>
        </w:tc>
        <w:tc>
          <w:tcPr>
            <w:tcW w:w="9497" w:type="dxa"/>
          </w:tcPr>
          <w:p w14:paraId="4AFFA857" w14:textId="77777777" w:rsidR="00BF7AA7" w:rsidRDefault="00BF7AA7">
            <w:pPr>
              <w:rPr>
                <w:lang w:val="nl-NL"/>
              </w:rPr>
            </w:pPr>
            <w:r w:rsidRPr="00D578DC">
              <w:rPr>
                <w:lang w:val="nl-NL"/>
              </w:rPr>
              <w:t>………………………………………………………</w:t>
            </w:r>
            <w:r>
              <w:rPr>
                <w:lang w:val="nl-NL"/>
              </w:rPr>
              <w:t>………………………………………………………………………………</w:t>
            </w:r>
          </w:p>
          <w:p w14:paraId="4CE9DE8E" w14:textId="77777777" w:rsidR="00A83F92" w:rsidRDefault="00A83F92">
            <w:pPr>
              <w:rPr>
                <w:lang w:val="nl-NL"/>
              </w:rPr>
            </w:pPr>
          </w:p>
          <w:p w14:paraId="430BDC55" w14:textId="77777777" w:rsidR="00A83F92" w:rsidRPr="00616B38" w:rsidRDefault="00A83F92">
            <w:pPr>
              <w:rPr>
                <w:color w:val="000000"/>
                <w:lang w:val="nl-NL"/>
              </w:rPr>
            </w:pPr>
            <w:r>
              <w:rPr>
                <w:lang w:val="nl-NL"/>
              </w:rPr>
              <w:t>………………………………………………………………………………………………………………………………………</w:t>
            </w:r>
          </w:p>
        </w:tc>
      </w:tr>
    </w:tbl>
    <w:p w14:paraId="466001F3" w14:textId="77777777" w:rsidR="00BF7AA7" w:rsidRDefault="00BF7AA7">
      <w:pPr>
        <w:rPr>
          <w:lang w:val="nl-NL"/>
        </w:rPr>
      </w:pPr>
    </w:p>
    <w:p w14:paraId="6C37B14C" w14:textId="77777777" w:rsidR="00A83F92" w:rsidRDefault="00A83F92">
      <w:pPr>
        <w:rPr>
          <w:lang w:val="nl-NL"/>
        </w:rPr>
      </w:pPr>
    </w:p>
    <w:p w14:paraId="2F99B1A3" w14:textId="77777777" w:rsidR="00A83F92" w:rsidRPr="00322236" w:rsidRDefault="00A83F92">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7383F446" w14:textId="77777777">
        <w:tc>
          <w:tcPr>
            <w:tcW w:w="534" w:type="dxa"/>
          </w:tcPr>
          <w:p w14:paraId="36408BF6" w14:textId="77777777" w:rsidR="00BF7AA7" w:rsidRPr="00700E0C" w:rsidRDefault="00BF7AA7">
            <w:pPr>
              <w:pStyle w:val="Opgave"/>
            </w:pPr>
          </w:p>
        </w:tc>
        <w:tc>
          <w:tcPr>
            <w:tcW w:w="9497" w:type="dxa"/>
          </w:tcPr>
          <w:p w14:paraId="65463CB9" w14:textId="77777777" w:rsidR="00BF7AA7" w:rsidRPr="00D71434" w:rsidRDefault="00BF7AA7">
            <w:pPr>
              <w:rPr>
                <w:color w:val="000000"/>
                <w:lang w:val="nl-NL"/>
              </w:rPr>
            </w:pPr>
            <w:r w:rsidRPr="00D71434">
              <w:rPr>
                <w:color w:val="000000"/>
                <w:lang w:val="nl-NL"/>
              </w:rPr>
              <w:t>Je had in die tijd ook de vakken kunnen vullen bij de supermarkt.</w:t>
            </w:r>
          </w:p>
          <w:p w14:paraId="529475AC" w14:textId="77777777" w:rsidR="00BF7AA7" w:rsidRPr="00D71434" w:rsidRDefault="00BF7AA7">
            <w:pPr>
              <w:rPr>
                <w:color w:val="000000"/>
                <w:lang w:val="nl-NL"/>
              </w:rPr>
            </w:pPr>
            <w:r w:rsidRPr="00D71434">
              <w:rPr>
                <w:color w:val="000000"/>
                <w:lang w:val="nl-NL"/>
              </w:rPr>
              <w:t>Er is dus productieverlies. Voor hoeveel geld had je vakken kunnen vullen bij een verdienste van € 4 per uur.</w:t>
            </w:r>
          </w:p>
          <w:p w14:paraId="247339FA" w14:textId="77777777" w:rsidR="00BF7AA7" w:rsidRPr="002A4370" w:rsidRDefault="00BF7AA7">
            <w:pPr>
              <w:rPr>
                <w:color w:val="000000"/>
              </w:rPr>
            </w:pPr>
            <w:proofErr w:type="spellStart"/>
            <w:r>
              <w:rPr>
                <w:color w:val="000000"/>
              </w:rPr>
              <w:t>Berekening</w:t>
            </w:r>
            <w:proofErr w:type="spellEnd"/>
            <w:r>
              <w:rPr>
                <w:color w:val="000000"/>
              </w:rPr>
              <w:t>:</w:t>
            </w:r>
          </w:p>
        </w:tc>
      </w:tr>
      <w:tr w:rsidR="00BF7AA7" w:rsidRPr="008F13C1" w14:paraId="579170A7" w14:textId="77777777">
        <w:tc>
          <w:tcPr>
            <w:tcW w:w="534" w:type="dxa"/>
          </w:tcPr>
          <w:p w14:paraId="283F1412" w14:textId="77777777" w:rsidR="00BF7AA7" w:rsidRPr="008F13C1" w:rsidRDefault="00BF7AA7">
            <w:pPr>
              <w:ind w:left="360"/>
              <w:rPr>
                <w:lang w:val="nl-NL"/>
              </w:rPr>
            </w:pPr>
          </w:p>
        </w:tc>
        <w:tc>
          <w:tcPr>
            <w:tcW w:w="9497" w:type="dxa"/>
          </w:tcPr>
          <w:p w14:paraId="16F1CD16" w14:textId="77777777" w:rsidR="00BF7AA7" w:rsidRDefault="00BF7AA7">
            <w:pPr>
              <w:rPr>
                <w:lang w:val="nl-NL"/>
              </w:rPr>
            </w:pPr>
          </w:p>
          <w:p w14:paraId="55557099" w14:textId="77777777" w:rsidR="00BF7AA7" w:rsidRDefault="00BF7AA7">
            <w:pPr>
              <w:rPr>
                <w:lang w:val="nl-NL"/>
              </w:rPr>
            </w:pPr>
            <w:r w:rsidRPr="00D578DC">
              <w:rPr>
                <w:lang w:val="nl-NL"/>
              </w:rPr>
              <w:t>………………………………………………………</w:t>
            </w:r>
            <w:r>
              <w:rPr>
                <w:lang w:val="nl-NL"/>
              </w:rPr>
              <w:t>………………………………………………………………………………</w:t>
            </w:r>
          </w:p>
          <w:p w14:paraId="49CD92D8" w14:textId="77777777" w:rsidR="00A83F92" w:rsidRDefault="00A83F92">
            <w:pPr>
              <w:rPr>
                <w:lang w:val="nl-NL"/>
              </w:rPr>
            </w:pPr>
          </w:p>
          <w:p w14:paraId="6E874C92" w14:textId="77777777" w:rsidR="00A83F92" w:rsidRPr="00616B38" w:rsidRDefault="00A83F92">
            <w:pPr>
              <w:rPr>
                <w:color w:val="000000"/>
                <w:lang w:val="nl-NL"/>
              </w:rPr>
            </w:pPr>
            <w:r>
              <w:rPr>
                <w:lang w:val="nl-NL"/>
              </w:rPr>
              <w:t>………………………………………………………………………………………………………………………………………</w:t>
            </w:r>
          </w:p>
        </w:tc>
      </w:tr>
    </w:tbl>
    <w:p w14:paraId="019B9B00" w14:textId="77777777" w:rsidR="00BF7AA7" w:rsidRDefault="00BF7AA7"/>
    <w:p w14:paraId="49960ACB" w14:textId="77777777" w:rsidR="00BF7AA7" w:rsidRDefault="00BF7AA7">
      <w:r>
        <w:br w:type="page"/>
      </w:r>
    </w:p>
    <w:p w14:paraId="1C28E5A4" w14:textId="77777777" w:rsidR="00BF7AA7" w:rsidRDefault="00BF7AA7"/>
    <w:tbl>
      <w:tblPr>
        <w:tblW w:w="0" w:type="auto"/>
        <w:jc w:val="center"/>
        <w:tblBorders>
          <w:top w:val="single" w:sz="4" w:space="0" w:color="4F81BD"/>
          <w:left w:val="single" w:sz="4" w:space="0" w:color="4F81BD"/>
          <w:bottom w:val="single" w:sz="4" w:space="0" w:color="4F81BD"/>
          <w:right w:val="single" w:sz="4" w:space="0" w:color="4F81BD"/>
        </w:tblBorders>
        <w:tblLook w:val="01E0" w:firstRow="1" w:lastRow="1" w:firstColumn="1" w:lastColumn="1" w:noHBand="0" w:noVBand="0"/>
      </w:tblPr>
      <w:tblGrid>
        <w:gridCol w:w="9212"/>
      </w:tblGrid>
      <w:tr w:rsidR="00BF7AA7" w:rsidRPr="000B2D52" w14:paraId="2CBD0BA0" w14:textId="77777777">
        <w:trPr>
          <w:jc w:val="center"/>
        </w:trPr>
        <w:tc>
          <w:tcPr>
            <w:tcW w:w="9212" w:type="dxa"/>
          </w:tcPr>
          <w:p w14:paraId="67FE85FD" w14:textId="77777777" w:rsidR="00BF7AA7" w:rsidRPr="00D71434" w:rsidRDefault="00BF7AA7">
            <w:pPr>
              <w:rPr>
                <w:lang w:val="nl-NL"/>
              </w:rPr>
            </w:pPr>
            <w:r w:rsidRPr="00D71434">
              <w:rPr>
                <w:lang w:val="nl-NL"/>
              </w:rPr>
              <w:t>In veel derde wereldlanden is er vaak gebrek aan schoon water.</w:t>
            </w:r>
          </w:p>
          <w:p w14:paraId="2A672AB4" w14:textId="77777777" w:rsidR="00BF7AA7" w:rsidRPr="00D71434" w:rsidRDefault="00BF7AA7">
            <w:pPr>
              <w:rPr>
                <w:lang w:val="nl-NL"/>
              </w:rPr>
            </w:pPr>
            <w:r w:rsidRPr="00D71434">
              <w:rPr>
                <w:lang w:val="nl-NL"/>
              </w:rPr>
              <w:t>Op veel plekken is er vaak niet meer dan 12 liter per persoon.</w:t>
            </w:r>
          </w:p>
          <w:p w14:paraId="52DE1587" w14:textId="77777777" w:rsidR="00BF7AA7" w:rsidRPr="00D71434" w:rsidRDefault="00BF7AA7">
            <w:pPr>
              <w:rPr>
                <w:lang w:val="nl-NL"/>
              </w:rPr>
            </w:pPr>
            <w:r w:rsidRPr="00D71434">
              <w:rPr>
                <w:lang w:val="nl-NL"/>
              </w:rPr>
              <w:t>In Kenia is er vaak niet meer dan 5 liter per persoon.</w:t>
            </w:r>
          </w:p>
          <w:p w14:paraId="2CECC997" w14:textId="77777777" w:rsidR="00BF7AA7" w:rsidRPr="00D71434" w:rsidRDefault="00BF7AA7">
            <w:pPr>
              <w:rPr>
                <w:lang w:val="nl-NL"/>
              </w:rPr>
            </w:pPr>
            <w:r w:rsidRPr="00D71434">
              <w:rPr>
                <w:lang w:val="nl-NL"/>
              </w:rPr>
              <w:t xml:space="preserve">In veel ontwikkelingslanden moeten vrouwen en meisjes kilometers lopen om in bezit te komen van water. </w:t>
            </w:r>
            <w:r w:rsidR="00A267B0">
              <w:rPr>
                <w:noProof/>
                <w:lang w:val="nl-NL" w:eastAsia="nl-NL"/>
              </w:rPr>
              <w:drawing>
                <wp:anchor distT="0" distB="0" distL="114300" distR="114300" simplePos="0" relativeHeight="251658240" behindDoc="0" locked="1" layoutInCell="1" allowOverlap="1" wp14:anchorId="1C46C2AD" wp14:editId="61A72184">
                  <wp:simplePos x="0" y="0"/>
                  <wp:positionH relativeFrom="column">
                    <wp:posOffset>2744470</wp:posOffset>
                  </wp:positionH>
                  <wp:positionV relativeFrom="paragraph">
                    <wp:posOffset>-4445</wp:posOffset>
                  </wp:positionV>
                  <wp:extent cx="2857500" cy="2143125"/>
                  <wp:effectExtent l="0" t="0" r="12700"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E6EC4" w14:textId="77777777" w:rsidR="00BF7AA7" w:rsidRPr="00D71434" w:rsidRDefault="00BF7AA7">
            <w:pPr>
              <w:rPr>
                <w:lang w:val="nl-NL"/>
              </w:rPr>
            </w:pPr>
            <w:r w:rsidRPr="00D71434">
              <w:rPr>
                <w:lang w:val="nl-NL"/>
              </w:rPr>
              <w:t>De aanwezigheid van waterputten is vaak erg belangrijk.</w:t>
            </w:r>
          </w:p>
          <w:p w14:paraId="45EBFE90" w14:textId="77777777" w:rsidR="00BF7AA7" w:rsidRPr="00D71434" w:rsidRDefault="00BF7AA7">
            <w:pPr>
              <w:rPr>
                <w:lang w:val="nl-NL"/>
              </w:rPr>
            </w:pPr>
            <w:r w:rsidRPr="00D71434">
              <w:rPr>
                <w:lang w:val="nl-NL"/>
              </w:rPr>
              <w:t xml:space="preserve">Door de armoede kan de bevolking de aanleg meestal niet betalen. Ontwikkelingshulporganisaties geven in die situatie vaak een </w:t>
            </w:r>
            <w:r w:rsidRPr="00A17084">
              <w:rPr>
                <w:lang w:val="nl-NL"/>
              </w:rPr>
              <w:t xml:space="preserve">microkrediet. </w:t>
            </w:r>
            <w:r w:rsidRPr="00D71434">
              <w:rPr>
                <w:lang w:val="nl-NL"/>
              </w:rPr>
              <w:t xml:space="preserve">Een </w:t>
            </w:r>
            <w:r w:rsidRPr="00A17084">
              <w:rPr>
                <w:lang w:val="nl-NL"/>
              </w:rPr>
              <w:t>microkrediet</w:t>
            </w:r>
            <w:r w:rsidRPr="00D71434">
              <w:rPr>
                <w:color w:val="FF0000"/>
                <w:lang w:val="nl-NL"/>
              </w:rPr>
              <w:t xml:space="preserve"> </w:t>
            </w:r>
            <w:r w:rsidRPr="00D71434">
              <w:rPr>
                <w:lang w:val="nl-NL"/>
              </w:rPr>
              <w:t xml:space="preserve">is een kleine lening aan ondernemers. Een groep van mensen of een persoon kan een microkrediet ontvangen. Men is verantwoordelijk om de rente te betalen en na verloop van tijd het geleende geld  terug te betalen. </w:t>
            </w:r>
          </w:p>
          <w:p w14:paraId="0991BE58" w14:textId="77777777" w:rsidR="00BF7AA7" w:rsidRPr="00D71434" w:rsidRDefault="00BF7AA7">
            <w:pPr>
              <w:rPr>
                <w:lang w:val="nl-NL"/>
              </w:rPr>
            </w:pPr>
            <w:r w:rsidRPr="00D71434">
              <w:rPr>
                <w:lang w:val="nl-NL"/>
              </w:rPr>
              <w:t>Door microkredieten bestaat er de mogelijkheid dat arme mensen het beter krijgen. Een microkrediet geeft de mogelijkheid om een waterput te maken. Het water kan men dan verkopen en met het verdiende geld  de rente en de aflossing betalen.</w:t>
            </w:r>
          </w:p>
          <w:p w14:paraId="373FFC41" w14:textId="77777777" w:rsidR="00BF7AA7" w:rsidRPr="00D71434" w:rsidRDefault="00BF7AA7">
            <w:pPr>
              <w:rPr>
                <w:lang w:val="nl-NL"/>
              </w:rPr>
            </w:pPr>
          </w:p>
        </w:tc>
      </w:tr>
    </w:tbl>
    <w:p w14:paraId="6B73D3F0" w14:textId="77777777" w:rsidR="00BF7AA7" w:rsidRDefault="00BF7AA7">
      <w:pPr>
        <w:rPr>
          <w:lang w:val="nl-NL"/>
        </w:rPr>
      </w:pPr>
    </w:p>
    <w:p w14:paraId="55967DB8"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3A96450A" w14:textId="77777777">
        <w:tc>
          <w:tcPr>
            <w:tcW w:w="534" w:type="dxa"/>
          </w:tcPr>
          <w:p w14:paraId="0961EC77" w14:textId="77777777" w:rsidR="00BF7AA7" w:rsidRPr="00700E0C" w:rsidRDefault="00BF7AA7">
            <w:pPr>
              <w:pStyle w:val="Opgave"/>
            </w:pPr>
          </w:p>
        </w:tc>
        <w:tc>
          <w:tcPr>
            <w:tcW w:w="9497" w:type="dxa"/>
          </w:tcPr>
          <w:p w14:paraId="0CB944EF" w14:textId="77777777" w:rsidR="00BF7AA7" w:rsidRPr="003A4780" w:rsidRDefault="00BF7AA7">
            <w:pPr>
              <w:rPr>
                <w:lang w:val="nl-NL"/>
              </w:rPr>
            </w:pPr>
            <w:r w:rsidRPr="00D71434">
              <w:rPr>
                <w:lang w:val="nl-NL"/>
              </w:rPr>
              <w:t>Door microkredieten aan een groep te verstrekken in plaats van aan één persoon, wordt de kans op terugbetalen</w:t>
            </w:r>
            <w:r>
              <w:rPr>
                <w:lang w:val="nl-NL"/>
              </w:rPr>
              <w:t>:</w:t>
            </w:r>
          </w:p>
        </w:tc>
      </w:tr>
      <w:tr w:rsidR="00BF7AA7" w:rsidRPr="000B2D52" w14:paraId="510ACE20" w14:textId="77777777">
        <w:tc>
          <w:tcPr>
            <w:tcW w:w="534" w:type="dxa"/>
          </w:tcPr>
          <w:p w14:paraId="31E35DA9" w14:textId="77777777" w:rsidR="00BF7AA7" w:rsidRPr="008F13C1" w:rsidRDefault="00BF7AA7">
            <w:pPr>
              <w:ind w:left="360"/>
              <w:rPr>
                <w:lang w:val="nl-NL"/>
              </w:rPr>
            </w:pPr>
          </w:p>
        </w:tc>
        <w:tc>
          <w:tcPr>
            <w:tcW w:w="9497" w:type="dxa"/>
          </w:tcPr>
          <w:p w14:paraId="7A8CEBBE" w14:textId="77777777" w:rsidR="00BF7AA7" w:rsidRPr="00D71434" w:rsidRDefault="00BF7AA7">
            <w:pPr>
              <w:rPr>
                <w:lang w:val="nl-NL"/>
              </w:rPr>
            </w:pPr>
            <w:r w:rsidRPr="00D71434">
              <w:rPr>
                <w:lang w:val="nl-NL"/>
              </w:rPr>
              <w:t>o Groter</w:t>
            </w:r>
          </w:p>
          <w:p w14:paraId="0B3CBF94" w14:textId="77777777" w:rsidR="00BF7AA7" w:rsidRPr="00D71434" w:rsidRDefault="00BF7AA7">
            <w:pPr>
              <w:rPr>
                <w:lang w:val="nl-NL"/>
              </w:rPr>
            </w:pPr>
            <w:r w:rsidRPr="00D71434">
              <w:rPr>
                <w:lang w:val="nl-NL"/>
              </w:rPr>
              <w:t>o Kleiner</w:t>
            </w:r>
          </w:p>
          <w:p w14:paraId="348E4571" w14:textId="77777777" w:rsidR="00BF7AA7" w:rsidRPr="002A4370" w:rsidRDefault="00BF7AA7">
            <w:pPr>
              <w:rPr>
                <w:lang w:val="nl-NL"/>
              </w:rPr>
            </w:pPr>
            <w:r w:rsidRPr="00D71434">
              <w:rPr>
                <w:lang w:val="nl-NL"/>
              </w:rPr>
              <w:t xml:space="preserve">o Niet </w:t>
            </w:r>
            <w:r>
              <w:rPr>
                <w:lang w:val="nl-NL"/>
              </w:rPr>
              <w:t>groter en niet kleiner</w:t>
            </w:r>
          </w:p>
        </w:tc>
      </w:tr>
    </w:tbl>
    <w:p w14:paraId="269285CE"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8F13C1" w14:paraId="79013E8D" w14:textId="77777777">
        <w:tc>
          <w:tcPr>
            <w:tcW w:w="534" w:type="dxa"/>
          </w:tcPr>
          <w:p w14:paraId="5E24040E" w14:textId="77777777" w:rsidR="00BF7AA7" w:rsidRPr="00700E0C" w:rsidRDefault="00BF7AA7">
            <w:pPr>
              <w:pStyle w:val="Opgave"/>
            </w:pPr>
          </w:p>
        </w:tc>
        <w:tc>
          <w:tcPr>
            <w:tcW w:w="9497" w:type="dxa"/>
          </w:tcPr>
          <w:p w14:paraId="26BC6D39" w14:textId="77777777" w:rsidR="00BF7AA7" w:rsidRPr="00D71434" w:rsidRDefault="00BF7AA7">
            <w:pPr>
              <w:rPr>
                <w:lang w:val="nl-NL"/>
              </w:rPr>
            </w:pPr>
            <w:r w:rsidRPr="00D71434">
              <w:rPr>
                <w:lang w:val="nl-NL"/>
              </w:rPr>
              <w:t>Een bank heeft voor een wat</w:t>
            </w:r>
            <w:r w:rsidR="00481285">
              <w:rPr>
                <w:lang w:val="nl-NL"/>
              </w:rPr>
              <w:t>erput een krediet gegeven van €</w:t>
            </w:r>
            <w:r w:rsidRPr="00D71434">
              <w:rPr>
                <w:lang w:val="nl-NL"/>
              </w:rPr>
              <w:t>800.</w:t>
            </w:r>
          </w:p>
          <w:p w14:paraId="25B6D8E8" w14:textId="77777777" w:rsidR="00BF7AA7" w:rsidRPr="00D71434" w:rsidRDefault="00481285">
            <w:pPr>
              <w:rPr>
                <w:lang w:val="nl-NL"/>
              </w:rPr>
            </w:pPr>
            <w:r>
              <w:rPr>
                <w:lang w:val="nl-NL"/>
              </w:rPr>
              <w:t xml:space="preserve">95 </w:t>
            </w:r>
            <w:r w:rsidR="00BF7AA7" w:rsidRPr="00D71434">
              <w:rPr>
                <w:lang w:val="nl-NL"/>
              </w:rPr>
              <w:t>% van de krediet betaalt men terug, de rest schenkt de bank.</w:t>
            </w:r>
          </w:p>
          <w:p w14:paraId="72AC14C5" w14:textId="77777777" w:rsidR="00BF7AA7" w:rsidRPr="00D71434" w:rsidRDefault="00BF7AA7">
            <w:pPr>
              <w:rPr>
                <w:lang w:val="nl-NL"/>
              </w:rPr>
            </w:pPr>
            <w:r w:rsidRPr="00D71434">
              <w:rPr>
                <w:lang w:val="nl-NL"/>
              </w:rPr>
              <w:t>Hoeveel geld zal aan deze bank worden terugbetaald?</w:t>
            </w:r>
          </w:p>
          <w:p w14:paraId="4EA5B743" w14:textId="77777777" w:rsidR="00BF7AA7" w:rsidRDefault="00BF7AA7">
            <w:proofErr w:type="spellStart"/>
            <w:r>
              <w:t>Geef</w:t>
            </w:r>
            <w:proofErr w:type="spellEnd"/>
            <w:r>
              <w:t xml:space="preserve"> de </w:t>
            </w:r>
            <w:proofErr w:type="spellStart"/>
            <w:r>
              <w:t>berekening</w:t>
            </w:r>
            <w:proofErr w:type="spellEnd"/>
          </w:p>
          <w:p w14:paraId="46745C2F" w14:textId="77777777" w:rsidR="00BF7AA7" w:rsidRPr="003A4780" w:rsidRDefault="00BF7AA7">
            <w:pPr>
              <w:rPr>
                <w:lang w:val="nl-NL"/>
              </w:rPr>
            </w:pPr>
          </w:p>
        </w:tc>
      </w:tr>
      <w:tr w:rsidR="00BF7AA7" w:rsidRPr="008F13C1" w14:paraId="7D79FDC2" w14:textId="77777777">
        <w:tc>
          <w:tcPr>
            <w:tcW w:w="534" w:type="dxa"/>
          </w:tcPr>
          <w:p w14:paraId="3FC9B25D" w14:textId="77777777" w:rsidR="00BF7AA7" w:rsidRPr="008F13C1" w:rsidRDefault="00BF7AA7">
            <w:pPr>
              <w:ind w:left="360"/>
              <w:rPr>
                <w:lang w:val="nl-NL"/>
              </w:rPr>
            </w:pPr>
          </w:p>
        </w:tc>
        <w:tc>
          <w:tcPr>
            <w:tcW w:w="9497" w:type="dxa"/>
          </w:tcPr>
          <w:p w14:paraId="37CC7F77" w14:textId="77777777" w:rsidR="00BF7AA7" w:rsidRDefault="00BF7AA7">
            <w:pPr>
              <w:rPr>
                <w:lang w:val="nl-NL"/>
              </w:rPr>
            </w:pPr>
            <w:r w:rsidRPr="00D578DC">
              <w:rPr>
                <w:lang w:val="nl-NL"/>
              </w:rPr>
              <w:t>………………………………………………………………</w:t>
            </w:r>
            <w:r>
              <w:rPr>
                <w:lang w:val="nl-NL"/>
              </w:rPr>
              <w:t>………………………………………………………………………</w:t>
            </w:r>
          </w:p>
          <w:p w14:paraId="3B42BE5D" w14:textId="77777777" w:rsidR="00923A28" w:rsidRDefault="00923A28">
            <w:pPr>
              <w:rPr>
                <w:lang w:val="nl-NL"/>
              </w:rPr>
            </w:pPr>
          </w:p>
          <w:p w14:paraId="0A8DD03A" w14:textId="77777777" w:rsidR="00923A28" w:rsidRPr="00616B38" w:rsidRDefault="00923A28">
            <w:pPr>
              <w:rPr>
                <w:color w:val="000000"/>
                <w:lang w:val="nl-NL"/>
              </w:rPr>
            </w:pPr>
            <w:r>
              <w:rPr>
                <w:lang w:val="nl-NL"/>
              </w:rPr>
              <w:t>……………………………………………………………………………………………………………………………………</w:t>
            </w:r>
          </w:p>
        </w:tc>
      </w:tr>
    </w:tbl>
    <w:p w14:paraId="4C0900A0" w14:textId="77777777" w:rsidR="00BF7AA7" w:rsidRDefault="00BF7AA7"/>
    <w:p w14:paraId="1069CB6D" w14:textId="77777777" w:rsidR="00BF7AA7" w:rsidRDefault="00BF7AA7"/>
    <w:tbl>
      <w:tblPr>
        <w:tblW w:w="0" w:type="auto"/>
        <w:jc w:val="center"/>
        <w:tblBorders>
          <w:top w:val="single" w:sz="4" w:space="0" w:color="4F81BD"/>
          <w:left w:val="single" w:sz="4" w:space="0" w:color="4F81BD"/>
          <w:bottom w:val="single" w:sz="4" w:space="0" w:color="4F81BD"/>
          <w:right w:val="single" w:sz="4" w:space="0" w:color="4F81BD"/>
        </w:tblBorders>
        <w:tblCellMar>
          <w:top w:w="113" w:type="dxa"/>
          <w:bottom w:w="113" w:type="dxa"/>
        </w:tblCellMar>
        <w:tblLook w:val="01E0" w:firstRow="1" w:lastRow="1" w:firstColumn="1" w:lastColumn="1" w:noHBand="0" w:noVBand="0"/>
      </w:tblPr>
      <w:tblGrid>
        <w:gridCol w:w="9288"/>
      </w:tblGrid>
      <w:tr w:rsidR="00BF7AA7" w:rsidRPr="00D71434" w14:paraId="470C600E" w14:textId="77777777">
        <w:trPr>
          <w:trHeight w:val="700"/>
          <w:jc w:val="center"/>
        </w:trPr>
        <w:tc>
          <w:tcPr>
            <w:tcW w:w="9288" w:type="dxa"/>
            <w:shd w:val="clear" w:color="auto" w:fill="E6E6E6"/>
          </w:tcPr>
          <w:p w14:paraId="45ADCB25" w14:textId="77777777" w:rsidR="00BF7AA7" w:rsidRPr="002524D0" w:rsidRDefault="00BF7AA7">
            <w:pPr>
              <w:pStyle w:val="Tip"/>
            </w:pPr>
            <w:bookmarkStart w:id="0" w:name="OLE_LINK1"/>
            <w:bookmarkStart w:id="1" w:name="OLE_LINK2"/>
            <w:r>
              <w:lastRenderedPageBreak/>
              <w:t>Uitleg</w:t>
            </w:r>
          </w:p>
          <w:p w14:paraId="37572D46" w14:textId="77777777" w:rsidR="00481285" w:rsidRDefault="00481285">
            <w:pPr>
              <w:rPr>
                <w:lang w:val="nl-NL"/>
              </w:rPr>
            </w:pPr>
          </w:p>
          <w:p w14:paraId="2670A050" w14:textId="77777777" w:rsidR="00481285" w:rsidRDefault="00481285">
            <w:pPr>
              <w:rPr>
                <w:lang w:val="nl-NL"/>
              </w:rPr>
            </w:pPr>
            <w:r>
              <w:rPr>
                <w:lang w:val="nl-NL"/>
              </w:rPr>
              <w:t xml:space="preserve">Procenten komen </w:t>
            </w:r>
            <w:r w:rsidR="005439C3">
              <w:rPr>
                <w:lang w:val="nl-NL"/>
              </w:rPr>
              <w:t xml:space="preserve">vaak </w:t>
            </w:r>
            <w:r>
              <w:rPr>
                <w:lang w:val="nl-NL"/>
              </w:rPr>
              <w:t xml:space="preserve">voor bij geld. Het gaat dan </w:t>
            </w:r>
            <w:r w:rsidR="005439C3">
              <w:rPr>
                <w:lang w:val="nl-NL"/>
              </w:rPr>
              <w:t>bijvoorbeeld</w:t>
            </w:r>
            <w:r>
              <w:rPr>
                <w:lang w:val="nl-NL"/>
              </w:rPr>
              <w:t xml:space="preserve"> om</w:t>
            </w:r>
          </w:p>
          <w:p w14:paraId="49C2D449" w14:textId="77777777" w:rsidR="00481285" w:rsidRDefault="00481285">
            <w:pPr>
              <w:rPr>
                <w:lang w:val="nl-NL"/>
              </w:rPr>
            </w:pPr>
            <w:r>
              <w:rPr>
                <w:lang w:val="nl-NL"/>
              </w:rPr>
              <w:t>- korting</w:t>
            </w:r>
          </w:p>
          <w:p w14:paraId="5256C956" w14:textId="77777777" w:rsidR="00481285" w:rsidRDefault="00481285">
            <w:pPr>
              <w:rPr>
                <w:lang w:val="nl-NL"/>
              </w:rPr>
            </w:pPr>
            <w:r>
              <w:rPr>
                <w:lang w:val="nl-NL"/>
              </w:rPr>
              <w:t>- BTW</w:t>
            </w:r>
          </w:p>
          <w:p w14:paraId="6676D9C2" w14:textId="77777777" w:rsidR="00481285" w:rsidRDefault="00481285">
            <w:pPr>
              <w:rPr>
                <w:lang w:val="nl-NL"/>
              </w:rPr>
            </w:pPr>
            <w:r>
              <w:rPr>
                <w:lang w:val="nl-NL"/>
              </w:rPr>
              <w:t>- rente</w:t>
            </w:r>
          </w:p>
          <w:p w14:paraId="788CC86E" w14:textId="77777777" w:rsidR="00481285" w:rsidRDefault="00481285">
            <w:pPr>
              <w:rPr>
                <w:lang w:val="nl-NL"/>
              </w:rPr>
            </w:pPr>
          </w:p>
          <w:p w14:paraId="4BF225D0" w14:textId="77777777" w:rsidR="00A83F92" w:rsidRDefault="00481285">
            <w:pPr>
              <w:rPr>
                <w:lang w:val="nl-NL"/>
              </w:rPr>
            </w:pPr>
            <w:r>
              <w:rPr>
                <w:lang w:val="nl-NL"/>
              </w:rPr>
              <w:t>Er zijn verschillende manieren om een p</w:t>
            </w:r>
            <w:r w:rsidR="00923A28">
              <w:rPr>
                <w:lang w:val="nl-NL"/>
              </w:rPr>
              <w:t>er</w:t>
            </w:r>
            <w:r>
              <w:rPr>
                <w:lang w:val="nl-NL"/>
              </w:rPr>
              <w:t>centage van een bedrag te berekenen.</w:t>
            </w:r>
          </w:p>
          <w:p w14:paraId="23A16E29" w14:textId="77777777" w:rsidR="00A83F92" w:rsidRDefault="00A83F92" w:rsidP="00A83F92">
            <w:pPr>
              <w:pStyle w:val="Heading3"/>
            </w:pPr>
            <w:r>
              <w:t>Voorbeeld</w:t>
            </w:r>
          </w:p>
          <w:p w14:paraId="030BED52" w14:textId="77777777" w:rsidR="00481285" w:rsidRDefault="00A83F92">
            <w:pPr>
              <w:rPr>
                <w:lang w:val="nl-NL"/>
              </w:rPr>
            </w:pPr>
            <w:r>
              <w:rPr>
                <w:lang w:val="nl-NL"/>
              </w:rPr>
              <w:t>5% rente van  €150</w:t>
            </w:r>
          </w:p>
          <w:p w14:paraId="7B9C0EC5" w14:textId="77777777" w:rsidR="00A83F92" w:rsidRDefault="00A83F92">
            <w:pPr>
              <w:rPr>
                <w:b/>
                <w:lang w:val="nl-NL"/>
              </w:rPr>
            </w:pPr>
          </w:p>
          <w:p w14:paraId="2CEF8D50" w14:textId="77777777" w:rsidR="00481285" w:rsidRPr="00481285" w:rsidRDefault="00481285">
            <w:pPr>
              <w:rPr>
                <w:b/>
                <w:lang w:val="nl-NL"/>
              </w:rPr>
            </w:pPr>
            <w:r w:rsidRPr="00481285">
              <w:rPr>
                <w:b/>
                <w:lang w:val="nl-NL"/>
              </w:rPr>
              <w:t>Met een procententabel</w:t>
            </w:r>
          </w:p>
          <w:p w14:paraId="7D0CF646" w14:textId="77777777" w:rsidR="00923A28" w:rsidRDefault="00923A28">
            <w:pPr>
              <w:rPr>
                <w:lang w:val="nl-NL"/>
              </w:rPr>
            </w:pPr>
          </w:p>
          <w:tbl>
            <w:tblPr>
              <w:tblStyle w:val="TableGrid"/>
              <w:tblW w:w="7382" w:type="dxa"/>
              <w:tblBorders>
                <w:top w:val="none" w:sz="0" w:space="0" w:color="auto"/>
                <w:left w:val="none" w:sz="0" w:space="0" w:color="auto"/>
                <w:bottom w:val="none" w:sz="0" w:space="0" w:color="auto"/>
                <w:right w:val="none" w:sz="0" w:space="0" w:color="auto"/>
              </w:tblBorders>
              <w:shd w:val="clear" w:color="auto" w:fill="FFFFFF"/>
              <w:tblLook w:val="01E0" w:firstRow="1" w:lastRow="1" w:firstColumn="1" w:lastColumn="1" w:noHBand="0" w:noVBand="0"/>
            </w:tblPr>
            <w:tblGrid>
              <w:gridCol w:w="1948"/>
              <w:gridCol w:w="1811"/>
              <w:gridCol w:w="1811"/>
              <w:gridCol w:w="1812"/>
            </w:tblGrid>
            <w:tr w:rsidR="00481285" w:rsidRPr="000B2D52" w14:paraId="65CC59C0" w14:textId="77777777" w:rsidTr="00760739">
              <w:tc>
                <w:tcPr>
                  <w:tcW w:w="1948" w:type="dxa"/>
                  <w:shd w:val="clear" w:color="auto" w:fill="FFFFFF"/>
                </w:tcPr>
                <w:p w14:paraId="7550CED1" w14:textId="77777777" w:rsidR="00481285" w:rsidRDefault="00481285">
                  <w:pPr>
                    <w:rPr>
                      <w:lang w:val="nl-NL"/>
                    </w:rPr>
                  </w:pPr>
                  <w:r>
                    <w:rPr>
                      <w:lang w:val="nl-NL"/>
                    </w:rPr>
                    <w:t>Bedrag (in euro)</w:t>
                  </w:r>
                </w:p>
              </w:tc>
              <w:tc>
                <w:tcPr>
                  <w:tcW w:w="1811" w:type="dxa"/>
                  <w:shd w:val="clear" w:color="auto" w:fill="FFFFFF"/>
                </w:tcPr>
                <w:p w14:paraId="381B1DA4" w14:textId="77777777" w:rsidR="00481285" w:rsidRDefault="00481285">
                  <w:pPr>
                    <w:rPr>
                      <w:lang w:val="nl-NL"/>
                    </w:rPr>
                  </w:pPr>
                  <w:r>
                    <w:rPr>
                      <w:lang w:val="nl-NL"/>
                    </w:rPr>
                    <w:t>150</w:t>
                  </w:r>
                </w:p>
              </w:tc>
              <w:tc>
                <w:tcPr>
                  <w:tcW w:w="1811" w:type="dxa"/>
                  <w:shd w:val="clear" w:color="auto" w:fill="FFFFFF"/>
                </w:tcPr>
                <w:p w14:paraId="034CDDD8" w14:textId="77777777" w:rsidR="00481285" w:rsidRDefault="00481285">
                  <w:pPr>
                    <w:rPr>
                      <w:lang w:val="nl-NL"/>
                    </w:rPr>
                  </w:pPr>
                  <w:r>
                    <w:rPr>
                      <w:lang w:val="nl-NL"/>
                    </w:rPr>
                    <w:t>15</w:t>
                  </w:r>
                </w:p>
              </w:tc>
              <w:tc>
                <w:tcPr>
                  <w:tcW w:w="1812" w:type="dxa"/>
                  <w:shd w:val="clear" w:color="auto" w:fill="FFFFFF"/>
                </w:tcPr>
                <w:p w14:paraId="36E762F6" w14:textId="77777777" w:rsidR="00481285" w:rsidRDefault="00923A28">
                  <w:pPr>
                    <w:rPr>
                      <w:lang w:val="nl-NL"/>
                    </w:rPr>
                  </w:pPr>
                  <w:r>
                    <w:rPr>
                      <w:lang w:val="nl-NL"/>
                    </w:rPr>
                    <w:t>…….</w:t>
                  </w:r>
                </w:p>
              </w:tc>
            </w:tr>
            <w:tr w:rsidR="00481285" w:rsidRPr="000B2D52" w14:paraId="5B24F478" w14:textId="77777777" w:rsidTr="00760739">
              <w:tc>
                <w:tcPr>
                  <w:tcW w:w="1948" w:type="dxa"/>
                  <w:shd w:val="clear" w:color="auto" w:fill="FFFFFF"/>
                </w:tcPr>
                <w:p w14:paraId="6B9BF82F" w14:textId="77777777" w:rsidR="00481285" w:rsidRDefault="00481285">
                  <w:pPr>
                    <w:rPr>
                      <w:lang w:val="nl-NL"/>
                    </w:rPr>
                  </w:pPr>
                  <w:r>
                    <w:rPr>
                      <w:lang w:val="nl-NL"/>
                    </w:rPr>
                    <w:t xml:space="preserve">percentage </w:t>
                  </w:r>
                </w:p>
              </w:tc>
              <w:tc>
                <w:tcPr>
                  <w:tcW w:w="1811" w:type="dxa"/>
                  <w:shd w:val="clear" w:color="auto" w:fill="FFFFFF"/>
                </w:tcPr>
                <w:p w14:paraId="598D1052" w14:textId="77777777" w:rsidR="00481285" w:rsidRDefault="00481285">
                  <w:pPr>
                    <w:rPr>
                      <w:lang w:val="nl-NL"/>
                    </w:rPr>
                  </w:pPr>
                  <w:r>
                    <w:rPr>
                      <w:lang w:val="nl-NL"/>
                    </w:rPr>
                    <w:t>100</w:t>
                  </w:r>
                  <w:r w:rsidR="005439C3">
                    <w:rPr>
                      <w:lang w:val="nl-NL"/>
                    </w:rPr>
                    <w:t>%</w:t>
                  </w:r>
                </w:p>
              </w:tc>
              <w:tc>
                <w:tcPr>
                  <w:tcW w:w="1811" w:type="dxa"/>
                  <w:shd w:val="clear" w:color="auto" w:fill="FFFFFF"/>
                </w:tcPr>
                <w:p w14:paraId="13B7ED56" w14:textId="77777777" w:rsidR="00481285" w:rsidRDefault="00481285">
                  <w:pPr>
                    <w:rPr>
                      <w:lang w:val="nl-NL"/>
                    </w:rPr>
                  </w:pPr>
                  <w:r>
                    <w:rPr>
                      <w:lang w:val="nl-NL"/>
                    </w:rPr>
                    <w:t>10</w:t>
                  </w:r>
                  <w:r w:rsidR="005439C3">
                    <w:rPr>
                      <w:lang w:val="nl-NL"/>
                    </w:rPr>
                    <w:t>%</w:t>
                  </w:r>
                </w:p>
              </w:tc>
              <w:tc>
                <w:tcPr>
                  <w:tcW w:w="1812" w:type="dxa"/>
                  <w:shd w:val="clear" w:color="auto" w:fill="FFFFFF"/>
                </w:tcPr>
                <w:p w14:paraId="1218C407" w14:textId="77777777" w:rsidR="00481285" w:rsidRDefault="00481285">
                  <w:pPr>
                    <w:rPr>
                      <w:lang w:val="nl-NL"/>
                    </w:rPr>
                  </w:pPr>
                  <w:r>
                    <w:rPr>
                      <w:lang w:val="nl-NL"/>
                    </w:rPr>
                    <w:t>5</w:t>
                  </w:r>
                  <w:r w:rsidR="005439C3">
                    <w:rPr>
                      <w:lang w:val="nl-NL"/>
                    </w:rPr>
                    <w:t>%</w:t>
                  </w:r>
                </w:p>
              </w:tc>
            </w:tr>
          </w:tbl>
          <w:p w14:paraId="33C374B7" w14:textId="77777777" w:rsidR="005439C3" w:rsidRDefault="005439C3">
            <w:pPr>
              <w:rPr>
                <w:lang w:val="nl-NL"/>
              </w:rPr>
            </w:pPr>
          </w:p>
          <w:p w14:paraId="6C615124" w14:textId="77777777" w:rsidR="00481285" w:rsidRDefault="005439C3">
            <w:pPr>
              <w:rPr>
                <w:lang w:val="nl-NL"/>
              </w:rPr>
            </w:pPr>
            <w:r>
              <w:rPr>
                <w:lang w:val="nl-NL"/>
              </w:rPr>
              <w:t>o</w:t>
            </w:r>
            <w:r w:rsidR="00923A28">
              <w:rPr>
                <w:lang w:val="nl-NL"/>
              </w:rPr>
              <w:t>f</w:t>
            </w:r>
          </w:p>
          <w:p w14:paraId="6C72C8E9" w14:textId="77777777" w:rsidR="005439C3" w:rsidRDefault="005439C3">
            <w:pPr>
              <w:rPr>
                <w:lang w:val="nl-NL"/>
              </w:rPr>
            </w:pPr>
          </w:p>
          <w:tbl>
            <w:tblPr>
              <w:tblStyle w:val="TableGrid"/>
              <w:tblW w:w="7382" w:type="dxa"/>
              <w:tblBorders>
                <w:top w:val="none" w:sz="0" w:space="0" w:color="auto"/>
                <w:left w:val="none" w:sz="0" w:space="0" w:color="auto"/>
                <w:bottom w:val="none" w:sz="0" w:space="0" w:color="auto"/>
                <w:right w:val="none" w:sz="0" w:space="0" w:color="auto"/>
              </w:tblBorders>
              <w:shd w:val="clear" w:color="auto" w:fill="FFFFFF"/>
              <w:tblLook w:val="01E0" w:firstRow="1" w:lastRow="1" w:firstColumn="1" w:lastColumn="1" w:noHBand="0" w:noVBand="0"/>
            </w:tblPr>
            <w:tblGrid>
              <w:gridCol w:w="1948"/>
              <w:gridCol w:w="1811"/>
              <w:gridCol w:w="1811"/>
              <w:gridCol w:w="1812"/>
            </w:tblGrid>
            <w:tr w:rsidR="00923A28" w:rsidRPr="000B2D52" w14:paraId="01A4D54D" w14:textId="77777777" w:rsidTr="00760739">
              <w:tc>
                <w:tcPr>
                  <w:tcW w:w="1948" w:type="dxa"/>
                  <w:shd w:val="clear" w:color="auto" w:fill="FFFFFF"/>
                </w:tcPr>
                <w:p w14:paraId="0A929626" w14:textId="77777777" w:rsidR="00923A28" w:rsidRDefault="00923A28">
                  <w:pPr>
                    <w:rPr>
                      <w:lang w:val="nl-NL"/>
                    </w:rPr>
                  </w:pPr>
                  <w:r>
                    <w:rPr>
                      <w:lang w:val="nl-NL"/>
                    </w:rPr>
                    <w:t>bedrag (in euro)</w:t>
                  </w:r>
                </w:p>
              </w:tc>
              <w:tc>
                <w:tcPr>
                  <w:tcW w:w="1811" w:type="dxa"/>
                  <w:shd w:val="clear" w:color="auto" w:fill="FFFFFF"/>
                </w:tcPr>
                <w:p w14:paraId="3496DAE4" w14:textId="77777777" w:rsidR="00923A28" w:rsidRDefault="00923A28">
                  <w:pPr>
                    <w:rPr>
                      <w:lang w:val="nl-NL"/>
                    </w:rPr>
                  </w:pPr>
                  <w:r>
                    <w:rPr>
                      <w:lang w:val="nl-NL"/>
                    </w:rPr>
                    <w:t>150</w:t>
                  </w:r>
                </w:p>
              </w:tc>
              <w:tc>
                <w:tcPr>
                  <w:tcW w:w="1811" w:type="dxa"/>
                  <w:shd w:val="clear" w:color="auto" w:fill="FFFFFF"/>
                </w:tcPr>
                <w:p w14:paraId="1A582151" w14:textId="77777777" w:rsidR="00923A28" w:rsidRDefault="00923A28">
                  <w:pPr>
                    <w:rPr>
                      <w:lang w:val="nl-NL"/>
                    </w:rPr>
                  </w:pPr>
                  <w:r>
                    <w:rPr>
                      <w:lang w:val="nl-NL"/>
                    </w:rPr>
                    <w:t>1,50</w:t>
                  </w:r>
                </w:p>
              </w:tc>
              <w:tc>
                <w:tcPr>
                  <w:tcW w:w="1812" w:type="dxa"/>
                  <w:shd w:val="clear" w:color="auto" w:fill="FFFFFF"/>
                </w:tcPr>
                <w:p w14:paraId="4202D4A7" w14:textId="77777777" w:rsidR="00923A28" w:rsidRDefault="00923A28">
                  <w:pPr>
                    <w:rPr>
                      <w:lang w:val="nl-NL"/>
                    </w:rPr>
                  </w:pPr>
                  <w:r>
                    <w:rPr>
                      <w:lang w:val="nl-NL"/>
                    </w:rPr>
                    <w:t>…..</w:t>
                  </w:r>
                </w:p>
              </w:tc>
            </w:tr>
            <w:tr w:rsidR="00923A28" w:rsidRPr="000B2D52" w14:paraId="0354B961" w14:textId="77777777" w:rsidTr="00760739">
              <w:tc>
                <w:tcPr>
                  <w:tcW w:w="1948" w:type="dxa"/>
                  <w:shd w:val="clear" w:color="auto" w:fill="FFFFFF"/>
                </w:tcPr>
                <w:p w14:paraId="2B979B27" w14:textId="77777777" w:rsidR="00923A28" w:rsidRDefault="00923A28">
                  <w:pPr>
                    <w:rPr>
                      <w:lang w:val="nl-NL"/>
                    </w:rPr>
                  </w:pPr>
                  <w:r>
                    <w:rPr>
                      <w:lang w:val="nl-NL"/>
                    </w:rPr>
                    <w:t>percentage</w:t>
                  </w:r>
                </w:p>
              </w:tc>
              <w:tc>
                <w:tcPr>
                  <w:tcW w:w="1811" w:type="dxa"/>
                  <w:shd w:val="clear" w:color="auto" w:fill="FFFFFF"/>
                </w:tcPr>
                <w:p w14:paraId="7227F923" w14:textId="77777777" w:rsidR="00923A28" w:rsidRDefault="00923A28">
                  <w:pPr>
                    <w:rPr>
                      <w:lang w:val="nl-NL"/>
                    </w:rPr>
                  </w:pPr>
                  <w:r>
                    <w:rPr>
                      <w:lang w:val="nl-NL"/>
                    </w:rPr>
                    <w:t>100</w:t>
                  </w:r>
                  <w:r w:rsidR="005439C3">
                    <w:rPr>
                      <w:lang w:val="nl-NL"/>
                    </w:rPr>
                    <w:t>%</w:t>
                  </w:r>
                </w:p>
              </w:tc>
              <w:tc>
                <w:tcPr>
                  <w:tcW w:w="1811" w:type="dxa"/>
                  <w:shd w:val="clear" w:color="auto" w:fill="FFFFFF"/>
                </w:tcPr>
                <w:p w14:paraId="028DB47C" w14:textId="77777777" w:rsidR="00923A28" w:rsidRDefault="00923A28">
                  <w:pPr>
                    <w:rPr>
                      <w:lang w:val="nl-NL"/>
                    </w:rPr>
                  </w:pPr>
                  <w:r>
                    <w:rPr>
                      <w:lang w:val="nl-NL"/>
                    </w:rPr>
                    <w:t>1</w:t>
                  </w:r>
                  <w:r w:rsidR="005439C3">
                    <w:rPr>
                      <w:lang w:val="nl-NL"/>
                    </w:rPr>
                    <w:t>%</w:t>
                  </w:r>
                </w:p>
              </w:tc>
              <w:tc>
                <w:tcPr>
                  <w:tcW w:w="1812" w:type="dxa"/>
                  <w:shd w:val="clear" w:color="auto" w:fill="FFFFFF"/>
                </w:tcPr>
                <w:p w14:paraId="11519F30" w14:textId="77777777" w:rsidR="00923A28" w:rsidRDefault="00923A28">
                  <w:pPr>
                    <w:rPr>
                      <w:lang w:val="nl-NL"/>
                    </w:rPr>
                  </w:pPr>
                  <w:r>
                    <w:rPr>
                      <w:lang w:val="nl-NL"/>
                    </w:rPr>
                    <w:t>5</w:t>
                  </w:r>
                  <w:r w:rsidR="005439C3">
                    <w:rPr>
                      <w:lang w:val="nl-NL"/>
                    </w:rPr>
                    <w:t>%</w:t>
                  </w:r>
                </w:p>
              </w:tc>
            </w:tr>
          </w:tbl>
          <w:p w14:paraId="6458668C" w14:textId="77777777" w:rsidR="00923A28" w:rsidRDefault="00923A28">
            <w:pPr>
              <w:rPr>
                <w:lang w:val="nl-NL"/>
              </w:rPr>
            </w:pPr>
          </w:p>
          <w:p w14:paraId="2E62FE6D" w14:textId="77777777" w:rsidR="00481285" w:rsidRPr="00A05EDD" w:rsidRDefault="00A05EDD">
            <w:pPr>
              <w:rPr>
                <w:b/>
                <w:lang w:val="nl-NL"/>
              </w:rPr>
            </w:pPr>
            <w:r w:rsidRPr="00A05EDD">
              <w:rPr>
                <w:b/>
                <w:lang w:val="nl-NL"/>
              </w:rPr>
              <w:t>Via 1%</w:t>
            </w:r>
          </w:p>
          <w:p w14:paraId="26C765DA" w14:textId="77777777" w:rsidR="00481285" w:rsidRDefault="00A05EDD">
            <w:pPr>
              <w:rPr>
                <w:lang w:val="nl-NL"/>
              </w:rPr>
            </w:pPr>
            <w:r>
              <w:rPr>
                <w:lang w:val="nl-NL"/>
              </w:rPr>
              <w:t>€150 is 100%</w:t>
            </w:r>
          </w:p>
          <w:p w14:paraId="4A9B3642" w14:textId="77777777" w:rsidR="00A05EDD" w:rsidRDefault="00A05EDD">
            <w:pPr>
              <w:rPr>
                <w:lang w:val="nl-NL"/>
              </w:rPr>
            </w:pPr>
            <w:r>
              <w:rPr>
                <w:lang w:val="nl-NL"/>
              </w:rPr>
              <w:t>1% is €1,50</w:t>
            </w:r>
          </w:p>
          <w:p w14:paraId="3F7D688E" w14:textId="77777777" w:rsidR="00A05EDD" w:rsidRDefault="00A05EDD">
            <w:pPr>
              <w:rPr>
                <w:lang w:val="nl-NL"/>
              </w:rPr>
            </w:pPr>
            <w:r>
              <w:rPr>
                <w:lang w:val="nl-NL"/>
              </w:rPr>
              <w:t xml:space="preserve">5% is 5 x €1,50 = </w:t>
            </w:r>
            <w:r w:rsidR="00923A28">
              <w:rPr>
                <w:lang w:val="nl-NL"/>
              </w:rPr>
              <w:t>…………</w:t>
            </w:r>
          </w:p>
          <w:p w14:paraId="4920DC9D" w14:textId="77777777" w:rsidR="00A83F92" w:rsidRDefault="00A83F92">
            <w:pPr>
              <w:rPr>
                <w:lang w:val="nl-NL"/>
              </w:rPr>
            </w:pPr>
          </w:p>
          <w:p w14:paraId="0CBC4263" w14:textId="77777777" w:rsidR="00A83F92" w:rsidRDefault="00A83F92">
            <w:pPr>
              <w:rPr>
                <w:b/>
                <w:lang w:val="nl-NL"/>
              </w:rPr>
            </w:pPr>
            <w:r w:rsidRPr="00A83F92">
              <w:rPr>
                <w:b/>
                <w:lang w:val="nl-NL"/>
              </w:rPr>
              <w:t xml:space="preserve">Met een rekenregel </w:t>
            </w:r>
            <w:r>
              <w:rPr>
                <w:b/>
                <w:lang w:val="nl-NL"/>
              </w:rPr>
              <w:t>(en</w:t>
            </w:r>
            <w:r w:rsidRPr="00A83F92">
              <w:rPr>
                <w:b/>
                <w:lang w:val="nl-NL"/>
              </w:rPr>
              <w:t xml:space="preserve"> de rekenmachine</w:t>
            </w:r>
            <w:r>
              <w:rPr>
                <w:b/>
                <w:lang w:val="nl-NL"/>
              </w:rPr>
              <w:t>)</w:t>
            </w:r>
          </w:p>
          <w:p w14:paraId="2D4B9127" w14:textId="77777777" w:rsidR="00481285" w:rsidRPr="00D71434" w:rsidRDefault="005439C3">
            <w:pPr>
              <w:rPr>
                <w:lang w:val="nl-NL"/>
              </w:rPr>
            </w:pPr>
            <w:r>
              <w:rPr>
                <w:lang w:val="nl-NL"/>
              </w:rPr>
              <w:t>0,05 x €150 = ……….</w:t>
            </w:r>
          </w:p>
        </w:tc>
      </w:tr>
      <w:bookmarkEnd w:id="0"/>
      <w:bookmarkEnd w:id="1"/>
    </w:tbl>
    <w:p w14:paraId="40CDDF97" w14:textId="77777777" w:rsidR="00BF7AA7" w:rsidRDefault="00BF7AA7">
      <w:pPr>
        <w:rPr>
          <w:lang w:val="nl-NL"/>
        </w:rPr>
      </w:pPr>
    </w:p>
    <w:p w14:paraId="350769EA" w14:textId="77777777" w:rsidR="00A83F92" w:rsidRDefault="00A83F92">
      <w:pPr>
        <w:rPr>
          <w:lang w:val="nl-NL"/>
        </w:rPr>
      </w:pPr>
    </w:p>
    <w:tbl>
      <w:tblPr>
        <w:tblW w:w="10031" w:type="dxa"/>
        <w:tblLayout w:type="fixed"/>
        <w:tblLook w:val="04A0" w:firstRow="1" w:lastRow="0" w:firstColumn="1" w:lastColumn="0" w:noHBand="0" w:noVBand="1"/>
      </w:tblPr>
      <w:tblGrid>
        <w:gridCol w:w="534"/>
        <w:gridCol w:w="9497"/>
      </w:tblGrid>
      <w:tr w:rsidR="00923A28" w:rsidRPr="008F13C1" w14:paraId="53F8473C" w14:textId="77777777" w:rsidTr="00386DC8">
        <w:tc>
          <w:tcPr>
            <w:tcW w:w="534" w:type="dxa"/>
          </w:tcPr>
          <w:p w14:paraId="7877097A" w14:textId="77777777" w:rsidR="00923A28" w:rsidRPr="00700E0C" w:rsidRDefault="00923A28" w:rsidP="00386DC8">
            <w:pPr>
              <w:pStyle w:val="Opgave"/>
            </w:pPr>
          </w:p>
        </w:tc>
        <w:tc>
          <w:tcPr>
            <w:tcW w:w="9497" w:type="dxa"/>
          </w:tcPr>
          <w:p w14:paraId="09B37480" w14:textId="77777777" w:rsidR="00923A28" w:rsidRDefault="00A83F92" w:rsidP="00386DC8">
            <w:pPr>
              <w:rPr>
                <w:lang w:val="nl-NL"/>
              </w:rPr>
            </w:pPr>
            <w:r>
              <w:rPr>
                <w:lang w:val="nl-NL"/>
              </w:rPr>
              <w:t xml:space="preserve">a. </w:t>
            </w:r>
            <w:r w:rsidR="00923A28">
              <w:rPr>
                <w:lang w:val="nl-NL"/>
              </w:rPr>
              <w:t xml:space="preserve">Maak de berekeningen in de uitleg hierboven af. </w:t>
            </w:r>
          </w:p>
          <w:p w14:paraId="44890A9F" w14:textId="77777777" w:rsidR="00923A28" w:rsidRDefault="00A83F92" w:rsidP="00386DC8">
            <w:pPr>
              <w:rPr>
                <w:lang w:val="nl-NL"/>
              </w:rPr>
            </w:pPr>
            <w:r>
              <w:rPr>
                <w:lang w:val="nl-NL"/>
              </w:rPr>
              <w:t xml:space="preserve">    </w:t>
            </w:r>
            <w:r w:rsidR="00923A28">
              <w:rPr>
                <w:lang w:val="nl-NL"/>
              </w:rPr>
              <w:t>Geef bij de tabellen ook met boogjes de rekenstappen aan.</w:t>
            </w:r>
          </w:p>
          <w:p w14:paraId="58695179" w14:textId="77777777" w:rsidR="005439C3" w:rsidRDefault="005439C3" w:rsidP="00386DC8">
            <w:pPr>
              <w:rPr>
                <w:lang w:val="nl-NL"/>
              </w:rPr>
            </w:pPr>
          </w:p>
          <w:p w14:paraId="5B677562" w14:textId="77777777" w:rsidR="00A83F92" w:rsidRDefault="00A83F92" w:rsidP="00386DC8">
            <w:pPr>
              <w:rPr>
                <w:lang w:val="nl-NL"/>
              </w:rPr>
            </w:pPr>
            <w:r>
              <w:rPr>
                <w:lang w:val="nl-NL"/>
              </w:rPr>
              <w:t>b. Welke manier vind jij het handigst? Leg uit waarom.</w:t>
            </w:r>
          </w:p>
          <w:p w14:paraId="2B0F160E" w14:textId="77777777" w:rsidR="00A83F92" w:rsidRDefault="00A83F92" w:rsidP="00386DC8">
            <w:pPr>
              <w:rPr>
                <w:lang w:val="nl-NL"/>
              </w:rPr>
            </w:pPr>
            <w:r>
              <w:rPr>
                <w:lang w:val="nl-NL"/>
              </w:rPr>
              <w:t>…………………………………………………………………………………………………………………………….</w:t>
            </w:r>
          </w:p>
          <w:p w14:paraId="7CCDEEAC" w14:textId="77777777" w:rsidR="00A83F92" w:rsidRDefault="00A83F92" w:rsidP="00386DC8">
            <w:pPr>
              <w:rPr>
                <w:lang w:val="nl-NL"/>
              </w:rPr>
            </w:pPr>
          </w:p>
          <w:p w14:paraId="034A49A7" w14:textId="77777777" w:rsidR="00A83F92" w:rsidRPr="003A4780" w:rsidRDefault="00A83F92" w:rsidP="00386DC8">
            <w:pPr>
              <w:rPr>
                <w:lang w:val="nl-NL"/>
              </w:rPr>
            </w:pPr>
            <w:r>
              <w:rPr>
                <w:lang w:val="nl-NL"/>
              </w:rPr>
              <w:t>……………………………………………………………………………………………………………………….</w:t>
            </w:r>
          </w:p>
        </w:tc>
      </w:tr>
    </w:tbl>
    <w:p w14:paraId="453397CB" w14:textId="77777777" w:rsidR="00BF7AA7" w:rsidRDefault="00BF7AA7">
      <w:pPr>
        <w:ind w:left="360"/>
        <w:rPr>
          <w:lang w:val="nl-NL"/>
        </w:rPr>
      </w:pPr>
    </w:p>
    <w:tbl>
      <w:tblPr>
        <w:tblW w:w="10031" w:type="dxa"/>
        <w:tblLayout w:type="fixed"/>
        <w:tblLook w:val="04A0" w:firstRow="1" w:lastRow="0" w:firstColumn="1" w:lastColumn="0" w:noHBand="0" w:noVBand="1"/>
      </w:tblPr>
      <w:tblGrid>
        <w:gridCol w:w="534"/>
        <w:gridCol w:w="9497"/>
      </w:tblGrid>
      <w:tr w:rsidR="000B2D52" w:rsidRPr="000B2D52" w14:paraId="5D4B87DC" w14:textId="77777777" w:rsidTr="00565459">
        <w:tc>
          <w:tcPr>
            <w:tcW w:w="534" w:type="dxa"/>
          </w:tcPr>
          <w:p w14:paraId="4E4E6D16" w14:textId="77777777" w:rsidR="000B2D52" w:rsidRPr="00700E0C" w:rsidRDefault="000B2D52" w:rsidP="00565459">
            <w:pPr>
              <w:pStyle w:val="Opgave"/>
            </w:pPr>
            <w:bookmarkStart w:id="2" w:name="_GoBack"/>
            <w:bookmarkEnd w:id="2"/>
          </w:p>
        </w:tc>
        <w:tc>
          <w:tcPr>
            <w:tcW w:w="9497" w:type="dxa"/>
          </w:tcPr>
          <w:p w14:paraId="31BBB6BD" w14:textId="77777777" w:rsidR="000B2D52" w:rsidRPr="00D71434" w:rsidRDefault="000B2D52" w:rsidP="00565459">
            <w:pPr>
              <w:rPr>
                <w:lang w:val="nl-NL"/>
              </w:rPr>
            </w:pPr>
            <w:r w:rsidRPr="00D71434">
              <w:rPr>
                <w:lang w:val="nl-NL"/>
              </w:rPr>
              <w:t xml:space="preserve">In Kenia moet een vrouw zorgen voor haar twee kinderen. Door gebrek aan water mislukt telkens de oogst. </w:t>
            </w:r>
            <w:r>
              <w:rPr>
                <w:lang w:val="nl-NL"/>
              </w:rPr>
              <w:t>Ze vraagt een krediet aan van €</w:t>
            </w:r>
            <w:r w:rsidRPr="00D71434">
              <w:rPr>
                <w:lang w:val="nl-NL"/>
              </w:rPr>
              <w:t>450 en laat een waterput slaan. De oogst mislukt de eerste jaren niet meer doordat ze water heeft voor bevloeiing.</w:t>
            </w:r>
          </w:p>
          <w:p w14:paraId="095E5106" w14:textId="77777777" w:rsidR="000B2D52" w:rsidRPr="00D71434" w:rsidRDefault="000B2D52" w:rsidP="00565459">
            <w:pPr>
              <w:rPr>
                <w:lang w:val="nl-NL"/>
              </w:rPr>
            </w:pPr>
            <w:r w:rsidRPr="00D71434">
              <w:rPr>
                <w:lang w:val="nl-NL"/>
              </w:rPr>
              <w:t>Ze betaalt het eerste jaar 7% rente en ze betaalt ook een vijfde deel  van de schuld af.</w:t>
            </w:r>
          </w:p>
          <w:p w14:paraId="0256F6ED" w14:textId="77777777" w:rsidR="000B2D52" w:rsidRPr="003A4780" w:rsidRDefault="000B2D52" w:rsidP="00565459">
            <w:pPr>
              <w:rPr>
                <w:lang w:val="nl-NL"/>
              </w:rPr>
            </w:pPr>
            <w:r w:rsidRPr="00D71434">
              <w:rPr>
                <w:lang w:val="nl-NL"/>
              </w:rPr>
              <w:t>Geef een berekening van wat ze het eerste jaar moet betalen.</w:t>
            </w:r>
          </w:p>
        </w:tc>
      </w:tr>
      <w:tr w:rsidR="000B2D52" w:rsidRPr="008F13C1" w14:paraId="0227FDC5" w14:textId="77777777" w:rsidTr="00565459">
        <w:tc>
          <w:tcPr>
            <w:tcW w:w="534" w:type="dxa"/>
          </w:tcPr>
          <w:p w14:paraId="35A7F1BE" w14:textId="77777777" w:rsidR="000B2D52" w:rsidRPr="008F13C1" w:rsidRDefault="000B2D52" w:rsidP="00565459">
            <w:pPr>
              <w:ind w:left="360"/>
              <w:rPr>
                <w:lang w:val="nl-NL"/>
              </w:rPr>
            </w:pPr>
          </w:p>
        </w:tc>
        <w:tc>
          <w:tcPr>
            <w:tcW w:w="9497" w:type="dxa"/>
          </w:tcPr>
          <w:p w14:paraId="06F1E94F" w14:textId="77777777" w:rsidR="000B2D52" w:rsidRDefault="000B2D52" w:rsidP="00565459">
            <w:pPr>
              <w:rPr>
                <w:lang w:val="nl-NL"/>
              </w:rPr>
            </w:pPr>
          </w:p>
          <w:p w14:paraId="099022AA" w14:textId="77777777" w:rsidR="000B2D52" w:rsidRDefault="000B2D52" w:rsidP="00565459">
            <w:pPr>
              <w:rPr>
                <w:lang w:val="nl-NL"/>
              </w:rPr>
            </w:pPr>
            <w:r>
              <w:rPr>
                <w:lang w:val="nl-NL"/>
              </w:rPr>
              <w:t>…</w:t>
            </w:r>
            <w:r w:rsidRPr="00D578DC">
              <w:rPr>
                <w:lang w:val="nl-NL"/>
              </w:rPr>
              <w:t>……………………………………………………………………………………………………………………………………</w:t>
            </w:r>
          </w:p>
          <w:p w14:paraId="798E989D" w14:textId="77777777" w:rsidR="000B2D52" w:rsidRDefault="000B2D52" w:rsidP="00565459">
            <w:pPr>
              <w:rPr>
                <w:lang w:val="nl-NL"/>
              </w:rPr>
            </w:pPr>
          </w:p>
          <w:p w14:paraId="6E81BC76" w14:textId="77777777" w:rsidR="000B2D52" w:rsidRPr="00616B38" w:rsidRDefault="000B2D52" w:rsidP="00565459">
            <w:pPr>
              <w:rPr>
                <w:color w:val="000000"/>
                <w:lang w:val="nl-NL"/>
              </w:rPr>
            </w:pPr>
            <w:r>
              <w:rPr>
                <w:lang w:val="nl-NL"/>
              </w:rPr>
              <w:t>……………………………………………………………………………………………………………………………………</w:t>
            </w:r>
          </w:p>
        </w:tc>
      </w:tr>
    </w:tbl>
    <w:p w14:paraId="74C8D946" w14:textId="77777777" w:rsidR="000B2D52" w:rsidRDefault="000B2D52">
      <w:pPr>
        <w:ind w:left="360"/>
        <w:rPr>
          <w:lang w:val="nl-NL"/>
        </w:rPr>
      </w:pPr>
    </w:p>
    <w:p w14:paraId="6753151E" w14:textId="77777777" w:rsidR="00BF7AA7" w:rsidRPr="00322236" w:rsidRDefault="00BF7AA7">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33F23F43" w14:textId="77777777">
        <w:tc>
          <w:tcPr>
            <w:tcW w:w="534" w:type="dxa"/>
          </w:tcPr>
          <w:p w14:paraId="795E1FF3" w14:textId="77777777" w:rsidR="00BF7AA7" w:rsidRPr="00700E0C" w:rsidRDefault="00BF7AA7">
            <w:pPr>
              <w:pStyle w:val="Opgave"/>
            </w:pPr>
          </w:p>
        </w:tc>
        <w:tc>
          <w:tcPr>
            <w:tcW w:w="9497" w:type="dxa"/>
          </w:tcPr>
          <w:p w14:paraId="2AFC9761" w14:textId="77777777" w:rsidR="00DF7079" w:rsidRDefault="00DF7079" w:rsidP="00DF7079">
            <w:pPr>
              <w:rPr>
                <w:lang w:val="nl-NL"/>
              </w:rPr>
            </w:pPr>
            <w:r>
              <w:rPr>
                <w:lang w:val="nl-NL"/>
              </w:rPr>
              <w:t>“</w:t>
            </w:r>
            <w:r w:rsidRPr="00D71434">
              <w:rPr>
                <w:lang w:val="nl-NL"/>
              </w:rPr>
              <w:t>Twee jaar geleden nam ik met zes andere vrouw</w:t>
            </w:r>
            <w:r>
              <w:rPr>
                <w:lang w:val="nl-NL"/>
              </w:rPr>
              <w:t>en uit het dorp een lening van</w:t>
            </w:r>
          </w:p>
          <w:p w14:paraId="37481F82" w14:textId="77777777" w:rsidR="005439C3" w:rsidRDefault="00EC29C7">
            <w:pPr>
              <w:rPr>
                <w:lang w:val="nl-NL"/>
              </w:rPr>
            </w:pPr>
            <w:r>
              <w:rPr>
                <w:lang w:val="nl-NL"/>
              </w:rPr>
              <w:t>€</w:t>
            </w:r>
            <w:r w:rsidR="00DF7079" w:rsidRPr="00D71434">
              <w:rPr>
                <w:lang w:val="nl-NL"/>
              </w:rPr>
              <w:t>500</w:t>
            </w:r>
            <w:r w:rsidR="00DF7079">
              <w:rPr>
                <w:lang w:val="nl-NL"/>
              </w:rPr>
              <w:t xml:space="preserve">,-. </w:t>
            </w:r>
            <w:r w:rsidR="00DF7079" w:rsidRPr="00D71434">
              <w:rPr>
                <w:lang w:val="nl-NL"/>
              </w:rPr>
              <w:t xml:space="preserve">We kochten een motorpomp en huurden land in de buurt van de rivier. </w:t>
            </w:r>
            <w:r w:rsidR="00DF7079" w:rsidRPr="00A83F92">
              <w:rPr>
                <w:lang w:val="nl-NL"/>
              </w:rPr>
              <w:t>We kunnen nu het land besproeien met water.</w:t>
            </w:r>
            <w:r w:rsidR="00DF7079">
              <w:rPr>
                <w:lang w:val="nl-NL"/>
              </w:rPr>
              <w:t>”</w:t>
            </w:r>
            <w:r w:rsidR="00DF7079" w:rsidRPr="00A83F92">
              <w:rPr>
                <w:lang w:val="nl-NL"/>
              </w:rPr>
              <w:t xml:space="preserve"> </w:t>
            </w:r>
          </w:p>
          <w:p w14:paraId="64ED8BB3" w14:textId="77777777" w:rsidR="00BF7AA7" w:rsidRPr="00D71434" w:rsidRDefault="00EC29C7">
            <w:pPr>
              <w:rPr>
                <w:lang w:val="nl-NL"/>
              </w:rPr>
            </w:pPr>
            <w:r>
              <w:rPr>
                <w:lang w:val="nl-NL"/>
              </w:rPr>
              <w:t>Voor het lenen van €</w:t>
            </w:r>
            <w:r w:rsidR="00BF7AA7" w:rsidRPr="00D71434">
              <w:rPr>
                <w:lang w:val="nl-NL"/>
              </w:rPr>
              <w:t>500 beta</w:t>
            </w:r>
            <w:r w:rsidR="005439C3">
              <w:rPr>
                <w:lang w:val="nl-NL"/>
              </w:rPr>
              <w:t xml:space="preserve">alden de vrouwen 7,5 % rente . Aan het eind van het jaar </w:t>
            </w:r>
            <w:r w:rsidR="00BF7AA7" w:rsidRPr="00D71434">
              <w:rPr>
                <w:lang w:val="nl-NL"/>
              </w:rPr>
              <w:t>betaalde</w:t>
            </w:r>
            <w:r>
              <w:rPr>
                <w:lang w:val="nl-NL"/>
              </w:rPr>
              <w:t>n ze de kredietverstrekker  €</w:t>
            </w:r>
            <w:r w:rsidR="00BF7AA7" w:rsidRPr="00D71434">
              <w:rPr>
                <w:lang w:val="nl-NL"/>
              </w:rPr>
              <w:t>117,50 aan rente en aflossing.</w:t>
            </w:r>
          </w:p>
          <w:p w14:paraId="08154B31" w14:textId="77777777" w:rsidR="00BF7AA7" w:rsidRPr="003A4780" w:rsidRDefault="00A83F92">
            <w:pPr>
              <w:rPr>
                <w:lang w:val="nl-NL"/>
              </w:rPr>
            </w:pPr>
            <w:r>
              <w:rPr>
                <w:lang w:val="nl-NL"/>
              </w:rPr>
              <w:t xml:space="preserve">Hoeveel was de aflossing. </w:t>
            </w:r>
            <w:r w:rsidR="00BF7AA7" w:rsidRPr="00D71434">
              <w:rPr>
                <w:lang w:val="nl-NL"/>
              </w:rPr>
              <w:t>Geef je berekening.</w:t>
            </w:r>
          </w:p>
        </w:tc>
      </w:tr>
      <w:tr w:rsidR="00BF7AA7" w:rsidRPr="008F13C1" w14:paraId="0DADACC6" w14:textId="77777777">
        <w:tc>
          <w:tcPr>
            <w:tcW w:w="534" w:type="dxa"/>
          </w:tcPr>
          <w:p w14:paraId="6F71CA79" w14:textId="77777777" w:rsidR="00BF7AA7" w:rsidRPr="008F13C1" w:rsidRDefault="00BF7AA7">
            <w:pPr>
              <w:ind w:left="360"/>
              <w:rPr>
                <w:lang w:val="nl-NL"/>
              </w:rPr>
            </w:pPr>
          </w:p>
        </w:tc>
        <w:tc>
          <w:tcPr>
            <w:tcW w:w="9497" w:type="dxa"/>
          </w:tcPr>
          <w:p w14:paraId="7B717BB0" w14:textId="77777777" w:rsidR="00BF7AA7" w:rsidRDefault="00BF7AA7">
            <w:pPr>
              <w:rPr>
                <w:lang w:val="nl-NL"/>
              </w:rPr>
            </w:pPr>
          </w:p>
          <w:p w14:paraId="4BA31954" w14:textId="77777777" w:rsidR="00BF7AA7" w:rsidRDefault="00BF7AA7">
            <w:pPr>
              <w:rPr>
                <w:lang w:val="nl-NL"/>
              </w:rPr>
            </w:pPr>
            <w:r>
              <w:rPr>
                <w:lang w:val="nl-NL"/>
              </w:rPr>
              <w:t>……………</w:t>
            </w:r>
            <w:r w:rsidRPr="00D578DC">
              <w:rPr>
                <w:lang w:val="nl-NL"/>
              </w:rPr>
              <w:t>…………………………………………………………………………………………………………………………</w:t>
            </w:r>
          </w:p>
          <w:p w14:paraId="4B0F983C" w14:textId="77777777" w:rsidR="00A83F92" w:rsidRDefault="00A83F92">
            <w:pPr>
              <w:rPr>
                <w:lang w:val="nl-NL"/>
              </w:rPr>
            </w:pPr>
          </w:p>
          <w:p w14:paraId="30502524" w14:textId="77777777" w:rsidR="00A83F92" w:rsidRPr="00616B38" w:rsidRDefault="00A83F92">
            <w:pPr>
              <w:rPr>
                <w:color w:val="000000"/>
                <w:lang w:val="nl-NL"/>
              </w:rPr>
            </w:pPr>
            <w:r>
              <w:rPr>
                <w:lang w:val="nl-NL"/>
              </w:rPr>
              <w:t>………………………………………………………………………………………………………….</w:t>
            </w:r>
          </w:p>
        </w:tc>
      </w:tr>
    </w:tbl>
    <w:p w14:paraId="5AC9E179" w14:textId="77777777" w:rsidR="00A83F92" w:rsidRDefault="00A83F92"/>
    <w:tbl>
      <w:tblPr>
        <w:tblW w:w="0" w:type="auto"/>
        <w:jc w:val="center"/>
        <w:tblInd w:w="28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8928"/>
      </w:tblGrid>
      <w:tr w:rsidR="00BF7AA7" w:rsidRPr="000B2D52" w14:paraId="18679FB6" w14:textId="77777777">
        <w:trPr>
          <w:jc w:val="center"/>
        </w:trPr>
        <w:tc>
          <w:tcPr>
            <w:tcW w:w="8928" w:type="dxa"/>
            <w:shd w:val="clear" w:color="auto" w:fill="E6E6E6"/>
          </w:tcPr>
          <w:p w14:paraId="0DDBCBFB" w14:textId="77777777" w:rsidR="00BF7AA7" w:rsidRPr="00D71434" w:rsidRDefault="00BF7AA7">
            <w:pPr>
              <w:rPr>
                <w:lang w:val="nl-NL"/>
              </w:rPr>
            </w:pPr>
            <w:r w:rsidRPr="00D71434">
              <w:rPr>
                <w:lang w:val="nl-NL"/>
              </w:rPr>
              <w:t>Doe het in stappen</w:t>
            </w:r>
          </w:p>
          <w:p w14:paraId="442D1AAD" w14:textId="77777777" w:rsidR="00BF7AA7" w:rsidRPr="00D71434" w:rsidRDefault="005439C3">
            <w:pPr>
              <w:rPr>
                <w:lang w:val="nl-NL"/>
              </w:rPr>
            </w:pPr>
            <w:r>
              <w:rPr>
                <w:lang w:val="nl-NL"/>
              </w:rPr>
              <w:t xml:space="preserve">Stap 1: </w:t>
            </w:r>
            <w:r w:rsidR="00BF7AA7" w:rsidRPr="00D71434">
              <w:rPr>
                <w:lang w:val="nl-NL"/>
              </w:rPr>
              <w:t xml:space="preserve"> reken het bedrag aan rente uit : </w:t>
            </w:r>
            <w:r>
              <w:rPr>
                <w:lang w:val="nl-NL"/>
              </w:rPr>
              <w:t>.........</w:t>
            </w:r>
            <w:r w:rsidR="00BF7AA7" w:rsidRPr="00D71434">
              <w:rPr>
                <w:lang w:val="nl-NL"/>
              </w:rPr>
              <w:t xml:space="preserve"> % van € </w:t>
            </w:r>
            <w:r>
              <w:rPr>
                <w:lang w:val="nl-NL"/>
              </w:rPr>
              <w:t>..........</w:t>
            </w:r>
            <w:r w:rsidR="00BF7AA7" w:rsidRPr="00D71434">
              <w:rPr>
                <w:lang w:val="nl-NL"/>
              </w:rPr>
              <w:t>..</w:t>
            </w:r>
          </w:p>
          <w:p w14:paraId="1165250F" w14:textId="77777777" w:rsidR="00BF7AA7" w:rsidRPr="00D71434" w:rsidRDefault="005439C3">
            <w:pPr>
              <w:rPr>
                <w:lang w:val="nl-NL"/>
              </w:rPr>
            </w:pPr>
            <w:r>
              <w:rPr>
                <w:lang w:val="nl-NL"/>
              </w:rPr>
              <w:t xml:space="preserve">Stap 2:  schrijf </w:t>
            </w:r>
            <w:r w:rsidR="00BF7AA7" w:rsidRPr="00D71434">
              <w:rPr>
                <w:lang w:val="nl-NL"/>
              </w:rPr>
              <w:t>het bedrag aan rente + aflossing op</w:t>
            </w:r>
          </w:p>
          <w:p w14:paraId="704B6B7D" w14:textId="77777777" w:rsidR="00BF7AA7" w:rsidRPr="00D71434" w:rsidRDefault="005439C3">
            <w:pPr>
              <w:rPr>
                <w:lang w:val="nl-NL"/>
              </w:rPr>
            </w:pPr>
            <w:r>
              <w:rPr>
                <w:lang w:val="nl-NL"/>
              </w:rPr>
              <w:t xml:space="preserve">Stap 3: </w:t>
            </w:r>
            <w:r w:rsidR="00BF7AA7" w:rsidRPr="00D71434">
              <w:rPr>
                <w:lang w:val="nl-NL"/>
              </w:rPr>
              <w:t xml:space="preserve"> nu kun je </w:t>
            </w:r>
            <w:r>
              <w:rPr>
                <w:lang w:val="nl-NL"/>
              </w:rPr>
              <w:t xml:space="preserve"> </w:t>
            </w:r>
            <w:r w:rsidR="00BF7AA7" w:rsidRPr="00D71434">
              <w:rPr>
                <w:lang w:val="nl-NL"/>
              </w:rPr>
              <w:t>het be</w:t>
            </w:r>
            <w:r w:rsidR="00DF7079">
              <w:rPr>
                <w:lang w:val="nl-NL"/>
              </w:rPr>
              <w:t>drag van de aflossing berekenen</w:t>
            </w:r>
          </w:p>
        </w:tc>
      </w:tr>
    </w:tbl>
    <w:p w14:paraId="5A66C1FD" w14:textId="77777777" w:rsidR="00A83F92" w:rsidRPr="00322236" w:rsidRDefault="00A83F92">
      <w:pPr>
        <w:rPr>
          <w:lang w:val="nl-NL"/>
        </w:rPr>
      </w:pPr>
    </w:p>
    <w:tbl>
      <w:tblPr>
        <w:tblW w:w="10031" w:type="dxa"/>
        <w:tblLayout w:type="fixed"/>
        <w:tblLook w:val="04A0" w:firstRow="1" w:lastRow="0" w:firstColumn="1" w:lastColumn="0" w:noHBand="0" w:noVBand="1"/>
      </w:tblPr>
      <w:tblGrid>
        <w:gridCol w:w="534"/>
        <w:gridCol w:w="9497"/>
      </w:tblGrid>
      <w:tr w:rsidR="00BF7AA7" w:rsidRPr="000B2D52" w14:paraId="250AFEFD" w14:textId="77777777">
        <w:tc>
          <w:tcPr>
            <w:tcW w:w="534" w:type="dxa"/>
          </w:tcPr>
          <w:p w14:paraId="332CDB95" w14:textId="77777777" w:rsidR="00BF7AA7" w:rsidRPr="00700E0C" w:rsidRDefault="00BF7AA7">
            <w:pPr>
              <w:pStyle w:val="Opgave"/>
            </w:pPr>
          </w:p>
        </w:tc>
        <w:tc>
          <w:tcPr>
            <w:tcW w:w="9497" w:type="dxa"/>
          </w:tcPr>
          <w:p w14:paraId="5AF0A058" w14:textId="77777777" w:rsidR="00BF7AA7" w:rsidRDefault="00BF7AA7">
            <w:pPr>
              <w:rPr>
                <w:lang w:val="nl-NL"/>
              </w:rPr>
            </w:pPr>
            <w:r w:rsidRPr="00D71434">
              <w:rPr>
                <w:lang w:val="nl-NL"/>
              </w:rPr>
              <w:t xml:space="preserve">De kosten van microkredieten  zijn in </w:t>
            </w:r>
            <w:r w:rsidR="00EC29C7" w:rsidRPr="00D71434">
              <w:rPr>
                <w:lang w:val="nl-NL"/>
              </w:rPr>
              <w:t>Ethiopië</w:t>
            </w:r>
            <w:r w:rsidRPr="00D71434">
              <w:rPr>
                <w:lang w:val="nl-NL"/>
              </w:rPr>
              <w:t xml:space="preserve"> lager </w:t>
            </w:r>
            <w:r>
              <w:rPr>
                <w:lang w:val="nl-NL"/>
              </w:rPr>
              <w:t>dan in andere landen in Afrika.</w:t>
            </w:r>
          </w:p>
          <w:p w14:paraId="5C44392B" w14:textId="77777777" w:rsidR="00BF7AA7" w:rsidRPr="00D71434" w:rsidRDefault="00BF7AA7">
            <w:pPr>
              <w:rPr>
                <w:lang w:val="nl-NL"/>
              </w:rPr>
            </w:pPr>
            <w:r w:rsidRPr="00D71434">
              <w:rPr>
                <w:lang w:val="nl-NL"/>
              </w:rPr>
              <w:t>De klant betaald gemiddeld 15% rente per jaar, veel minder dan het Afrikaanse gemiddelde van 28%.</w:t>
            </w:r>
          </w:p>
          <w:p w14:paraId="4052015C" w14:textId="77777777" w:rsidR="00BF7AA7" w:rsidRPr="00EC29C7" w:rsidRDefault="00BF7AA7">
            <w:pPr>
              <w:rPr>
                <w:lang w:val="nl-NL"/>
              </w:rPr>
            </w:pPr>
            <w:r w:rsidRPr="00D71434">
              <w:rPr>
                <w:lang w:val="nl-NL"/>
              </w:rPr>
              <w:t xml:space="preserve">Hoeveel euro is men in </w:t>
            </w:r>
            <w:r w:rsidR="00EC29C7" w:rsidRPr="00D71434">
              <w:rPr>
                <w:lang w:val="nl-NL"/>
              </w:rPr>
              <w:t>Ethiopië</w:t>
            </w:r>
            <w:r w:rsidRPr="00D71434">
              <w:rPr>
                <w:lang w:val="nl-NL"/>
              </w:rPr>
              <w:t xml:space="preserve"> voordeliger bij een lening van € 1</w:t>
            </w:r>
            <w:r>
              <w:rPr>
                <w:lang w:val="nl-NL"/>
              </w:rPr>
              <w:t>.</w:t>
            </w:r>
            <w:r w:rsidRPr="00D71434">
              <w:rPr>
                <w:lang w:val="nl-NL"/>
              </w:rPr>
              <w:t>500</w:t>
            </w:r>
            <w:r>
              <w:rPr>
                <w:lang w:val="nl-NL"/>
              </w:rPr>
              <w:t>,-</w:t>
            </w:r>
          </w:p>
        </w:tc>
      </w:tr>
      <w:tr w:rsidR="00BF7AA7" w:rsidRPr="008F13C1" w14:paraId="148ABC2A" w14:textId="77777777">
        <w:tc>
          <w:tcPr>
            <w:tcW w:w="534" w:type="dxa"/>
          </w:tcPr>
          <w:p w14:paraId="31E4FE36" w14:textId="77777777" w:rsidR="00BF7AA7" w:rsidRPr="008F13C1" w:rsidRDefault="00BF7AA7">
            <w:pPr>
              <w:ind w:left="360"/>
              <w:rPr>
                <w:lang w:val="nl-NL"/>
              </w:rPr>
            </w:pPr>
          </w:p>
        </w:tc>
        <w:tc>
          <w:tcPr>
            <w:tcW w:w="9497" w:type="dxa"/>
          </w:tcPr>
          <w:p w14:paraId="38F93057" w14:textId="77777777" w:rsidR="00BF7AA7" w:rsidRDefault="00BF7AA7">
            <w:pPr>
              <w:rPr>
                <w:lang w:val="nl-NL"/>
              </w:rPr>
            </w:pPr>
          </w:p>
          <w:p w14:paraId="4AC04176" w14:textId="77777777" w:rsidR="00BF7AA7" w:rsidRDefault="00BF7AA7">
            <w:pPr>
              <w:rPr>
                <w:lang w:val="nl-NL"/>
              </w:rPr>
            </w:pPr>
            <w:r>
              <w:rPr>
                <w:lang w:val="nl-NL"/>
              </w:rPr>
              <w:t>……</w:t>
            </w:r>
            <w:r w:rsidRPr="00D578DC">
              <w:rPr>
                <w:lang w:val="nl-NL"/>
              </w:rPr>
              <w:t>…………………………………………………………………………………………………………………………………</w:t>
            </w:r>
          </w:p>
          <w:p w14:paraId="4C9C2D20" w14:textId="77777777" w:rsidR="00EC29C7" w:rsidRDefault="00EC29C7">
            <w:pPr>
              <w:rPr>
                <w:lang w:val="nl-NL"/>
              </w:rPr>
            </w:pPr>
          </w:p>
          <w:p w14:paraId="1E7BF5A0" w14:textId="77777777" w:rsidR="00EC29C7" w:rsidRPr="001D21E0" w:rsidRDefault="00EC29C7">
            <w:pPr>
              <w:rPr>
                <w:lang w:val="nl-NL"/>
              </w:rPr>
            </w:pPr>
            <w:r>
              <w:rPr>
                <w:lang w:val="nl-NL"/>
              </w:rPr>
              <w:t>………………………………………………………………………………………………………………………………………</w:t>
            </w:r>
          </w:p>
        </w:tc>
      </w:tr>
    </w:tbl>
    <w:p w14:paraId="29616436" w14:textId="77777777" w:rsidR="00BF7AA7" w:rsidRPr="00D71434" w:rsidRDefault="00BF7AA7">
      <w:pPr>
        <w:rPr>
          <w:b/>
          <w:szCs w:val="28"/>
          <w:lang w:val="nl-NL"/>
        </w:rPr>
      </w:pPr>
    </w:p>
    <w:p w14:paraId="184E3400" w14:textId="77777777" w:rsidR="00BF7AA7" w:rsidRPr="00616B38" w:rsidRDefault="00BF7AA7" w:rsidP="00040E62">
      <w:pPr>
        <w:rPr>
          <w:lang w:val="nl-NL"/>
        </w:rPr>
      </w:pPr>
    </w:p>
    <w:sectPr w:rsidR="00BF7AA7" w:rsidRPr="00616B38" w:rsidSect="00760739">
      <w:headerReference w:type="default" r:id="rId41"/>
      <w:footerReference w:type="default" r:id="rId42"/>
      <w:pgSz w:w="12240" w:h="15840"/>
      <w:pgMar w:top="1440" w:right="1325" w:bottom="156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75EDE" w14:textId="77777777" w:rsidR="007D4C01" w:rsidRDefault="007D4C01">
      <w:r>
        <w:separator/>
      </w:r>
    </w:p>
  </w:endnote>
  <w:endnote w:type="continuationSeparator" w:id="0">
    <w:p w14:paraId="0825CBD6" w14:textId="77777777" w:rsidR="007D4C01" w:rsidRDefault="007D4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23DD448t00">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D18CE" w14:textId="77777777" w:rsidR="00BF7AA7" w:rsidRDefault="00BF7AA7">
    <w:pPr>
      <w:pStyle w:val="Footer"/>
      <w:jc w:val="center"/>
    </w:pPr>
    <w:r>
      <w:fldChar w:fldCharType="begin"/>
    </w:r>
    <w:r>
      <w:instrText xml:space="preserve"> PAGE   \* MERGEFORMAT </w:instrText>
    </w:r>
    <w:r>
      <w:fldChar w:fldCharType="separate"/>
    </w:r>
    <w:r w:rsidR="000B2D52">
      <w:rPr>
        <w:noProof/>
      </w:rPr>
      <w:t>29</w:t>
    </w:r>
    <w:r>
      <w:fldChar w:fldCharType="end"/>
    </w:r>
  </w:p>
  <w:p w14:paraId="256D6F2E" w14:textId="77777777" w:rsidR="00BF7AA7" w:rsidRDefault="00BF7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DA768" w14:textId="77777777" w:rsidR="007D4C01" w:rsidRDefault="007D4C01">
      <w:r>
        <w:separator/>
      </w:r>
    </w:p>
  </w:footnote>
  <w:footnote w:type="continuationSeparator" w:id="0">
    <w:p w14:paraId="1E08AAB0" w14:textId="77777777" w:rsidR="007D4C01" w:rsidRDefault="007D4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24D7" w14:textId="77777777" w:rsidR="00BF7AA7" w:rsidRDefault="00BF7A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301"/>
    <w:multiLevelType w:val="hybridMultilevel"/>
    <w:tmpl w:val="DDC43F2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10067A34"/>
    <w:multiLevelType w:val="hybridMultilevel"/>
    <w:tmpl w:val="61100BCA"/>
    <w:lvl w:ilvl="0" w:tplc="0413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nsid w:val="12C5535A"/>
    <w:multiLevelType w:val="hybridMultilevel"/>
    <w:tmpl w:val="D312F9C6"/>
    <w:lvl w:ilvl="0" w:tplc="7414BF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9075A2"/>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29E569C0"/>
    <w:multiLevelType w:val="hybridMultilevel"/>
    <w:tmpl w:val="18C8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C05CA"/>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2B2B4AAB"/>
    <w:multiLevelType w:val="hybridMultilevel"/>
    <w:tmpl w:val="810C527E"/>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AA20C3"/>
    <w:multiLevelType w:val="hybridMultilevel"/>
    <w:tmpl w:val="7242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BB2B7D"/>
    <w:multiLevelType w:val="hybridMultilevel"/>
    <w:tmpl w:val="913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FC021A"/>
    <w:multiLevelType w:val="hybridMultilevel"/>
    <w:tmpl w:val="EB4203E0"/>
    <w:lvl w:ilvl="0" w:tplc="04090019">
      <w:start w:val="1"/>
      <w:numFmt w:val="lowerLetter"/>
      <w:lvlText w:val="%1."/>
      <w:lvlJc w:val="left"/>
      <w:pPr>
        <w:tabs>
          <w:tab w:val="num" w:pos="360"/>
        </w:tabs>
        <w:ind w:left="360" w:hanging="360"/>
      </w:pPr>
    </w:lvl>
    <w:lvl w:ilvl="1" w:tplc="0413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E0E71F5"/>
    <w:multiLevelType w:val="hybridMultilevel"/>
    <w:tmpl w:val="1964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A37200"/>
    <w:multiLevelType w:val="hybridMultilevel"/>
    <w:tmpl w:val="88A468D6"/>
    <w:lvl w:ilvl="0" w:tplc="68BA1DD6">
      <w:start w:val="1"/>
      <w:numFmt w:val="decimal"/>
      <w:pStyle w:val="Opgave"/>
      <w:lvlText w:val="%1."/>
      <w:lvlJc w:val="left"/>
      <w:pPr>
        <w:ind w:left="644"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E0D64AC"/>
    <w:multiLevelType w:val="hybridMultilevel"/>
    <w:tmpl w:val="A77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32032C"/>
    <w:multiLevelType w:val="hybridMultilevel"/>
    <w:tmpl w:val="BEAA23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
  </w:num>
  <w:num w:numId="3">
    <w:abstractNumId w:val="10"/>
  </w:num>
  <w:num w:numId="4">
    <w:abstractNumId w:val="8"/>
  </w:num>
  <w:num w:numId="5">
    <w:abstractNumId w:val="7"/>
  </w:num>
  <w:num w:numId="6">
    <w:abstractNumId w:val="13"/>
  </w:num>
  <w:num w:numId="7">
    <w:abstractNumId w:val="1"/>
  </w:num>
  <w:num w:numId="8">
    <w:abstractNumId w:val="12"/>
  </w:num>
  <w:num w:numId="9">
    <w:abstractNumId w:val="9"/>
  </w:num>
  <w:num w:numId="10">
    <w:abstractNumId w:val="14"/>
  </w:num>
  <w:num w:numId="11">
    <w:abstractNumId w:val="0"/>
  </w:num>
  <w:num w:numId="12">
    <w:abstractNumId w:val="5"/>
  </w:num>
  <w:num w:numId="13">
    <w:abstractNumId w:val="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proofState w:spelling="clean"/>
  <w:defaultTabStop w:val="720"/>
  <w:hyphenationZone w:val="425"/>
  <w:characterSpacingControl w:val="doNotCompress"/>
  <w:hdrShapeDefaults>
    <o:shapedefaults v:ext="edit" spidmax="4097">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13D2B"/>
    <w:rsid w:val="00040E62"/>
    <w:rsid w:val="000B2D52"/>
    <w:rsid w:val="001642A8"/>
    <w:rsid w:val="001D10AB"/>
    <w:rsid w:val="0031713A"/>
    <w:rsid w:val="00386DC8"/>
    <w:rsid w:val="003A2964"/>
    <w:rsid w:val="003B13D5"/>
    <w:rsid w:val="00481285"/>
    <w:rsid w:val="00481715"/>
    <w:rsid w:val="005439C3"/>
    <w:rsid w:val="00645085"/>
    <w:rsid w:val="006A6C99"/>
    <w:rsid w:val="006D122F"/>
    <w:rsid w:val="0073295C"/>
    <w:rsid w:val="00741483"/>
    <w:rsid w:val="00760739"/>
    <w:rsid w:val="007D4C01"/>
    <w:rsid w:val="00886797"/>
    <w:rsid w:val="008948E4"/>
    <w:rsid w:val="008C673E"/>
    <w:rsid w:val="008F7508"/>
    <w:rsid w:val="00923A28"/>
    <w:rsid w:val="009350D4"/>
    <w:rsid w:val="0096626B"/>
    <w:rsid w:val="0097768C"/>
    <w:rsid w:val="00A05EDD"/>
    <w:rsid w:val="00A17084"/>
    <w:rsid w:val="00A267B0"/>
    <w:rsid w:val="00A709DE"/>
    <w:rsid w:val="00A83F92"/>
    <w:rsid w:val="00AF61BA"/>
    <w:rsid w:val="00BF7AA7"/>
    <w:rsid w:val="00C428E3"/>
    <w:rsid w:val="00CA5113"/>
    <w:rsid w:val="00D367B8"/>
    <w:rsid w:val="00DA0A1C"/>
    <w:rsid w:val="00DC524B"/>
    <w:rsid w:val="00DF7079"/>
    <w:rsid w:val="00E11B7A"/>
    <w:rsid w:val="00E645C6"/>
    <w:rsid w:val="00EC29C7"/>
    <w:rsid w:val="00F87BB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o:shapedefaults>
    <o:shapelayout v:ext="edit">
      <o:idmap v:ext="edit" data="1"/>
    </o:shapelayout>
  </w:shapeDefaults>
  <w:decimalSymbol w:val=","/>
  <w:listSeparator w:val=";"/>
  <w14:docId w14:val="4DF5AE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6"/>
      <w:szCs w:val="22"/>
      <w:lang w:val="en-US" w:eastAsia="en-US"/>
    </w:rPr>
  </w:style>
  <w:style w:type="paragraph" w:styleId="Heading1">
    <w:name w:val="heading 1"/>
    <w:basedOn w:val="Normal"/>
    <w:next w:val="Normal"/>
    <w:link w:val="Heading1Char"/>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qFormat/>
    <w:pPr>
      <w:keepNext/>
      <w:keepLines/>
      <w:spacing w:before="200"/>
      <w:outlineLvl w:val="1"/>
    </w:pPr>
    <w:rPr>
      <w:rFonts w:ascii="Cambria" w:eastAsia="Times New Roman" w:hAnsi="Cambria"/>
      <w:b/>
      <w:bCs/>
      <w:color w:val="4F81BD"/>
      <w:sz w:val="32"/>
      <w:szCs w:val="26"/>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Cs w:val="2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Cambria" w:eastAsia="Times New Roman" w:hAnsi="Cambria"/>
      <w:b/>
      <w:bCs/>
      <w:color w:val="4F81BD"/>
      <w:sz w:val="32"/>
      <w:szCs w:val="26"/>
    </w:rPr>
  </w:style>
  <w:style w:type="character" w:customStyle="1" w:styleId="Heading1Char">
    <w:name w:val="Heading 1 Char"/>
    <w:basedOn w:val="DefaultParagraphFont"/>
    <w:link w:val="Heading1"/>
    <w:uiPriority w:val="9"/>
    <w:rPr>
      <w:rFonts w:ascii="Cambria" w:eastAsia="Times New Roman" w:hAnsi="Cambria"/>
      <w:b/>
      <w:bCs/>
      <w:color w:val="365F91"/>
      <w:sz w:val="40"/>
      <w:szCs w:val="28"/>
      <w:lang w:val="en-US" w:eastAsia="en-US"/>
    </w:rPr>
  </w:style>
  <w:style w:type="paragraph" w:styleId="Title">
    <w:name w:val="Title"/>
    <w:basedOn w:val="Normal"/>
    <w:next w:val="Normal"/>
    <w:link w:val="TitleChar"/>
    <w:uiPriority w:val="10"/>
    <w:qFormat/>
    <w:pPr>
      <w:spacing w:after="300"/>
      <w:contextualSpacing/>
    </w:pPr>
    <w:rPr>
      <w:rFonts w:ascii="Cambria" w:eastAsia="Times New Roman" w:hAnsi="Cambria"/>
      <w:color w:val="17365D"/>
      <w:spacing w:val="5"/>
      <w:kern w:val="28"/>
      <w:sz w:val="96"/>
      <w:szCs w:val="52"/>
    </w:rPr>
  </w:style>
  <w:style w:type="character" w:customStyle="1" w:styleId="TitleChar">
    <w:name w:val="Title Char"/>
    <w:basedOn w:val="DefaultParagraphFont"/>
    <w:link w:val="Title"/>
    <w:uiPriority w:val="1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2"/>
      <w:szCs w:val="22"/>
    </w:rPr>
  </w:style>
  <w:style w:type="character" w:styleId="Hyperlink">
    <w:name w:val="Hyperlink"/>
    <w:basedOn w:val="DefaultParagraphFont"/>
    <w:uiPriority w:val="99"/>
    <w:unhideWhenUsed/>
    <w:rPr>
      <w:color w:val="0000FF"/>
      <w:u w:val="single"/>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Pr>
      <w:rFonts w:ascii="Arial" w:eastAsia="Times New Roman" w:hAnsi="Arial" w:cs="Arial"/>
      <w:b/>
      <w:bCs/>
      <w:sz w:val="26"/>
      <w:szCs w:val="26"/>
      <w:lang w:val="nl-NL" w:eastAsia="nl-NL"/>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Pr>
      <w:b/>
      <w:color w:val="5B93D7"/>
      <w:sz w:val="32"/>
      <w:lang w:val="nl-NL"/>
    </w:rPr>
  </w:style>
  <w:style w:type="paragraph" w:customStyle="1" w:styleId="Opgave">
    <w:name w:val="Opgave"/>
    <w:basedOn w:val="Normal"/>
    <w:qFormat/>
    <w:pPr>
      <w:numPr>
        <w:numId w:val="8"/>
      </w:numPr>
      <w:shd w:val="clear" w:color="auto" w:fill="1F497D"/>
      <w:ind w:left="360"/>
    </w:pPr>
    <w:rPr>
      <w:b/>
      <w:color w:val="FFFFFF"/>
      <w:lang w:val="nl-NL"/>
    </w:rPr>
  </w:style>
  <w:style w:type="paragraph" w:customStyle="1" w:styleId="Tip">
    <w:name w:val="Tip"/>
    <w:basedOn w:val="Normal"/>
    <w:qFormat/>
    <w:pPr>
      <w:keepNext/>
    </w:pPr>
    <w:rPr>
      <w:b/>
      <w:smallCaps/>
      <w:color w:val="1F497D"/>
      <w:spacing w:val="30"/>
      <w:sz w:val="32"/>
      <w:lang w:val="nl-NL"/>
    </w:rPr>
  </w:style>
  <w:style w:type="character" w:styleId="CommentReference">
    <w:name w:val="annotation reference"/>
    <w:basedOn w:val="DefaultParagraphFont"/>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6"/>
      <w:szCs w:val="22"/>
      <w:lang w:val="en-US" w:eastAsia="en-US"/>
    </w:rPr>
  </w:style>
  <w:style w:type="paragraph" w:styleId="Heading1">
    <w:name w:val="heading 1"/>
    <w:basedOn w:val="Normal"/>
    <w:next w:val="Normal"/>
    <w:link w:val="Heading1Char"/>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qFormat/>
    <w:pPr>
      <w:keepNext/>
      <w:keepLines/>
      <w:spacing w:before="200"/>
      <w:outlineLvl w:val="1"/>
    </w:pPr>
    <w:rPr>
      <w:rFonts w:ascii="Cambria" w:eastAsia="Times New Roman" w:hAnsi="Cambria"/>
      <w:b/>
      <w:bCs/>
      <w:color w:val="4F81BD"/>
      <w:sz w:val="32"/>
      <w:szCs w:val="26"/>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Cs w:val="2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Cambria" w:eastAsia="Times New Roman" w:hAnsi="Cambria"/>
      <w:b/>
      <w:bCs/>
      <w:color w:val="4F81BD"/>
      <w:sz w:val="32"/>
      <w:szCs w:val="26"/>
    </w:rPr>
  </w:style>
  <w:style w:type="character" w:customStyle="1" w:styleId="Heading1Char">
    <w:name w:val="Heading 1 Char"/>
    <w:basedOn w:val="DefaultParagraphFont"/>
    <w:link w:val="Heading1"/>
    <w:uiPriority w:val="9"/>
    <w:rPr>
      <w:rFonts w:ascii="Cambria" w:eastAsia="Times New Roman" w:hAnsi="Cambria"/>
      <w:b/>
      <w:bCs/>
      <w:color w:val="365F91"/>
      <w:sz w:val="40"/>
      <w:szCs w:val="28"/>
      <w:lang w:val="en-US" w:eastAsia="en-US"/>
    </w:rPr>
  </w:style>
  <w:style w:type="paragraph" w:styleId="Title">
    <w:name w:val="Title"/>
    <w:basedOn w:val="Normal"/>
    <w:next w:val="Normal"/>
    <w:link w:val="TitleChar"/>
    <w:uiPriority w:val="10"/>
    <w:qFormat/>
    <w:pPr>
      <w:spacing w:after="300"/>
      <w:contextualSpacing/>
    </w:pPr>
    <w:rPr>
      <w:rFonts w:ascii="Cambria" w:eastAsia="Times New Roman" w:hAnsi="Cambria"/>
      <w:color w:val="17365D"/>
      <w:spacing w:val="5"/>
      <w:kern w:val="28"/>
      <w:sz w:val="96"/>
      <w:szCs w:val="52"/>
    </w:rPr>
  </w:style>
  <w:style w:type="character" w:customStyle="1" w:styleId="TitleChar">
    <w:name w:val="Title Char"/>
    <w:basedOn w:val="DefaultParagraphFont"/>
    <w:link w:val="Title"/>
    <w:uiPriority w:val="1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2"/>
      <w:szCs w:val="22"/>
    </w:rPr>
  </w:style>
  <w:style w:type="character" w:styleId="Hyperlink">
    <w:name w:val="Hyperlink"/>
    <w:basedOn w:val="DefaultParagraphFont"/>
    <w:uiPriority w:val="99"/>
    <w:unhideWhenUsed/>
    <w:rPr>
      <w:color w:val="0000FF"/>
      <w:u w:val="single"/>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Pr>
      <w:rFonts w:ascii="Arial" w:eastAsia="Times New Roman" w:hAnsi="Arial" w:cs="Arial"/>
      <w:b/>
      <w:bCs/>
      <w:sz w:val="26"/>
      <w:szCs w:val="26"/>
      <w:lang w:val="nl-NL" w:eastAsia="nl-NL"/>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Pr>
      <w:b/>
      <w:color w:val="5B93D7"/>
      <w:sz w:val="32"/>
      <w:lang w:val="nl-NL"/>
    </w:rPr>
  </w:style>
  <w:style w:type="paragraph" w:customStyle="1" w:styleId="Opgave">
    <w:name w:val="Opgave"/>
    <w:basedOn w:val="Normal"/>
    <w:qFormat/>
    <w:pPr>
      <w:numPr>
        <w:numId w:val="8"/>
      </w:numPr>
      <w:shd w:val="clear" w:color="auto" w:fill="1F497D"/>
      <w:ind w:left="360"/>
    </w:pPr>
    <w:rPr>
      <w:b/>
      <w:color w:val="FFFFFF"/>
      <w:lang w:val="nl-NL"/>
    </w:rPr>
  </w:style>
  <w:style w:type="paragraph" w:customStyle="1" w:styleId="Tip">
    <w:name w:val="Tip"/>
    <w:basedOn w:val="Normal"/>
    <w:qFormat/>
    <w:pPr>
      <w:keepNext/>
    </w:pPr>
    <w:rPr>
      <w:b/>
      <w:smallCaps/>
      <w:color w:val="1F497D"/>
      <w:spacing w:val="30"/>
      <w:sz w:val="32"/>
      <w:lang w:val="nl-NL"/>
    </w:rPr>
  </w:style>
  <w:style w:type="character" w:styleId="CommentReference">
    <w:name w:val="annotation reference"/>
    <w:basedOn w:val="DefaultParagraphFont"/>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uu.nl/experimenteel/rekenvoort/vmbo"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A7221333.dotm</Template>
  <TotalTime>0</TotalTime>
  <Pages>29</Pages>
  <Words>3959</Words>
  <Characters>21778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Water</vt:lpstr>
    </vt:vector>
  </TitlesOfParts>
  <Manager/>
  <Company>NVvW / Freudenthal Instituut</Company>
  <LinksUpToDate>false</LinksUpToDate>
  <CharactersWithSpaces>25686</CharactersWithSpaces>
  <SharedDoc>false</SharedDoc>
  <HyperlinkBase/>
  <HLinks>
    <vt:vector size="6" baseType="variant">
      <vt:variant>
        <vt:i4>65611</vt:i4>
      </vt:variant>
      <vt:variant>
        <vt:i4>0</vt:i4>
      </vt:variant>
      <vt:variant>
        <vt:i4>0</vt:i4>
      </vt:variant>
      <vt:variant>
        <vt:i4>5</vt:i4>
      </vt:variant>
      <vt:variant>
        <vt:lpwstr>http://www.fi.uu.nl/experimenteel/rekenvoort/vmbo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subject/>
  <dc:creator>V. Jonker</dc:creator>
  <cp:keywords>rekenen vmbo</cp:keywords>
  <dc:description/>
  <cp:lastModifiedBy>Wijers, M.M.</cp:lastModifiedBy>
  <cp:revision>4</cp:revision>
  <cp:lastPrinted>2009-07-24T10:58:00Z</cp:lastPrinted>
  <dcterms:created xsi:type="dcterms:W3CDTF">2014-08-18T15:34:00Z</dcterms:created>
  <dcterms:modified xsi:type="dcterms:W3CDTF">2015-08-11T10:01:00Z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